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rPr>
          <w:rFonts w:eastAsiaTheme="majorEastAsia" w:cs="Arial"/>
          <w:b/>
          <w:bCs/>
          <w:color w:val="060D38"/>
          <w:sz w:val="26"/>
          <w:szCs w:val="26"/>
        </w:rPr>
        <w:id w:val="2755563"/>
        <w:docPartObj>
          <w:docPartGallery w:val="Cover Pages"/>
          <w:docPartUnique/>
        </w:docPartObj>
      </w:sdtPr>
      <w:sdtEndPr>
        <w:rPr>
          <w:rFonts w:eastAsiaTheme="minorHAnsi"/>
          <w:b w:val="0"/>
          <w:bCs w:val="0"/>
          <w:color w:val="auto"/>
          <w:sz w:val="22"/>
          <w:szCs w:val="22"/>
        </w:rPr>
      </w:sdtEndPr>
      <w:sdtContent>
        <w:p w14:paraId="739A839B" w14:textId="77777777" w:rsidR="00A14DED" w:rsidRPr="00131DBA" w:rsidRDefault="00A14DED" w:rsidP="00283EA1">
          <w:pPr>
            <w:spacing w:after="0"/>
            <w:rPr>
              <w:rFonts w:cs="Arial"/>
            </w:rPr>
          </w:pPr>
        </w:p>
        <w:p w14:paraId="09B7C30E" w14:textId="77777777" w:rsidR="00A14DED" w:rsidRPr="00131DBA" w:rsidRDefault="00921949" w:rsidP="00283EA1">
          <w:pPr>
            <w:pStyle w:val="Title"/>
            <w:spacing w:after="0" w:line="276" w:lineRule="auto"/>
            <w:rPr>
              <w:rFonts w:cs="Arial"/>
              <w:b/>
              <w:spacing w:val="0"/>
            </w:rPr>
          </w:pPr>
          <w:r w:rsidRPr="00131DBA">
            <w:rPr>
              <w:rFonts w:cs="Arial"/>
              <w:b/>
              <w:spacing w:val="0"/>
            </w:rPr>
            <w:t>Povabilo k oddaji ponudbe</w:t>
          </w:r>
        </w:p>
        <w:p w14:paraId="69C2995F" w14:textId="77777777" w:rsidR="00921949" w:rsidRPr="00131DBA" w:rsidRDefault="00921949" w:rsidP="00283EA1">
          <w:pPr>
            <w:spacing w:after="0"/>
            <w:jc w:val="both"/>
            <w:rPr>
              <w:rFonts w:cs="Arial"/>
              <w:b/>
              <w:sz w:val="24"/>
              <w:szCs w:val="24"/>
            </w:rPr>
          </w:pPr>
        </w:p>
        <w:p w14:paraId="6982AE92" w14:textId="77777777" w:rsidR="00921949" w:rsidRPr="00131DBA" w:rsidRDefault="00921949" w:rsidP="00283EA1">
          <w:pPr>
            <w:pStyle w:val="Footer"/>
            <w:spacing w:line="276" w:lineRule="auto"/>
            <w:jc w:val="both"/>
            <w:rPr>
              <w:rFonts w:cs="Arial"/>
              <w:b/>
            </w:rPr>
          </w:pPr>
          <w:r w:rsidRPr="00131DBA">
            <w:rPr>
              <w:rFonts w:cs="Arial"/>
              <w:b/>
            </w:rPr>
            <w:t>Naročnik:</w:t>
          </w:r>
        </w:p>
        <w:p w14:paraId="557007CE" w14:textId="77777777" w:rsidR="00921949" w:rsidRPr="00131DBA" w:rsidRDefault="00921949" w:rsidP="00283EA1">
          <w:pPr>
            <w:pStyle w:val="Footer"/>
            <w:spacing w:line="276" w:lineRule="auto"/>
            <w:jc w:val="both"/>
            <w:rPr>
              <w:rFonts w:cs="Arial"/>
            </w:rPr>
          </w:pPr>
          <w:r w:rsidRPr="00131DBA">
            <w:rPr>
              <w:rFonts w:cs="Arial"/>
            </w:rPr>
            <w:t>Borzen, operater trga z elektriko, d. o. o., Dunajska cesta 156, 1000 Ljubljana</w:t>
          </w:r>
        </w:p>
        <w:p w14:paraId="45E851D6" w14:textId="77777777" w:rsidR="00921949" w:rsidRPr="00131DBA" w:rsidRDefault="00921949" w:rsidP="00283EA1">
          <w:pPr>
            <w:pStyle w:val="Footer"/>
            <w:spacing w:line="276" w:lineRule="auto"/>
            <w:jc w:val="both"/>
            <w:rPr>
              <w:rFonts w:cs="Arial"/>
              <w:b/>
            </w:rPr>
          </w:pPr>
        </w:p>
        <w:p w14:paraId="7C985D13" w14:textId="3FAFF2A5" w:rsidR="00921949" w:rsidRPr="00131DBA" w:rsidRDefault="002B4269" w:rsidP="00283EA1">
          <w:pPr>
            <w:pStyle w:val="Footer"/>
            <w:spacing w:line="276" w:lineRule="auto"/>
            <w:jc w:val="both"/>
            <w:rPr>
              <w:rFonts w:cs="Arial"/>
              <w:b/>
            </w:rPr>
          </w:pPr>
          <w:r w:rsidRPr="00131DBA">
            <w:rPr>
              <w:rFonts w:cs="Arial"/>
              <w:b/>
            </w:rPr>
            <w:t>Ref. št. naročila:</w:t>
          </w:r>
        </w:p>
        <w:p w14:paraId="7C37960A" w14:textId="37CC8ECA" w:rsidR="00921949" w:rsidRPr="00131DBA" w:rsidRDefault="00BC237E" w:rsidP="00283EA1">
          <w:pPr>
            <w:pStyle w:val="Footer"/>
            <w:spacing w:line="276" w:lineRule="auto"/>
            <w:jc w:val="both"/>
            <w:rPr>
              <w:rFonts w:cs="Arial"/>
            </w:rPr>
          </w:pPr>
          <w:r w:rsidRPr="00131DBA">
            <w:rPr>
              <w:rFonts w:cs="Arial"/>
            </w:rPr>
            <w:t>JN-</w:t>
          </w:r>
          <w:r w:rsidR="00D50F2D">
            <w:rPr>
              <w:rFonts w:cs="Arial"/>
            </w:rPr>
            <w:t>1391-23</w:t>
          </w:r>
        </w:p>
        <w:p w14:paraId="7B83EC73" w14:textId="77777777" w:rsidR="00921949" w:rsidRPr="00131DBA" w:rsidRDefault="00921949" w:rsidP="00283EA1">
          <w:pPr>
            <w:spacing w:after="0"/>
            <w:jc w:val="both"/>
            <w:rPr>
              <w:rFonts w:cs="Arial"/>
              <w:b/>
            </w:rPr>
          </w:pPr>
        </w:p>
        <w:p w14:paraId="0F12EA7F" w14:textId="77777777" w:rsidR="00921949" w:rsidRPr="00131DBA" w:rsidRDefault="00921949" w:rsidP="00283EA1">
          <w:pPr>
            <w:spacing w:after="0"/>
            <w:jc w:val="both"/>
            <w:rPr>
              <w:rFonts w:cs="Arial"/>
              <w:b/>
            </w:rPr>
          </w:pPr>
          <w:r w:rsidRPr="00131DBA">
            <w:rPr>
              <w:rFonts w:cs="Arial"/>
              <w:b/>
            </w:rPr>
            <w:t>Predmet</w:t>
          </w:r>
          <w:r w:rsidR="00C132C5" w:rsidRPr="00131DBA">
            <w:rPr>
              <w:rFonts w:cs="Arial"/>
              <w:b/>
            </w:rPr>
            <w:t xml:space="preserve"> javnega</w:t>
          </w:r>
          <w:r w:rsidRPr="00131DBA">
            <w:rPr>
              <w:rFonts w:cs="Arial"/>
              <w:b/>
            </w:rPr>
            <w:t xml:space="preserve"> naročila:</w:t>
          </w:r>
        </w:p>
        <w:p w14:paraId="63BAC135" w14:textId="650B0829" w:rsidR="00A14DED" w:rsidRPr="00131DBA" w:rsidRDefault="00D50F2D" w:rsidP="00283EA1">
          <w:pPr>
            <w:spacing w:after="0"/>
            <w:jc w:val="both"/>
            <w:rPr>
              <w:rFonts w:cs="Arial"/>
            </w:rPr>
          </w:pPr>
          <w:r>
            <w:rPr>
              <w:rFonts w:cs="Arial"/>
            </w:rPr>
            <w:t>Strokovna pomoč na področju upravljanja s kadri, ki vključuje analizo obstoječega stanja ter priporočila in ukrepe za učinkovitejše upravljanje s kadri</w:t>
          </w:r>
        </w:p>
        <w:p w14:paraId="0E92FB81" w14:textId="77777777" w:rsidR="00921949" w:rsidRPr="00131DBA" w:rsidRDefault="00921949" w:rsidP="00283EA1">
          <w:pPr>
            <w:spacing w:after="0"/>
            <w:jc w:val="both"/>
            <w:rPr>
              <w:rFonts w:cs="Arial"/>
              <w:b/>
            </w:rPr>
          </w:pPr>
        </w:p>
        <w:p w14:paraId="37C730E5" w14:textId="77777777" w:rsidR="00921949" w:rsidRPr="00131DBA" w:rsidRDefault="00921949" w:rsidP="00283EA1">
          <w:pPr>
            <w:spacing w:after="0"/>
            <w:jc w:val="both"/>
            <w:rPr>
              <w:rFonts w:cs="Arial"/>
              <w:b/>
            </w:rPr>
          </w:pPr>
          <w:r w:rsidRPr="00131DBA">
            <w:rPr>
              <w:rFonts w:cs="Arial"/>
              <w:b/>
            </w:rPr>
            <w:t>Vrsta postopka:</w:t>
          </w:r>
        </w:p>
        <w:p w14:paraId="6FABA166" w14:textId="77B08E2E" w:rsidR="00921949" w:rsidRPr="00131DBA" w:rsidRDefault="00921949" w:rsidP="00283EA1">
          <w:pPr>
            <w:spacing w:after="0"/>
            <w:jc w:val="both"/>
            <w:rPr>
              <w:rFonts w:cs="Arial"/>
            </w:rPr>
          </w:pPr>
          <w:r w:rsidRPr="00131DBA">
            <w:rPr>
              <w:rFonts w:cs="Arial"/>
            </w:rPr>
            <w:t>Evidenčno naročilo</w:t>
          </w:r>
        </w:p>
        <w:p w14:paraId="4B4B8328" w14:textId="6DBBBE8A" w:rsidR="00BF2E71" w:rsidRPr="00131DBA" w:rsidRDefault="00BF2E71" w:rsidP="00283EA1">
          <w:pPr>
            <w:spacing w:after="0"/>
            <w:jc w:val="both"/>
            <w:rPr>
              <w:rFonts w:cs="Arial"/>
            </w:rPr>
          </w:pPr>
        </w:p>
        <w:p w14:paraId="0EE8CD7F" w14:textId="77777777" w:rsidR="00BF2E71" w:rsidRPr="00131DBA" w:rsidRDefault="00BF2E71" w:rsidP="00283EA1">
          <w:pPr>
            <w:spacing w:after="0"/>
            <w:jc w:val="both"/>
            <w:rPr>
              <w:rFonts w:cs="Arial"/>
              <w:b/>
            </w:rPr>
          </w:pPr>
          <w:r w:rsidRPr="00131DBA">
            <w:rPr>
              <w:rFonts w:cs="Arial"/>
              <w:b/>
            </w:rPr>
            <w:t>Informacije o sklopih:</w:t>
          </w:r>
        </w:p>
        <w:p w14:paraId="14203A63" w14:textId="6741E173" w:rsidR="00BF2E71" w:rsidRPr="00131DBA" w:rsidRDefault="00BF2E71" w:rsidP="00283EA1">
          <w:pPr>
            <w:spacing w:after="0"/>
            <w:jc w:val="both"/>
            <w:rPr>
              <w:rFonts w:cs="Arial"/>
            </w:rPr>
          </w:pPr>
          <w:r w:rsidRPr="00131DBA">
            <w:rPr>
              <w:rFonts w:cs="Arial"/>
            </w:rPr>
            <w:t xml:space="preserve">Predmet naročila je celovit in ni razdeljen na sklope. Od ponudnikov se zahteva celovita ponudba, ki zajema vse zahtevane </w:t>
          </w:r>
          <w:r w:rsidR="001924BF" w:rsidRPr="00131DBA">
            <w:rPr>
              <w:rFonts w:cs="Arial"/>
            </w:rPr>
            <w:t xml:space="preserve">vsebine in </w:t>
          </w:r>
          <w:r w:rsidRPr="00131DBA">
            <w:rPr>
              <w:rFonts w:cs="Arial"/>
            </w:rPr>
            <w:t>aktivnosti, opredeljene v specifikaciji predmetnega naročila.</w:t>
          </w:r>
        </w:p>
        <w:p w14:paraId="265BA896" w14:textId="77777777" w:rsidR="00921949" w:rsidRPr="00131DBA" w:rsidRDefault="00921949" w:rsidP="00283EA1">
          <w:pPr>
            <w:spacing w:after="0"/>
            <w:jc w:val="both"/>
            <w:rPr>
              <w:rFonts w:cs="Arial"/>
              <w:b/>
            </w:rPr>
          </w:pPr>
        </w:p>
        <w:p w14:paraId="255F56F0" w14:textId="77777777" w:rsidR="00921949" w:rsidRPr="00131DBA" w:rsidRDefault="00921949" w:rsidP="00283EA1">
          <w:pPr>
            <w:spacing w:after="0"/>
            <w:jc w:val="both"/>
            <w:rPr>
              <w:rFonts w:cs="Arial"/>
              <w:b/>
            </w:rPr>
          </w:pPr>
          <w:r w:rsidRPr="00131DBA">
            <w:rPr>
              <w:rFonts w:cs="Arial"/>
              <w:b/>
            </w:rPr>
            <w:t>Rok za oddajo ponudb:</w:t>
          </w:r>
        </w:p>
        <w:p w14:paraId="43B2A983" w14:textId="493BAF7E" w:rsidR="00173AD1" w:rsidRPr="00131DBA" w:rsidRDefault="0053497C" w:rsidP="00283EA1">
          <w:pPr>
            <w:spacing w:after="0"/>
            <w:jc w:val="both"/>
            <w:rPr>
              <w:rStyle w:val="Hyperlink"/>
              <w:rFonts w:cs="Arial"/>
              <w:color w:val="060D38"/>
            </w:rPr>
          </w:pPr>
          <w:r>
            <w:rPr>
              <w:rFonts w:cs="Arial"/>
            </w:rPr>
            <w:t>13</w:t>
          </w:r>
          <w:r w:rsidR="00072CAC">
            <w:rPr>
              <w:rFonts w:cs="Arial"/>
            </w:rPr>
            <w:t>. 10. 2023</w:t>
          </w:r>
          <w:r w:rsidR="00173AD1" w:rsidRPr="00131DBA">
            <w:rPr>
              <w:rFonts w:cs="Arial"/>
            </w:rPr>
            <w:t xml:space="preserve"> do 11:</w:t>
          </w:r>
          <w:r w:rsidR="00921949" w:rsidRPr="00131DBA">
            <w:rPr>
              <w:rFonts w:cs="Arial"/>
            </w:rPr>
            <w:t xml:space="preserve">00 ure na el. naslov </w:t>
          </w:r>
          <w:hyperlink r:id="rId13" w:history="1">
            <w:r w:rsidR="004D7D66" w:rsidRPr="00131DBA">
              <w:rPr>
                <w:rStyle w:val="Hyperlink"/>
                <w:rFonts w:cs="Arial"/>
                <w:color w:val="060D38"/>
              </w:rPr>
              <w:t>nabava@borzen.si</w:t>
            </w:r>
          </w:hyperlink>
        </w:p>
        <w:p w14:paraId="4188AFA8" w14:textId="036671D6" w:rsidR="005A4F03" w:rsidRPr="00131DBA" w:rsidRDefault="005A4F03" w:rsidP="00283EA1">
          <w:pPr>
            <w:spacing w:after="0"/>
            <w:jc w:val="both"/>
            <w:rPr>
              <w:rStyle w:val="Hyperlink"/>
              <w:rFonts w:cs="Arial"/>
              <w:color w:val="auto"/>
              <w:u w:val="none"/>
            </w:rPr>
          </w:pPr>
        </w:p>
        <w:p w14:paraId="7B0B6C1F" w14:textId="77777777" w:rsidR="005A4F03" w:rsidRPr="00823C9E" w:rsidRDefault="005A4F03" w:rsidP="00283EA1">
          <w:pPr>
            <w:pBdr>
              <w:top w:val="single" w:sz="12" w:space="1" w:color="auto"/>
              <w:left w:val="single" w:sz="12" w:space="4" w:color="auto"/>
              <w:bottom w:val="single" w:sz="12" w:space="1" w:color="auto"/>
              <w:right w:val="single" w:sz="12" w:space="4" w:color="auto"/>
            </w:pBdr>
            <w:spacing w:after="0"/>
            <w:jc w:val="both"/>
            <w:rPr>
              <w:rFonts w:cs="Arial"/>
              <w:b/>
            </w:rPr>
          </w:pPr>
          <w:r w:rsidRPr="00823C9E">
            <w:rPr>
              <w:rFonts w:cs="Arial"/>
              <w:b/>
            </w:rPr>
            <w:t>Ponudba mora vsebovati naslednjo dokumentacijo v formatu PDF:</w:t>
          </w:r>
        </w:p>
        <w:p w14:paraId="003FD268" w14:textId="77777777" w:rsidR="005A4F03" w:rsidRPr="00131DBA" w:rsidRDefault="005A4F03" w:rsidP="00283EA1">
          <w:pPr>
            <w:pStyle w:val="ListParagraph"/>
            <w:numPr>
              <w:ilvl w:val="0"/>
              <w:numId w:val="2"/>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131DBA">
            <w:rPr>
              <w:rFonts w:ascii="Arial" w:hAnsi="Arial" w:cs="Arial"/>
            </w:rPr>
            <w:t>Izpolnjen in podpisan obrazec »Ponudbeni predračun«</w:t>
          </w:r>
        </w:p>
        <w:p w14:paraId="2B779E0C" w14:textId="606021CA" w:rsidR="005A4F03" w:rsidRPr="00131DBA" w:rsidRDefault="00834C70" w:rsidP="00283EA1">
          <w:pPr>
            <w:pStyle w:val="ListParagraph"/>
            <w:numPr>
              <w:ilvl w:val="0"/>
              <w:numId w:val="2"/>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Pr>
              <w:rFonts w:ascii="Arial" w:hAnsi="Arial" w:cs="Arial"/>
            </w:rPr>
            <w:t>Parafiran vzorec p</w:t>
          </w:r>
          <w:r w:rsidR="005A4F03" w:rsidRPr="00131DBA">
            <w:rPr>
              <w:rFonts w:ascii="Arial" w:hAnsi="Arial" w:cs="Arial"/>
            </w:rPr>
            <w:t>ogodbe</w:t>
          </w:r>
        </w:p>
        <w:p w14:paraId="26F70A07" w14:textId="77777777" w:rsidR="005A4F03" w:rsidRPr="00131DBA" w:rsidRDefault="005A4F03" w:rsidP="00283EA1">
          <w:pPr>
            <w:pStyle w:val="ListParagraph"/>
            <w:numPr>
              <w:ilvl w:val="0"/>
              <w:numId w:val="2"/>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131DBA">
            <w:rPr>
              <w:rFonts w:ascii="Arial" w:hAnsi="Arial" w:cs="Arial"/>
            </w:rPr>
            <w:t>Izpolnjen in podpisan obrazec »Izjava o varovanju poslovne skrivnosti«</w:t>
          </w:r>
        </w:p>
        <w:p w14:paraId="6E488455" w14:textId="4D1EFC17" w:rsidR="005A4F03" w:rsidRPr="00131DBA" w:rsidRDefault="005A4F03" w:rsidP="00283EA1">
          <w:pPr>
            <w:pStyle w:val="ListParagraph"/>
            <w:numPr>
              <w:ilvl w:val="0"/>
              <w:numId w:val="2"/>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131DBA">
            <w:rPr>
              <w:rFonts w:ascii="Arial" w:hAnsi="Arial" w:cs="Arial"/>
            </w:rPr>
            <w:t>Izpolnjen in podpisan obrazec »Izjava ZIntPK«</w:t>
          </w:r>
        </w:p>
        <w:p w14:paraId="3C254B89" w14:textId="4520F804" w:rsidR="00D50F2D" w:rsidRDefault="00CF070B" w:rsidP="00283EA1">
          <w:pPr>
            <w:spacing w:after="0"/>
            <w:jc w:val="both"/>
            <w:rPr>
              <w:rFonts w:cs="Arial"/>
            </w:rPr>
          </w:pPr>
        </w:p>
      </w:sdtContent>
    </w:sdt>
    <w:p w14:paraId="4F398B52" w14:textId="24ED3C0C" w:rsidR="00CC1D4E" w:rsidRPr="00C10EA3" w:rsidRDefault="00CC1D4E" w:rsidP="00283EA1">
      <w:pPr>
        <w:spacing w:after="0"/>
        <w:jc w:val="both"/>
        <w:rPr>
          <w:rFonts w:cs="Arial"/>
        </w:rPr>
      </w:pPr>
      <w:r w:rsidRPr="00131DBA">
        <w:rPr>
          <w:rFonts w:cs="Arial"/>
          <w:b/>
        </w:rPr>
        <w:t>Merilo za izbor ponudbe:</w:t>
      </w:r>
    </w:p>
    <w:p w14:paraId="63C7D378" w14:textId="77777777" w:rsidR="000433F3" w:rsidRDefault="00CC1D4E" w:rsidP="00283EA1">
      <w:pPr>
        <w:spacing w:after="0"/>
        <w:jc w:val="both"/>
        <w:rPr>
          <w:rFonts w:cs="Arial"/>
        </w:rPr>
      </w:pPr>
      <w:r w:rsidRPr="00131DBA">
        <w:rPr>
          <w:rFonts w:cs="Arial"/>
        </w:rPr>
        <w:t>Kot najugodnejša bo izbrana ponudba, ki bo vsebovala najnižjo ponudbeno ceno v EUR</w:t>
      </w:r>
      <w:r w:rsidR="000433F3">
        <w:rPr>
          <w:rFonts w:cs="Arial"/>
        </w:rPr>
        <w:t xml:space="preserve"> brez DDV</w:t>
      </w:r>
      <w:r w:rsidRPr="00131DBA">
        <w:rPr>
          <w:rFonts w:cs="Arial"/>
        </w:rPr>
        <w:t>.</w:t>
      </w:r>
    </w:p>
    <w:p w14:paraId="6F4ED021" w14:textId="77777777" w:rsidR="000433F3" w:rsidRDefault="000433F3" w:rsidP="00283EA1">
      <w:pPr>
        <w:spacing w:after="0"/>
        <w:jc w:val="both"/>
        <w:rPr>
          <w:rFonts w:cs="Arial"/>
        </w:rPr>
      </w:pPr>
    </w:p>
    <w:p w14:paraId="5DF92FDC" w14:textId="3C38EFA8" w:rsidR="00CC1D4E" w:rsidRDefault="00CC1D4E" w:rsidP="00283EA1">
      <w:pPr>
        <w:spacing w:after="0"/>
        <w:jc w:val="both"/>
        <w:rPr>
          <w:rFonts w:cs="Arial"/>
        </w:rPr>
      </w:pPr>
      <w:r w:rsidRPr="00131DBA">
        <w:rPr>
          <w:rFonts w:cs="Arial"/>
        </w:rPr>
        <w:t>Ponudbena cena mora vsebovati vse stroške, popuste, rabate idr., nastale z izvedbo storitve, tako da ponudnik od naročnika ne more zahtevati nobenih dodatnih plačil ali povračil stroškov. Naročnik naknadno ne bo priznaval nobenih stroškov, ki niso zajeti v ponudbeno ceno.</w:t>
      </w:r>
    </w:p>
    <w:p w14:paraId="5EF281DF" w14:textId="725A3CB0" w:rsidR="000433F3" w:rsidRDefault="000433F3" w:rsidP="00283EA1">
      <w:pPr>
        <w:spacing w:after="0"/>
        <w:jc w:val="both"/>
        <w:rPr>
          <w:rFonts w:cs="Arial"/>
        </w:rPr>
      </w:pPr>
    </w:p>
    <w:p w14:paraId="60C1D74C" w14:textId="60F602E7" w:rsidR="000433F3" w:rsidRPr="000433F3" w:rsidRDefault="000433F3" w:rsidP="00283EA1">
      <w:pPr>
        <w:spacing w:after="0"/>
        <w:jc w:val="both"/>
        <w:rPr>
          <w:rFonts w:cs="Arial"/>
        </w:rPr>
      </w:pPr>
      <w:r w:rsidRPr="000433F3">
        <w:rPr>
          <w:rFonts w:cs="Arial"/>
        </w:rPr>
        <w:t xml:space="preserve">V kolikor bo več ponudnikov ponudilo enako najnižjo ponudbeno ceno </w:t>
      </w:r>
      <w:r>
        <w:rPr>
          <w:rFonts w:cs="Arial"/>
        </w:rPr>
        <w:t xml:space="preserve">brez DDV, bo naročnik </w:t>
      </w:r>
      <w:r w:rsidRPr="000433F3">
        <w:rPr>
          <w:rFonts w:cs="Arial"/>
        </w:rPr>
        <w:t xml:space="preserve">izbral ponudnika, katerega ponudbo je prejel prej. </w:t>
      </w:r>
    </w:p>
    <w:p w14:paraId="3F2716E7" w14:textId="77777777" w:rsidR="000433F3" w:rsidRDefault="000433F3" w:rsidP="00283EA1">
      <w:pPr>
        <w:spacing w:after="0"/>
        <w:jc w:val="both"/>
        <w:rPr>
          <w:rFonts w:cs="Arial"/>
        </w:rPr>
      </w:pPr>
    </w:p>
    <w:p w14:paraId="076D75E6" w14:textId="00C921EC" w:rsidR="000433F3" w:rsidRPr="000433F3" w:rsidRDefault="000433F3" w:rsidP="00283EA1">
      <w:pPr>
        <w:spacing w:after="0"/>
        <w:jc w:val="both"/>
        <w:rPr>
          <w:rFonts w:cs="Arial"/>
        </w:rPr>
      </w:pPr>
      <w:r w:rsidRPr="000433F3">
        <w:rPr>
          <w:rFonts w:cs="Arial"/>
        </w:rPr>
        <w:t xml:space="preserve">Naročnik si pridržuje pravico, da iz razlogov na strani naročnika ne izbere nobene izmed </w:t>
      </w:r>
    </w:p>
    <w:p w14:paraId="0AD7276C" w14:textId="0448A204" w:rsidR="000433F3" w:rsidRPr="00131DBA" w:rsidRDefault="000433F3" w:rsidP="00283EA1">
      <w:pPr>
        <w:spacing w:after="0"/>
        <w:jc w:val="both"/>
        <w:rPr>
          <w:rFonts w:cs="Arial"/>
        </w:rPr>
      </w:pPr>
      <w:r w:rsidRPr="000433F3">
        <w:rPr>
          <w:rFonts w:cs="Arial"/>
        </w:rPr>
        <w:t>predloženih ponudb</w:t>
      </w:r>
      <w:r>
        <w:rPr>
          <w:rFonts w:cs="Arial"/>
        </w:rPr>
        <w:t>.</w:t>
      </w:r>
    </w:p>
    <w:p w14:paraId="7DB3B68B" w14:textId="77777777" w:rsidR="00CC1D4E" w:rsidRPr="00131DBA" w:rsidRDefault="00CC1D4E" w:rsidP="00283EA1">
      <w:pPr>
        <w:spacing w:after="0"/>
        <w:jc w:val="both"/>
        <w:rPr>
          <w:rFonts w:cs="Arial"/>
          <w:b/>
        </w:rPr>
      </w:pPr>
    </w:p>
    <w:p w14:paraId="7DC50307" w14:textId="7FABD267" w:rsidR="004D7D66" w:rsidRPr="00131DBA" w:rsidRDefault="004D7D66" w:rsidP="00283EA1">
      <w:pPr>
        <w:spacing w:after="0"/>
        <w:jc w:val="both"/>
        <w:rPr>
          <w:rFonts w:cs="Arial"/>
          <w:b/>
        </w:rPr>
      </w:pPr>
      <w:r w:rsidRPr="00131DBA">
        <w:rPr>
          <w:rFonts w:cs="Arial"/>
          <w:b/>
        </w:rPr>
        <w:lastRenderedPageBreak/>
        <w:t>Pogajanja:</w:t>
      </w:r>
    </w:p>
    <w:p w14:paraId="6E7E061B" w14:textId="04F1CCB7" w:rsidR="00AD7DB1" w:rsidRPr="00131DBA" w:rsidRDefault="00840059" w:rsidP="00283EA1">
      <w:pPr>
        <w:spacing w:after="0"/>
        <w:jc w:val="both"/>
        <w:rPr>
          <w:rFonts w:cs="Arial"/>
        </w:rPr>
      </w:pPr>
      <w:r w:rsidRPr="00131DBA">
        <w:rPr>
          <w:rFonts w:cs="Arial"/>
        </w:rPr>
        <w:t xml:space="preserve">Naročnik si pridržuje pravico, da bo po odpiranju ponudb izvedel pogajanja v pisni ali ustni obliki z največ tremi ponudniki, ki bodo </w:t>
      </w:r>
      <w:r w:rsidR="009032FC">
        <w:rPr>
          <w:rFonts w:cs="Arial"/>
        </w:rPr>
        <w:t>od</w:t>
      </w:r>
      <w:r w:rsidRPr="00131DBA">
        <w:rPr>
          <w:rFonts w:cs="Arial"/>
        </w:rPr>
        <w:t xml:space="preserve">dali najugodnejšo ponudbo glede na merila. Pogajanja se izvedejo tudi v primeru, če bo </w:t>
      </w:r>
      <w:r w:rsidR="00D4021C" w:rsidRPr="00131DBA">
        <w:rPr>
          <w:rFonts w:cs="Arial"/>
        </w:rPr>
        <w:t>najnižja ponudbena cena presegla ocenjeno vrednost predmetnega naročila ali v kolikor bi najnižja ponudbena cena presegla sredstva, ki jih ima v ta namen zagotovljena naročnik</w:t>
      </w:r>
      <w:r w:rsidR="00AD7DB1" w:rsidRPr="00131DBA">
        <w:rPr>
          <w:rFonts w:cs="Arial"/>
        </w:rPr>
        <w:t>.</w:t>
      </w:r>
    </w:p>
    <w:p w14:paraId="614E4CDB" w14:textId="77777777" w:rsidR="00AD7DB1" w:rsidRPr="00131DBA" w:rsidRDefault="00AD7DB1" w:rsidP="00283EA1">
      <w:pPr>
        <w:spacing w:after="0"/>
        <w:jc w:val="both"/>
        <w:rPr>
          <w:rFonts w:cs="Arial"/>
        </w:rPr>
      </w:pPr>
    </w:p>
    <w:p w14:paraId="5463F4CF" w14:textId="6EAC81C9" w:rsidR="00175619" w:rsidRPr="00131DBA" w:rsidRDefault="00E12405" w:rsidP="00283EA1">
      <w:pPr>
        <w:spacing w:after="0"/>
        <w:jc w:val="both"/>
        <w:rPr>
          <w:rFonts w:cs="Arial"/>
        </w:rPr>
      </w:pPr>
      <w:r w:rsidRPr="00131DBA">
        <w:rPr>
          <w:rFonts w:cs="Arial"/>
        </w:rPr>
        <w:t>V primeru pogajanj</w:t>
      </w:r>
      <w:r w:rsidR="004827FC" w:rsidRPr="00131DBA">
        <w:rPr>
          <w:rFonts w:cs="Arial"/>
        </w:rPr>
        <w:t xml:space="preserve"> bo izveden en krog pogajanj</w:t>
      </w:r>
      <w:r w:rsidR="00B719B3" w:rsidRPr="00131DBA">
        <w:rPr>
          <w:rFonts w:cs="Arial"/>
        </w:rPr>
        <w:t>. Pogajanja se bodo nanašala na vsebino specifikacije</w:t>
      </w:r>
      <w:r w:rsidR="00BB20D4" w:rsidRPr="00131DBA">
        <w:rPr>
          <w:rFonts w:cs="Arial"/>
        </w:rPr>
        <w:t xml:space="preserve"> naročila</w:t>
      </w:r>
      <w:r w:rsidR="00B719B3" w:rsidRPr="00131DBA">
        <w:rPr>
          <w:rFonts w:cs="Arial"/>
        </w:rPr>
        <w:t xml:space="preserve"> in ceno, ki ne sme biti višja (lahko je nižja ali enaka) od prvotne zavezujoče ponudbe.</w:t>
      </w:r>
      <w:r w:rsidR="00AD7DB1" w:rsidRPr="00131DBA">
        <w:rPr>
          <w:rFonts w:cs="Arial"/>
        </w:rPr>
        <w:t xml:space="preserve"> Kot najugodnejša bo izbrana ponudba skladno z merili za izbiro. V primeru, da naročnik do roka za prejem končne pisne ponudbe ne bo prejel ponudbe s strani posameznega ponudnika, bo kot končno ponujeno ceno upošteval skupno ponujeno ceno, ki jo je ponudnik podal v izhodiščni ponudbi.</w:t>
      </w:r>
    </w:p>
    <w:p w14:paraId="6AFBF2A1" w14:textId="61204A0D" w:rsidR="00AD7DB1" w:rsidRPr="00131DBA" w:rsidRDefault="00AD7DB1" w:rsidP="00283EA1">
      <w:pPr>
        <w:spacing w:after="0"/>
        <w:jc w:val="both"/>
        <w:rPr>
          <w:rFonts w:cs="Arial"/>
        </w:rPr>
      </w:pPr>
    </w:p>
    <w:p w14:paraId="64F0EF00" w14:textId="5D35A4B9" w:rsidR="00AD7DB1" w:rsidRPr="00131DBA" w:rsidRDefault="00AD7DB1" w:rsidP="00283EA1">
      <w:pPr>
        <w:spacing w:after="0"/>
        <w:jc w:val="both"/>
        <w:rPr>
          <w:rFonts w:cs="Arial"/>
        </w:rPr>
      </w:pPr>
      <w:r w:rsidRPr="00131DBA">
        <w:rPr>
          <w:rFonts w:cs="Arial"/>
        </w:rPr>
        <w:t>Naročnik si pridržuje pravico, da pred začetkom pogajanj obstoječi protokol pogajanj dopolni z natančnejšimi navodili, ki ne bodo v nasprotju s tem protokolom.</w:t>
      </w:r>
    </w:p>
    <w:p w14:paraId="43178B10" w14:textId="38972F7A" w:rsidR="00291F9F" w:rsidRPr="00131DBA" w:rsidRDefault="00291F9F" w:rsidP="00283EA1">
      <w:pPr>
        <w:spacing w:after="0"/>
        <w:jc w:val="both"/>
        <w:rPr>
          <w:rFonts w:cs="Arial"/>
        </w:rPr>
      </w:pPr>
    </w:p>
    <w:p w14:paraId="574D934C" w14:textId="48B317FE" w:rsidR="00173AD1" w:rsidRPr="00131DBA" w:rsidRDefault="00173AD1" w:rsidP="00283EA1">
      <w:pPr>
        <w:spacing w:after="0"/>
        <w:jc w:val="both"/>
        <w:rPr>
          <w:rFonts w:cs="Arial"/>
          <w:b/>
        </w:rPr>
      </w:pPr>
      <w:r w:rsidRPr="00131DBA">
        <w:rPr>
          <w:rFonts w:cs="Arial"/>
          <w:b/>
        </w:rPr>
        <w:t>Zahteve za dodatna pojasnila:</w:t>
      </w:r>
    </w:p>
    <w:p w14:paraId="1688F760" w14:textId="1FFDB7F8" w:rsidR="00145EDA" w:rsidRPr="00131DBA" w:rsidRDefault="00145EDA" w:rsidP="00283EA1">
      <w:pPr>
        <w:spacing w:after="0"/>
        <w:jc w:val="both"/>
        <w:rPr>
          <w:rFonts w:cs="Arial"/>
        </w:rPr>
      </w:pPr>
      <w:r w:rsidRPr="00131DBA">
        <w:rPr>
          <w:rFonts w:cs="Arial"/>
        </w:rPr>
        <w:t xml:space="preserve">Ponudniki, ki bodo imeli dodatna vprašanja v zvezi s tem povabilom, naj jih pošljejo elektronsko na naslov </w:t>
      </w:r>
      <w:hyperlink r:id="rId14" w:history="1">
        <w:r w:rsidRPr="00131DBA">
          <w:rPr>
            <w:rStyle w:val="Hyperlink"/>
            <w:rFonts w:cs="Arial"/>
            <w:color w:val="060D38"/>
          </w:rPr>
          <w:t>nabava@borzen.si</w:t>
        </w:r>
      </w:hyperlink>
      <w:r w:rsidRPr="00131DBA">
        <w:rPr>
          <w:rFonts w:cs="Arial"/>
        </w:rPr>
        <w:t>.</w:t>
      </w:r>
    </w:p>
    <w:p w14:paraId="22B2574B" w14:textId="62F41324" w:rsidR="0020463E" w:rsidRPr="00131DBA" w:rsidRDefault="0020463E" w:rsidP="00283EA1">
      <w:pPr>
        <w:spacing w:after="0"/>
        <w:jc w:val="both"/>
        <w:rPr>
          <w:rFonts w:cs="Arial"/>
        </w:rPr>
      </w:pPr>
    </w:p>
    <w:p w14:paraId="10D849DB" w14:textId="0A2685F2" w:rsidR="00C132C5" w:rsidRPr="00131DBA" w:rsidRDefault="00C132C5" w:rsidP="00283EA1">
      <w:pPr>
        <w:spacing w:after="0"/>
        <w:jc w:val="both"/>
        <w:rPr>
          <w:rFonts w:cs="Arial"/>
          <w:sz w:val="24"/>
          <w:szCs w:val="24"/>
        </w:rPr>
      </w:pPr>
      <w:r w:rsidRPr="00131DBA">
        <w:rPr>
          <w:rFonts w:cs="Arial"/>
        </w:rPr>
        <w:br w:type="page"/>
      </w:r>
    </w:p>
    <w:p w14:paraId="54960AC8" w14:textId="77777777" w:rsidR="00A14DED" w:rsidRPr="00131DBA" w:rsidRDefault="00A14DED" w:rsidP="00283EA1">
      <w:pPr>
        <w:spacing w:after="0"/>
        <w:jc w:val="both"/>
        <w:rPr>
          <w:rFonts w:cs="Arial"/>
        </w:rPr>
      </w:pPr>
    </w:p>
    <w:p w14:paraId="1B288BA7" w14:textId="44A840D9" w:rsidR="00A93E6D" w:rsidRPr="00131DBA" w:rsidRDefault="00A14DED" w:rsidP="00283EA1">
      <w:pPr>
        <w:pStyle w:val="Heading1"/>
        <w:spacing w:before="0"/>
        <w:jc w:val="both"/>
        <w:rPr>
          <w:rFonts w:cs="Arial"/>
        </w:rPr>
      </w:pPr>
      <w:r w:rsidRPr="00131DBA">
        <w:rPr>
          <w:rFonts w:cs="Arial"/>
        </w:rPr>
        <w:t xml:space="preserve">Specifikacija naročila </w:t>
      </w:r>
      <w:r w:rsidR="00C132C5" w:rsidRPr="00131DBA">
        <w:rPr>
          <w:rFonts w:cs="Arial"/>
        </w:rPr>
        <w:t>»</w:t>
      </w:r>
      <w:sdt>
        <w:sdtPr>
          <w:rPr>
            <w:rFonts w:cs="Arial"/>
          </w:rPr>
          <w:alias w:val="Zadeva"/>
          <w:tag w:val="Zadeva"/>
          <w:id w:val="-1737225420"/>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EndPr/>
        <w:sdtContent>
          <w:r w:rsidR="001700C9" w:rsidRPr="005748A6">
            <w:rPr>
              <w:rFonts w:cs="Arial"/>
            </w:rPr>
            <w:t>Strokovna pomoč na</w:t>
          </w:r>
          <w:r w:rsidR="001700C9">
            <w:rPr>
              <w:rFonts w:cs="Arial"/>
            </w:rPr>
            <w:t xml:space="preserve"> področju upravljanja s kadri</w:t>
          </w:r>
        </w:sdtContent>
      </w:sdt>
      <w:r w:rsidR="00C132C5" w:rsidRPr="00131DBA">
        <w:rPr>
          <w:rFonts w:cs="Arial"/>
        </w:rPr>
        <w:t>«</w:t>
      </w:r>
    </w:p>
    <w:p w14:paraId="7D8235D8" w14:textId="05BC3FC8" w:rsidR="00A93E6D" w:rsidRPr="00131DBA" w:rsidRDefault="00A93E6D" w:rsidP="00283EA1">
      <w:pPr>
        <w:spacing w:after="0"/>
        <w:jc w:val="both"/>
        <w:rPr>
          <w:rFonts w:cs="Arial"/>
        </w:rPr>
      </w:pPr>
    </w:p>
    <w:p w14:paraId="21E7858B" w14:textId="77777777" w:rsidR="004A200A" w:rsidRPr="00131DBA" w:rsidRDefault="004A200A" w:rsidP="00283EA1">
      <w:pPr>
        <w:spacing w:after="0"/>
        <w:jc w:val="both"/>
        <w:rPr>
          <w:rFonts w:cs="Arial"/>
        </w:rPr>
      </w:pPr>
    </w:p>
    <w:p w14:paraId="42E34FDA" w14:textId="03FD7D0F" w:rsidR="003D3FF0" w:rsidRPr="00131DBA" w:rsidRDefault="0082631F" w:rsidP="00283EA1">
      <w:pPr>
        <w:pStyle w:val="Heading1"/>
        <w:numPr>
          <w:ilvl w:val="0"/>
          <w:numId w:val="8"/>
        </w:numPr>
        <w:spacing w:before="0"/>
        <w:jc w:val="both"/>
        <w:rPr>
          <w:rFonts w:cs="Arial"/>
          <w:sz w:val="24"/>
          <w:szCs w:val="24"/>
        </w:rPr>
      </w:pPr>
      <w:r>
        <w:rPr>
          <w:rFonts w:cs="Arial"/>
          <w:sz w:val="24"/>
          <w:szCs w:val="24"/>
        </w:rPr>
        <w:t>PREDSTAVITEV DRUŽBE BORZEN</w:t>
      </w:r>
    </w:p>
    <w:p w14:paraId="257B411A" w14:textId="77777777" w:rsidR="003D3FF0" w:rsidRPr="00131DBA" w:rsidRDefault="003D3FF0" w:rsidP="00283EA1">
      <w:pPr>
        <w:spacing w:after="0"/>
        <w:jc w:val="both"/>
        <w:rPr>
          <w:rFonts w:eastAsia="Calibri" w:cs="Arial"/>
        </w:rPr>
      </w:pPr>
    </w:p>
    <w:p w14:paraId="70DE2CEE" w14:textId="77777777" w:rsidR="00D50F2D" w:rsidRDefault="00D50F2D" w:rsidP="00283EA1">
      <w:pPr>
        <w:spacing w:after="0"/>
        <w:jc w:val="both"/>
        <w:rPr>
          <w:rFonts w:eastAsia="Calibri" w:cs="Arial"/>
        </w:rPr>
      </w:pPr>
      <w:r w:rsidRPr="00167522">
        <w:rPr>
          <w:rFonts w:eastAsia="Calibri" w:cs="Arial"/>
        </w:rPr>
        <w:t xml:space="preserve">Družba Borzen, d.o.o. je bila ustanovljena leta 2001. Temeljni dejavnosti Borzena sta dejavnost operaterja trga z elektriko in dejavnost centra za podpore. Prva zajema vrsto aktivnosti, ki so nujne za učinkovito, sistemsko urejeno in pregledno delovanje trga z elektriko v Sloveniji. Center za podpore je operativni izvajalec podporne sheme za proizvodnjo elektrike iz obnovljivih virov ter visoko učinkovite soproizvodnje toplote in elektrike, poleg tega pa upravlja register potrdil o izvoru, </w:t>
      </w:r>
      <w:r>
        <w:rPr>
          <w:rFonts w:eastAsia="Calibri" w:cs="Arial"/>
        </w:rPr>
        <w:t xml:space="preserve">pod blagovno znamko Trajnostna energija </w:t>
      </w:r>
      <w:r w:rsidRPr="00167522">
        <w:rPr>
          <w:rFonts w:eastAsia="Calibri" w:cs="Arial"/>
        </w:rPr>
        <w:t>izvaja programe informiranja, ozaveščanja in usposabljanja o obnovljivih virih energije in učinkoviti rabi energije  ter dejavnosti kontaktne točke za spodbujanje rabe OVE.</w:t>
      </w:r>
    </w:p>
    <w:p w14:paraId="166E8912" w14:textId="77777777" w:rsidR="00D50F2D" w:rsidRDefault="00D50F2D" w:rsidP="00283EA1">
      <w:pPr>
        <w:spacing w:after="0"/>
        <w:jc w:val="both"/>
        <w:rPr>
          <w:rFonts w:eastAsia="Calibri" w:cs="Arial"/>
        </w:rPr>
      </w:pPr>
    </w:p>
    <w:p w14:paraId="298D2C84" w14:textId="77777777" w:rsidR="00D50F2D" w:rsidRPr="00167522" w:rsidRDefault="00D50F2D" w:rsidP="00283EA1">
      <w:pPr>
        <w:spacing w:after="0"/>
        <w:jc w:val="both"/>
        <w:rPr>
          <w:rFonts w:eastAsia="Calibri" w:cs="Arial"/>
        </w:rPr>
      </w:pPr>
      <w:r>
        <w:rPr>
          <w:rFonts w:eastAsia="Calibri" w:cs="Arial"/>
        </w:rPr>
        <w:t xml:space="preserve">Več informacij na </w:t>
      </w:r>
      <w:hyperlink r:id="rId15" w:history="1">
        <w:r w:rsidRPr="006747F7">
          <w:rPr>
            <w:rStyle w:val="Hyperlink"/>
            <w:rFonts w:eastAsia="Calibri" w:cs="Arial"/>
            <w:color w:val="060D38"/>
          </w:rPr>
          <w:t>www.borzen.si</w:t>
        </w:r>
      </w:hyperlink>
      <w:r>
        <w:rPr>
          <w:rFonts w:eastAsia="Calibri" w:cs="Arial"/>
        </w:rPr>
        <w:t xml:space="preserve"> in </w:t>
      </w:r>
      <w:hyperlink r:id="rId16" w:history="1">
        <w:r w:rsidRPr="006747F7">
          <w:rPr>
            <w:rStyle w:val="Hyperlink"/>
            <w:rFonts w:eastAsia="Calibri" w:cs="Arial"/>
            <w:color w:val="060D38"/>
          </w:rPr>
          <w:t>www.trajnostnaenergija.si</w:t>
        </w:r>
      </w:hyperlink>
      <w:r>
        <w:rPr>
          <w:rFonts w:eastAsia="Calibri" w:cs="Arial"/>
        </w:rPr>
        <w:t xml:space="preserve">. </w:t>
      </w:r>
    </w:p>
    <w:p w14:paraId="265D9144" w14:textId="77777777" w:rsidR="0082631F" w:rsidRDefault="0082631F" w:rsidP="00283EA1">
      <w:pPr>
        <w:spacing w:after="0"/>
        <w:jc w:val="both"/>
        <w:rPr>
          <w:rFonts w:cs="Arial"/>
        </w:rPr>
      </w:pPr>
    </w:p>
    <w:p w14:paraId="30FCF331" w14:textId="77777777" w:rsidR="00CC1E5F" w:rsidRPr="00131DBA" w:rsidRDefault="00CC1E5F" w:rsidP="00283EA1">
      <w:pPr>
        <w:spacing w:after="0"/>
        <w:jc w:val="both"/>
        <w:rPr>
          <w:rFonts w:cs="Arial"/>
        </w:rPr>
      </w:pPr>
    </w:p>
    <w:p w14:paraId="4EB475FB" w14:textId="1BDC1848" w:rsidR="003D3FF0" w:rsidRPr="00131DBA" w:rsidRDefault="00D50F2D" w:rsidP="00283EA1">
      <w:pPr>
        <w:pStyle w:val="Heading1"/>
        <w:numPr>
          <w:ilvl w:val="0"/>
          <w:numId w:val="8"/>
        </w:numPr>
        <w:spacing w:before="0"/>
        <w:jc w:val="both"/>
        <w:rPr>
          <w:rFonts w:cs="Arial"/>
          <w:sz w:val="24"/>
          <w:szCs w:val="24"/>
        </w:rPr>
      </w:pPr>
      <w:r>
        <w:rPr>
          <w:rFonts w:cs="Arial"/>
          <w:sz w:val="24"/>
          <w:szCs w:val="24"/>
        </w:rPr>
        <w:t>PREDMET NAROČILA</w:t>
      </w:r>
    </w:p>
    <w:p w14:paraId="7C1EFBD8" w14:textId="77777777" w:rsidR="003D3FF0" w:rsidRPr="00131DBA" w:rsidRDefault="003D3FF0" w:rsidP="00283EA1">
      <w:pPr>
        <w:spacing w:after="0"/>
        <w:jc w:val="both"/>
        <w:rPr>
          <w:rFonts w:eastAsia="Calibri" w:cs="Arial"/>
        </w:rPr>
      </w:pPr>
    </w:p>
    <w:p w14:paraId="132CDE48" w14:textId="7DEBD7C6" w:rsidR="00810CA6" w:rsidRDefault="00D50F2D" w:rsidP="00283EA1">
      <w:pPr>
        <w:spacing w:after="0"/>
        <w:jc w:val="both"/>
        <w:rPr>
          <w:rFonts w:eastAsia="Calibri" w:cs="Arial"/>
        </w:rPr>
      </w:pPr>
      <w:r>
        <w:rPr>
          <w:rFonts w:eastAsia="Calibri" w:cs="Arial"/>
        </w:rPr>
        <w:t>Predmet naročila je nudenje strokovne pomoči naročniku na področju upravljanja s kadri, vključno z analizo obstoječega stanja ter pripravo priporočil in ukrepov za učinkovitejše upravljanje s kadri.</w:t>
      </w:r>
    </w:p>
    <w:p w14:paraId="5BC1B79F" w14:textId="7816B025" w:rsidR="00D50F2D" w:rsidRDefault="00D50F2D" w:rsidP="00283EA1">
      <w:pPr>
        <w:spacing w:after="0"/>
        <w:jc w:val="both"/>
        <w:rPr>
          <w:rFonts w:eastAsia="Calibri" w:cs="Arial"/>
        </w:rPr>
      </w:pPr>
    </w:p>
    <w:p w14:paraId="197081CA" w14:textId="533883D6" w:rsidR="00D50F2D" w:rsidRPr="00D50F2D" w:rsidRDefault="00D50F2D" w:rsidP="00283EA1">
      <w:pPr>
        <w:spacing w:after="0"/>
        <w:jc w:val="both"/>
        <w:rPr>
          <w:rFonts w:eastAsia="Calibri" w:cs="Arial"/>
        </w:rPr>
      </w:pPr>
      <w:r w:rsidRPr="00D50F2D">
        <w:rPr>
          <w:rFonts w:eastAsia="Calibri" w:cs="Arial"/>
        </w:rPr>
        <w:t>Predmet naročila vključuje sledeče aktivnosti:</w:t>
      </w:r>
    </w:p>
    <w:p w14:paraId="044BA7A7" w14:textId="0F7CE84F" w:rsidR="00D50F2D" w:rsidRPr="00D50F2D" w:rsidRDefault="00D50F2D" w:rsidP="00283EA1">
      <w:pPr>
        <w:pStyle w:val="ListParagraph"/>
        <w:numPr>
          <w:ilvl w:val="0"/>
          <w:numId w:val="49"/>
        </w:numPr>
        <w:spacing w:after="0"/>
        <w:jc w:val="both"/>
        <w:rPr>
          <w:rFonts w:ascii="Arial" w:eastAsia="Calibri" w:hAnsi="Arial" w:cs="Arial"/>
        </w:rPr>
      </w:pPr>
      <w:r w:rsidRPr="00D50F2D">
        <w:rPr>
          <w:rFonts w:ascii="Arial" w:eastAsia="Calibri" w:hAnsi="Arial" w:cs="Arial"/>
        </w:rPr>
        <w:t>meritev organizacijske kulture in klime v družbi (približno 35 sodelujočih)</w:t>
      </w:r>
      <w:r>
        <w:rPr>
          <w:rFonts w:ascii="Arial" w:eastAsia="Calibri" w:hAnsi="Arial" w:cs="Arial"/>
        </w:rPr>
        <w:t>,</w:t>
      </w:r>
      <w:r w:rsidRPr="00D50F2D">
        <w:rPr>
          <w:rFonts w:ascii="Arial" w:eastAsia="Calibri" w:hAnsi="Arial" w:cs="Arial"/>
        </w:rPr>
        <w:t xml:space="preserve"> </w:t>
      </w:r>
    </w:p>
    <w:p w14:paraId="656B672A" w14:textId="0DE5791E" w:rsidR="00D50F2D" w:rsidRPr="00D50F2D" w:rsidRDefault="00D50F2D" w:rsidP="00283EA1">
      <w:pPr>
        <w:pStyle w:val="ListParagraph"/>
        <w:numPr>
          <w:ilvl w:val="0"/>
          <w:numId w:val="49"/>
        </w:numPr>
        <w:spacing w:after="0"/>
        <w:jc w:val="both"/>
        <w:rPr>
          <w:rFonts w:ascii="Arial" w:eastAsia="Calibri" w:hAnsi="Arial" w:cs="Arial"/>
        </w:rPr>
      </w:pPr>
      <w:r w:rsidRPr="00D50F2D">
        <w:rPr>
          <w:rFonts w:ascii="Arial" w:eastAsia="Calibri" w:hAnsi="Arial" w:cs="Arial"/>
        </w:rPr>
        <w:t>izvedba delavnice za določitev ciljne organizacijske kulture</w:t>
      </w:r>
      <w:r>
        <w:rPr>
          <w:rFonts w:ascii="Arial" w:eastAsia="Calibri" w:hAnsi="Arial" w:cs="Arial"/>
        </w:rPr>
        <w:t>,</w:t>
      </w:r>
    </w:p>
    <w:p w14:paraId="6461AA9F" w14:textId="56DB7C30" w:rsidR="00D50F2D" w:rsidRPr="00D50F2D" w:rsidRDefault="00D50F2D" w:rsidP="00283EA1">
      <w:pPr>
        <w:pStyle w:val="ListParagraph"/>
        <w:numPr>
          <w:ilvl w:val="0"/>
          <w:numId w:val="49"/>
        </w:numPr>
        <w:spacing w:after="0"/>
        <w:jc w:val="both"/>
        <w:rPr>
          <w:rFonts w:ascii="Arial" w:eastAsia="Calibri" w:hAnsi="Arial" w:cs="Arial"/>
        </w:rPr>
      </w:pPr>
      <w:r w:rsidRPr="00D50F2D">
        <w:rPr>
          <w:rFonts w:ascii="Arial" w:eastAsia="Calibri" w:hAnsi="Arial" w:cs="Arial"/>
        </w:rPr>
        <w:t xml:space="preserve">analiza in priprava poročil o rezultatih meritev, navedenih pod </w:t>
      </w:r>
      <w:r>
        <w:rPr>
          <w:rFonts w:ascii="Arial" w:eastAsia="Calibri" w:hAnsi="Arial" w:cs="Arial"/>
        </w:rPr>
        <w:t>prvo alinejo,</w:t>
      </w:r>
    </w:p>
    <w:p w14:paraId="11DB72FA" w14:textId="6A40A57D" w:rsidR="00D50F2D" w:rsidRPr="00D50F2D" w:rsidRDefault="00D50F2D" w:rsidP="00283EA1">
      <w:pPr>
        <w:pStyle w:val="ListParagraph"/>
        <w:numPr>
          <w:ilvl w:val="0"/>
          <w:numId w:val="49"/>
        </w:numPr>
        <w:spacing w:after="0"/>
        <w:jc w:val="both"/>
        <w:rPr>
          <w:rFonts w:ascii="Arial" w:eastAsia="Calibri" w:hAnsi="Arial" w:cs="Arial"/>
        </w:rPr>
      </w:pPr>
      <w:r w:rsidRPr="00D50F2D">
        <w:rPr>
          <w:rFonts w:ascii="Arial" w:eastAsia="Calibri" w:hAnsi="Arial" w:cs="Arial"/>
        </w:rPr>
        <w:t xml:space="preserve">predstavitev ugotovitev meritev, navedenih pod </w:t>
      </w:r>
      <w:r>
        <w:rPr>
          <w:rFonts w:ascii="Arial" w:eastAsia="Calibri" w:hAnsi="Arial" w:cs="Arial"/>
        </w:rPr>
        <w:t>prvo alinejo</w:t>
      </w:r>
      <w:r w:rsidRPr="00D50F2D">
        <w:rPr>
          <w:rFonts w:ascii="Arial" w:eastAsia="Calibri" w:hAnsi="Arial" w:cs="Arial"/>
        </w:rPr>
        <w:t xml:space="preserve"> vodstvu družbe</w:t>
      </w:r>
      <w:r>
        <w:rPr>
          <w:rFonts w:ascii="Arial" w:eastAsia="Calibri" w:hAnsi="Arial" w:cs="Arial"/>
        </w:rPr>
        <w:t>,</w:t>
      </w:r>
    </w:p>
    <w:p w14:paraId="2AD692CD" w14:textId="7BE76952" w:rsidR="00D50F2D" w:rsidRPr="00D50F2D" w:rsidRDefault="00D50F2D" w:rsidP="00283EA1">
      <w:pPr>
        <w:pStyle w:val="ListParagraph"/>
        <w:numPr>
          <w:ilvl w:val="0"/>
          <w:numId w:val="49"/>
        </w:numPr>
        <w:spacing w:after="0"/>
        <w:jc w:val="both"/>
        <w:rPr>
          <w:rFonts w:ascii="Arial" w:eastAsia="Calibri" w:hAnsi="Arial" w:cs="Arial"/>
        </w:rPr>
      </w:pPr>
      <w:r w:rsidRPr="00D50F2D">
        <w:rPr>
          <w:rFonts w:ascii="Arial" w:eastAsia="Calibri" w:hAnsi="Arial" w:cs="Arial"/>
        </w:rPr>
        <w:t xml:space="preserve">predstavitev ugotovitev meritev, navedenih pod </w:t>
      </w:r>
      <w:r>
        <w:rPr>
          <w:rFonts w:ascii="Arial" w:eastAsia="Calibri" w:hAnsi="Arial" w:cs="Arial"/>
        </w:rPr>
        <w:t>prvo alinejo</w:t>
      </w:r>
      <w:r w:rsidR="00A36C41">
        <w:rPr>
          <w:rFonts w:ascii="Arial" w:eastAsia="Calibri" w:hAnsi="Arial" w:cs="Arial"/>
        </w:rPr>
        <w:t xml:space="preserve"> zaposlenim (</w:t>
      </w:r>
      <w:r w:rsidRPr="00D50F2D">
        <w:rPr>
          <w:rFonts w:ascii="Arial" w:eastAsia="Calibri" w:hAnsi="Arial" w:cs="Arial"/>
        </w:rPr>
        <w:t xml:space="preserve">predvidoma v soboto, </w:t>
      </w:r>
      <w:r>
        <w:rPr>
          <w:rFonts w:ascii="Arial" w:eastAsia="Calibri" w:hAnsi="Arial" w:cs="Arial"/>
        </w:rPr>
        <w:t xml:space="preserve">dne </w:t>
      </w:r>
      <w:r w:rsidRPr="00D50F2D">
        <w:rPr>
          <w:rFonts w:ascii="Arial" w:eastAsia="Calibri" w:hAnsi="Arial" w:cs="Arial"/>
        </w:rPr>
        <w:t>18.</w:t>
      </w:r>
      <w:r>
        <w:rPr>
          <w:rFonts w:ascii="Arial" w:eastAsia="Calibri" w:hAnsi="Arial" w:cs="Arial"/>
        </w:rPr>
        <w:t xml:space="preserve"> </w:t>
      </w:r>
      <w:r w:rsidRPr="00D50F2D">
        <w:rPr>
          <w:rFonts w:ascii="Arial" w:eastAsia="Calibri" w:hAnsi="Arial" w:cs="Arial"/>
        </w:rPr>
        <w:t>11.</w:t>
      </w:r>
      <w:r>
        <w:rPr>
          <w:rFonts w:ascii="Arial" w:eastAsia="Calibri" w:hAnsi="Arial" w:cs="Arial"/>
        </w:rPr>
        <w:t xml:space="preserve"> </w:t>
      </w:r>
      <w:r w:rsidRPr="00D50F2D">
        <w:rPr>
          <w:rFonts w:ascii="Arial" w:eastAsia="Calibri" w:hAnsi="Arial" w:cs="Arial"/>
        </w:rPr>
        <w:t xml:space="preserve">2023 v okviru </w:t>
      </w:r>
      <w:r>
        <w:rPr>
          <w:rFonts w:ascii="Arial" w:eastAsia="Calibri" w:hAnsi="Arial" w:cs="Arial"/>
        </w:rPr>
        <w:t>izvedbe t.i. solidarnostne delovne sobote</w:t>
      </w:r>
      <w:r w:rsidR="00A36C41">
        <w:rPr>
          <w:rFonts w:ascii="Arial" w:eastAsia="Calibri" w:hAnsi="Arial" w:cs="Arial"/>
        </w:rPr>
        <w:t>)</w:t>
      </w:r>
      <w:r>
        <w:rPr>
          <w:rFonts w:ascii="Arial" w:eastAsia="Calibri" w:hAnsi="Arial" w:cs="Arial"/>
        </w:rPr>
        <w:t>,</w:t>
      </w:r>
    </w:p>
    <w:p w14:paraId="04CA7BDF" w14:textId="4338FE16" w:rsidR="00D50F2D" w:rsidRPr="00D50F2D" w:rsidRDefault="001700C9" w:rsidP="00283EA1">
      <w:pPr>
        <w:pStyle w:val="ListParagraph"/>
        <w:numPr>
          <w:ilvl w:val="0"/>
          <w:numId w:val="49"/>
        </w:numPr>
        <w:spacing w:after="0"/>
        <w:jc w:val="both"/>
        <w:rPr>
          <w:rFonts w:ascii="Arial" w:eastAsia="Calibri" w:hAnsi="Arial" w:cs="Arial"/>
        </w:rPr>
      </w:pPr>
      <w:r>
        <w:rPr>
          <w:rFonts w:ascii="Arial" w:eastAsia="Calibri" w:hAnsi="Arial" w:cs="Arial"/>
        </w:rPr>
        <w:t xml:space="preserve">izvedba </w:t>
      </w:r>
      <w:r w:rsidR="00D50F2D">
        <w:rPr>
          <w:rFonts w:ascii="Arial" w:eastAsia="Calibri" w:hAnsi="Arial" w:cs="Arial"/>
        </w:rPr>
        <w:t>d</w:t>
      </w:r>
      <w:r>
        <w:rPr>
          <w:rFonts w:ascii="Arial" w:eastAsia="Calibri" w:hAnsi="Arial" w:cs="Arial"/>
        </w:rPr>
        <w:t>elavnice</w:t>
      </w:r>
      <w:r w:rsidR="00D50F2D" w:rsidRPr="00D50F2D">
        <w:rPr>
          <w:rFonts w:ascii="Arial" w:eastAsia="Calibri" w:hAnsi="Arial" w:cs="Arial"/>
        </w:rPr>
        <w:t xml:space="preserve"> ali več delavnic </w:t>
      </w:r>
      <w:r w:rsidR="00D50F2D">
        <w:rPr>
          <w:rFonts w:ascii="Arial" w:eastAsia="Calibri" w:hAnsi="Arial" w:cs="Arial"/>
        </w:rPr>
        <w:t>z  zaposlenimi (t.i. hackathon),</w:t>
      </w:r>
    </w:p>
    <w:p w14:paraId="66FED2BB" w14:textId="2F27D11F" w:rsidR="00D50F2D" w:rsidRPr="00D50F2D" w:rsidRDefault="00D50F2D" w:rsidP="00283EA1">
      <w:pPr>
        <w:pStyle w:val="ListParagraph"/>
        <w:numPr>
          <w:ilvl w:val="0"/>
          <w:numId w:val="49"/>
        </w:numPr>
        <w:spacing w:after="0"/>
        <w:jc w:val="both"/>
        <w:rPr>
          <w:rFonts w:ascii="Arial" w:eastAsia="Calibri" w:hAnsi="Arial" w:cs="Arial"/>
        </w:rPr>
      </w:pPr>
      <w:r>
        <w:rPr>
          <w:rFonts w:ascii="Arial" w:eastAsia="Calibri" w:hAnsi="Arial" w:cs="Arial"/>
        </w:rPr>
        <w:t>a</w:t>
      </w:r>
      <w:r w:rsidRPr="00D50F2D">
        <w:rPr>
          <w:rFonts w:ascii="Arial" w:eastAsia="Calibri" w:hAnsi="Arial" w:cs="Arial"/>
        </w:rPr>
        <w:t xml:space="preserve">naliza in priprava poročila o izvedenih delavnicah </w:t>
      </w:r>
      <w:r w:rsidR="00F57397">
        <w:rPr>
          <w:rFonts w:ascii="Arial" w:eastAsia="Calibri" w:hAnsi="Arial" w:cs="Arial"/>
        </w:rPr>
        <w:t xml:space="preserve">iz </w:t>
      </w:r>
      <w:r>
        <w:rPr>
          <w:rFonts w:ascii="Arial" w:eastAsia="Calibri" w:hAnsi="Arial" w:cs="Arial"/>
        </w:rPr>
        <w:t>šeste alineje</w:t>
      </w:r>
      <w:r w:rsidRPr="00D50F2D">
        <w:rPr>
          <w:rFonts w:ascii="Arial" w:eastAsia="Calibri" w:hAnsi="Arial" w:cs="Arial"/>
        </w:rPr>
        <w:t xml:space="preserve">  s priporočili vodstvu</w:t>
      </w:r>
      <w:r>
        <w:rPr>
          <w:rFonts w:ascii="Arial" w:eastAsia="Calibri" w:hAnsi="Arial" w:cs="Arial"/>
        </w:rPr>
        <w:t>,</w:t>
      </w:r>
    </w:p>
    <w:p w14:paraId="58E73D07" w14:textId="457BC173" w:rsidR="00D50F2D" w:rsidRPr="00D50F2D" w:rsidRDefault="001700C9" w:rsidP="00283EA1">
      <w:pPr>
        <w:pStyle w:val="ListParagraph"/>
        <w:numPr>
          <w:ilvl w:val="0"/>
          <w:numId w:val="49"/>
        </w:numPr>
        <w:spacing w:after="0"/>
        <w:jc w:val="both"/>
        <w:rPr>
          <w:rFonts w:ascii="Arial" w:eastAsia="Calibri" w:hAnsi="Arial" w:cs="Arial"/>
        </w:rPr>
      </w:pPr>
      <w:r>
        <w:rPr>
          <w:rFonts w:ascii="Arial" w:eastAsia="Calibri" w:hAnsi="Arial" w:cs="Arial"/>
        </w:rPr>
        <w:t xml:space="preserve">izvedba </w:t>
      </w:r>
      <w:r w:rsidR="00D50F2D">
        <w:rPr>
          <w:rFonts w:ascii="Arial" w:eastAsia="Calibri" w:hAnsi="Arial" w:cs="Arial"/>
        </w:rPr>
        <w:t>p</w:t>
      </w:r>
      <w:r w:rsidR="00D50F2D" w:rsidRPr="00D50F2D">
        <w:rPr>
          <w:rFonts w:ascii="Arial" w:eastAsia="Calibri" w:hAnsi="Arial" w:cs="Arial"/>
        </w:rPr>
        <w:t xml:space="preserve">redvidoma </w:t>
      </w:r>
      <w:r w:rsidR="00D50F2D">
        <w:rPr>
          <w:rFonts w:ascii="Arial" w:eastAsia="Calibri" w:hAnsi="Arial" w:cs="Arial"/>
        </w:rPr>
        <w:t>dve</w:t>
      </w:r>
      <w:r>
        <w:rPr>
          <w:rFonts w:ascii="Arial" w:eastAsia="Calibri" w:hAnsi="Arial" w:cs="Arial"/>
        </w:rPr>
        <w:t>h delavnic</w:t>
      </w:r>
      <w:r w:rsidR="00D50F2D" w:rsidRPr="00D50F2D">
        <w:rPr>
          <w:rFonts w:ascii="Arial" w:eastAsia="Calibri" w:hAnsi="Arial" w:cs="Arial"/>
        </w:rPr>
        <w:t xml:space="preserve"> za implementacijo predlogov in ukrepov, ki izhajajo iz </w:t>
      </w:r>
      <w:r w:rsidR="00D50F2D">
        <w:rPr>
          <w:rFonts w:ascii="Arial" w:eastAsia="Calibri" w:hAnsi="Arial" w:cs="Arial"/>
        </w:rPr>
        <w:t>šeste alineje</w:t>
      </w:r>
      <w:r w:rsidR="00D50F2D" w:rsidRPr="00D50F2D">
        <w:rPr>
          <w:rFonts w:ascii="Arial" w:eastAsia="Calibri" w:hAnsi="Arial" w:cs="Arial"/>
        </w:rPr>
        <w:t xml:space="preserve"> ter spremljanje implementacije v prakso</w:t>
      </w:r>
      <w:r w:rsidR="00D50F2D">
        <w:rPr>
          <w:rFonts w:ascii="Arial" w:eastAsia="Calibri" w:hAnsi="Arial" w:cs="Arial"/>
        </w:rPr>
        <w:t>,</w:t>
      </w:r>
    </w:p>
    <w:p w14:paraId="3A1D215E" w14:textId="2B6A000D" w:rsidR="00D50F2D" w:rsidRPr="00D50F2D" w:rsidRDefault="001700C9" w:rsidP="00283EA1">
      <w:pPr>
        <w:pStyle w:val="ListParagraph"/>
        <w:numPr>
          <w:ilvl w:val="0"/>
          <w:numId w:val="49"/>
        </w:numPr>
        <w:spacing w:after="0"/>
        <w:jc w:val="both"/>
        <w:rPr>
          <w:rFonts w:ascii="Arial" w:eastAsia="Calibri" w:hAnsi="Arial" w:cs="Arial"/>
        </w:rPr>
      </w:pPr>
      <w:r>
        <w:rPr>
          <w:rFonts w:ascii="Arial" w:eastAsia="Calibri" w:hAnsi="Arial" w:cs="Arial"/>
        </w:rPr>
        <w:t xml:space="preserve">izvedba </w:t>
      </w:r>
      <w:r w:rsidR="00D50F2D">
        <w:rPr>
          <w:rFonts w:ascii="Arial" w:eastAsia="Calibri" w:hAnsi="Arial" w:cs="Arial"/>
        </w:rPr>
        <w:t>d</w:t>
      </w:r>
      <w:r>
        <w:rPr>
          <w:rFonts w:ascii="Arial" w:eastAsia="Calibri" w:hAnsi="Arial" w:cs="Arial"/>
        </w:rPr>
        <w:t>elavnice</w:t>
      </w:r>
      <w:r w:rsidR="00D50F2D" w:rsidRPr="00D50F2D">
        <w:rPr>
          <w:rFonts w:ascii="Arial" w:eastAsia="Calibri" w:hAnsi="Arial" w:cs="Arial"/>
        </w:rPr>
        <w:t xml:space="preserve"> z vodji področij, pomočniki vodij področij in vodji služb ter implement</w:t>
      </w:r>
      <w:r w:rsidR="00D50F2D">
        <w:rPr>
          <w:rFonts w:ascii="Arial" w:eastAsia="Calibri" w:hAnsi="Arial" w:cs="Arial"/>
        </w:rPr>
        <w:t>acija izbranih rešitev v prakso,</w:t>
      </w:r>
    </w:p>
    <w:p w14:paraId="0A95D53D" w14:textId="0F8D083B" w:rsidR="00D50F2D" w:rsidRPr="00D50F2D" w:rsidRDefault="00D50F2D" w:rsidP="00283EA1">
      <w:pPr>
        <w:pStyle w:val="ListParagraph"/>
        <w:numPr>
          <w:ilvl w:val="0"/>
          <w:numId w:val="49"/>
        </w:numPr>
        <w:spacing w:after="0"/>
        <w:jc w:val="both"/>
        <w:rPr>
          <w:rFonts w:ascii="Arial" w:eastAsia="Calibri" w:hAnsi="Arial" w:cs="Arial"/>
        </w:rPr>
      </w:pPr>
      <w:r>
        <w:rPr>
          <w:rFonts w:ascii="Arial" w:eastAsia="Calibri" w:hAnsi="Arial" w:cs="Arial"/>
        </w:rPr>
        <w:t>i</w:t>
      </w:r>
      <w:r w:rsidRPr="00D50F2D">
        <w:rPr>
          <w:rFonts w:ascii="Arial" w:eastAsia="Calibri" w:hAnsi="Arial" w:cs="Arial"/>
        </w:rPr>
        <w:t>zvedba zaključne delavnice z vsemi zaposlenimi</w:t>
      </w:r>
      <w:r>
        <w:rPr>
          <w:rFonts w:ascii="Arial" w:eastAsia="Calibri" w:hAnsi="Arial" w:cs="Arial"/>
        </w:rPr>
        <w:t>,</w:t>
      </w:r>
    </w:p>
    <w:p w14:paraId="31224094" w14:textId="4B442092" w:rsidR="00D50F2D" w:rsidRPr="00D50F2D" w:rsidRDefault="00D50F2D" w:rsidP="00283EA1">
      <w:pPr>
        <w:pStyle w:val="ListParagraph"/>
        <w:numPr>
          <w:ilvl w:val="0"/>
          <w:numId w:val="49"/>
        </w:numPr>
        <w:spacing w:after="0"/>
        <w:jc w:val="both"/>
        <w:rPr>
          <w:rFonts w:ascii="Arial" w:eastAsia="Calibri" w:hAnsi="Arial" w:cs="Arial"/>
        </w:rPr>
      </w:pPr>
      <w:r>
        <w:rPr>
          <w:rFonts w:ascii="Arial" w:eastAsia="Calibri" w:hAnsi="Arial" w:cs="Arial"/>
        </w:rPr>
        <w:t>p</w:t>
      </w:r>
      <w:r w:rsidRPr="00D50F2D">
        <w:rPr>
          <w:rFonts w:ascii="Arial" w:eastAsia="Calibri" w:hAnsi="Arial" w:cs="Arial"/>
        </w:rPr>
        <w:t>riprava končnega poročila s priporočili za n</w:t>
      </w:r>
      <w:r>
        <w:rPr>
          <w:rFonts w:ascii="Arial" w:eastAsia="Calibri" w:hAnsi="Arial" w:cs="Arial"/>
        </w:rPr>
        <w:t>aprej (predvidoma do 27.12.2023),</w:t>
      </w:r>
    </w:p>
    <w:p w14:paraId="24B89C9E" w14:textId="342F6F7E" w:rsidR="00D50F2D" w:rsidRDefault="00D50F2D" w:rsidP="00283EA1">
      <w:pPr>
        <w:pStyle w:val="ListParagraph"/>
        <w:numPr>
          <w:ilvl w:val="0"/>
          <w:numId w:val="49"/>
        </w:numPr>
        <w:spacing w:after="0"/>
        <w:jc w:val="both"/>
        <w:rPr>
          <w:rFonts w:ascii="Arial" w:eastAsia="Calibri" w:hAnsi="Arial" w:cs="Arial"/>
        </w:rPr>
      </w:pPr>
      <w:r>
        <w:rPr>
          <w:rFonts w:ascii="Arial" w:eastAsia="Calibri" w:hAnsi="Arial" w:cs="Arial"/>
        </w:rPr>
        <w:t>p</w:t>
      </w:r>
      <w:r w:rsidRPr="00D50F2D">
        <w:rPr>
          <w:rFonts w:ascii="Arial" w:eastAsia="Calibri" w:hAnsi="Arial" w:cs="Arial"/>
        </w:rPr>
        <w:t xml:space="preserve">onovna meritev klime </w:t>
      </w:r>
      <w:r>
        <w:rPr>
          <w:rFonts w:ascii="Arial" w:eastAsia="Calibri" w:hAnsi="Arial" w:cs="Arial"/>
        </w:rPr>
        <w:t>(</w:t>
      </w:r>
      <w:r w:rsidRPr="00D50F2D">
        <w:rPr>
          <w:rFonts w:ascii="Arial" w:eastAsia="Calibri" w:hAnsi="Arial" w:cs="Arial"/>
        </w:rPr>
        <w:t>predvidoma oktobra 2024</w:t>
      </w:r>
      <w:r>
        <w:rPr>
          <w:rFonts w:ascii="Arial" w:eastAsia="Calibri" w:hAnsi="Arial" w:cs="Arial"/>
        </w:rPr>
        <w:t>)</w:t>
      </w:r>
      <w:r w:rsidRPr="00D50F2D">
        <w:rPr>
          <w:rFonts w:ascii="Arial" w:eastAsia="Calibri" w:hAnsi="Arial" w:cs="Arial"/>
        </w:rPr>
        <w:t>.</w:t>
      </w:r>
    </w:p>
    <w:p w14:paraId="1AD50087" w14:textId="2F80E3AA" w:rsidR="004508FE" w:rsidRDefault="004508FE" w:rsidP="00283EA1">
      <w:pPr>
        <w:spacing w:after="0"/>
        <w:jc w:val="both"/>
        <w:rPr>
          <w:rFonts w:eastAsia="Calibri" w:cs="Arial"/>
        </w:rPr>
      </w:pPr>
    </w:p>
    <w:p w14:paraId="48AFCABA" w14:textId="281AC172" w:rsidR="004508FE" w:rsidRPr="00131DBA" w:rsidRDefault="004508FE" w:rsidP="00283EA1">
      <w:pPr>
        <w:pStyle w:val="Heading1"/>
        <w:numPr>
          <w:ilvl w:val="0"/>
          <w:numId w:val="8"/>
        </w:numPr>
        <w:spacing w:before="0"/>
        <w:jc w:val="both"/>
        <w:rPr>
          <w:rFonts w:cs="Arial"/>
          <w:sz w:val="24"/>
          <w:szCs w:val="24"/>
        </w:rPr>
      </w:pPr>
      <w:r>
        <w:rPr>
          <w:rFonts w:cs="Arial"/>
          <w:sz w:val="24"/>
          <w:szCs w:val="24"/>
        </w:rPr>
        <w:t>ROK PLAČILA</w:t>
      </w:r>
    </w:p>
    <w:p w14:paraId="7EAAC0C7" w14:textId="6AC9B540" w:rsidR="004508FE" w:rsidRDefault="004508FE" w:rsidP="00283EA1">
      <w:pPr>
        <w:spacing w:after="0"/>
        <w:jc w:val="both"/>
        <w:rPr>
          <w:rFonts w:eastAsia="Calibri" w:cs="Arial"/>
        </w:rPr>
      </w:pPr>
    </w:p>
    <w:p w14:paraId="1F58305D" w14:textId="7E3D808B" w:rsidR="004508FE" w:rsidRPr="004508FE" w:rsidRDefault="004508FE" w:rsidP="00283EA1">
      <w:pPr>
        <w:spacing w:after="0"/>
        <w:jc w:val="both"/>
        <w:rPr>
          <w:rFonts w:eastAsia="Calibri" w:cs="Arial"/>
        </w:rPr>
      </w:pPr>
      <w:r w:rsidRPr="004508FE">
        <w:rPr>
          <w:rFonts w:eastAsia="Calibri" w:cs="Arial"/>
        </w:rPr>
        <w:t xml:space="preserve">Naročnik bo </w:t>
      </w:r>
      <w:r>
        <w:rPr>
          <w:rFonts w:eastAsia="Calibri" w:cs="Arial"/>
        </w:rPr>
        <w:t xml:space="preserve">izvajalcu </w:t>
      </w:r>
      <w:r w:rsidRPr="004508FE">
        <w:rPr>
          <w:rFonts w:eastAsia="Calibri" w:cs="Arial"/>
        </w:rPr>
        <w:t>plačal račun po opravljeni storitvi posamezne faze</w:t>
      </w:r>
      <w:r>
        <w:rPr>
          <w:rFonts w:eastAsia="Calibri" w:cs="Arial"/>
        </w:rPr>
        <w:t xml:space="preserve"> oziroma aktivnosti</w:t>
      </w:r>
      <w:r w:rsidRPr="004508FE">
        <w:rPr>
          <w:rFonts w:eastAsia="Calibri" w:cs="Arial"/>
        </w:rPr>
        <w:t xml:space="preserve"> v roku trideset (30) dni od datuma izstavitve računa.</w:t>
      </w:r>
    </w:p>
    <w:p w14:paraId="573B583A" w14:textId="2E2AF255" w:rsidR="004508FE" w:rsidRDefault="004508FE" w:rsidP="00283EA1">
      <w:pPr>
        <w:spacing w:after="0"/>
        <w:jc w:val="both"/>
        <w:rPr>
          <w:rFonts w:eastAsia="Calibri" w:cs="Arial"/>
        </w:rPr>
      </w:pPr>
      <w:r w:rsidRPr="004508FE">
        <w:rPr>
          <w:rFonts w:eastAsia="Calibri" w:cs="Arial"/>
        </w:rPr>
        <w:t xml:space="preserve">Osnova za obračun storitve je </w:t>
      </w:r>
      <w:r>
        <w:rPr>
          <w:rFonts w:eastAsia="Calibri" w:cs="Arial"/>
        </w:rPr>
        <w:t>potrjen in podpisan prevzemni zapisnik (</w:t>
      </w:r>
      <w:r w:rsidRPr="004508FE">
        <w:rPr>
          <w:rFonts w:eastAsia="Calibri" w:cs="Arial"/>
        </w:rPr>
        <w:t>potrdilo o izvedbi storitve</w:t>
      </w:r>
      <w:r>
        <w:rPr>
          <w:rFonts w:eastAsia="Calibri" w:cs="Arial"/>
        </w:rPr>
        <w:t>)</w:t>
      </w:r>
      <w:r w:rsidRPr="004508FE">
        <w:rPr>
          <w:rFonts w:eastAsia="Calibri" w:cs="Arial"/>
        </w:rPr>
        <w:t>, katerega naročnik posreduje izvajalcu po pošti ali elektronski pošti.</w:t>
      </w:r>
    </w:p>
    <w:p w14:paraId="409F6F56" w14:textId="726A7BA5" w:rsidR="000433F3" w:rsidRDefault="000433F3" w:rsidP="00283EA1">
      <w:pPr>
        <w:spacing w:after="0"/>
        <w:jc w:val="both"/>
        <w:rPr>
          <w:rFonts w:eastAsia="Calibri" w:cs="Arial"/>
        </w:rPr>
      </w:pPr>
    </w:p>
    <w:p w14:paraId="34557E5A" w14:textId="0CE886EA" w:rsidR="000433F3" w:rsidRPr="00131DBA" w:rsidRDefault="000433F3" w:rsidP="00283EA1">
      <w:pPr>
        <w:pStyle w:val="Heading1"/>
        <w:numPr>
          <w:ilvl w:val="0"/>
          <w:numId w:val="8"/>
        </w:numPr>
        <w:spacing w:before="0"/>
        <w:jc w:val="both"/>
        <w:rPr>
          <w:rFonts w:cs="Arial"/>
          <w:sz w:val="24"/>
          <w:szCs w:val="24"/>
        </w:rPr>
      </w:pPr>
      <w:r>
        <w:rPr>
          <w:rFonts w:cs="Arial"/>
          <w:sz w:val="24"/>
          <w:szCs w:val="24"/>
        </w:rPr>
        <w:t>VELJAVNOST PONUDBE</w:t>
      </w:r>
    </w:p>
    <w:p w14:paraId="7A165E0D" w14:textId="5BF96896" w:rsidR="000433F3" w:rsidRDefault="000433F3" w:rsidP="00283EA1">
      <w:pPr>
        <w:spacing w:after="0"/>
        <w:jc w:val="both"/>
        <w:rPr>
          <w:rFonts w:eastAsia="Calibri" w:cs="Arial"/>
        </w:rPr>
      </w:pPr>
    </w:p>
    <w:p w14:paraId="0A2E3A15" w14:textId="20885067" w:rsidR="000433F3" w:rsidRDefault="000433F3" w:rsidP="00283EA1">
      <w:pPr>
        <w:spacing w:after="0"/>
        <w:jc w:val="both"/>
        <w:rPr>
          <w:rFonts w:eastAsia="Calibri" w:cs="Arial"/>
        </w:rPr>
      </w:pPr>
      <w:r>
        <w:rPr>
          <w:rFonts w:eastAsia="Calibri" w:cs="Arial"/>
        </w:rPr>
        <w:t>Ponudba mora biti veljavna do 31. 12. 2023.</w:t>
      </w:r>
    </w:p>
    <w:p w14:paraId="28814747" w14:textId="31E742B4" w:rsidR="000433F3" w:rsidRDefault="000433F3" w:rsidP="00283EA1">
      <w:pPr>
        <w:spacing w:after="0"/>
        <w:jc w:val="both"/>
        <w:rPr>
          <w:rFonts w:eastAsia="Calibri" w:cs="Arial"/>
        </w:rPr>
      </w:pPr>
    </w:p>
    <w:p w14:paraId="0FF6CEF5" w14:textId="078387E9" w:rsidR="000433F3" w:rsidRPr="000433F3" w:rsidRDefault="000433F3" w:rsidP="00283EA1">
      <w:pPr>
        <w:spacing w:after="0"/>
        <w:jc w:val="both"/>
        <w:rPr>
          <w:rFonts w:eastAsia="Calibri" w:cs="Arial"/>
          <w:b/>
        </w:rPr>
      </w:pPr>
      <w:r>
        <w:rPr>
          <w:rFonts w:eastAsia="Calibri" w:cs="Arial"/>
        </w:rPr>
        <w:t xml:space="preserve">Naročnik bo za izvedbo naročila sklenil </w:t>
      </w:r>
      <w:r>
        <w:rPr>
          <w:rFonts w:eastAsia="Calibri" w:cs="Arial"/>
          <w:b/>
        </w:rPr>
        <w:t>pogodbo.</w:t>
      </w:r>
    </w:p>
    <w:p w14:paraId="1704BCAE" w14:textId="77777777" w:rsidR="00D50F2D" w:rsidRPr="00810CA6" w:rsidRDefault="00D50F2D" w:rsidP="00283EA1">
      <w:pPr>
        <w:spacing w:after="0"/>
        <w:jc w:val="both"/>
        <w:rPr>
          <w:rFonts w:eastAsia="Calibri" w:cs="Arial"/>
        </w:rPr>
      </w:pPr>
    </w:p>
    <w:sdt>
      <w:sdtPr>
        <w:rPr>
          <w:rFonts w:eastAsiaTheme="majorEastAsia" w:cs="Arial"/>
          <w:b/>
          <w:bCs/>
          <w:sz w:val="26"/>
          <w:szCs w:val="26"/>
        </w:rPr>
        <w:id w:val="554816577"/>
        <w:docPartObj>
          <w:docPartGallery w:val="Cover Pages"/>
          <w:docPartUnique/>
        </w:docPartObj>
      </w:sdtPr>
      <w:sdtEndPr>
        <w:rPr>
          <w:rFonts w:eastAsiaTheme="minorHAnsi"/>
          <w:b w:val="0"/>
          <w:bCs w:val="0"/>
          <w:sz w:val="22"/>
          <w:szCs w:val="22"/>
        </w:rPr>
      </w:sdtEndPr>
      <w:sdtContent>
        <w:bookmarkStart w:id="0" w:name="_Toc308419581" w:displacedByCustomXml="prev"/>
        <w:p w14:paraId="48C2C054" w14:textId="77777777" w:rsidR="00621310" w:rsidRDefault="00621310" w:rsidP="00283EA1">
          <w:pPr>
            <w:spacing w:after="0"/>
            <w:jc w:val="both"/>
            <w:rPr>
              <w:rFonts w:eastAsiaTheme="majorEastAsia" w:cs="Arial"/>
              <w:b/>
              <w:bCs/>
              <w:sz w:val="26"/>
              <w:szCs w:val="26"/>
            </w:rPr>
          </w:pPr>
        </w:p>
        <w:p w14:paraId="608FFC86" w14:textId="77777777" w:rsidR="00621310" w:rsidRDefault="00621310" w:rsidP="00283EA1">
          <w:pPr>
            <w:rPr>
              <w:rFonts w:eastAsiaTheme="majorEastAsia" w:cs="Arial"/>
              <w:b/>
              <w:bCs/>
              <w:sz w:val="26"/>
              <w:szCs w:val="26"/>
            </w:rPr>
          </w:pPr>
          <w:r>
            <w:rPr>
              <w:rFonts w:eastAsiaTheme="majorEastAsia" w:cs="Arial"/>
              <w:b/>
              <w:bCs/>
              <w:sz w:val="26"/>
              <w:szCs w:val="26"/>
            </w:rPr>
            <w:br w:type="page"/>
          </w:r>
        </w:p>
        <w:p w14:paraId="18124BCF" w14:textId="72592291" w:rsidR="00274A9B" w:rsidRPr="00131DBA" w:rsidRDefault="00274A9B" w:rsidP="00283EA1">
          <w:pPr>
            <w:spacing w:after="0"/>
            <w:jc w:val="both"/>
            <w:rPr>
              <w:rStyle w:val="Heading1Char"/>
              <w:rFonts w:cs="Arial"/>
              <w:color w:val="auto"/>
            </w:rPr>
          </w:pPr>
          <w:r w:rsidRPr="00131DBA">
            <w:rPr>
              <w:rStyle w:val="Heading1Char"/>
              <w:rFonts w:cs="Arial"/>
              <w:color w:val="auto"/>
            </w:rPr>
            <w:t xml:space="preserve">Ponudbeni predračun št. </w:t>
          </w:r>
          <w:bookmarkEnd w:id="0"/>
          <w:r w:rsidR="00CC1E5F" w:rsidRPr="00131DBA">
            <w:rPr>
              <w:rStyle w:val="Heading1Char"/>
              <w:rFonts w:cs="Arial"/>
              <w:color w:val="auto"/>
            </w:rPr>
            <w:t>_____</w:t>
          </w:r>
        </w:p>
        <w:p w14:paraId="57503FE1" w14:textId="77777777" w:rsidR="00274A9B" w:rsidRPr="00131DBA" w:rsidRDefault="00274A9B" w:rsidP="00283EA1">
          <w:pPr>
            <w:pStyle w:val="Heading2"/>
            <w:spacing w:before="0"/>
            <w:jc w:val="both"/>
            <w:rPr>
              <w:rFonts w:cs="Arial"/>
              <w:color w:val="auto"/>
            </w:rPr>
          </w:pPr>
          <w:bookmarkStart w:id="1" w:name="_Toc308419582"/>
        </w:p>
        <w:p w14:paraId="10F2F9C7" w14:textId="469182B5" w:rsidR="00274A9B" w:rsidRPr="00131DBA" w:rsidRDefault="00274A9B" w:rsidP="00283EA1">
          <w:pPr>
            <w:pStyle w:val="Heading2"/>
            <w:spacing w:before="0"/>
            <w:jc w:val="both"/>
            <w:rPr>
              <w:rFonts w:cs="Arial"/>
              <w:color w:val="auto"/>
            </w:rPr>
          </w:pPr>
          <w:r w:rsidRPr="00131DBA">
            <w:rPr>
              <w:rFonts w:cs="Arial"/>
              <w:color w:val="auto"/>
            </w:rPr>
            <w:t>Predmet ponudbe</w:t>
          </w:r>
          <w:bookmarkEnd w:id="1"/>
        </w:p>
        <w:p w14:paraId="5464F5E6" w14:textId="799BC244" w:rsidR="00274A9B" w:rsidRPr="00131DBA" w:rsidRDefault="00274A9B" w:rsidP="00283EA1">
          <w:pPr>
            <w:spacing w:after="0"/>
            <w:jc w:val="both"/>
            <w:rPr>
              <w:rFonts w:cs="Arial"/>
            </w:rPr>
          </w:pPr>
          <w:r w:rsidRPr="00131DBA">
            <w:rPr>
              <w:rFonts w:cs="Arial"/>
            </w:rPr>
            <w:t xml:space="preserve">Na </w:t>
          </w:r>
          <w:r w:rsidR="00F945F2" w:rsidRPr="00131DBA">
            <w:rPr>
              <w:rFonts w:cs="Arial"/>
            </w:rPr>
            <w:t>podlagi</w:t>
          </w:r>
          <w:r w:rsidRPr="00131DBA">
            <w:rPr>
              <w:rFonts w:cs="Arial"/>
            </w:rPr>
            <w:t xml:space="preserve"> naročila </w:t>
          </w:r>
          <w:r w:rsidRPr="00131DBA">
            <w:rPr>
              <w:rFonts w:cs="Arial"/>
              <w:b/>
            </w:rPr>
            <w:t xml:space="preserve">št. </w:t>
          </w:r>
          <w:sdt>
            <w:sdtPr>
              <w:rPr>
                <w:rFonts w:cs="Arial"/>
                <w:b/>
              </w:rPr>
              <w:alias w:val="Naročilo: Referenčna številka"/>
              <w:tag w:val="NarociloReferencnaStevilka"/>
              <w:id w:val="195283379"/>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7E4C072-C1FF-495A-8DF6-79CE1F067991}"/>
              <w:text/>
            </w:sdtPr>
            <w:sdtEndPr/>
            <w:sdtContent>
              <w:r w:rsidR="0064575A" w:rsidRPr="00131DBA">
                <w:rPr>
                  <w:rFonts w:cs="Arial"/>
                  <w:b/>
                </w:rPr>
                <w:t>JN-</w:t>
              </w:r>
              <w:r w:rsidR="00E50A63">
                <w:rPr>
                  <w:rFonts w:cs="Arial"/>
                  <w:b/>
                </w:rPr>
                <w:t>1391</w:t>
              </w:r>
              <w:r w:rsidR="0064575A" w:rsidRPr="00131DBA">
                <w:rPr>
                  <w:rFonts w:cs="Arial"/>
                  <w:b/>
                </w:rPr>
                <w:t>-23</w:t>
              </w:r>
            </w:sdtContent>
          </w:sdt>
          <w:r w:rsidRPr="00131DBA">
            <w:rPr>
              <w:rFonts w:cs="Arial"/>
            </w:rPr>
            <w:t xml:space="preserve"> dajemo ponudbo za izvedbo naročila </w:t>
          </w:r>
          <w:r w:rsidR="00621310">
            <w:rPr>
              <w:rFonts w:cs="Arial"/>
            </w:rPr>
            <w:t>»</w:t>
          </w:r>
          <w:sdt>
            <w:sdtPr>
              <w:rPr>
                <w:rFonts w:cs="Arial"/>
                <w:b/>
              </w:rPr>
              <w:alias w:val="Zadeva"/>
              <w:tag w:val="Zadeva"/>
              <w:id w:val="-1359429575"/>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EndPr/>
            <w:sdtContent>
              <w:r w:rsidR="001700C9">
                <w:rPr>
                  <w:rFonts w:cs="Arial"/>
                  <w:b/>
                </w:rPr>
                <w:t>Strokovna pomoč na področju upravljanja s kadri</w:t>
              </w:r>
            </w:sdtContent>
          </w:sdt>
          <w:r w:rsidR="00621310">
            <w:rPr>
              <w:rFonts w:cs="Arial"/>
              <w:b/>
            </w:rPr>
            <w:t>«</w:t>
          </w:r>
          <w:r w:rsidRPr="00131DBA">
            <w:rPr>
              <w:rFonts w:cs="Arial"/>
            </w:rPr>
            <w:t>.</w:t>
          </w:r>
        </w:p>
        <w:p w14:paraId="2FC3B871" w14:textId="77777777" w:rsidR="00274A9B" w:rsidRPr="00131DBA" w:rsidRDefault="00274A9B" w:rsidP="00283EA1">
          <w:pPr>
            <w:spacing w:after="0"/>
            <w:jc w:val="both"/>
            <w:rPr>
              <w:rFonts w:cs="Arial"/>
            </w:rPr>
          </w:pPr>
        </w:p>
        <w:p w14:paraId="403A51A5" w14:textId="77777777" w:rsidR="00274A9B" w:rsidRPr="00131DBA" w:rsidRDefault="00274A9B" w:rsidP="00283EA1">
          <w:pPr>
            <w:pStyle w:val="Heading2"/>
            <w:spacing w:before="0"/>
            <w:jc w:val="both"/>
            <w:rPr>
              <w:rFonts w:cs="Arial"/>
              <w:color w:val="auto"/>
            </w:rPr>
          </w:pPr>
          <w:bookmarkStart w:id="2" w:name="_Toc278265568"/>
          <w:bookmarkStart w:id="3" w:name="_Toc308419583"/>
          <w:r w:rsidRPr="00131DBA">
            <w:rPr>
              <w:rFonts w:cs="Arial"/>
              <w:color w:val="auto"/>
            </w:rPr>
            <w:t>Podatki o ponudniku</w:t>
          </w:r>
          <w:bookmarkEnd w:id="2"/>
          <w:bookmarkEnd w:id="3"/>
        </w:p>
        <w:tbl>
          <w:tblPr>
            <w:tblStyle w:val="TableGrid"/>
            <w:tblW w:w="0" w:type="auto"/>
            <w:jc w:val="center"/>
            <w:tblLook w:val="04A0" w:firstRow="1" w:lastRow="0" w:firstColumn="1" w:lastColumn="0" w:noHBand="0" w:noVBand="1"/>
          </w:tblPr>
          <w:tblGrid>
            <w:gridCol w:w="8954"/>
          </w:tblGrid>
          <w:tr w:rsidR="00274A9B" w:rsidRPr="00131DBA" w14:paraId="2BF39D8C" w14:textId="77777777" w:rsidTr="00542C58">
            <w:trPr>
              <w:jc w:val="center"/>
            </w:trPr>
            <w:tc>
              <w:tcPr>
                <w:tcW w:w="8954" w:type="dxa"/>
                <w:vAlign w:val="center"/>
              </w:tcPr>
              <w:p w14:paraId="760EAC44" w14:textId="0B6FD5E2" w:rsidR="00274A9B" w:rsidRPr="00131DBA" w:rsidRDefault="00274A9B" w:rsidP="00283EA1">
                <w:pPr>
                  <w:spacing w:line="276" w:lineRule="auto"/>
                  <w:jc w:val="both"/>
                  <w:rPr>
                    <w:rFonts w:cs="Arial"/>
                  </w:rPr>
                </w:pPr>
                <w:r w:rsidRPr="00131DBA">
                  <w:rPr>
                    <w:rFonts w:cs="Arial"/>
                  </w:rPr>
                  <w:t>Naziv ponudnika:</w:t>
                </w:r>
              </w:p>
            </w:tc>
          </w:tr>
          <w:tr w:rsidR="00274A9B" w:rsidRPr="00131DBA" w14:paraId="2CAD7659" w14:textId="77777777" w:rsidTr="00542C58">
            <w:trPr>
              <w:jc w:val="center"/>
            </w:trPr>
            <w:tc>
              <w:tcPr>
                <w:tcW w:w="8954" w:type="dxa"/>
                <w:vAlign w:val="center"/>
              </w:tcPr>
              <w:p w14:paraId="79898B2F" w14:textId="3D0581E9" w:rsidR="00274A9B" w:rsidRPr="00131DBA" w:rsidRDefault="00274A9B" w:rsidP="00283EA1">
                <w:pPr>
                  <w:spacing w:line="276" w:lineRule="auto"/>
                  <w:jc w:val="both"/>
                  <w:rPr>
                    <w:rFonts w:cs="Arial"/>
                  </w:rPr>
                </w:pPr>
                <w:r w:rsidRPr="00131DBA">
                  <w:rPr>
                    <w:rFonts w:cs="Arial"/>
                  </w:rPr>
                  <w:t>Naslov:</w:t>
                </w:r>
              </w:p>
            </w:tc>
          </w:tr>
          <w:tr w:rsidR="00274A9B" w:rsidRPr="00131DBA" w14:paraId="17187AF2" w14:textId="77777777" w:rsidTr="00542C58">
            <w:trPr>
              <w:jc w:val="center"/>
            </w:trPr>
            <w:tc>
              <w:tcPr>
                <w:tcW w:w="8954" w:type="dxa"/>
                <w:vAlign w:val="center"/>
              </w:tcPr>
              <w:p w14:paraId="01FE6294" w14:textId="1EB7304D" w:rsidR="00274A9B" w:rsidRPr="00131DBA" w:rsidRDefault="00274A9B" w:rsidP="00283EA1">
                <w:pPr>
                  <w:spacing w:line="276" w:lineRule="auto"/>
                  <w:jc w:val="both"/>
                  <w:rPr>
                    <w:rFonts w:cs="Arial"/>
                  </w:rPr>
                </w:pPr>
                <w:r w:rsidRPr="00131DBA">
                  <w:rPr>
                    <w:rFonts w:cs="Arial"/>
                  </w:rPr>
                  <w:t>ID številka za DDV:</w:t>
                </w:r>
              </w:p>
            </w:tc>
          </w:tr>
          <w:tr w:rsidR="00274A9B" w:rsidRPr="00131DBA" w14:paraId="5C4B4B4C" w14:textId="77777777" w:rsidTr="00542C58">
            <w:trPr>
              <w:jc w:val="center"/>
            </w:trPr>
            <w:tc>
              <w:tcPr>
                <w:tcW w:w="8954" w:type="dxa"/>
                <w:vAlign w:val="center"/>
              </w:tcPr>
              <w:p w14:paraId="7B3285FE" w14:textId="1A188020" w:rsidR="00274A9B" w:rsidRPr="00131DBA" w:rsidRDefault="00274A9B" w:rsidP="00283EA1">
                <w:pPr>
                  <w:spacing w:line="276" w:lineRule="auto"/>
                  <w:jc w:val="both"/>
                  <w:rPr>
                    <w:rFonts w:cs="Arial"/>
                  </w:rPr>
                </w:pPr>
                <w:r w:rsidRPr="00131DBA">
                  <w:rPr>
                    <w:rFonts w:cs="Arial"/>
                  </w:rPr>
                  <w:t>Matična številka:</w:t>
                </w:r>
              </w:p>
            </w:tc>
          </w:tr>
          <w:tr w:rsidR="00274A9B" w:rsidRPr="00131DBA" w14:paraId="356520DB" w14:textId="77777777" w:rsidTr="00542C58">
            <w:trPr>
              <w:jc w:val="center"/>
            </w:trPr>
            <w:tc>
              <w:tcPr>
                <w:tcW w:w="8954" w:type="dxa"/>
                <w:vAlign w:val="center"/>
              </w:tcPr>
              <w:p w14:paraId="0E9997E7" w14:textId="65485F67" w:rsidR="00274A9B" w:rsidRPr="00131DBA" w:rsidRDefault="00274A9B" w:rsidP="00283EA1">
                <w:pPr>
                  <w:spacing w:line="276" w:lineRule="auto"/>
                  <w:jc w:val="both"/>
                  <w:rPr>
                    <w:rFonts w:cs="Arial"/>
                  </w:rPr>
                </w:pPr>
                <w:r w:rsidRPr="00131DBA">
                  <w:rPr>
                    <w:rFonts w:cs="Arial"/>
                  </w:rPr>
                  <w:t>Številka transakcijskega računa, naziv banke in SWIFT koda:</w:t>
                </w:r>
              </w:p>
            </w:tc>
          </w:tr>
          <w:tr w:rsidR="00274A9B" w:rsidRPr="00131DBA" w14:paraId="432CC259" w14:textId="77777777" w:rsidTr="00542C58">
            <w:trPr>
              <w:jc w:val="center"/>
            </w:trPr>
            <w:tc>
              <w:tcPr>
                <w:tcW w:w="8954" w:type="dxa"/>
                <w:vAlign w:val="center"/>
              </w:tcPr>
              <w:p w14:paraId="360A4603" w14:textId="7FD755E2" w:rsidR="00274A9B" w:rsidRPr="00131DBA" w:rsidRDefault="00274A9B" w:rsidP="00283EA1">
                <w:pPr>
                  <w:spacing w:line="276" w:lineRule="auto"/>
                  <w:jc w:val="both"/>
                  <w:rPr>
                    <w:rFonts w:cs="Arial"/>
                  </w:rPr>
                </w:pPr>
                <w:r w:rsidRPr="00131DBA">
                  <w:rPr>
                    <w:rFonts w:cs="Arial"/>
                  </w:rPr>
                  <w:t>Kontaktna oseba, funkcija:</w:t>
                </w:r>
              </w:p>
            </w:tc>
          </w:tr>
          <w:tr w:rsidR="00274A9B" w:rsidRPr="00131DBA" w14:paraId="18C3D653" w14:textId="77777777" w:rsidTr="00542C58">
            <w:trPr>
              <w:jc w:val="center"/>
            </w:trPr>
            <w:tc>
              <w:tcPr>
                <w:tcW w:w="8954" w:type="dxa"/>
                <w:vAlign w:val="center"/>
              </w:tcPr>
              <w:p w14:paraId="5CC1FAEA" w14:textId="624DEE62" w:rsidR="00274A9B" w:rsidRPr="00131DBA" w:rsidRDefault="00274A9B" w:rsidP="00283EA1">
                <w:pPr>
                  <w:spacing w:line="276" w:lineRule="auto"/>
                  <w:jc w:val="both"/>
                  <w:rPr>
                    <w:rFonts w:cs="Arial"/>
                  </w:rPr>
                </w:pPr>
                <w:r w:rsidRPr="00131DBA">
                  <w:rPr>
                    <w:rFonts w:cs="Arial"/>
                  </w:rPr>
                  <w:t>Telefon:</w:t>
                </w:r>
              </w:p>
            </w:tc>
          </w:tr>
          <w:tr w:rsidR="00274A9B" w:rsidRPr="00131DBA" w14:paraId="20AFDDD3" w14:textId="77777777" w:rsidTr="00542C58">
            <w:trPr>
              <w:jc w:val="center"/>
            </w:trPr>
            <w:tc>
              <w:tcPr>
                <w:tcW w:w="8954" w:type="dxa"/>
                <w:vAlign w:val="center"/>
              </w:tcPr>
              <w:p w14:paraId="2590022A" w14:textId="4E31F513" w:rsidR="00274A9B" w:rsidRPr="00131DBA" w:rsidRDefault="00274A9B" w:rsidP="00283EA1">
                <w:pPr>
                  <w:spacing w:line="276" w:lineRule="auto"/>
                  <w:jc w:val="both"/>
                  <w:rPr>
                    <w:rFonts w:cs="Arial"/>
                  </w:rPr>
                </w:pPr>
                <w:r w:rsidRPr="00131DBA">
                  <w:rPr>
                    <w:rFonts w:cs="Arial"/>
                  </w:rPr>
                  <w:t>E-pošta:</w:t>
                </w:r>
              </w:p>
            </w:tc>
          </w:tr>
          <w:tr w:rsidR="00274A9B" w:rsidRPr="00131DBA" w14:paraId="3571CBA4" w14:textId="77777777" w:rsidTr="00542C58">
            <w:trPr>
              <w:jc w:val="center"/>
            </w:trPr>
            <w:tc>
              <w:tcPr>
                <w:tcW w:w="8954" w:type="dxa"/>
                <w:vAlign w:val="center"/>
              </w:tcPr>
              <w:p w14:paraId="759A245C" w14:textId="64B60EF3" w:rsidR="00274A9B" w:rsidRPr="00131DBA" w:rsidRDefault="00274A9B" w:rsidP="00283EA1">
                <w:pPr>
                  <w:spacing w:line="276" w:lineRule="auto"/>
                  <w:jc w:val="both"/>
                  <w:rPr>
                    <w:rFonts w:cs="Arial"/>
                  </w:rPr>
                </w:pPr>
                <w:r w:rsidRPr="00131DBA">
                  <w:rPr>
                    <w:rFonts w:cs="Arial"/>
                  </w:rPr>
                  <w:t>Pooblaščena oseba ponudnika, funkcija:</w:t>
                </w:r>
              </w:p>
            </w:tc>
          </w:tr>
        </w:tbl>
        <w:p w14:paraId="699E33E8" w14:textId="77777777" w:rsidR="00274A9B" w:rsidRPr="00131DBA" w:rsidRDefault="00274A9B" w:rsidP="00283EA1">
          <w:pPr>
            <w:pStyle w:val="NoSpacing"/>
            <w:spacing w:line="276" w:lineRule="auto"/>
            <w:jc w:val="both"/>
            <w:rPr>
              <w:rFonts w:cs="Arial"/>
              <w:lang w:val="sl-SI"/>
            </w:rPr>
          </w:pPr>
        </w:p>
        <w:p w14:paraId="753A499C" w14:textId="77777777" w:rsidR="00274A9B" w:rsidRPr="00131DBA" w:rsidRDefault="00274A9B" w:rsidP="00283EA1">
          <w:pPr>
            <w:pStyle w:val="Heading2"/>
            <w:spacing w:before="0"/>
            <w:jc w:val="both"/>
            <w:rPr>
              <w:rFonts w:cs="Arial"/>
              <w:color w:val="auto"/>
            </w:rPr>
          </w:pPr>
          <w:bookmarkStart w:id="4" w:name="_Toc308419584"/>
          <w:r w:rsidRPr="00131DBA">
            <w:rPr>
              <w:rFonts w:cs="Arial"/>
              <w:color w:val="auto"/>
            </w:rPr>
            <w:t>Splošni pogoji</w:t>
          </w:r>
          <w:bookmarkEnd w:id="4"/>
        </w:p>
        <w:p w14:paraId="59721C63" w14:textId="25E42B8E" w:rsidR="00274A9B" w:rsidRPr="00131DBA" w:rsidRDefault="00274A9B" w:rsidP="00283EA1">
          <w:pPr>
            <w:spacing w:after="0"/>
            <w:jc w:val="both"/>
            <w:rPr>
              <w:rFonts w:cs="Arial"/>
            </w:rPr>
          </w:pPr>
          <w:r w:rsidRPr="00131DBA">
            <w:rPr>
              <w:rFonts w:cs="Arial"/>
            </w:rPr>
            <w:t>Ponudbo za izvedbo predmeta naročila dajemo v skladu s pogoji naročnika</w:t>
          </w:r>
          <w:r w:rsidR="00621310">
            <w:rPr>
              <w:rFonts w:cs="Arial"/>
            </w:rPr>
            <w:t>, navedenimi v povabilu k oddaji ponudbe in specifikaciji naročila št. JN-1391-23</w:t>
          </w:r>
          <w:r w:rsidRPr="00131DBA">
            <w:rPr>
              <w:rFonts w:cs="Arial"/>
            </w:rPr>
            <w:t>.</w:t>
          </w:r>
        </w:p>
        <w:p w14:paraId="5826C8F3" w14:textId="7579B718" w:rsidR="00274A9B" w:rsidRPr="00131DBA" w:rsidRDefault="00CF070B" w:rsidP="00283EA1">
          <w:pPr>
            <w:spacing w:after="0"/>
            <w:jc w:val="both"/>
            <w:rPr>
              <w:rFonts w:cs="Arial"/>
            </w:rPr>
          </w:pPr>
        </w:p>
      </w:sdtContent>
    </w:sdt>
    <w:p w14:paraId="62F8060A" w14:textId="77777777" w:rsidR="00274A9B" w:rsidRPr="00131DBA" w:rsidRDefault="00274A9B" w:rsidP="00283EA1">
      <w:pPr>
        <w:pStyle w:val="Heading2"/>
        <w:spacing w:before="0"/>
        <w:jc w:val="both"/>
        <w:rPr>
          <w:rFonts w:cs="Arial"/>
          <w:color w:val="auto"/>
        </w:rPr>
      </w:pPr>
      <w:bookmarkStart w:id="5" w:name="_Toc308419586"/>
      <w:r w:rsidRPr="00131DBA">
        <w:rPr>
          <w:rFonts w:cs="Arial"/>
          <w:color w:val="auto"/>
        </w:rPr>
        <w:t>Veljavnost ponudbe</w:t>
      </w:r>
      <w:bookmarkEnd w:id="5"/>
    </w:p>
    <w:p w14:paraId="4ED74BCB" w14:textId="4A6F9FA7" w:rsidR="006035FF" w:rsidRPr="00131DBA" w:rsidRDefault="00274A9B" w:rsidP="00283EA1">
      <w:pPr>
        <w:spacing w:after="0"/>
        <w:jc w:val="both"/>
        <w:rPr>
          <w:rFonts w:cs="Arial"/>
        </w:rPr>
      </w:pPr>
      <w:r w:rsidRPr="00131DBA">
        <w:rPr>
          <w:rFonts w:cs="Arial"/>
        </w:rPr>
        <w:t xml:space="preserve">Naša ponudba ostaja v veljavi do ____________. Veljavnost ponudbe mora biti vsaj do </w:t>
      </w:r>
      <w:r w:rsidR="00621310">
        <w:rPr>
          <w:rFonts w:cs="Arial"/>
        </w:rPr>
        <w:t>31. 12. 2023</w:t>
      </w:r>
      <w:r w:rsidRPr="00131DBA">
        <w:rPr>
          <w:rFonts w:cs="Arial"/>
        </w:rPr>
        <w:t>.</w:t>
      </w:r>
    </w:p>
    <w:p w14:paraId="7FE7639E" w14:textId="77777777" w:rsidR="006035FF" w:rsidRPr="00131DBA" w:rsidRDefault="006035FF" w:rsidP="00283EA1">
      <w:pPr>
        <w:spacing w:after="0"/>
        <w:jc w:val="both"/>
        <w:rPr>
          <w:rFonts w:cs="Arial"/>
        </w:rPr>
      </w:pPr>
    </w:p>
    <w:p w14:paraId="6C20BE5C" w14:textId="6C9E7D57" w:rsidR="006035FF" w:rsidRPr="00131DBA" w:rsidRDefault="006035FF" w:rsidP="00283EA1">
      <w:pPr>
        <w:pStyle w:val="Heading2"/>
        <w:spacing w:before="0"/>
        <w:jc w:val="both"/>
        <w:rPr>
          <w:rFonts w:cs="Arial"/>
          <w:color w:val="auto"/>
        </w:rPr>
      </w:pPr>
      <w:bookmarkStart w:id="6" w:name="_Toc308419587"/>
      <w:r w:rsidRPr="00131DBA">
        <w:rPr>
          <w:rFonts w:cs="Arial"/>
          <w:color w:val="auto"/>
        </w:rPr>
        <w:t>Cena</w:t>
      </w:r>
      <w:bookmarkEnd w:id="6"/>
    </w:p>
    <w:tbl>
      <w:tblPr>
        <w:tblStyle w:val="TableGrid"/>
        <w:tblW w:w="9067" w:type="dxa"/>
        <w:tblLook w:val="04A0" w:firstRow="1" w:lastRow="0" w:firstColumn="1" w:lastColumn="0" w:noHBand="0" w:noVBand="1"/>
      </w:tblPr>
      <w:tblGrid>
        <w:gridCol w:w="704"/>
        <w:gridCol w:w="3827"/>
        <w:gridCol w:w="992"/>
        <w:gridCol w:w="1843"/>
        <w:gridCol w:w="1701"/>
      </w:tblGrid>
      <w:tr w:rsidR="00A36C41" w14:paraId="6B9B06C4" w14:textId="77777777" w:rsidTr="00490A8B">
        <w:tc>
          <w:tcPr>
            <w:tcW w:w="704" w:type="dxa"/>
            <w:vAlign w:val="center"/>
          </w:tcPr>
          <w:p w14:paraId="22481248" w14:textId="41C868AE" w:rsidR="00A36C41" w:rsidRPr="00C64E7E" w:rsidRDefault="00A36C41" w:rsidP="00283EA1">
            <w:pPr>
              <w:spacing w:line="276" w:lineRule="auto"/>
              <w:jc w:val="both"/>
              <w:rPr>
                <w:rFonts w:cs="Arial"/>
                <w:b/>
              </w:rPr>
            </w:pPr>
            <w:r w:rsidRPr="00C64E7E">
              <w:rPr>
                <w:rFonts w:cs="Arial"/>
                <w:b/>
              </w:rPr>
              <w:t>Zap. št.</w:t>
            </w:r>
          </w:p>
        </w:tc>
        <w:tc>
          <w:tcPr>
            <w:tcW w:w="3827" w:type="dxa"/>
            <w:vAlign w:val="center"/>
          </w:tcPr>
          <w:p w14:paraId="41F217E4" w14:textId="6BE5CC51" w:rsidR="00A36C41" w:rsidRPr="00C64E7E" w:rsidRDefault="00C64E7E" w:rsidP="00283EA1">
            <w:pPr>
              <w:spacing w:line="276" w:lineRule="auto"/>
              <w:jc w:val="both"/>
              <w:rPr>
                <w:rFonts w:cs="Arial"/>
                <w:b/>
              </w:rPr>
            </w:pPr>
            <w:r w:rsidRPr="00C64E7E">
              <w:rPr>
                <w:rFonts w:cs="Arial"/>
                <w:b/>
              </w:rPr>
              <w:t>Naziv storitve</w:t>
            </w:r>
          </w:p>
        </w:tc>
        <w:tc>
          <w:tcPr>
            <w:tcW w:w="992" w:type="dxa"/>
            <w:vAlign w:val="center"/>
          </w:tcPr>
          <w:p w14:paraId="7F8B6775" w14:textId="328F74FF" w:rsidR="00A36C41" w:rsidRPr="00C64E7E" w:rsidRDefault="00C64E7E" w:rsidP="00283EA1">
            <w:pPr>
              <w:spacing w:line="276" w:lineRule="auto"/>
              <w:jc w:val="center"/>
              <w:rPr>
                <w:rFonts w:cs="Arial"/>
                <w:b/>
              </w:rPr>
            </w:pPr>
            <w:r w:rsidRPr="00C64E7E">
              <w:rPr>
                <w:rFonts w:cs="Arial"/>
                <w:b/>
              </w:rPr>
              <w:t>Kol.</w:t>
            </w:r>
          </w:p>
        </w:tc>
        <w:tc>
          <w:tcPr>
            <w:tcW w:w="1843" w:type="dxa"/>
            <w:vAlign w:val="center"/>
          </w:tcPr>
          <w:p w14:paraId="220CE758" w14:textId="4BDC1E55" w:rsidR="00A36C41" w:rsidRPr="00C64E7E" w:rsidRDefault="00C64E7E" w:rsidP="00283EA1">
            <w:pPr>
              <w:spacing w:line="276" w:lineRule="auto"/>
              <w:jc w:val="right"/>
              <w:rPr>
                <w:rFonts w:cs="Arial"/>
                <w:b/>
              </w:rPr>
            </w:pPr>
            <w:r w:rsidRPr="00C64E7E">
              <w:rPr>
                <w:rFonts w:cs="Arial"/>
                <w:b/>
              </w:rPr>
              <w:t>Cena na enoto v EUR brez DDV</w:t>
            </w:r>
          </w:p>
        </w:tc>
        <w:tc>
          <w:tcPr>
            <w:tcW w:w="1701" w:type="dxa"/>
            <w:vAlign w:val="center"/>
          </w:tcPr>
          <w:p w14:paraId="6413EDEA" w14:textId="0BFE7C47" w:rsidR="00A36C41" w:rsidRPr="00C64E7E" w:rsidRDefault="00C64E7E" w:rsidP="00283EA1">
            <w:pPr>
              <w:spacing w:line="276" w:lineRule="auto"/>
              <w:jc w:val="right"/>
              <w:rPr>
                <w:rFonts w:cs="Arial"/>
                <w:b/>
              </w:rPr>
            </w:pPr>
            <w:r w:rsidRPr="00C64E7E">
              <w:rPr>
                <w:rFonts w:cs="Arial"/>
                <w:b/>
              </w:rPr>
              <w:t>Skupaj cena v EUR brez DDV</w:t>
            </w:r>
          </w:p>
        </w:tc>
      </w:tr>
      <w:tr w:rsidR="00A36C41" w14:paraId="539DD5D4" w14:textId="77777777" w:rsidTr="00490A8B">
        <w:tc>
          <w:tcPr>
            <w:tcW w:w="704" w:type="dxa"/>
            <w:vAlign w:val="center"/>
          </w:tcPr>
          <w:p w14:paraId="355F8876" w14:textId="3869B732" w:rsidR="00A36C41" w:rsidRDefault="00C64E7E" w:rsidP="00283EA1">
            <w:pPr>
              <w:spacing w:line="276" w:lineRule="auto"/>
              <w:jc w:val="both"/>
              <w:rPr>
                <w:rFonts w:cs="Arial"/>
              </w:rPr>
            </w:pPr>
            <w:r>
              <w:rPr>
                <w:rFonts w:cs="Arial"/>
              </w:rPr>
              <w:t>1.</w:t>
            </w:r>
          </w:p>
        </w:tc>
        <w:tc>
          <w:tcPr>
            <w:tcW w:w="3827" w:type="dxa"/>
            <w:vAlign w:val="center"/>
          </w:tcPr>
          <w:p w14:paraId="2D02E911" w14:textId="1A01BC52" w:rsidR="00A36C41" w:rsidRPr="00C64E7E" w:rsidRDefault="00C64E7E" w:rsidP="00283EA1">
            <w:pPr>
              <w:spacing w:line="276" w:lineRule="auto"/>
              <w:jc w:val="both"/>
              <w:rPr>
                <w:rFonts w:eastAsia="Calibri" w:cs="Arial"/>
              </w:rPr>
            </w:pPr>
            <w:r>
              <w:rPr>
                <w:rFonts w:eastAsia="Calibri" w:cs="Arial"/>
              </w:rPr>
              <w:t>M</w:t>
            </w:r>
            <w:r w:rsidRPr="00C64E7E">
              <w:rPr>
                <w:rFonts w:eastAsia="Calibri" w:cs="Arial"/>
              </w:rPr>
              <w:t>eritev organizacijske kulture in klime v družbi (približno 35 sodelujočih)</w:t>
            </w:r>
          </w:p>
        </w:tc>
        <w:tc>
          <w:tcPr>
            <w:tcW w:w="992" w:type="dxa"/>
            <w:vAlign w:val="center"/>
          </w:tcPr>
          <w:p w14:paraId="63B3EE9D" w14:textId="3FF86B31" w:rsidR="00A36C41" w:rsidRDefault="00C64E7E" w:rsidP="00283EA1">
            <w:pPr>
              <w:spacing w:line="276" w:lineRule="auto"/>
              <w:jc w:val="center"/>
              <w:rPr>
                <w:rFonts w:cs="Arial"/>
              </w:rPr>
            </w:pPr>
            <w:r>
              <w:rPr>
                <w:rFonts w:cs="Arial"/>
              </w:rPr>
              <w:t>1,00</w:t>
            </w:r>
          </w:p>
        </w:tc>
        <w:tc>
          <w:tcPr>
            <w:tcW w:w="1843" w:type="dxa"/>
            <w:vAlign w:val="center"/>
          </w:tcPr>
          <w:p w14:paraId="08D5FB25" w14:textId="77777777" w:rsidR="00A36C41" w:rsidRDefault="00A36C41" w:rsidP="00283EA1">
            <w:pPr>
              <w:spacing w:line="276" w:lineRule="auto"/>
              <w:jc w:val="right"/>
              <w:rPr>
                <w:rFonts w:cs="Arial"/>
              </w:rPr>
            </w:pPr>
          </w:p>
        </w:tc>
        <w:tc>
          <w:tcPr>
            <w:tcW w:w="1701" w:type="dxa"/>
            <w:vAlign w:val="center"/>
          </w:tcPr>
          <w:p w14:paraId="14106275" w14:textId="77777777" w:rsidR="00A36C41" w:rsidRDefault="00A36C41" w:rsidP="00283EA1">
            <w:pPr>
              <w:spacing w:line="276" w:lineRule="auto"/>
              <w:jc w:val="right"/>
              <w:rPr>
                <w:rFonts w:cs="Arial"/>
              </w:rPr>
            </w:pPr>
          </w:p>
        </w:tc>
      </w:tr>
      <w:tr w:rsidR="00A36C41" w14:paraId="4D565D73" w14:textId="77777777" w:rsidTr="00490A8B">
        <w:tc>
          <w:tcPr>
            <w:tcW w:w="704" w:type="dxa"/>
            <w:vAlign w:val="center"/>
          </w:tcPr>
          <w:p w14:paraId="6921101D" w14:textId="4691E240" w:rsidR="00A36C41" w:rsidRDefault="00780524" w:rsidP="00283EA1">
            <w:pPr>
              <w:spacing w:line="276" w:lineRule="auto"/>
              <w:jc w:val="both"/>
              <w:rPr>
                <w:rFonts w:cs="Arial"/>
              </w:rPr>
            </w:pPr>
            <w:r>
              <w:rPr>
                <w:rFonts w:cs="Arial"/>
              </w:rPr>
              <w:t>2.</w:t>
            </w:r>
          </w:p>
        </w:tc>
        <w:tc>
          <w:tcPr>
            <w:tcW w:w="3827" w:type="dxa"/>
            <w:vAlign w:val="center"/>
          </w:tcPr>
          <w:p w14:paraId="34740A2B" w14:textId="5D0F6FCA" w:rsidR="00A36C41" w:rsidRDefault="00C64E7E" w:rsidP="00283EA1">
            <w:pPr>
              <w:spacing w:line="276" w:lineRule="auto"/>
              <w:jc w:val="both"/>
              <w:rPr>
                <w:rFonts w:cs="Arial"/>
              </w:rPr>
            </w:pPr>
            <w:r>
              <w:rPr>
                <w:rFonts w:eastAsia="Calibri" w:cs="Arial"/>
              </w:rPr>
              <w:t>I</w:t>
            </w:r>
            <w:r w:rsidRPr="00D50F2D">
              <w:rPr>
                <w:rFonts w:eastAsia="Calibri" w:cs="Arial"/>
              </w:rPr>
              <w:t>zvedba delavnice za določitev ciljne organizacijske kulture</w:t>
            </w:r>
          </w:p>
        </w:tc>
        <w:tc>
          <w:tcPr>
            <w:tcW w:w="992" w:type="dxa"/>
            <w:vAlign w:val="center"/>
          </w:tcPr>
          <w:p w14:paraId="62B6E118" w14:textId="6BE1AEC2" w:rsidR="00A36C41" w:rsidRDefault="00C64E7E" w:rsidP="00283EA1">
            <w:pPr>
              <w:spacing w:line="276" w:lineRule="auto"/>
              <w:jc w:val="center"/>
              <w:rPr>
                <w:rFonts w:cs="Arial"/>
              </w:rPr>
            </w:pPr>
            <w:r>
              <w:rPr>
                <w:rFonts w:cs="Arial"/>
              </w:rPr>
              <w:t>1,00</w:t>
            </w:r>
          </w:p>
        </w:tc>
        <w:tc>
          <w:tcPr>
            <w:tcW w:w="1843" w:type="dxa"/>
            <w:vAlign w:val="center"/>
          </w:tcPr>
          <w:p w14:paraId="1CE64EE1" w14:textId="77777777" w:rsidR="00A36C41" w:rsidRDefault="00A36C41" w:rsidP="00283EA1">
            <w:pPr>
              <w:spacing w:line="276" w:lineRule="auto"/>
              <w:jc w:val="right"/>
              <w:rPr>
                <w:rFonts w:cs="Arial"/>
              </w:rPr>
            </w:pPr>
          </w:p>
        </w:tc>
        <w:tc>
          <w:tcPr>
            <w:tcW w:w="1701" w:type="dxa"/>
            <w:vAlign w:val="center"/>
          </w:tcPr>
          <w:p w14:paraId="4A6CDC90" w14:textId="77777777" w:rsidR="00A36C41" w:rsidRDefault="00A36C41" w:rsidP="00283EA1">
            <w:pPr>
              <w:spacing w:line="276" w:lineRule="auto"/>
              <w:jc w:val="right"/>
              <w:rPr>
                <w:rFonts w:cs="Arial"/>
              </w:rPr>
            </w:pPr>
          </w:p>
        </w:tc>
      </w:tr>
      <w:tr w:rsidR="00A36C41" w14:paraId="7455A3DA" w14:textId="77777777" w:rsidTr="00490A8B">
        <w:tc>
          <w:tcPr>
            <w:tcW w:w="704" w:type="dxa"/>
            <w:vAlign w:val="center"/>
          </w:tcPr>
          <w:p w14:paraId="054BD627" w14:textId="5DB6FEDE" w:rsidR="00A36C41" w:rsidRDefault="00780524" w:rsidP="00283EA1">
            <w:pPr>
              <w:spacing w:line="276" w:lineRule="auto"/>
              <w:jc w:val="both"/>
              <w:rPr>
                <w:rFonts w:cs="Arial"/>
              </w:rPr>
            </w:pPr>
            <w:r>
              <w:rPr>
                <w:rFonts w:cs="Arial"/>
              </w:rPr>
              <w:t>3.</w:t>
            </w:r>
          </w:p>
        </w:tc>
        <w:tc>
          <w:tcPr>
            <w:tcW w:w="3827" w:type="dxa"/>
            <w:vAlign w:val="center"/>
          </w:tcPr>
          <w:p w14:paraId="496353AF" w14:textId="5B793D85" w:rsidR="00A36C41" w:rsidRDefault="00C64E7E" w:rsidP="00283EA1">
            <w:pPr>
              <w:spacing w:line="276" w:lineRule="auto"/>
              <w:jc w:val="both"/>
              <w:rPr>
                <w:rFonts w:cs="Arial"/>
              </w:rPr>
            </w:pPr>
            <w:r>
              <w:rPr>
                <w:rFonts w:eastAsia="Calibri" w:cs="Arial"/>
              </w:rPr>
              <w:t>A</w:t>
            </w:r>
            <w:r w:rsidRPr="00D50F2D">
              <w:rPr>
                <w:rFonts w:eastAsia="Calibri" w:cs="Arial"/>
              </w:rPr>
              <w:t>naliza in priprava poročil o rezultatih meritev</w:t>
            </w:r>
          </w:p>
        </w:tc>
        <w:tc>
          <w:tcPr>
            <w:tcW w:w="992" w:type="dxa"/>
            <w:vAlign w:val="center"/>
          </w:tcPr>
          <w:p w14:paraId="028E3F4A" w14:textId="2FC99229" w:rsidR="00A36C41" w:rsidRDefault="00C64E7E" w:rsidP="00283EA1">
            <w:pPr>
              <w:spacing w:line="276" w:lineRule="auto"/>
              <w:jc w:val="center"/>
              <w:rPr>
                <w:rFonts w:cs="Arial"/>
              </w:rPr>
            </w:pPr>
            <w:r>
              <w:rPr>
                <w:rFonts w:cs="Arial"/>
              </w:rPr>
              <w:t>1,00</w:t>
            </w:r>
          </w:p>
        </w:tc>
        <w:tc>
          <w:tcPr>
            <w:tcW w:w="1843" w:type="dxa"/>
            <w:vAlign w:val="center"/>
          </w:tcPr>
          <w:p w14:paraId="261E9DC6" w14:textId="77777777" w:rsidR="00A36C41" w:rsidRDefault="00A36C41" w:rsidP="00283EA1">
            <w:pPr>
              <w:spacing w:line="276" w:lineRule="auto"/>
              <w:jc w:val="right"/>
              <w:rPr>
                <w:rFonts w:cs="Arial"/>
              </w:rPr>
            </w:pPr>
          </w:p>
        </w:tc>
        <w:tc>
          <w:tcPr>
            <w:tcW w:w="1701" w:type="dxa"/>
            <w:vAlign w:val="center"/>
          </w:tcPr>
          <w:p w14:paraId="7F978EFE" w14:textId="77777777" w:rsidR="00A36C41" w:rsidRDefault="00A36C41" w:rsidP="00283EA1">
            <w:pPr>
              <w:spacing w:line="276" w:lineRule="auto"/>
              <w:jc w:val="right"/>
              <w:rPr>
                <w:rFonts w:cs="Arial"/>
              </w:rPr>
            </w:pPr>
          </w:p>
        </w:tc>
      </w:tr>
      <w:tr w:rsidR="00A36C41" w14:paraId="642CDB67" w14:textId="77777777" w:rsidTr="00490A8B">
        <w:tc>
          <w:tcPr>
            <w:tcW w:w="704" w:type="dxa"/>
            <w:vAlign w:val="center"/>
          </w:tcPr>
          <w:p w14:paraId="147BCC86" w14:textId="0680F28B" w:rsidR="00A36C41" w:rsidRDefault="00780524" w:rsidP="00283EA1">
            <w:pPr>
              <w:spacing w:line="276" w:lineRule="auto"/>
              <w:jc w:val="both"/>
              <w:rPr>
                <w:rFonts w:cs="Arial"/>
              </w:rPr>
            </w:pPr>
            <w:r>
              <w:rPr>
                <w:rFonts w:cs="Arial"/>
              </w:rPr>
              <w:t>4.</w:t>
            </w:r>
          </w:p>
        </w:tc>
        <w:tc>
          <w:tcPr>
            <w:tcW w:w="3827" w:type="dxa"/>
            <w:vAlign w:val="center"/>
          </w:tcPr>
          <w:p w14:paraId="6C61DA90" w14:textId="50067D69" w:rsidR="00A36C41" w:rsidRDefault="00C64E7E" w:rsidP="00283EA1">
            <w:pPr>
              <w:spacing w:line="276" w:lineRule="auto"/>
              <w:jc w:val="both"/>
              <w:rPr>
                <w:rFonts w:cs="Arial"/>
              </w:rPr>
            </w:pPr>
            <w:r>
              <w:rPr>
                <w:rFonts w:eastAsia="Calibri" w:cs="Arial"/>
              </w:rPr>
              <w:t>Predstavitev ugotovitev meritev</w:t>
            </w:r>
            <w:r w:rsidRPr="00D50F2D">
              <w:rPr>
                <w:rFonts w:eastAsia="Calibri" w:cs="Arial"/>
              </w:rPr>
              <w:t xml:space="preserve"> vodstvu družbe</w:t>
            </w:r>
          </w:p>
        </w:tc>
        <w:tc>
          <w:tcPr>
            <w:tcW w:w="992" w:type="dxa"/>
            <w:vAlign w:val="center"/>
          </w:tcPr>
          <w:p w14:paraId="010AB4C3" w14:textId="301DE525" w:rsidR="00A36C41" w:rsidRDefault="00C64E7E" w:rsidP="00283EA1">
            <w:pPr>
              <w:spacing w:line="276" w:lineRule="auto"/>
              <w:jc w:val="center"/>
              <w:rPr>
                <w:rFonts w:cs="Arial"/>
              </w:rPr>
            </w:pPr>
            <w:r>
              <w:rPr>
                <w:rFonts w:cs="Arial"/>
              </w:rPr>
              <w:t>1,00</w:t>
            </w:r>
          </w:p>
        </w:tc>
        <w:tc>
          <w:tcPr>
            <w:tcW w:w="1843" w:type="dxa"/>
            <w:vAlign w:val="center"/>
          </w:tcPr>
          <w:p w14:paraId="12C5466E" w14:textId="77777777" w:rsidR="00A36C41" w:rsidRDefault="00A36C41" w:rsidP="00283EA1">
            <w:pPr>
              <w:spacing w:line="276" w:lineRule="auto"/>
              <w:jc w:val="right"/>
              <w:rPr>
                <w:rFonts w:cs="Arial"/>
              </w:rPr>
            </w:pPr>
          </w:p>
        </w:tc>
        <w:tc>
          <w:tcPr>
            <w:tcW w:w="1701" w:type="dxa"/>
            <w:vAlign w:val="center"/>
          </w:tcPr>
          <w:p w14:paraId="352B962C" w14:textId="77777777" w:rsidR="00A36C41" w:rsidRDefault="00A36C41" w:rsidP="00283EA1">
            <w:pPr>
              <w:spacing w:line="276" w:lineRule="auto"/>
              <w:jc w:val="right"/>
              <w:rPr>
                <w:rFonts w:cs="Arial"/>
              </w:rPr>
            </w:pPr>
          </w:p>
        </w:tc>
      </w:tr>
      <w:tr w:rsidR="00A36C41" w14:paraId="2CC9EE14" w14:textId="77777777" w:rsidTr="00490A8B">
        <w:tc>
          <w:tcPr>
            <w:tcW w:w="704" w:type="dxa"/>
            <w:vAlign w:val="center"/>
          </w:tcPr>
          <w:p w14:paraId="27E9F691" w14:textId="13F6280A" w:rsidR="00A36C41" w:rsidRDefault="00780524" w:rsidP="00283EA1">
            <w:pPr>
              <w:spacing w:line="276" w:lineRule="auto"/>
              <w:jc w:val="both"/>
              <w:rPr>
                <w:rFonts w:cs="Arial"/>
              </w:rPr>
            </w:pPr>
            <w:r>
              <w:rPr>
                <w:rFonts w:cs="Arial"/>
              </w:rPr>
              <w:t>5.</w:t>
            </w:r>
          </w:p>
        </w:tc>
        <w:tc>
          <w:tcPr>
            <w:tcW w:w="3827" w:type="dxa"/>
            <w:vAlign w:val="center"/>
          </w:tcPr>
          <w:p w14:paraId="55A4E94C" w14:textId="0D7C8F65" w:rsidR="00A36C41" w:rsidRDefault="00C64E7E" w:rsidP="00283EA1">
            <w:pPr>
              <w:spacing w:line="276" w:lineRule="auto"/>
              <w:jc w:val="both"/>
              <w:rPr>
                <w:rFonts w:cs="Arial"/>
              </w:rPr>
            </w:pPr>
            <w:r>
              <w:rPr>
                <w:rFonts w:eastAsia="Calibri" w:cs="Arial"/>
              </w:rPr>
              <w:t>Predstavitev ugotovitev meritev</w:t>
            </w:r>
            <w:r w:rsidRPr="00D50F2D">
              <w:rPr>
                <w:rFonts w:eastAsia="Calibri" w:cs="Arial"/>
              </w:rPr>
              <w:t xml:space="preserve"> </w:t>
            </w:r>
            <w:r>
              <w:rPr>
                <w:rFonts w:eastAsia="Calibri" w:cs="Arial"/>
              </w:rPr>
              <w:t>zaposlenim</w:t>
            </w:r>
          </w:p>
        </w:tc>
        <w:tc>
          <w:tcPr>
            <w:tcW w:w="992" w:type="dxa"/>
            <w:vAlign w:val="center"/>
          </w:tcPr>
          <w:p w14:paraId="3296F388" w14:textId="588DDF31" w:rsidR="00A36C41" w:rsidRDefault="00C64E7E" w:rsidP="00283EA1">
            <w:pPr>
              <w:spacing w:line="276" w:lineRule="auto"/>
              <w:jc w:val="center"/>
              <w:rPr>
                <w:rFonts w:cs="Arial"/>
              </w:rPr>
            </w:pPr>
            <w:r>
              <w:rPr>
                <w:rFonts w:cs="Arial"/>
              </w:rPr>
              <w:t>1,00</w:t>
            </w:r>
          </w:p>
        </w:tc>
        <w:tc>
          <w:tcPr>
            <w:tcW w:w="1843" w:type="dxa"/>
            <w:vAlign w:val="center"/>
          </w:tcPr>
          <w:p w14:paraId="640989F6" w14:textId="77777777" w:rsidR="00A36C41" w:rsidRDefault="00A36C41" w:rsidP="00283EA1">
            <w:pPr>
              <w:spacing w:line="276" w:lineRule="auto"/>
              <w:jc w:val="right"/>
              <w:rPr>
                <w:rFonts w:cs="Arial"/>
              </w:rPr>
            </w:pPr>
          </w:p>
        </w:tc>
        <w:tc>
          <w:tcPr>
            <w:tcW w:w="1701" w:type="dxa"/>
            <w:vAlign w:val="center"/>
          </w:tcPr>
          <w:p w14:paraId="5CFE8F3D" w14:textId="77777777" w:rsidR="00A36C41" w:rsidRDefault="00A36C41" w:rsidP="00283EA1">
            <w:pPr>
              <w:spacing w:line="276" w:lineRule="auto"/>
              <w:jc w:val="right"/>
              <w:rPr>
                <w:rFonts w:cs="Arial"/>
              </w:rPr>
            </w:pPr>
          </w:p>
        </w:tc>
      </w:tr>
      <w:tr w:rsidR="00A36C41" w14:paraId="14324B3A" w14:textId="77777777" w:rsidTr="00490A8B">
        <w:tc>
          <w:tcPr>
            <w:tcW w:w="704" w:type="dxa"/>
            <w:vAlign w:val="center"/>
          </w:tcPr>
          <w:p w14:paraId="59BF43B7" w14:textId="3040B5E8" w:rsidR="00A36C41" w:rsidRDefault="00780524" w:rsidP="00283EA1">
            <w:pPr>
              <w:spacing w:line="276" w:lineRule="auto"/>
              <w:jc w:val="both"/>
              <w:rPr>
                <w:rFonts w:cs="Arial"/>
              </w:rPr>
            </w:pPr>
            <w:r>
              <w:rPr>
                <w:rFonts w:cs="Arial"/>
              </w:rPr>
              <w:t>6.</w:t>
            </w:r>
          </w:p>
        </w:tc>
        <w:tc>
          <w:tcPr>
            <w:tcW w:w="3827" w:type="dxa"/>
            <w:vAlign w:val="center"/>
          </w:tcPr>
          <w:p w14:paraId="1995A424" w14:textId="5C8B412E" w:rsidR="00A36C41" w:rsidRPr="00C64E7E" w:rsidRDefault="00C64E7E" w:rsidP="00283EA1">
            <w:pPr>
              <w:spacing w:line="276" w:lineRule="auto"/>
              <w:jc w:val="both"/>
              <w:rPr>
                <w:rFonts w:eastAsia="Calibri" w:cs="Arial"/>
              </w:rPr>
            </w:pPr>
            <w:r>
              <w:rPr>
                <w:rFonts w:eastAsia="Calibri" w:cs="Arial"/>
              </w:rPr>
              <w:t>I</w:t>
            </w:r>
            <w:r w:rsidRPr="00C64E7E">
              <w:rPr>
                <w:rFonts w:eastAsia="Calibri" w:cs="Arial"/>
              </w:rPr>
              <w:t xml:space="preserve">zvedba delavnice </w:t>
            </w:r>
            <w:r>
              <w:rPr>
                <w:rFonts w:eastAsia="Calibri" w:cs="Arial"/>
              </w:rPr>
              <w:t>z  zaposlenimi (t.i. hackathon)</w:t>
            </w:r>
          </w:p>
        </w:tc>
        <w:tc>
          <w:tcPr>
            <w:tcW w:w="992" w:type="dxa"/>
            <w:vAlign w:val="center"/>
          </w:tcPr>
          <w:p w14:paraId="1CC6B8B2" w14:textId="17B63AD4" w:rsidR="00A36C41" w:rsidRDefault="00C64E7E" w:rsidP="00283EA1">
            <w:pPr>
              <w:spacing w:line="276" w:lineRule="auto"/>
              <w:jc w:val="center"/>
              <w:rPr>
                <w:rFonts w:cs="Arial"/>
              </w:rPr>
            </w:pPr>
            <w:r>
              <w:rPr>
                <w:rFonts w:cs="Arial"/>
              </w:rPr>
              <w:t>1,00</w:t>
            </w:r>
          </w:p>
        </w:tc>
        <w:tc>
          <w:tcPr>
            <w:tcW w:w="1843" w:type="dxa"/>
            <w:vAlign w:val="center"/>
          </w:tcPr>
          <w:p w14:paraId="0EA8404F" w14:textId="77777777" w:rsidR="00A36C41" w:rsidRDefault="00A36C41" w:rsidP="00283EA1">
            <w:pPr>
              <w:spacing w:line="276" w:lineRule="auto"/>
              <w:jc w:val="right"/>
              <w:rPr>
                <w:rFonts w:cs="Arial"/>
              </w:rPr>
            </w:pPr>
          </w:p>
        </w:tc>
        <w:tc>
          <w:tcPr>
            <w:tcW w:w="1701" w:type="dxa"/>
            <w:vAlign w:val="center"/>
          </w:tcPr>
          <w:p w14:paraId="67B7E0A7" w14:textId="77777777" w:rsidR="00A36C41" w:rsidRDefault="00A36C41" w:rsidP="00283EA1">
            <w:pPr>
              <w:spacing w:line="276" w:lineRule="auto"/>
              <w:jc w:val="right"/>
              <w:rPr>
                <w:rFonts w:cs="Arial"/>
              </w:rPr>
            </w:pPr>
          </w:p>
        </w:tc>
      </w:tr>
      <w:tr w:rsidR="00A36C41" w14:paraId="55464B07" w14:textId="77777777" w:rsidTr="00490A8B">
        <w:tc>
          <w:tcPr>
            <w:tcW w:w="704" w:type="dxa"/>
            <w:vAlign w:val="center"/>
          </w:tcPr>
          <w:p w14:paraId="687C9A67" w14:textId="364BE3EE" w:rsidR="00A36C41" w:rsidRDefault="00780524" w:rsidP="00283EA1">
            <w:pPr>
              <w:spacing w:line="276" w:lineRule="auto"/>
              <w:jc w:val="both"/>
              <w:rPr>
                <w:rFonts w:cs="Arial"/>
              </w:rPr>
            </w:pPr>
            <w:r>
              <w:rPr>
                <w:rFonts w:cs="Arial"/>
              </w:rPr>
              <w:t>7.</w:t>
            </w:r>
          </w:p>
        </w:tc>
        <w:tc>
          <w:tcPr>
            <w:tcW w:w="3827" w:type="dxa"/>
            <w:vAlign w:val="center"/>
          </w:tcPr>
          <w:p w14:paraId="0F3C5350" w14:textId="3EDD3CCA" w:rsidR="00A36C41" w:rsidRDefault="00780524" w:rsidP="00283EA1">
            <w:pPr>
              <w:spacing w:line="276" w:lineRule="auto"/>
              <w:jc w:val="both"/>
              <w:rPr>
                <w:rFonts w:cs="Arial"/>
              </w:rPr>
            </w:pPr>
            <w:r>
              <w:rPr>
                <w:rFonts w:eastAsia="Calibri" w:cs="Arial"/>
              </w:rPr>
              <w:t>A</w:t>
            </w:r>
            <w:r w:rsidRPr="00D50F2D">
              <w:rPr>
                <w:rFonts w:eastAsia="Calibri" w:cs="Arial"/>
              </w:rPr>
              <w:t xml:space="preserve">naliza in priprava poročila o izvedenih delavnicah </w:t>
            </w:r>
            <w:r>
              <w:rPr>
                <w:rFonts w:eastAsia="Calibri" w:cs="Arial"/>
              </w:rPr>
              <w:t xml:space="preserve">iz točke 6 </w:t>
            </w:r>
            <w:r w:rsidRPr="00D50F2D">
              <w:rPr>
                <w:rFonts w:eastAsia="Calibri" w:cs="Arial"/>
              </w:rPr>
              <w:t>s priporočili vodstvu</w:t>
            </w:r>
          </w:p>
        </w:tc>
        <w:tc>
          <w:tcPr>
            <w:tcW w:w="992" w:type="dxa"/>
            <w:vAlign w:val="center"/>
          </w:tcPr>
          <w:p w14:paraId="1854DB23" w14:textId="37C800B8" w:rsidR="00A36C41" w:rsidRDefault="00780524" w:rsidP="00283EA1">
            <w:pPr>
              <w:spacing w:line="276" w:lineRule="auto"/>
              <w:jc w:val="center"/>
              <w:rPr>
                <w:rFonts w:cs="Arial"/>
              </w:rPr>
            </w:pPr>
            <w:r>
              <w:rPr>
                <w:rFonts w:cs="Arial"/>
              </w:rPr>
              <w:t>1,00</w:t>
            </w:r>
          </w:p>
        </w:tc>
        <w:tc>
          <w:tcPr>
            <w:tcW w:w="1843" w:type="dxa"/>
            <w:vAlign w:val="center"/>
          </w:tcPr>
          <w:p w14:paraId="0A67949A" w14:textId="77777777" w:rsidR="00A36C41" w:rsidRDefault="00A36C41" w:rsidP="00283EA1">
            <w:pPr>
              <w:spacing w:line="276" w:lineRule="auto"/>
              <w:jc w:val="right"/>
              <w:rPr>
                <w:rFonts w:cs="Arial"/>
              </w:rPr>
            </w:pPr>
          </w:p>
        </w:tc>
        <w:tc>
          <w:tcPr>
            <w:tcW w:w="1701" w:type="dxa"/>
            <w:vAlign w:val="center"/>
          </w:tcPr>
          <w:p w14:paraId="42BC84FA" w14:textId="77777777" w:rsidR="00A36C41" w:rsidRDefault="00A36C41" w:rsidP="00283EA1">
            <w:pPr>
              <w:spacing w:line="276" w:lineRule="auto"/>
              <w:jc w:val="right"/>
              <w:rPr>
                <w:rFonts w:cs="Arial"/>
              </w:rPr>
            </w:pPr>
          </w:p>
        </w:tc>
      </w:tr>
      <w:tr w:rsidR="00C64E7E" w14:paraId="5649F9E2" w14:textId="77777777" w:rsidTr="00490A8B">
        <w:tc>
          <w:tcPr>
            <w:tcW w:w="704" w:type="dxa"/>
            <w:vAlign w:val="center"/>
          </w:tcPr>
          <w:p w14:paraId="4FE1E5A2" w14:textId="228619B3" w:rsidR="00C64E7E" w:rsidRDefault="00780524" w:rsidP="00283EA1">
            <w:pPr>
              <w:spacing w:line="276" w:lineRule="auto"/>
              <w:jc w:val="both"/>
              <w:rPr>
                <w:rFonts w:cs="Arial"/>
              </w:rPr>
            </w:pPr>
            <w:r>
              <w:rPr>
                <w:rFonts w:cs="Arial"/>
              </w:rPr>
              <w:t>8.</w:t>
            </w:r>
          </w:p>
        </w:tc>
        <w:tc>
          <w:tcPr>
            <w:tcW w:w="3827" w:type="dxa"/>
            <w:vAlign w:val="center"/>
          </w:tcPr>
          <w:p w14:paraId="28334AB9" w14:textId="18436B4F" w:rsidR="00C64E7E" w:rsidRDefault="00780524" w:rsidP="00283EA1">
            <w:pPr>
              <w:spacing w:line="276" w:lineRule="auto"/>
              <w:jc w:val="both"/>
              <w:rPr>
                <w:rFonts w:cs="Arial"/>
              </w:rPr>
            </w:pPr>
            <w:r>
              <w:rPr>
                <w:rFonts w:eastAsia="Calibri" w:cs="Arial"/>
              </w:rPr>
              <w:t>Izvedba dveh delavnic</w:t>
            </w:r>
            <w:r w:rsidRPr="00D50F2D">
              <w:rPr>
                <w:rFonts w:eastAsia="Calibri" w:cs="Arial"/>
              </w:rPr>
              <w:t xml:space="preserve"> za implementacijo predlogov in ukrepov, ki izhajajo iz </w:t>
            </w:r>
            <w:r>
              <w:rPr>
                <w:rFonts w:eastAsia="Calibri" w:cs="Arial"/>
              </w:rPr>
              <w:t>točke 6</w:t>
            </w:r>
            <w:r w:rsidRPr="00D50F2D">
              <w:rPr>
                <w:rFonts w:eastAsia="Calibri" w:cs="Arial"/>
              </w:rPr>
              <w:t xml:space="preserve"> ter spremljanje implementacije v prakso</w:t>
            </w:r>
          </w:p>
        </w:tc>
        <w:tc>
          <w:tcPr>
            <w:tcW w:w="992" w:type="dxa"/>
            <w:vAlign w:val="center"/>
          </w:tcPr>
          <w:p w14:paraId="52C67100" w14:textId="2F5C525F" w:rsidR="00C64E7E" w:rsidRDefault="00780524" w:rsidP="00283EA1">
            <w:pPr>
              <w:spacing w:line="276" w:lineRule="auto"/>
              <w:jc w:val="center"/>
              <w:rPr>
                <w:rFonts w:cs="Arial"/>
              </w:rPr>
            </w:pPr>
            <w:r>
              <w:rPr>
                <w:rFonts w:cs="Arial"/>
              </w:rPr>
              <w:t>2,00</w:t>
            </w:r>
          </w:p>
        </w:tc>
        <w:tc>
          <w:tcPr>
            <w:tcW w:w="1843" w:type="dxa"/>
            <w:vAlign w:val="center"/>
          </w:tcPr>
          <w:p w14:paraId="21E9E604" w14:textId="77777777" w:rsidR="00C64E7E" w:rsidRDefault="00C64E7E" w:rsidP="00283EA1">
            <w:pPr>
              <w:spacing w:line="276" w:lineRule="auto"/>
              <w:jc w:val="right"/>
              <w:rPr>
                <w:rFonts w:cs="Arial"/>
              </w:rPr>
            </w:pPr>
          </w:p>
        </w:tc>
        <w:tc>
          <w:tcPr>
            <w:tcW w:w="1701" w:type="dxa"/>
            <w:vAlign w:val="center"/>
          </w:tcPr>
          <w:p w14:paraId="2529F934" w14:textId="77777777" w:rsidR="00C64E7E" w:rsidRDefault="00C64E7E" w:rsidP="00283EA1">
            <w:pPr>
              <w:spacing w:line="276" w:lineRule="auto"/>
              <w:jc w:val="right"/>
              <w:rPr>
                <w:rFonts w:cs="Arial"/>
              </w:rPr>
            </w:pPr>
          </w:p>
        </w:tc>
      </w:tr>
      <w:tr w:rsidR="00C64E7E" w14:paraId="5AAB79F0" w14:textId="77777777" w:rsidTr="00490A8B">
        <w:tc>
          <w:tcPr>
            <w:tcW w:w="704" w:type="dxa"/>
            <w:vAlign w:val="center"/>
          </w:tcPr>
          <w:p w14:paraId="6F044391" w14:textId="42B2BF2C" w:rsidR="00C64E7E" w:rsidRDefault="00780524" w:rsidP="00283EA1">
            <w:pPr>
              <w:spacing w:line="276" w:lineRule="auto"/>
              <w:jc w:val="both"/>
              <w:rPr>
                <w:rFonts w:cs="Arial"/>
              </w:rPr>
            </w:pPr>
            <w:r>
              <w:rPr>
                <w:rFonts w:cs="Arial"/>
              </w:rPr>
              <w:t>9.</w:t>
            </w:r>
          </w:p>
        </w:tc>
        <w:tc>
          <w:tcPr>
            <w:tcW w:w="3827" w:type="dxa"/>
            <w:vAlign w:val="center"/>
          </w:tcPr>
          <w:p w14:paraId="11A1042B" w14:textId="2EEFEF7A" w:rsidR="00C64E7E" w:rsidRDefault="00A1046C" w:rsidP="00283EA1">
            <w:pPr>
              <w:spacing w:line="276" w:lineRule="auto"/>
              <w:jc w:val="both"/>
              <w:rPr>
                <w:rFonts w:cs="Arial"/>
              </w:rPr>
            </w:pPr>
            <w:r>
              <w:rPr>
                <w:rFonts w:eastAsia="Calibri" w:cs="Arial"/>
              </w:rPr>
              <w:t>Izvedba delavnice</w:t>
            </w:r>
            <w:r w:rsidRPr="00D50F2D">
              <w:rPr>
                <w:rFonts w:eastAsia="Calibri" w:cs="Arial"/>
              </w:rPr>
              <w:t xml:space="preserve"> z vodji področij, pomočniki vodij področij in vodji služb ter implement</w:t>
            </w:r>
            <w:r>
              <w:rPr>
                <w:rFonts w:eastAsia="Calibri" w:cs="Arial"/>
              </w:rPr>
              <w:t>acija izbranih rešitev v prakso</w:t>
            </w:r>
          </w:p>
        </w:tc>
        <w:tc>
          <w:tcPr>
            <w:tcW w:w="992" w:type="dxa"/>
            <w:vAlign w:val="center"/>
          </w:tcPr>
          <w:p w14:paraId="6929AE13" w14:textId="301D34A2" w:rsidR="00C64E7E" w:rsidRDefault="00A1046C" w:rsidP="00283EA1">
            <w:pPr>
              <w:spacing w:line="276" w:lineRule="auto"/>
              <w:jc w:val="center"/>
              <w:rPr>
                <w:rFonts w:cs="Arial"/>
              </w:rPr>
            </w:pPr>
            <w:r>
              <w:rPr>
                <w:rFonts w:cs="Arial"/>
              </w:rPr>
              <w:t>1,00</w:t>
            </w:r>
          </w:p>
        </w:tc>
        <w:tc>
          <w:tcPr>
            <w:tcW w:w="1843" w:type="dxa"/>
            <w:vAlign w:val="center"/>
          </w:tcPr>
          <w:p w14:paraId="7F08018A" w14:textId="77777777" w:rsidR="00C64E7E" w:rsidRDefault="00C64E7E" w:rsidP="00283EA1">
            <w:pPr>
              <w:spacing w:line="276" w:lineRule="auto"/>
              <w:jc w:val="right"/>
              <w:rPr>
                <w:rFonts w:cs="Arial"/>
              </w:rPr>
            </w:pPr>
          </w:p>
        </w:tc>
        <w:tc>
          <w:tcPr>
            <w:tcW w:w="1701" w:type="dxa"/>
            <w:vAlign w:val="center"/>
          </w:tcPr>
          <w:p w14:paraId="713007E3" w14:textId="77777777" w:rsidR="00C64E7E" w:rsidRDefault="00C64E7E" w:rsidP="00283EA1">
            <w:pPr>
              <w:spacing w:line="276" w:lineRule="auto"/>
              <w:jc w:val="right"/>
              <w:rPr>
                <w:rFonts w:cs="Arial"/>
              </w:rPr>
            </w:pPr>
          </w:p>
        </w:tc>
      </w:tr>
      <w:tr w:rsidR="00C64E7E" w14:paraId="2E0A9610" w14:textId="77777777" w:rsidTr="00490A8B">
        <w:tc>
          <w:tcPr>
            <w:tcW w:w="704" w:type="dxa"/>
            <w:vAlign w:val="center"/>
          </w:tcPr>
          <w:p w14:paraId="7F71CA5E" w14:textId="196E6DB6" w:rsidR="00C64E7E" w:rsidRDefault="00780524" w:rsidP="00283EA1">
            <w:pPr>
              <w:spacing w:line="276" w:lineRule="auto"/>
              <w:jc w:val="both"/>
              <w:rPr>
                <w:rFonts w:cs="Arial"/>
              </w:rPr>
            </w:pPr>
            <w:r>
              <w:rPr>
                <w:rFonts w:cs="Arial"/>
              </w:rPr>
              <w:t>10.</w:t>
            </w:r>
          </w:p>
        </w:tc>
        <w:tc>
          <w:tcPr>
            <w:tcW w:w="3827" w:type="dxa"/>
            <w:vAlign w:val="center"/>
          </w:tcPr>
          <w:p w14:paraId="4B6D84B7" w14:textId="7FB02966" w:rsidR="00C64E7E" w:rsidRDefault="00A1046C" w:rsidP="00283EA1">
            <w:pPr>
              <w:spacing w:line="276" w:lineRule="auto"/>
              <w:jc w:val="both"/>
              <w:rPr>
                <w:rFonts w:cs="Arial"/>
              </w:rPr>
            </w:pPr>
            <w:r>
              <w:rPr>
                <w:rFonts w:eastAsia="Calibri" w:cs="Arial"/>
              </w:rPr>
              <w:t>I</w:t>
            </w:r>
            <w:r w:rsidRPr="00D50F2D">
              <w:rPr>
                <w:rFonts w:eastAsia="Calibri" w:cs="Arial"/>
              </w:rPr>
              <w:t>zvedba zaključne delavnice z vsemi zaposlenimi</w:t>
            </w:r>
          </w:p>
        </w:tc>
        <w:tc>
          <w:tcPr>
            <w:tcW w:w="992" w:type="dxa"/>
            <w:vAlign w:val="center"/>
          </w:tcPr>
          <w:p w14:paraId="43893107" w14:textId="10AED90B" w:rsidR="00C64E7E" w:rsidRDefault="00A1046C" w:rsidP="00283EA1">
            <w:pPr>
              <w:spacing w:line="276" w:lineRule="auto"/>
              <w:jc w:val="center"/>
              <w:rPr>
                <w:rFonts w:cs="Arial"/>
              </w:rPr>
            </w:pPr>
            <w:r>
              <w:rPr>
                <w:rFonts w:cs="Arial"/>
              </w:rPr>
              <w:t>1,00</w:t>
            </w:r>
          </w:p>
        </w:tc>
        <w:tc>
          <w:tcPr>
            <w:tcW w:w="1843" w:type="dxa"/>
            <w:vAlign w:val="center"/>
          </w:tcPr>
          <w:p w14:paraId="012ABD80" w14:textId="77777777" w:rsidR="00C64E7E" w:rsidRDefault="00C64E7E" w:rsidP="00283EA1">
            <w:pPr>
              <w:spacing w:line="276" w:lineRule="auto"/>
              <w:jc w:val="right"/>
              <w:rPr>
                <w:rFonts w:cs="Arial"/>
              </w:rPr>
            </w:pPr>
          </w:p>
        </w:tc>
        <w:tc>
          <w:tcPr>
            <w:tcW w:w="1701" w:type="dxa"/>
            <w:vAlign w:val="center"/>
          </w:tcPr>
          <w:p w14:paraId="5FB496D0" w14:textId="77777777" w:rsidR="00C64E7E" w:rsidRDefault="00C64E7E" w:rsidP="00283EA1">
            <w:pPr>
              <w:spacing w:line="276" w:lineRule="auto"/>
              <w:jc w:val="right"/>
              <w:rPr>
                <w:rFonts w:cs="Arial"/>
              </w:rPr>
            </w:pPr>
          </w:p>
        </w:tc>
      </w:tr>
      <w:tr w:rsidR="00C64E7E" w14:paraId="0A6D7074" w14:textId="77777777" w:rsidTr="00490A8B">
        <w:tc>
          <w:tcPr>
            <w:tcW w:w="704" w:type="dxa"/>
            <w:vAlign w:val="center"/>
          </w:tcPr>
          <w:p w14:paraId="672BA35A" w14:textId="26E95E79" w:rsidR="00C64E7E" w:rsidRDefault="00780524" w:rsidP="00283EA1">
            <w:pPr>
              <w:spacing w:line="276" w:lineRule="auto"/>
              <w:jc w:val="both"/>
              <w:rPr>
                <w:rFonts w:cs="Arial"/>
              </w:rPr>
            </w:pPr>
            <w:r>
              <w:rPr>
                <w:rFonts w:cs="Arial"/>
              </w:rPr>
              <w:t>11.</w:t>
            </w:r>
          </w:p>
        </w:tc>
        <w:tc>
          <w:tcPr>
            <w:tcW w:w="3827" w:type="dxa"/>
            <w:vAlign w:val="center"/>
          </w:tcPr>
          <w:p w14:paraId="10268EBD" w14:textId="563BC6D7" w:rsidR="00C64E7E" w:rsidRDefault="00A1046C" w:rsidP="00283EA1">
            <w:pPr>
              <w:spacing w:line="276" w:lineRule="auto"/>
              <w:jc w:val="both"/>
              <w:rPr>
                <w:rFonts w:cs="Arial"/>
              </w:rPr>
            </w:pPr>
            <w:r>
              <w:rPr>
                <w:rFonts w:eastAsia="Calibri" w:cs="Arial"/>
              </w:rPr>
              <w:t>P</w:t>
            </w:r>
            <w:r w:rsidRPr="00D50F2D">
              <w:rPr>
                <w:rFonts w:eastAsia="Calibri" w:cs="Arial"/>
              </w:rPr>
              <w:t>riprava končnega poročila s priporočili za n</w:t>
            </w:r>
            <w:r>
              <w:rPr>
                <w:rFonts w:eastAsia="Calibri" w:cs="Arial"/>
              </w:rPr>
              <w:t>aprej</w:t>
            </w:r>
          </w:p>
        </w:tc>
        <w:tc>
          <w:tcPr>
            <w:tcW w:w="992" w:type="dxa"/>
            <w:vAlign w:val="center"/>
          </w:tcPr>
          <w:p w14:paraId="323E9060" w14:textId="7CACEA79" w:rsidR="00C64E7E" w:rsidRDefault="00A1046C" w:rsidP="00283EA1">
            <w:pPr>
              <w:spacing w:line="276" w:lineRule="auto"/>
              <w:jc w:val="center"/>
              <w:rPr>
                <w:rFonts w:cs="Arial"/>
              </w:rPr>
            </w:pPr>
            <w:r>
              <w:rPr>
                <w:rFonts w:cs="Arial"/>
              </w:rPr>
              <w:t>1,00</w:t>
            </w:r>
          </w:p>
        </w:tc>
        <w:tc>
          <w:tcPr>
            <w:tcW w:w="1843" w:type="dxa"/>
            <w:vAlign w:val="center"/>
          </w:tcPr>
          <w:p w14:paraId="253570B1" w14:textId="77777777" w:rsidR="00C64E7E" w:rsidRDefault="00C64E7E" w:rsidP="00283EA1">
            <w:pPr>
              <w:spacing w:line="276" w:lineRule="auto"/>
              <w:jc w:val="right"/>
              <w:rPr>
                <w:rFonts w:cs="Arial"/>
              </w:rPr>
            </w:pPr>
          </w:p>
        </w:tc>
        <w:tc>
          <w:tcPr>
            <w:tcW w:w="1701" w:type="dxa"/>
            <w:vAlign w:val="center"/>
          </w:tcPr>
          <w:p w14:paraId="0E310A86" w14:textId="77777777" w:rsidR="00C64E7E" w:rsidRDefault="00C64E7E" w:rsidP="00283EA1">
            <w:pPr>
              <w:spacing w:line="276" w:lineRule="auto"/>
              <w:jc w:val="right"/>
              <w:rPr>
                <w:rFonts w:cs="Arial"/>
              </w:rPr>
            </w:pPr>
          </w:p>
        </w:tc>
      </w:tr>
      <w:tr w:rsidR="00C64E7E" w14:paraId="005CD313" w14:textId="77777777" w:rsidTr="00490A8B">
        <w:tc>
          <w:tcPr>
            <w:tcW w:w="704" w:type="dxa"/>
            <w:vAlign w:val="center"/>
          </w:tcPr>
          <w:p w14:paraId="237FC757" w14:textId="26814160" w:rsidR="00C64E7E" w:rsidRDefault="00A1046C" w:rsidP="00283EA1">
            <w:pPr>
              <w:spacing w:line="276" w:lineRule="auto"/>
              <w:jc w:val="both"/>
              <w:rPr>
                <w:rFonts w:cs="Arial"/>
              </w:rPr>
            </w:pPr>
            <w:r>
              <w:rPr>
                <w:rFonts w:cs="Arial"/>
              </w:rPr>
              <w:t>12.</w:t>
            </w:r>
          </w:p>
        </w:tc>
        <w:tc>
          <w:tcPr>
            <w:tcW w:w="3827" w:type="dxa"/>
            <w:vAlign w:val="center"/>
          </w:tcPr>
          <w:p w14:paraId="780F2D18" w14:textId="2C099928" w:rsidR="00C64E7E" w:rsidRDefault="00A1046C" w:rsidP="00283EA1">
            <w:pPr>
              <w:spacing w:line="276" w:lineRule="auto"/>
              <w:jc w:val="both"/>
              <w:rPr>
                <w:rFonts w:cs="Arial"/>
              </w:rPr>
            </w:pPr>
            <w:r>
              <w:rPr>
                <w:rFonts w:eastAsia="Calibri" w:cs="Arial"/>
              </w:rPr>
              <w:t>P</w:t>
            </w:r>
            <w:r w:rsidRPr="00D50F2D">
              <w:rPr>
                <w:rFonts w:eastAsia="Calibri" w:cs="Arial"/>
              </w:rPr>
              <w:t xml:space="preserve">onovna meritev klime </w:t>
            </w:r>
            <w:r>
              <w:rPr>
                <w:rFonts w:eastAsia="Calibri" w:cs="Arial"/>
              </w:rPr>
              <w:t>(</w:t>
            </w:r>
            <w:r w:rsidRPr="00D50F2D">
              <w:rPr>
                <w:rFonts w:eastAsia="Calibri" w:cs="Arial"/>
              </w:rPr>
              <w:t>predvidoma oktobra 2024</w:t>
            </w:r>
            <w:r>
              <w:rPr>
                <w:rFonts w:eastAsia="Calibri" w:cs="Arial"/>
              </w:rPr>
              <w:t>)</w:t>
            </w:r>
          </w:p>
        </w:tc>
        <w:tc>
          <w:tcPr>
            <w:tcW w:w="992" w:type="dxa"/>
            <w:vAlign w:val="center"/>
          </w:tcPr>
          <w:p w14:paraId="7941DF69" w14:textId="605B367A" w:rsidR="00C64E7E" w:rsidRDefault="00A1046C" w:rsidP="00283EA1">
            <w:pPr>
              <w:spacing w:line="276" w:lineRule="auto"/>
              <w:jc w:val="center"/>
              <w:rPr>
                <w:rFonts w:cs="Arial"/>
              </w:rPr>
            </w:pPr>
            <w:r>
              <w:rPr>
                <w:rFonts w:cs="Arial"/>
              </w:rPr>
              <w:t>1,00</w:t>
            </w:r>
          </w:p>
        </w:tc>
        <w:tc>
          <w:tcPr>
            <w:tcW w:w="1843" w:type="dxa"/>
            <w:vAlign w:val="center"/>
          </w:tcPr>
          <w:p w14:paraId="6F24BC59" w14:textId="77777777" w:rsidR="00C64E7E" w:rsidRDefault="00C64E7E" w:rsidP="00283EA1">
            <w:pPr>
              <w:spacing w:line="276" w:lineRule="auto"/>
              <w:jc w:val="right"/>
              <w:rPr>
                <w:rFonts w:cs="Arial"/>
              </w:rPr>
            </w:pPr>
          </w:p>
        </w:tc>
        <w:tc>
          <w:tcPr>
            <w:tcW w:w="1701" w:type="dxa"/>
            <w:vAlign w:val="center"/>
          </w:tcPr>
          <w:p w14:paraId="6F5A9040" w14:textId="77777777" w:rsidR="00C64E7E" w:rsidRDefault="00C64E7E" w:rsidP="00283EA1">
            <w:pPr>
              <w:spacing w:line="276" w:lineRule="auto"/>
              <w:jc w:val="right"/>
              <w:rPr>
                <w:rFonts w:cs="Arial"/>
              </w:rPr>
            </w:pPr>
          </w:p>
        </w:tc>
      </w:tr>
      <w:tr w:rsidR="00A1046C" w14:paraId="536EA1B0" w14:textId="77777777" w:rsidTr="0027277F">
        <w:tc>
          <w:tcPr>
            <w:tcW w:w="7366" w:type="dxa"/>
            <w:gridSpan w:val="4"/>
            <w:vAlign w:val="center"/>
          </w:tcPr>
          <w:p w14:paraId="505BC976" w14:textId="2549A0BA" w:rsidR="00A1046C" w:rsidRPr="00A1046C" w:rsidRDefault="00A1046C" w:rsidP="00283EA1">
            <w:pPr>
              <w:spacing w:line="276" w:lineRule="auto"/>
              <w:jc w:val="right"/>
              <w:rPr>
                <w:rFonts w:cs="Arial"/>
                <w:b/>
              </w:rPr>
            </w:pPr>
            <w:r>
              <w:rPr>
                <w:rFonts w:cs="Arial"/>
                <w:b/>
              </w:rPr>
              <w:t>Skupaj vrednost brez DDV</w:t>
            </w:r>
          </w:p>
        </w:tc>
        <w:tc>
          <w:tcPr>
            <w:tcW w:w="1701" w:type="dxa"/>
            <w:vAlign w:val="center"/>
          </w:tcPr>
          <w:p w14:paraId="6C4CA54E" w14:textId="77777777" w:rsidR="00A1046C" w:rsidRPr="00A1046C" w:rsidRDefault="00A1046C" w:rsidP="00283EA1">
            <w:pPr>
              <w:spacing w:line="276" w:lineRule="auto"/>
              <w:jc w:val="right"/>
              <w:rPr>
                <w:rFonts w:cs="Arial"/>
                <w:b/>
              </w:rPr>
            </w:pPr>
          </w:p>
        </w:tc>
      </w:tr>
    </w:tbl>
    <w:p w14:paraId="603E3498" w14:textId="502906A1" w:rsidR="00CC1E5F" w:rsidRDefault="00CC1E5F" w:rsidP="00283EA1">
      <w:pPr>
        <w:spacing w:after="0"/>
        <w:jc w:val="both"/>
        <w:rPr>
          <w:rFonts w:cs="Arial"/>
        </w:rPr>
      </w:pPr>
    </w:p>
    <w:p w14:paraId="1E03F7B5" w14:textId="70E5A52E" w:rsidR="007F0511" w:rsidRPr="00131DBA" w:rsidRDefault="00CC1E5F" w:rsidP="00283EA1">
      <w:pPr>
        <w:spacing w:after="0"/>
        <w:jc w:val="both"/>
        <w:rPr>
          <w:rFonts w:cs="Arial"/>
        </w:rPr>
      </w:pPr>
      <w:r w:rsidRPr="00131DBA">
        <w:rPr>
          <w:rFonts w:cs="Arial"/>
        </w:rPr>
        <w:t>V ceno so vključeni vsi stroški, ki jih mora ponudnik upoštevati pri izvedbi, tako da ponudnik od naročnika ne more zahtevati nobenih dodatnih plačil ali povračil stroškov.</w:t>
      </w:r>
    </w:p>
    <w:p w14:paraId="5ECB87A6" w14:textId="77777777" w:rsidR="00CC1E5F" w:rsidRPr="00131DBA" w:rsidRDefault="00CC1E5F" w:rsidP="00283EA1">
      <w:pPr>
        <w:spacing w:after="0"/>
        <w:jc w:val="both"/>
        <w:rPr>
          <w:rFonts w:cs="Arial"/>
        </w:rPr>
      </w:pPr>
    </w:p>
    <w:p w14:paraId="734408BA" w14:textId="3A116ABD" w:rsidR="00D85282" w:rsidRPr="00131DBA" w:rsidRDefault="00D85282" w:rsidP="00283EA1">
      <w:pPr>
        <w:spacing w:after="0"/>
        <w:jc w:val="both"/>
        <w:rPr>
          <w:rFonts w:cs="Arial"/>
        </w:rPr>
      </w:pPr>
      <w:r w:rsidRPr="00131DBA">
        <w:rPr>
          <w:rFonts w:cs="Arial"/>
        </w:rPr>
        <w:t xml:space="preserve">V </w:t>
      </w:r>
      <w:r w:rsidR="002825A2" w:rsidRPr="00131DBA">
        <w:rPr>
          <w:rFonts w:cs="Arial"/>
        </w:rPr>
        <w:t>ponudbeni ceni</w:t>
      </w:r>
      <w:r w:rsidRPr="00131DBA">
        <w:rPr>
          <w:rFonts w:cs="Arial"/>
        </w:rPr>
        <w:t xml:space="preserve"> so vključeni vsi stroški, ki jih mora ponudnik upoštevati pri izvedbi, tako da ponudnik od naročnika ne more zahtevati nobenih dodatnih plačil ali povračil stroškov.</w:t>
      </w:r>
      <w:r w:rsidR="002825A2" w:rsidRPr="00131DBA">
        <w:rPr>
          <w:rFonts w:cs="Arial"/>
        </w:rPr>
        <w:t xml:space="preserve"> Naročnik naknadno ne bo priznaval nobenih stroškov, ki niso zajeti v ponudbeno ceno.</w:t>
      </w:r>
    </w:p>
    <w:p w14:paraId="14B2E9EE" w14:textId="77777777" w:rsidR="00D85282" w:rsidRPr="00131DBA" w:rsidRDefault="00D85282" w:rsidP="00283EA1">
      <w:pPr>
        <w:spacing w:after="0"/>
        <w:jc w:val="both"/>
        <w:rPr>
          <w:rFonts w:cs="Arial"/>
        </w:rPr>
      </w:pPr>
    </w:p>
    <w:p w14:paraId="4FDA6334" w14:textId="5C1E48B6" w:rsidR="004B2DB4" w:rsidRPr="00131DBA" w:rsidRDefault="004B2DB4" w:rsidP="00283EA1">
      <w:pPr>
        <w:jc w:val="both"/>
        <w:rPr>
          <w:rFonts w:cs="Arial"/>
        </w:rPr>
      </w:pPr>
    </w:p>
    <w:p w14:paraId="6DA8AF4D" w14:textId="65538321" w:rsidR="00D85282" w:rsidRPr="00131DBA" w:rsidRDefault="00D85282" w:rsidP="00283EA1">
      <w:pPr>
        <w:jc w:val="both"/>
        <w:rPr>
          <w:rFonts w:cs="Arial"/>
        </w:rPr>
      </w:pPr>
      <w:r w:rsidRPr="00131DBA">
        <w:rPr>
          <w:rFonts w:cs="Arial"/>
        </w:rPr>
        <w:t>Kraj in datum: __________________________________</w:t>
      </w:r>
    </w:p>
    <w:p w14:paraId="7B5A16A7" w14:textId="77777777" w:rsidR="00D85282" w:rsidRPr="00131DBA" w:rsidRDefault="00D85282" w:rsidP="00283EA1">
      <w:pPr>
        <w:jc w:val="both"/>
        <w:rPr>
          <w:rFonts w:cs="Arial"/>
        </w:rPr>
      </w:pPr>
    </w:p>
    <w:p w14:paraId="4A240445" w14:textId="77777777" w:rsidR="00D85282" w:rsidRPr="00131DBA" w:rsidRDefault="00D85282" w:rsidP="00283EA1">
      <w:pPr>
        <w:spacing w:after="0"/>
        <w:jc w:val="both"/>
        <w:rPr>
          <w:rFonts w:cs="Arial"/>
        </w:rPr>
      </w:pPr>
      <w:r w:rsidRPr="00131DBA">
        <w:rPr>
          <w:rFonts w:cs="Arial"/>
        </w:rPr>
        <w:t>Podpis in žig: __________________________________</w:t>
      </w:r>
    </w:p>
    <w:p w14:paraId="7D4EFCB2" w14:textId="77777777" w:rsidR="00CC1E5F" w:rsidRPr="00131DBA" w:rsidRDefault="00CC1E5F" w:rsidP="00283EA1">
      <w:pPr>
        <w:rPr>
          <w:rFonts w:eastAsiaTheme="minorEastAsia" w:cs="Arial"/>
          <w:b/>
        </w:rPr>
      </w:pPr>
      <w:r w:rsidRPr="00131DBA">
        <w:rPr>
          <w:rFonts w:cs="Arial"/>
          <w:b/>
        </w:rPr>
        <w:br w:type="page"/>
      </w:r>
    </w:p>
    <w:p w14:paraId="23309F0B" w14:textId="08928FBC" w:rsidR="00621310" w:rsidRDefault="00621310" w:rsidP="00283EA1">
      <w:pPr>
        <w:pStyle w:val="NoSpacing"/>
        <w:spacing w:line="276" w:lineRule="auto"/>
        <w:jc w:val="right"/>
        <w:rPr>
          <w:rFonts w:cs="Arial"/>
          <w:b/>
          <w:i/>
          <w:lang w:val="sl-SI"/>
        </w:rPr>
      </w:pPr>
      <w:r w:rsidRPr="00621310">
        <w:rPr>
          <w:rFonts w:cs="Arial"/>
          <w:b/>
          <w:i/>
          <w:lang w:val="sl-SI"/>
        </w:rPr>
        <w:t>Vzorec pogodbe</w:t>
      </w:r>
    </w:p>
    <w:p w14:paraId="79A0C595" w14:textId="5DD9ED7C" w:rsidR="00983CF7" w:rsidRDefault="00983CF7" w:rsidP="00283EA1">
      <w:pPr>
        <w:pStyle w:val="NoSpacing"/>
        <w:spacing w:line="276" w:lineRule="auto"/>
        <w:jc w:val="right"/>
        <w:rPr>
          <w:rFonts w:cs="Arial"/>
          <w:b/>
          <w:i/>
          <w:lang w:val="sl-SI"/>
        </w:rPr>
      </w:pPr>
    </w:p>
    <w:p w14:paraId="0C788DE2" w14:textId="05D06B29" w:rsidR="00983CF7" w:rsidRPr="00983CF7" w:rsidRDefault="00983CF7" w:rsidP="00983CF7">
      <w:pPr>
        <w:pStyle w:val="NoSpacing"/>
        <w:spacing w:line="276" w:lineRule="auto"/>
        <w:jc w:val="both"/>
        <w:rPr>
          <w:rFonts w:cs="Arial"/>
          <w:i/>
          <w:sz w:val="18"/>
          <w:szCs w:val="18"/>
          <w:lang w:val="sl-SI"/>
        </w:rPr>
      </w:pPr>
      <w:r>
        <w:rPr>
          <w:rFonts w:cs="Arial"/>
          <w:i/>
          <w:sz w:val="18"/>
          <w:szCs w:val="18"/>
          <w:lang w:val="sl-SI"/>
        </w:rPr>
        <w:t>(</w:t>
      </w:r>
      <w:r w:rsidRPr="00983CF7">
        <w:rPr>
          <w:rFonts w:cs="Arial"/>
          <w:i/>
          <w:sz w:val="18"/>
          <w:szCs w:val="18"/>
          <w:lang w:val="sl-SI"/>
        </w:rPr>
        <w:t xml:space="preserve">Vzorec pogodbe je informativnega značaja. </w:t>
      </w:r>
      <w:r>
        <w:rPr>
          <w:rFonts w:cs="Arial"/>
          <w:i/>
          <w:sz w:val="18"/>
          <w:szCs w:val="18"/>
          <w:lang w:val="sl-SI"/>
        </w:rPr>
        <w:t>Naročnik</w:t>
      </w:r>
      <w:r w:rsidRPr="00983CF7">
        <w:rPr>
          <w:rFonts w:cs="Arial"/>
          <w:i/>
          <w:sz w:val="18"/>
          <w:szCs w:val="18"/>
          <w:lang w:val="sl-SI"/>
        </w:rPr>
        <w:t xml:space="preserve"> si pridružuje pravico do sprememb in dopolnitev pogodbe</w:t>
      </w:r>
      <w:r>
        <w:rPr>
          <w:rFonts w:cs="Arial"/>
          <w:i/>
          <w:sz w:val="18"/>
          <w:szCs w:val="18"/>
          <w:lang w:val="sl-SI"/>
        </w:rPr>
        <w:t>.)</w:t>
      </w:r>
    </w:p>
    <w:p w14:paraId="0715E0FD" w14:textId="77777777" w:rsidR="00621310" w:rsidRDefault="00621310" w:rsidP="00283EA1">
      <w:pPr>
        <w:pStyle w:val="NoSpacing"/>
        <w:spacing w:line="276" w:lineRule="auto"/>
        <w:rPr>
          <w:rFonts w:cs="Arial"/>
          <w:b/>
          <w:lang w:val="sl-SI"/>
        </w:rPr>
      </w:pPr>
    </w:p>
    <w:p w14:paraId="0DDC828E" w14:textId="12AD7365" w:rsidR="0072709A" w:rsidRPr="00131DBA" w:rsidRDefault="0072709A" w:rsidP="00283EA1">
      <w:pPr>
        <w:pStyle w:val="NoSpacing"/>
        <w:spacing w:line="276" w:lineRule="auto"/>
        <w:rPr>
          <w:rFonts w:cs="Arial"/>
          <w:b/>
          <w:lang w:val="sl-SI"/>
        </w:rPr>
      </w:pPr>
      <w:r w:rsidRPr="00131DBA">
        <w:rPr>
          <w:rFonts w:cs="Arial"/>
          <w:b/>
          <w:lang w:val="sl-SI"/>
        </w:rPr>
        <w:t>Borzen, operater trga z elektriko, d. o. o.</w:t>
      </w:r>
    </w:p>
    <w:p w14:paraId="5F894C10" w14:textId="77777777" w:rsidR="0072709A" w:rsidRPr="00131DBA" w:rsidRDefault="0072709A" w:rsidP="00283EA1">
      <w:pPr>
        <w:pStyle w:val="NoSpacing"/>
        <w:spacing w:line="276" w:lineRule="auto"/>
        <w:rPr>
          <w:rFonts w:cs="Arial"/>
          <w:b/>
          <w:lang w:val="sl-SI"/>
        </w:rPr>
      </w:pPr>
      <w:r w:rsidRPr="00131DBA">
        <w:rPr>
          <w:rFonts w:cs="Arial"/>
          <w:b/>
          <w:lang w:val="sl-SI"/>
        </w:rPr>
        <w:t>Dunajska cesta 156</w:t>
      </w:r>
    </w:p>
    <w:p w14:paraId="3137F0C8" w14:textId="77777777" w:rsidR="0072709A" w:rsidRPr="00131DBA" w:rsidRDefault="0072709A" w:rsidP="00283EA1">
      <w:pPr>
        <w:pStyle w:val="NoSpacing"/>
        <w:spacing w:line="276" w:lineRule="auto"/>
        <w:rPr>
          <w:rFonts w:cs="Arial"/>
          <w:b/>
          <w:lang w:val="sl-SI"/>
        </w:rPr>
      </w:pPr>
      <w:r w:rsidRPr="00131DBA">
        <w:rPr>
          <w:rFonts w:cs="Arial"/>
          <w:b/>
          <w:lang w:val="sl-SI"/>
        </w:rPr>
        <w:t>1000 Ljubljana</w:t>
      </w:r>
    </w:p>
    <w:p w14:paraId="4A1D02DF" w14:textId="5B1C19A4" w:rsidR="0072709A" w:rsidRPr="00131DBA" w:rsidRDefault="0072709A" w:rsidP="00283EA1">
      <w:pPr>
        <w:pStyle w:val="NoSpacing"/>
        <w:spacing w:line="276" w:lineRule="auto"/>
        <w:rPr>
          <w:rFonts w:cs="Arial"/>
          <w:lang w:val="sl-SI"/>
        </w:rPr>
      </w:pPr>
      <w:r w:rsidRPr="00131DBA">
        <w:rPr>
          <w:rFonts w:cs="Arial"/>
          <w:lang w:val="sl-SI"/>
        </w:rPr>
        <w:t>Matična številka: 1613383000</w:t>
      </w:r>
    </w:p>
    <w:p w14:paraId="5603F329" w14:textId="5AF7CC9F" w:rsidR="0072709A" w:rsidRPr="00131DBA" w:rsidRDefault="0072709A" w:rsidP="00283EA1">
      <w:pPr>
        <w:pStyle w:val="NoSpacing"/>
        <w:spacing w:line="276" w:lineRule="auto"/>
        <w:rPr>
          <w:rFonts w:cs="Arial"/>
          <w:lang w:val="sl-SI"/>
        </w:rPr>
      </w:pPr>
      <w:r w:rsidRPr="00131DBA">
        <w:rPr>
          <w:rFonts w:cs="Arial"/>
          <w:lang w:val="sl-SI"/>
        </w:rPr>
        <w:t>ID za DDV: SI 27799468</w:t>
      </w:r>
    </w:p>
    <w:p w14:paraId="7094570A" w14:textId="2E9356F8" w:rsidR="0072709A" w:rsidRPr="00131DBA" w:rsidRDefault="00167522" w:rsidP="00283EA1">
      <w:pPr>
        <w:pStyle w:val="NoSpacing"/>
        <w:spacing w:line="276" w:lineRule="auto"/>
        <w:rPr>
          <w:rFonts w:cs="Arial"/>
          <w:lang w:val="sl-SI"/>
        </w:rPr>
      </w:pPr>
      <w:r w:rsidRPr="00131DBA">
        <w:rPr>
          <w:rFonts w:cs="Arial"/>
          <w:lang w:val="sl-SI"/>
        </w:rPr>
        <w:t xml:space="preserve">ki ga zastopa </w:t>
      </w:r>
      <w:r w:rsidR="00621310">
        <w:rPr>
          <w:rFonts w:cs="Arial"/>
          <w:lang w:val="sl-SI"/>
        </w:rPr>
        <w:t>direktorica Mojca Kert</w:t>
      </w:r>
    </w:p>
    <w:p w14:paraId="05DC1119" w14:textId="77777777" w:rsidR="0072709A" w:rsidRPr="00131DBA" w:rsidRDefault="0072709A" w:rsidP="00283EA1">
      <w:pPr>
        <w:spacing w:after="0"/>
        <w:rPr>
          <w:rFonts w:cs="Arial"/>
        </w:rPr>
      </w:pPr>
      <w:r w:rsidRPr="00131DBA">
        <w:rPr>
          <w:rFonts w:cs="Arial"/>
        </w:rPr>
        <w:t>(v nadaljevanju besedila: naročnik)</w:t>
      </w:r>
    </w:p>
    <w:p w14:paraId="6688A64D" w14:textId="77777777" w:rsidR="0072709A" w:rsidRPr="00131DBA" w:rsidRDefault="0072709A" w:rsidP="00283EA1">
      <w:pPr>
        <w:spacing w:after="0"/>
        <w:rPr>
          <w:rFonts w:cs="Arial"/>
        </w:rPr>
      </w:pPr>
    </w:p>
    <w:p w14:paraId="2360B6FC" w14:textId="77777777" w:rsidR="0072709A" w:rsidRPr="00131DBA" w:rsidRDefault="0072709A" w:rsidP="00283EA1">
      <w:pPr>
        <w:spacing w:after="0"/>
        <w:rPr>
          <w:rFonts w:cs="Arial"/>
        </w:rPr>
      </w:pPr>
      <w:r w:rsidRPr="00131DBA">
        <w:rPr>
          <w:rFonts w:cs="Arial"/>
        </w:rPr>
        <w:t>in</w:t>
      </w:r>
    </w:p>
    <w:p w14:paraId="5058A14F" w14:textId="77777777" w:rsidR="0072709A" w:rsidRPr="00131DBA" w:rsidRDefault="0072709A" w:rsidP="00283EA1">
      <w:pPr>
        <w:spacing w:after="0"/>
        <w:rPr>
          <w:rFonts w:cs="Arial"/>
        </w:rPr>
      </w:pPr>
    </w:p>
    <w:p w14:paraId="733143A4" w14:textId="7A7AFED3" w:rsidR="0072709A" w:rsidRPr="00131DBA" w:rsidRDefault="00167522" w:rsidP="00283EA1">
      <w:pPr>
        <w:spacing w:after="0"/>
        <w:rPr>
          <w:rFonts w:cs="Arial"/>
          <w:b/>
        </w:rPr>
      </w:pPr>
      <w:r w:rsidRPr="00131DBA">
        <w:rPr>
          <w:rFonts w:cs="Arial"/>
          <w:b/>
        </w:rPr>
        <w:t>____________</w:t>
      </w:r>
    </w:p>
    <w:p w14:paraId="2805EFB8" w14:textId="77777777" w:rsidR="00167522" w:rsidRPr="00131DBA" w:rsidRDefault="00167522" w:rsidP="00283EA1">
      <w:pPr>
        <w:spacing w:after="0"/>
        <w:rPr>
          <w:rFonts w:cs="Arial"/>
          <w:b/>
        </w:rPr>
      </w:pPr>
      <w:r w:rsidRPr="00131DBA">
        <w:rPr>
          <w:rFonts w:cs="Arial"/>
          <w:b/>
        </w:rPr>
        <w:t>____________</w:t>
      </w:r>
    </w:p>
    <w:p w14:paraId="0CC7CFE6" w14:textId="77777777" w:rsidR="00167522" w:rsidRPr="00131DBA" w:rsidRDefault="00167522" w:rsidP="00283EA1">
      <w:pPr>
        <w:spacing w:after="0"/>
        <w:rPr>
          <w:rFonts w:cs="Arial"/>
          <w:b/>
        </w:rPr>
      </w:pPr>
      <w:r w:rsidRPr="00131DBA">
        <w:rPr>
          <w:rFonts w:cs="Arial"/>
          <w:b/>
        </w:rPr>
        <w:t>____________</w:t>
      </w:r>
    </w:p>
    <w:p w14:paraId="4F683AFB" w14:textId="1EA5E364" w:rsidR="0072709A" w:rsidRPr="00131DBA" w:rsidRDefault="00167522" w:rsidP="00283EA1">
      <w:pPr>
        <w:spacing w:after="0"/>
        <w:rPr>
          <w:rFonts w:cs="Arial"/>
        </w:rPr>
      </w:pPr>
      <w:r w:rsidRPr="00131DBA">
        <w:rPr>
          <w:rFonts w:cs="Arial"/>
        </w:rPr>
        <w:t>Matična številka:</w:t>
      </w:r>
      <w:r w:rsidR="000552B9" w:rsidRPr="00131DBA">
        <w:rPr>
          <w:rFonts w:cs="Arial"/>
        </w:rPr>
        <w:t xml:space="preserve"> ______________</w:t>
      </w:r>
    </w:p>
    <w:p w14:paraId="6CAB9A1B" w14:textId="38440B3C" w:rsidR="0072709A" w:rsidRPr="00131DBA" w:rsidRDefault="00167522" w:rsidP="00283EA1">
      <w:pPr>
        <w:spacing w:after="0"/>
        <w:rPr>
          <w:rFonts w:cs="Arial"/>
        </w:rPr>
      </w:pPr>
      <w:r w:rsidRPr="00131DBA">
        <w:rPr>
          <w:rFonts w:cs="Arial"/>
        </w:rPr>
        <w:t>ID za DDV:</w:t>
      </w:r>
      <w:r w:rsidR="000552B9" w:rsidRPr="00131DBA">
        <w:rPr>
          <w:rFonts w:cs="Arial"/>
        </w:rPr>
        <w:t xml:space="preserve"> ______________</w:t>
      </w:r>
      <w:r w:rsidRPr="00131DBA">
        <w:rPr>
          <w:rFonts w:cs="Arial"/>
        </w:rPr>
        <w:t xml:space="preserve"> </w:t>
      </w:r>
    </w:p>
    <w:p w14:paraId="0E43DF5E" w14:textId="23A270CE" w:rsidR="0072709A" w:rsidRPr="00131DBA" w:rsidRDefault="0072709A" w:rsidP="00283EA1">
      <w:pPr>
        <w:spacing w:after="0"/>
        <w:rPr>
          <w:rFonts w:cs="Arial"/>
        </w:rPr>
      </w:pPr>
      <w:r w:rsidRPr="00131DBA">
        <w:rPr>
          <w:rFonts w:cs="Arial"/>
        </w:rPr>
        <w:t>ki ga</w:t>
      </w:r>
      <w:r w:rsidR="006D557E" w:rsidRPr="00131DBA">
        <w:rPr>
          <w:rFonts w:cs="Arial"/>
        </w:rPr>
        <w:t>/jo</w:t>
      </w:r>
      <w:r w:rsidRPr="00131DBA">
        <w:rPr>
          <w:rFonts w:cs="Arial"/>
        </w:rPr>
        <w:t xml:space="preserve"> zastopa</w:t>
      </w:r>
      <w:r w:rsidR="00167522" w:rsidRPr="00131DBA">
        <w:rPr>
          <w:rFonts w:cs="Arial"/>
        </w:rPr>
        <w:t xml:space="preserve"> direktor ______________</w:t>
      </w:r>
    </w:p>
    <w:p w14:paraId="5CDCDFCE" w14:textId="77777777" w:rsidR="0072709A" w:rsidRPr="00131DBA" w:rsidRDefault="0072709A" w:rsidP="00283EA1">
      <w:pPr>
        <w:spacing w:after="0"/>
        <w:rPr>
          <w:rFonts w:cs="Arial"/>
        </w:rPr>
      </w:pPr>
      <w:r w:rsidRPr="00131DBA">
        <w:rPr>
          <w:rFonts w:cs="Arial"/>
        </w:rPr>
        <w:t>(v nadaljevanju besedila: izvajalec)</w:t>
      </w:r>
    </w:p>
    <w:p w14:paraId="2082C6B1" w14:textId="77777777" w:rsidR="0072709A" w:rsidRPr="00131DBA" w:rsidRDefault="0072709A" w:rsidP="00283EA1">
      <w:pPr>
        <w:spacing w:after="0"/>
        <w:rPr>
          <w:rFonts w:cs="Arial"/>
        </w:rPr>
      </w:pPr>
    </w:p>
    <w:p w14:paraId="540D3A82" w14:textId="77777777" w:rsidR="0072709A" w:rsidRPr="00131DBA" w:rsidRDefault="0072709A" w:rsidP="00283EA1">
      <w:pPr>
        <w:spacing w:after="0"/>
        <w:rPr>
          <w:rFonts w:cs="Arial"/>
        </w:rPr>
      </w:pPr>
      <w:r w:rsidRPr="00131DBA">
        <w:rPr>
          <w:rFonts w:cs="Arial"/>
        </w:rPr>
        <w:t>skleneta in dogovorita naslednjo</w:t>
      </w:r>
    </w:p>
    <w:p w14:paraId="1A8A6EA3" w14:textId="77777777" w:rsidR="0072709A" w:rsidRPr="00131DBA" w:rsidRDefault="0072709A" w:rsidP="00283EA1">
      <w:pPr>
        <w:spacing w:after="0"/>
        <w:rPr>
          <w:rFonts w:cs="Arial"/>
        </w:rPr>
      </w:pPr>
    </w:p>
    <w:p w14:paraId="4BC31BC9" w14:textId="77777777" w:rsidR="0072709A" w:rsidRPr="00131DBA" w:rsidRDefault="0072709A" w:rsidP="00283EA1">
      <w:pPr>
        <w:spacing w:after="0"/>
        <w:rPr>
          <w:rFonts w:cs="Arial"/>
        </w:rPr>
      </w:pPr>
    </w:p>
    <w:p w14:paraId="170DCD2E" w14:textId="77777777" w:rsidR="0072709A" w:rsidRPr="00131DBA" w:rsidRDefault="0072709A" w:rsidP="00283EA1">
      <w:pPr>
        <w:spacing w:after="0"/>
        <w:rPr>
          <w:rFonts w:cs="Arial"/>
        </w:rPr>
      </w:pPr>
    </w:p>
    <w:p w14:paraId="07852B6A" w14:textId="77777777" w:rsidR="0072709A" w:rsidRPr="00131DBA" w:rsidRDefault="0072709A" w:rsidP="00283EA1">
      <w:pPr>
        <w:spacing w:after="0"/>
        <w:jc w:val="center"/>
        <w:rPr>
          <w:rFonts w:cs="Arial"/>
          <w:b/>
          <w:sz w:val="24"/>
          <w:szCs w:val="24"/>
        </w:rPr>
      </w:pPr>
      <w:r w:rsidRPr="00131DBA">
        <w:rPr>
          <w:rFonts w:cs="Arial"/>
          <w:b/>
          <w:sz w:val="24"/>
          <w:szCs w:val="24"/>
        </w:rPr>
        <w:t>Pogodbo o izvedbi storitve</w:t>
      </w:r>
    </w:p>
    <w:p w14:paraId="1ADF42D9" w14:textId="7C1627F7" w:rsidR="0072709A" w:rsidRPr="00131DBA" w:rsidRDefault="0072709A" w:rsidP="00283EA1">
      <w:pPr>
        <w:spacing w:after="0"/>
        <w:jc w:val="center"/>
        <w:rPr>
          <w:rFonts w:cs="Arial"/>
          <w:b/>
          <w:sz w:val="24"/>
          <w:szCs w:val="24"/>
        </w:rPr>
      </w:pPr>
      <w:r w:rsidRPr="00131DBA">
        <w:rPr>
          <w:rFonts w:cs="Arial"/>
          <w:b/>
          <w:sz w:val="24"/>
          <w:szCs w:val="24"/>
        </w:rPr>
        <w:t>»</w:t>
      </w:r>
      <w:sdt>
        <w:sdtPr>
          <w:rPr>
            <w:rFonts w:cs="Arial"/>
            <w:b/>
            <w:sz w:val="24"/>
            <w:szCs w:val="24"/>
          </w:rPr>
          <w:alias w:val="Zadeva"/>
          <w:tag w:val="Zadeva"/>
          <w:id w:val="828641239"/>
          <w:placeholder>
            <w:docPart w:val="4D33D531173941EB8A0F528C18E79109"/>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7E4C072-C1FF-495A-8DF6-79CE1F067991}"/>
          <w:text/>
        </w:sdtPr>
        <w:sdtEndPr/>
        <w:sdtContent>
          <w:r w:rsidR="001700C9">
            <w:rPr>
              <w:rFonts w:cs="Arial"/>
              <w:b/>
              <w:sz w:val="24"/>
              <w:szCs w:val="24"/>
            </w:rPr>
            <w:t>Strokovna pomoč na področju upravljanja s kadri</w:t>
          </w:r>
        </w:sdtContent>
      </w:sdt>
      <w:r w:rsidRPr="00131DBA">
        <w:rPr>
          <w:rFonts w:cs="Arial"/>
          <w:b/>
          <w:sz w:val="24"/>
          <w:szCs w:val="24"/>
        </w:rPr>
        <w:t>«</w:t>
      </w:r>
    </w:p>
    <w:p w14:paraId="0214414C" w14:textId="7674B13D" w:rsidR="0072709A" w:rsidRPr="00131DBA" w:rsidRDefault="0072709A" w:rsidP="00283EA1">
      <w:pPr>
        <w:spacing w:after="0"/>
        <w:jc w:val="center"/>
        <w:rPr>
          <w:rFonts w:cs="Arial"/>
          <w:b/>
          <w:sz w:val="24"/>
          <w:szCs w:val="24"/>
        </w:rPr>
      </w:pPr>
      <w:r w:rsidRPr="00131DBA">
        <w:rPr>
          <w:rFonts w:cs="Arial"/>
          <w:b/>
          <w:sz w:val="24"/>
          <w:szCs w:val="24"/>
        </w:rPr>
        <w:t xml:space="preserve">št. </w:t>
      </w:r>
      <w:sdt>
        <w:sdtPr>
          <w:rPr>
            <w:rFonts w:cs="Arial"/>
            <w:b/>
            <w:sz w:val="24"/>
            <w:szCs w:val="24"/>
          </w:rPr>
          <w:alias w:val="Naročilo: Referenčna številka"/>
          <w:tag w:val="NarociloReferencnaStevilka"/>
          <w:id w:val="-1367370691"/>
          <w:placeholder>
            <w:docPart w:val="40CD3A2F12B9451D954FD12093B36ED0"/>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7E4C072-C1FF-495A-8DF6-79CE1F067991}"/>
          <w:text/>
        </w:sdtPr>
        <w:sdtEndPr/>
        <w:sdtContent>
          <w:r w:rsidR="0064575A" w:rsidRPr="00131DBA">
            <w:rPr>
              <w:rFonts w:cs="Arial"/>
              <w:b/>
              <w:sz w:val="24"/>
              <w:szCs w:val="24"/>
            </w:rPr>
            <w:t>JN-</w:t>
          </w:r>
          <w:r w:rsidR="00E50A63">
            <w:rPr>
              <w:rFonts w:cs="Arial"/>
              <w:b/>
              <w:sz w:val="24"/>
              <w:szCs w:val="24"/>
            </w:rPr>
            <w:t>1391</w:t>
          </w:r>
          <w:r w:rsidR="0064575A" w:rsidRPr="00131DBA">
            <w:rPr>
              <w:rFonts w:cs="Arial"/>
              <w:b/>
              <w:sz w:val="24"/>
              <w:szCs w:val="24"/>
            </w:rPr>
            <w:t>-23</w:t>
          </w:r>
        </w:sdtContent>
      </w:sdt>
    </w:p>
    <w:p w14:paraId="5E19B881" w14:textId="77777777" w:rsidR="0072709A" w:rsidRPr="00131DBA" w:rsidRDefault="0072709A" w:rsidP="00283EA1">
      <w:pPr>
        <w:spacing w:after="0"/>
        <w:rPr>
          <w:rFonts w:cs="Arial"/>
        </w:rPr>
      </w:pPr>
    </w:p>
    <w:p w14:paraId="1BC81A0A" w14:textId="77777777" w:rsidR="0072709A" w:rsidRPr="00131DBA" w:rsidRDefault="0072709A" w:rsidP="00283EA1">
      <w:pPr>
        <w:pStyle w:val="NoSpacing"/>
        <w:spacing w:line="276" w:lineRule="auto"/>
        <w:rPr>
          <w:rFonts w:cs="Arial"/>
          <w:lang w:val="sl-SI"/>
        </w:rPr>
      </w:pPr>
    </w:p>
    <w:p w14:paraId="669BAEB3" w14:textId="77777777" w:rsidR="0072709A" w:rsidRPr="00131DBA" w:rsidRDefault="0072709A" w:rsidP="00283EA1">
      <w:pPr>
        <w:pStyle w:val="ListParagraph"/>
        <w:numPr>
          <w:ilvl w:val="0"/>
          <w:numId w:val="3"/>
        </w:numPr>
        <w:suppressAutoHyphens/>
        <w:spacing w:after="0"/>
        <w:jc w:val="center"/>
        <w:rPr>
          <w:rFonts w:ascii="Arial" w:hAnsi="Arial" w:cs="Arial"/>
          <w:b/>
        </w:rPr>
      </w:pPr>
      <w:r w:rsidRPr="00131DBA">
        <w:rPr>
          <w:rFonts w:ascii="Arial" w:hAnsi="Arial" w:cs="Arial"/>
          <w:b/>
        </w:rPr>
        <w:t>člen</w:t>
      </w:r>
    </w:p>
    <w:p w14:paraId="7D89E449" w14:textId="77777777" w:rsidR="0072709A" w:rsidRPr="00131DBA" w:rsidRDefault="0072709A" w:rsidP="00283EA1">
      <w:pPr>
        <w:spacing w:after="0"/>
        <w:jc w:val="center"/>
        <w:rPr>
          <w:rFonts w:cs="Arial"/>
          <w:b/>
        </w:rPr>
      </w:pPr>
      <w:r w:rsidRPr="00131DBA">
        <w:rPr>
          <w:rFonts w:cs="Arial"/>
          <w:b/>
        </w:rPr>
        <w:t>Uvodna določba</w:t>
      </w:r>
    </w:p>
    <w:p w14:paraId="2E07CDDD" w14:textId="77777777" w:rsidR="0072709A" w:rsidRPr="00131DBA" w:rsidRDefault="0072709A" w:rsidP="00283EA1">
      <w:pPr>
        <w:spacing w:after="0"/>
        <w:jc w:val="center"/>
        <w:rPr>
          <w:rFonts w:cs="Arial"/>
          <w:b/>
        </w:rPr>
      </w:pPr>
    </w:p>
    <w:p w14:paraId="5D0917A0" w14:textId="09C881F6" w:rsidR="006D557E" w:rsidRPr="00131DBA" w:rsidRDefault="0072709A" w:rsidP="00283EA1">
      <w:pPr>
        <w:autoSpaceDE w:val="0"/>
        <w:autoSpaceDN w:val="0"/>
        <w:adjustRightInd w:val="0"/>
        <w:spacing w:after="0"/>
        <w:contextualSpacing/>
        <w:jc w:val="both"/>
        <w:rPr>
          <w:rFonts w:cs="Arial"/>
        </w:rPr>
      </w:pPr>
      <w:r w:rsidRPr="00131DBA">
        <w:rPr>
          <w:rFonts w:cs="Arial"/>
        </w:rPr>
        <w:t>Pogodbeni stranki uvodoma kot nesporno ugotavljata, da:</w:t>
      </w:r>
    </w:p>
    <w:p w14:paraId="6C2E6D77" w14:textId="77777777" w:rsidR="00D263FF" w:rsidRPr="00131DBA" w:rsidRDefault="00D263FF" w:rsidP="00283EA1">
      <w:pPr>
        <w:autoSpaceDE w:val="0"/>
        <w:autoSpaceDN w:val="0"/>
        <w:adjustRightInd w:val="0"/>
        <w:spacing w:after="0"/>
        <w:contextualSpacing/>
        <w:jc w:val="both"/>
        <w:rPr>
          <w:rFonts w:cs="Arial"/>
        </w:rPr>
      </w:pPr>
    </w:p>
    <w:p w14:paraId="17C173F0" w14:textId="2BC0B635" w:rsidR="006D557E" w:rsidRPr="00131DBA" w:rsidRDefault="006D557E" w:rsidP="00283EA1">
      <w:pPr>
        <w:pStyle w:val="ListParagraph"/>
        <w:numPr>
          <w:ilvl w:val="0"/>
          <w:numId w:val="5"/>
        </w:numPr>
        <w:suppressAutoHyphens/>
        <w:spacing w:after="0"/>
        <w:jc w:val="both"/>
        <w:rPr>
          <w:rFonts w:ascii="Arial" w:hAnsi="Arial" w:cs="Arial"/>
          <w:b/>
        </w:rPr>
      </w:pPr>
      <w:r w:rsidRPr="00131DBA">
        <w:rPr>
          <w:rFonts w:ascii="Arial" w:hAnsi="Arial" w:cs="Arial"/>
        </w:rPr>
        <w:t>ima naročnik skladno z Zakonom o javnih naročilih (</w:t>
      </w:r>
      <w:r w:rsidR="00ED4CA9" w:rsidRPr="00ED4CA9">
        <w:rPr>
          <w:rFonts w:ascii="Arial" w:hAnsi="Arial" w:cs="Arial"/>
        </w:rPr>
        <w:t>Uradni list RS, št. 91/15, 14/18, 121/21, 10/22, 74/22 – odl. US, 100/22 – ZNUZSZS, 28/23 in 88/23 – ZOPNN-F</w:t>
      </w:r>
      <w:r w:rsidR="00936DF1" w:rsidRPr="00131DBA">
        <w:rPr>
          <w:rFonts w:ascii="Arial" w:hAnsi="Arial" w:cs="Arial"/>
        </w:rPr>
        <w:t xml:space="preserve">; krajše: </w:t>
      </w:r>
      <w:r w:rsidRPr="00131DBA">
        <w:rPr>
          <w:rFonts w:ascii="Arial" w:hAnsi="Arial" w:cs="Arial"/>
        </w:rPr>
        <w:t>ZJN-3) status naročnika na infrastrukturnem področju,</w:t>
      </w:r>
    </w:p>
    <w:p w14:paraId="71C6BFDC" w14:textId="716F6BCE" w:rsidR="006D557E" w:rsidRPr="00131DBA" w:rsidRDefault="006D557E" w:rsidP="00283EA1">
      <w:pPr>
        <w:pStyle w:val="ListParagraph"/>
        <w:numPr>
          <w:ilvl w:val="0"/>
          <w:numId w:val="5"/>
        </w:numPr>
        <w:suppressAutoHyphens/>
        <w:spacing w:after="0"/>
        <w:jc w:val="both"/>
        <w:rPr>
          <w:rFonts w:ascii="Arial" w:hAnsi="Arial" w:cs="Arial"/>
          <w:b/>
        </w:rPr>
      </w:pPr>
      <w:r w:rsidRPr="00131DBA">
        <w:rPr>
          <w:rFonts w:ascii="Arial" w:hAnsi="Arial" w:cs="Arial"/>
        </w:rPr>
        <w:t>se, glede na ocenjeno vrednost predmetnega javnega naročila, skladno z določbo 21. člena ZJN-3, ZJN-3 ne uporablja,</w:t>
      </w:r>
    </w:p>
    <w:p w14:paraId="5A87C47B" w14:textId="4386CA10" w:rsidR="006D557E" w:rsidRPr="00131DBA" w:rsidRDefault="002949F0" w:rsidP="00283EA1">
      <w:pPr>
        <w:pStyle w:val="ListParagraph"/>
        <w:numPr>
          <w:ilvl w:val="0"/>
          <w:numId w:val="5"/>
        </w:numPr>
        <w:suppressAutoHyphens/>
        <w:spacing w:after="0"/>
        <w:jc w:val="both"/>
        <w:rPr>
          <w:rFonts w:ascii="Arial" w:hAnsi="Arial" w:cs="Arial"/>
          <w:b/>
        </w:rPr>
      </w:pPr>
      <w:r w:rsidRPr="00131DBA">
        <w:rPr>
          <w:rFonts w:ascii="Arial" w:hAnsi="Arial" w:cs="Arial"/>
        </w:rPr>
        <w:t xml:space="preserve">je naročnik predhodno izvedel postopek oddaje </w:t>
      </w:r>
      <w:r w:rsidR="00D263FF" w:rsidRPr="00131DBA">
        <w:rPr>
          <w:rFonts w:ascii="Arial" w:hAnsi="Arial" w:cs="Arial"/>
        </w:rPr>
        <w:t xml:space="preserve">javnega </w:t>
      </w:r>
      <w:r w:rsidRPr="00131DBA">
        <w:rPr>
          <w:rFonts w:ascii="Arial" w:hAnsi="Arial" w:cs="Arial"/>
        </w:rPr>
        <w:t xml:space="preserve">naročila po postopku zbiranja ponudb in </w:t>
      </w:r>
      <w:r w:rsidR="006D557E" w:rsidRPr="00131DBA">
        <w:rPr>
          <w:rFonts w:ascii="Arial" w:hAnsi="Arial" w:cs="Arial"/>
        </w:rPr>
        <w:t xml:space="preserve">za potrebe oddaje tega javnega naročila dne </w:t>
      </w:r>
      <w:r w:rsidR="00ED4CA9">
        <w:rPr>
          <w:rFonts w:ascii="Arial" w:hAnsi="Arial" w:cs="Arial"/>
        </w:rPr>
        <w:t>6. 10. 2023</w:t>
      </w:r>
      <w:r w:rsidR="006D557E" w:rsidRPr="00131DBA">
        <w:rPr>
          <w:rFonts w:ascii="Arial" w:hAnsi="Arial" w:cs="Arial"/>
        </w:rPr>
        <w:t xml:space="preserve"> na svoji spletni strani objavil javno povabilo k oddaji ponudb za izvedbo predmetnega javnega naročila,</w:t>
      </w:r>
    </w:p>
    <w:p w14:paraId="42493EBB" w14:textId="43694291" w:rsidR="006D557E" w:rsidRPr="00131DBA" w:rsidRDefault="006D557E" w:rsidP="00283EA1">
      <w:pPr>
        <w:pStyle w:val="ListParagraph"/>
        <w:numPr>
          <w:ilvl w:val="0"/>
          <w:numId w:val="5"/>
        </w:numPr>
        <w:suppressAutoHyphens/>
        <w:spacing w:after="0"/>
        <w:jc w:val="both"/>
        <w:rPr>
          <w:rFonts w:ascii="Arial" w:hAnsi="Arial" w:cs="Arial"/>
        </w:rPr>
      </w:pPr>
      <w:r w:rsidRPr="00131DBA">
        <w:rPr>
          <w:rFonts w:ascii="Arial" w:hAnsi="Arial" w:cs="Arial"/>
        </w:rPr>
        <w:t xml:space="preserve">je bila ponudba izvajalca št. ______ z dne ______ izbrana kot najugodnejša v skladu z merili in načinom uporabe meril za izbiro najugodnejše ponudbe, </w:t>
      </w:r>
      <w:r w:rsidR="002949F0" w:rsidRPr="00131DBA">
        <w:rPr>
          <w:rFonts w:ascii="Arial" w:hAnsi="Arial" w:cs="Arial"/>
        </w:rPr>
        <w:t>opredeljenimi</w:t>
      </w:r>
      <w:r w:rsidRPr="00131DBA">
        <w:rPr>
          <w:rFonts w:ascii="Arial" w:hAnsi="Arial" w:cs="Arial"/>
        </w:rPr>
        <w:t xml:space="preserve"> v </w:t>
      </w:r>
      <w:r w:rsidR="00A8249D" w:rsidRPr="00131DBA">
        <w:rPr>
          <w:rFonts w:ascii="Arial" w:hAnsi="Arial" w:cs="Arial"/>
        </w:rPr>
        <w:t>razpisni dokumentaciji naročila</w:t>
      </w:r>
      <w:r w:rsidRPr="00131DBA">
        <w:rPr>
          <w:rFonts w:ascii="Arial" w:hAnsi="Arial" w:cs="Arial"/>
        </w:rPr>
        <w:t>.</w:t>
      </w:r>
    </w:p>
    <w:p w14:paraId="375918E1" w14:textId="77777777" w:rsidR="006D557E" w:rsidRPr="00131DBA" w:rsidRDefault="006D557E" w:rsidP="00283EA1">
      <w:pPr>
        <w:pStyle w:val="ListParagraph"/>
        <w:suppressAutoHyphens/>
        <w:spacing w:after="0"/>
        <w:jc w:val="both"/>
        <w:rPr>
          <w:rFonts w:ascii="Arial" w:hAnsi="Arial" w:cs="Arial"/>
        </w:rPr>
      </w:pPr>
    </w:p>
    <w:p w14:paraId="651FAA3A" w14:textId="6EA71A6D" w:rsidR="0072709A" w:rsidRPr="00131DBA" w:rsidRDefault="0072709A" w:rsidP="00283EA1">
      <w:pPr>
        <w:spacing w:after="0"/>
        <w:jc w:val="both"/>
        <w:rPr>
          <w:rFonts w:cs="Arial"/>
        </w:rPr>
      </w:pPr>
      <w:r w:rsidRPr="00131DBA">
        <w:rPr>
          <w:rFonts w:cs="Arial"/>
        </w:rPr>
        <w:t xml:space="preserve">Pogodbeni stranki sta sporazumni, da so vse pravice in obveznosti izvajalca in naročnika, ki niso izrecno opredeljene v tej pogodbi, določene v </w:t>
      </w:r>
      <w:r w:rsidR="006D557E" w:rsidRPr="00131DBA">
        <w:rPr>
          <w:rFonts w:cs="Arial"/>
        </w:rPr>
        <w:t>specifikaciji naročila</w:t>
      </w:r>
      <w:r w:rsidRPr="00131DBA">
        <w:rPr>
          <w:rFonts w:cs="Arial"/>
        </w:rPr>
        <w:t>, ponudbi in drugih dokumentih, ki so sestavni del te pogodbe.</w:t>
      </w:r>
    </w:p>
    <w:p w14:paraId="0AD26411" w14:textId="77777777" w:rsidR="0072709A" w:rsidRPr="00131DBA" w:rsidRDefault="0072709A" w:rsidP="00283EA1">
      <w:pPr>
        <w:spacing w:after="0"/>
        <w:jc w:val="both"/>
        <w:rPr>
          <w:rFonts w:cs="Arial"/>
        </w:rPr>
      </w:pPr>
    </w:p>
    <w:p w14:paraId="4455905B" w14:textId="5F01ACA6" w:rsidR="0072709A" w:rsidRPr="00131DBA" w:rsidRDefault="0072709A" w:rsidP="00283EA1">
      <w:pPr>
        <w:spacing w:after="0"/>
        <w:jc w:val="both"/>
        <w:rPr>
          <w:rFonts w:cs="Arial"/>
        </w:rPr>
      </w:pPr>
      <w:r w:rsidRPr="00131DBA">
        <w:rPr>
          <w:rFonts w:cs="Arial"/>
        </w:rPr>
        <w:t xml:space="preserve">V primeru nasprotja med </w:t>
      </w:r>
      <w:r w:rsidR="006D557E" w:rsidRPr="00131DBA">
        <w:rPr>
          <w:rFonts w:cs="Arial"/>
        </w:rPr>
        <w:t>specifikacijo naročila</w:t>
      </w:r>
      <w:r w:rsidRPr="00131DBA">
        <w:rPr>
          <w:rFonts w:cs="Arial"/>
        </w:rPr>
        <w:t>, ponudbo, to pogodbo in drugimi dokumenti, ima pri določanju obveznosti izvajalca po tej pogodbi prednost tisto določilo, ki je ugodnejše za naročnika.</w:t>
      </w:r>
    </w:p>
    <w:p w14:paraId="7CBACCF0" w14:textId="0975E9DD" w:rsidR="0072709A" w:rsidRPr="00131DBA" w:rsidRDefault="0072709A" w:rsidP="00283EA1">
      <w:pPr>
        <w:spacing w:after="0"/>
        <w:jc w:val="both"/>
        <w:rPr>
          <w:rFonts w:cs="Arial"/>
        </w:rPr>
      </w:pPr>
    </w:p>
    <w:p w14:paraId="255506CE" w14:textId="77777777" w:rsidR="0072709A" w:rsidRPr="00131DBA" w:rsidRDefault="0072709A" w:rsidP="00283EA1">
      <w:pPr>
        <w:pStyle w:val="ListParagraph"/>
        <w:numPr>
          <w:ilvl w:val="0"/>
          <w:numId w:val="3"/>
        </w:numPr>
        <w:suppressAutoHyphens/>
        <w:spacing w:after="0"/>
        <w:jc w:val="center"/>
        <w:rPr>
          <w:rFonts w:ascii="Arial" w:hAnsi="Arial" w:cs="Arial"/>
          <w:b/>
        </w:rPr>
      </w:pPr>
      <w:r w:rsidRPr="00131DBA">
        <w:rPr>
          <w:rFonts w:ascii="Arial" w:hAnsi="Arial" w:cs="Arial"/>
          <w:b/>
        </w:rPr>
        <w:t>člen</w:t>
      </w:r>
    </w:p>
    <w:p w14:paraId="6794DEAC" w14:textId="77777777" w:rsidR="00F945F2" w:rsidRPr="00131DBA" w:rsidRDefault="00F945F2" w:rsidP="00283EA1">
      <w:pPr>
        <w:spacing w:after="0"/>
        <w:jc w:val="center"/>
        <w:rPr>
          <w:rFonts w:cs="Arial"/>
          <w:b/>
        </w:rPr>
      </w:pPr>
      <w:r w:rsidRPr="00131DBA">
        <w:rPr>
          <w:rFonts w:cs="Arial"/>
          <w:b/>
        </w:rPr>
        <w:t>Pogodbena vrednost</w:t>
      </w:r>
    </w:p>
    <w:p w14:paraId="552F4C8B" w14:textId="77777777" w:rsidR="00F945F2" w:rsidRPr="00131DBA" w:rsidRDefault="00F945F2" w:rsidP="00283EA1">
      <w:pPr>
        <w:spacing w:after="0"/>
        <w:jc w:val="both"/>
        <w:rPr>
          <w:rFonts w:cs="Arial"/>
        </w:rPr>
      </w:pPr>
    </w:p>
    <w:tbl>
      <w:tblPr>
        <w:tblStyle w:val="TableGrid"/>
        <w:tblW w:w="9067" w:type="dxa"/>
        <w:tblLook w:val="04A0" w:firstRow="1" w:lastRow="0" w:firstColumn="1" w:lastColumn="0" w:noHBand="0" w:noVBand="1"/>
      </w:tblPr>
      <w:tblGrid>
        <w:gridCol w:w="704"/>
        <w:gridCol w:w="3827"/>
        <w:gridCol w:w="992"/>
        <w:gridCol w:w="1843"/>
        <w:gridCol w:w="1701"/>
      </w:tblGrid>
      <w:tr w:rsidR="00ED4CA9" w14:paraId="6DA654B9" w14:textId="77777777" w:rsidTr="00462158">
        <w:tc>
          <w:tcPr>
            <w:tcW w:w="704" w:type="dxa"/>
            <w:vAlign w:val="center"/>
          </w:tcPr>
          <w:p w14:paraId="49ED40B2" w14:textId="77777777" w:rsidR="00ED4CA9" w:rsidRPr="00C64E7E" w:rsidRDefault="00ED4CA9" w:rsidP="00283EA1">
            <w:pPr>
              <w:spacing w:line="276" w:lineRule="auto"/>
              <w:jc w:val="both"/>
              <w:rPr>
                <w:rFonts w:cs="Arial"/>
                <w:b/>
              </w:rPr>
            </w:pPr>
            <w:r w:rsidRPr="00C64E7E">
              <w:rPr>
                <w:rFonts w:cs="Arial"/>
                <w:b/>
              </w:rPr>
              <w:t>Zap. št.</w:t>
            </w:r>
          </w:p>
        </w:tc>
        <w:tc>
          <w:tcPr>
            <w:tcW w:w="3827" w:type="dxa"/>
            <w:vAlign w:val="center"/>
          </w:tcPr>
          <w:p w14:paraId="2DD7BC17" w14:textId="77777777" w:rsidR="00ED4CA9" w:rsidRPr="00C64E7E" w:rsidRDefault="00ED4CA9" w:rsidP="00283EA1">
            <w:pPr>
              <w:spacing w:line="276" w:lineRule="auto"/>
              <w:jc w:val="both"/>
              <w:rPr>
                <w:rFonts w:cs="Arial"/>
                <w:b/>
              </w:rPr>
            </w:pPr>
            <w:r w:rsidRPr="00C64E7E">
              <w:rPr>
                <w:rFonts w:cs="Arial"/>
                <w:b/>
              </w:rPr>
              <w:t>Naziv storitve</w:t>
            </w:r>
          </w:p>
        </w:tc>
        <w:tc>
          <w:tcPr>
            <w:tcW w:w="992" w:type="dxa"/>
            <w:vAlign w:val="center"/>
          </w:tcPr>
          <w:p w14:paraId="48578683" w14:textId="77777777" w:rsidR="00ED4CA9" w:rsidRPr="00C64E7E" w:rsidRDefault="00ED4CA9" w:rsidP="00283EA1">
            <w:pPr>
              <w:spacing w:line="276" w:lineRule="auto"/>
              <w:jc w:val="center"/>
              <w:rPr>
                <w:rFonts w:cs="Arial"/>
                <w:b/>
              </w:rPr>
            </w:pPr>
            <w:r w:rsidRPr="00C64E7E">
              <w:rPr>
                <w:rFonts w:cs="Arial"/>
                <w:b/>
              </w:rPr>
              <w:t>Kol.</w:t>
            </w:r>
          </w:p>
        </w:tc>
        <w:tc>
          <w:tcPr>
            <w:tcW w:w="1843" w:type="dxa"/>
            <w:vAlign w:val="center"/>
          </w:tcPr>
          <w:p w14:paraId="60D0265B" w14:textId="77777777" w:rsidR="00ED4CA9" w:rsidRPr="00C64E7E" w:rsidRDefault="00ED4CA9" w:rsidP="00283EA1">
            <w:pPr>
              <w:spacing w:line="276" w:lineRule="auto"/>
              <w:jc w:val="right"/>
              <w:rPr>
                <w:rFonts w:cs="Arial"/>
                <w:b/>
              </w:rPr>
            </w:pPr>
            <w:r w:rsidRPr="00C64E7E">
              <w:rPr>
                <w:rFonts w:cs="Arial"/>
                <w:b/>
              </w:rPr>
              <w:t>Cena na enoto v EUR brez DDV</w:t>
            </w:r>
          </w:p>
        </w:tc>
        <w:tc>
          <w:tcPr>
            <w:tcW w:w="1701" w:type="dxa"/>
            <w:vAlign w:val="center"/>
          </w:tcPr>
          <w:p w14:paraId="2C5C57F0" w14:textId="77777777" w:rsidR="00ED4CA9" w:rsidRPr="00C64E7E" w:rsidRDefault="00ED4CA9" w:rsidP="00283EA1">
            <w:pPr>
              <w:spacing w:line="276" w:lineRule="auto"/>
              <w:jc w:val="right"/>
              <w:rPr>
                <w:rFonts w:cs="Arial"/>
                <w:b/>
              </w:rPr>
            </w:pPr>
            <w:r w:rsidRPr="00C64E7E">
              <w:rPr>
                <w:rFonts w:cs="Arial"/>
                <w:b/>
              </w:rPr>
              <w:t>Skupaj cena v EUR brez DDV</w:t>
            </w:r>
          </w:p>
        </w:tc>
      </w:tr>
      <w:tr w:rsidR="00ED4CA9" w14:paraId="4CE7AC43" w14:textId="77777777" w:rsidTr="00462158">
        <w:tc>
          <w:tcPr>
            <w:tcW w:w="704" w:type="dxa"/>
            <w:vAlign w:val="center"/>
          </w:tcPr>
          <w:p w14:paraId="210D2270" w14:textId="77777777" w:rsidR="00ED4CA9" w:rsidRDefault="00ED4CA9" w:rsidP="00283EA1">
            <w:pPr>
              <w:spacing w:line="276" w:lineRule="auto"/>
              <w:jc w:val="both"/>
              <w:rPr>
                <w:rFonts w:cs="Arial"/>
              </w:rPr>
            </w:pPr>
            <w:r>
              <w:rPr>
                <w:rFonts w:cs="Arial"/>
              </w:rPr>
              <w:t>1.</w:t>
            </w:r>
          </w:p>
        </w:tc>
        <w:tc>
          <w:tcPr>
            <w:tcW w:w="3827" w:type="dxa"/>
            <w:vAlign w:val="center"/>
          </w:tcPr>
          <w:p w14:paraId="0FEEE574" w14:textId="77777777" w:rsidR="00ED4CA9" w:rsidRPr="00C64E7E" w:rsidRDefault="00ED4CA9" w:rsidP="00283EA1">
            <w:pPr>
              <w:spacing w:line="276" w:lineRule="auto"/>
              <w:jc w:val="both"/>
              <w:rPr>
                <w:rFonts w:eastAsia="Calibri" w:cs="Arial"/>
              </w:rPr>
            </w:pPr>
            <w:r>
              <w:rPr>
                <w:rFonts w:eastAsia="Calibri" w:cs="Arial"/>
              </w:rPr>
              <w:t>M</w:t>
            </w:r>
            <w:r w:rsidRPr="00C64E7E">
              <w:rPr>
                <w:rFonts w:eastAsia="Calibri" w:cs="Arial"/>
              </w:rPr>
              <w:t>eritev organizacijske kulture in klime v družbi (približno 35 sodelujočih)</w:t>
            </w:r>
          </w:p>
        </w:tc>
        <w:tc>
          <w:tcPr>
            <w:tcW w:w="992" w:type="dxa"/>
            <w:vAlign w:val="center"/>
          </w:tcPr>
          <w:p w14:paraId="5AE5408C" w14:textId="77777777" w:rsidR="00ED4CA9" w:rsidRDefault="00ED4CA9" w:rsidP="00283EA1">
            <w:pPr>
              <w:spacing w:line="276" w:lineRule="auto"/>
              <w:jc w:val="center"/>
              <w:rPr>
                <w:rFonts w:cs="Arial"/>
              </w:rPr>
            </w:pPr>
            <w:r>
              <w:rPr>
                <w:rFonts w:cs="Arial"/>
              </w:rPr>
              <w:t>1,00</w:t>
            </w:r>
          </w:p>
        </w:tc>
        <w:tc>
          <w:tcPr>
            <w:tcW w:w="1843" w:type="dxa"/>
            <w:vAlign w:val="center"/>
          </w:tcPr>
          <w:p w14:paraId="27EA178C" w14:textId="77777777" w:rsidR="00ED4CA9" w:rsidRDefault="00ED4CA9" w:rsidP="00283EA1">
            <w:pPr>
              <w:spacing w:line="276" w:lineRule="auto"/>
              <w:jc w:val="right"/>
              <w:rPr>
                <w:rFonts w:cs="Arial"/>
              </w:rPr>
            </w:pPr>
          </w:p>
        </w:tc>
        <w:tc>
          <w:tcPr>
            <w:tcW w:w="1701" w:type="dxa"/>
            <w:vAlign w:val="center"/>
          </w:tcPr>
          <w:p w14:paraId="5A9623C9" w14:textId="77777777" w:rsidR="00ED4CA9" w:rsidRDefault="00ED4CA9" w:rsidP="00283EA1">
            <w:pPr>
              <w:spacing w:line="276" w:lineRule="auto"/>
              <w:jc w:val="right"/>
              <w:rPr>
                <w:rFonts w:cs="Arial"/>
              </w:rPr>
            </w:pPr>
          </w:p>
        </w:tc>
      </w:tr>
      <w:tr w:rsidR="00ED4CA9" w14:paraId="0A0A3D99" w14:textId="77777777" w:rsidTr="00462158">
        <w:tc>
          <w:tcPr>
            <w:tcW w:w="704" w:type="dxa"/>
            <w:vAlign w:val="center"/>
          </w:tcPr>
          <w:p w14:paraId="6EC862CC" w14:textId="77777777" w:rsidR="00ED4CA9" w:rsidRDefault="00ED4CA9" w:rsidP="00283EA1">
            <w:pPr>
              <w:spacing w:line="276" w:lineRule="auto"/>
              <w:jc w:val="both"/>
              <w:rPr>
                <w:rFonts w:cs="Arial"/>
              </w:rPr>
            </w:pPr>
            <w:r>
              <w:rPr>
                <w:rFonts w:cs="Arial"/>
              </w:rPr>
              <w:t>2.</w:t>
            </w:r>
          </w:p>
        </w:tc>
        <w:tc>
          <w:tcPr>
            <w:tcW w:w="3827" w:type="dxa"/>
            <w:vAlign w:val="center"/>
          </w:tcPr>
          <w:p w14:paraId="188331DC" w14:textId="77777777" w:rsidR="00ED4CA9" w:rsidRDefault="00ED4CA9" w:rsidP="00283EA1">
            <w:pPr>
              <w:spacing w:line="276" w:lineRule="auto"/>
              <w:jc w:val="both"/>
              <w:rPr>
                <w:rFonts w:cs="Arial"/>
              </w:rPr>
            </w:pPr>
            <w:r>
              <w:rPr>
                <w:rFonts w:eastAsia="Calibri" w:cs="Arial"/>
              </w:rPr>
              <w:t>I</w:t>
            </w:r>
            <w:r w:rsidRPr="00D50F2D">
              <w:rPr>
                <w:rFonts w:eastAsia="Calibri" w:cs="Arial"/>
              </w:rPr>
              <w:t>zvedba delavnice za določitev ciljne organizacijske kulture</w:t>
            </w:r>
          </w:p>
        </w:tc>
        <w:tc>
          <w:tcPr>
            <w:tcW w:w="992" w:type="dxa"/>
            <w:vAlign w:val="center"/>
          </w:tcPr>
          <w:p w14:paraId="7C1C813C" w14:textId="77777777" w:rsidR="00ED4CA9" w:rsidRDefault="00ED4CA9" w:rsidP="00283EA1">
            <w:pPr>
              <w:spacing w:line="276" w:lineRule="auto"/>
              <w:jc w:val="center"/>
              <w:rPr>
                <w:rFonts w:cs="Arial"/>
              </w:rPr>
            </w:pPr>
            <w:r>
              <w:rPr>
                <w:rFonts w:cs="Arial"/>
              </w:rPr>
              <w:t>1,00</w:t>
            </w:r>
          </w:p>
        </w:tc>
        <w:tc>
          <w:tcPr>
            <w:tcW w:w="1843" w:type="dxa"/>
            <w:vAlign w:val="center"/>
          </w:tcPr>
          <w:p w14:paraId="6C96E377" w14:textId="77777777" w:rsidR="00ED4CA9" w:rsidRDefault="00ED4CA9" w:rsidP="00283EA1">
            <w:pPr>
              <w:spacing w:line="276" w:lineRule="auto"/>
              <w:jc w:val="right"/>
              <w:rPr>
                <w:rFonts w:cs="Arial"/>
              </w:rPr>
            </w:pPr>
          </w:p>
        </w:tc>
        <w:tc>
          <w:tcPr>
            <w:tcW w:w="1701" w:type="dxa"/>
            <w:vAlign w:val="center"/>
          </w:tcPr>
          <w:p w14:paraId="73A1320E" w14:textId="77777777" w:rsidR="00ED4CA9" w:rsidRDefault="00ED4CA9" w:rsidP="00283EA1">
            <w:pPr>
              <w:spacing w:line="276" w:lineRule="auto"/>
              <w:jc w:val="right"/>
              <w:rPr>
                <w:rFonts w:cs="Arial"/>
              </w:rPr>
            </w:pPr>
          </w:p>
        </w:tc>
      </w:tr>
      <w:tr w:rsidR="00ED4CA9" w14:paraId="292EF1B7" w14:textId="77777777" w:rsidTr="00462158">
        <w:tc>
          <w:tcPr>
            <w:tcW w:w="704" w:type="dxa"/>
            <w:vAlign w:val="center"/>
          </w:tcPr>
          <w:p w14:paraId="45E9C975" w14:textId="77777777" w:rsidR="00ED4CA9" w:rsidRDefault="00ED4CA9" w:rsidP="00283EA1">
            <w:pPr>
              <w:spacing w:line="276" w:lineRule="auto"/>
              <w:jc w:val="both"/>
              <w:rPr>
                <w:rFonts w:cs="Arial"/>
              </w:rPr>
            </w:pPr>
            <w:r>
              <w:rPr>
                <w:rFonts w:cs="Arial"/>
              </w:rPr>
              <w:t>3.</w:t>
            </w:r>
          </w:p>
        </w:tc>
        <w:tc>
          <w:tcPr>
            <w:tcW w:w="3827" w:type="dxa"/>
            <w:vAlign w:val="center"/>
          </w:tcPr>
          <w:p w14:paraId="34E27428" w14:textId="77777777" w:rsidR="00ED4CA9" w:rsidRDefault="00ED4CA9" w:rsidP="00283EA1">
            <w:pPr>
              <w:spacing w:line="276" w:lineRule="auto"/>
              <w:jc w:val="both"/>
              <w:rPr>
                <w:rFonts w:cs="Arial"/>
              </w:rPr>
            </w:pPr>
            <w:r>
              <w:rPr>
                <w:rFonts w:eastAsia="Calibri" w:cs="Arial"/>
              </w:rPr>
              <w:t>A</w:t>
            </w:r>
            <w:r w:rsidRPr="00D50F2D">
              <w:rPr>
                <w:rFonts w:eastAsia="Calibri" w:cs="Arial"/>
              </w:rPr>
              <w:t>naliza in priprava poročil o rezultatih meritev</w:t>
            </w:r>
          </w:p>
        </w:tc>
        <w:tc>
          <w:tcPr>
            <w:tcW w:w="992" w:type="dxa"/>
            <w:vAlign w:val="center"/>
          </w:tcPr>
          <w:p w14:paraId="6E8EF686" w14:textId="77777777" w:rsidR="00ED4CA9" w:rsidRDefault="00ED4CA9" w:rsidP="00283EA1">
            <w:pPr>
              <w:spacing w:line="276" w:lineRule="auto"/>
              <w:jc w:val="center"/>
              <w:rPr>
                <w:rFonts w:cs="Arial"/>
              </w:rPr>
            </w:pPr>
            <w:r>
              <w:rPr>
                <w:rFonts w:cs="Arial"/>
              </w:rPr>
              <w:t>1,00</w:t>
            </w:r>
          </w:p>
        </w:tc>
        <w:tc>
          <w:tcPr>
            <w:tcW w:w="1843" w:type="dxa"/>
            <w:vAlign w:val="center"/>
          </w:tcPr>
          <w:p w14:paraId="7D946444" w14:textId="77777777" w:rsidR="00ED4CA9" w:rsidRDefault="00ED4CA9" w:rsidP="00283EA1">
            <w:pPr>
              <w:spacing w:line="276" w:lineRule="auto"/>
              <w:jc w:val="right"/>
              <w:rPr>
                <w:rFonts w:cs="Arial"/>
              </w:rPr>
            </w:pPr>
          </w:p>
        </w:tc>
        <w:tc>
          <w:tcPr>
            <w:tcW w:w="1701" w:type="dxa"/>
            <w:vAlign w:val="center"/>
          </w:tcPr>
          <w:p w14:paraId="40D792FE" w14:textId="77777777" w:rsidR="00ED4CA9" w:rsidRDefault="00ED4CA9" w:rsidP="00283EA1">
            <w:pPr>
              <w:spacing w:line="276" w:lineRule="auto"/>
              <w:jc w:val="right"/>
              <w:rPr>
                <w:rFonts w:cs="Arial"/>
              </w:rPr>
            </w:pPr>
          </w:p>
        </w:tc>
      </w:tr>
      <w:tr w:rsidR="00ED4CA9" w14:paraId="643C4A01" w14:textId="77777777" w:rsidTr="00462158">
        <w:tc>
          <w:tcPr>
            <w:tcW w:w="704" w:type="dxa"/>
            <w:vAlign w:val="center"/>
          </w:tcPr>
          <w:p w14:paraId="08FBD259" w14:textId="77777777" w:rsidR="00ED4CA9" w:rsidRDefault="00ED4CA9" w:rsidP="00283EA1">
            <w:pPr>
              <w:spacing w:line="276" w:lineRule="auto"/>
              <w:jc w:val="both"/>
              <w:rPr>
                <w:rFonts w:cs="Arial"/>
              </w:rPr>
            </w:pPr>
            <w:r>
              <w:rPr>
                <w:rFonts w:cs="Arial"/>
              </w:rPr>
              <w:t>4.</w:t>
            </w:r>
          </w:p>
        </w:tc>
        <w:tc>
          <w:tcPr>
            <w:tcW w:w="3827" w:type="dxa"/>
            <w:vAlign w:val="center"/>
          </w:tcPr>
          <w:p w14:paraId="3FC16424" w14:textId="77777777" w:rsidR="00ED4CA9" w:rsidRDefault="00ED4CA9" w:rsidP="00283EA1">
            <w:pPr>
              <w:spacing w:line="276" w:lineRule="auto"/>
              <w:jc w:val="both"/>
              <w:rPr>
                <w:rFonts w:cs="Arial"/>
              </w:rPr>
            </w:pPr>
            <w:r>
              <w:rPr>
                <w:rFonts w:eastAsia="Calibri" w:cs="Arial"/>
              </w:rPr>
              <w:t>Predstavitev ugotovitev meritev</w:t>
            </w:r>
            <w:r w:rsidRPr="00D50F2D">
              <w:rPr>
                <w:rFonts w:eastAsia="Calibri" w:cs="Arial"/>
              </w:rPr>
              <w:t xml:space="preserve"> vodstvu družbe</w:t>
            </w:r>
          </w:p>
        </w:tc>
        <w:tc>
          <w:tcPr>
            <w:tcW w:w="992" w:type="dxa"/>
            <w:vAlign w:val="center"/>
          </w:tcPr>
          <w:p w14:paraId="792BA1AD" w14:textId="77777777" w:rsidR="00ED4CA9" w:rsidRDefault="00ED4CA9" w:rsidP="00283EA1">
            <w:pPr>
              <w:spacing w:line="276" w:lineRule="auto"/>
              <w:jc w:val="center"/>
              <w:rPr>
                <w:rFonts w:cs="Arial"/>
              </w:rPr>
            </w:pPr>
            <w:r>
              <w:rPr>
                <w:rFonts w:cs="Arial"/>
              </w:rPr>
              <w:t>1,00</w:t>
            </w:r>
          </w:p>
        </w:tc>
        <w:tc>
          <w:tcPr>
            <w:tcW w:w="1843" w:type="dxa"/>
            <w:vAlign w:val="center"/>
          </w:tcPr>
          <w:p w14:paraId="19E65992" w14:textId="77777777" w:rsidR="00ED4CA9" w:rsidRDefault="00ED4CA9" w:rsidP="00283EA1">
            <w:pPr>
              <w:spacing w:line="276" w:lineRule="auto"/>
              <w:jc w:val="right"/>
              <w:rPr>
                <w:rFonts w:cs="Arial"/>
              </w:rPr>
            </w:pPr>
          </w:p>
        </w:tc>
        <w:tc>
          <w:tcPr>
            <w:tcW w:w="1701" w:type="dxa"/>
            <w:vAlign w:val="center"/>
          </w:tcPr>
          <w:p w14:paraId="3506E2EC" w14:textId="77777777" w:rsidR="00ED4CA9" w:rsidRDefault="00ED4CA9" w:rsidP="00283EA1">
            <w:pPr>
              <w:spacing w:line="276" w:lineRule="auto"/>
              <w:jc w:val="right"/>
              <w:rPr>
                <w:rFonts w:cs="Arial"/>
              </w:rPr>
            </w:pPr>
          </w:p>
        </w:tc>
      </w:tr>
      <w:tr w:rsidR="00ED4CA9" w14:paraId="6E2DA000" w14:textId="77777777" w:rsidTr="00462158">
        <w:tc>
          <w:tcPr>
            <w:tcW w:w="704" w:type="dxa"/>
            <w:vAlign w:val="center"/>
          </w:tcPr>
          <w:p w14:paraId="77EFF322" w14:textId="77777777" w:rsidR="00ED4CA9" w:rsidRDefault="00ED4CA9" w:rsidP="00283EA1">
            <w:pPr>
              <w:spacing w:line="276" w:lineRule="auto"/>
              <w:jc w:val="both"/>
              <w:rPr>
                <w:rFonts w:cs="Arial"/>
              </w:rPr>
            </w:pPr>
            <w:r>
              <w:rPr>
                <w:rFonts w:cs="Arial"/>
              </w:rPr>
              <w:t>5.</w:t>
            </w:r>
          </w:p>
        </w:tc>
        <w:tc>
          <w:tcPr>
            <w:tcW w:w="3827" w:type="dxa"/>
            <w:vAlign w:val="center"/>
          </w:tcPr>
          <w:p w14:paraId="4B4F5956" w14:textId="77777777" w:rsidR="00ED4CA9" w:rsidRDefault="00ED4CA9" w:rsidP="00283EA1">
            <w:pPr>
              <w:spacing w:line="276" w:lineRule="auto"/>
              <w:jc w:val="both"/>
              <w:rPr>
                <w:rFonts w:cs="Arial"/>
              </w:rPr>
            </w:pPr>
            <w:r>
              <w:rPr>
                <w:rFonts w:eastAsia="Calibri" w:cs="Arial"/>
              </w:rPr>
              <w:t>Predstavitev ugotovitev meritev</w:t>
            </w:r>
            <w:r w:rsidRPr="00D50F2D">
              <w:rPr>
                <w:rFonts w:eastAsia="Calibri" w:cs="Arial"/>
              </w:rPr>
              <w:t xml:space="preserve"> </w:t>
            </w:r>
            <w:r>
              <w:rPr>
                <w:rFonts w:eastAsia="Calibri" w:cs="Arial"/>
              </w:rPr>
              <w:t>zaposlenim</w:t>
            </w:r>
          </w:p>
        </w:tc>
        <w:tc>
          <w:tcPr>
            <w:tcW w:w="992" w:type="dxa"/>
            <w:vAlign w:val="center"/>
          </w:tcPr>
          <w:p w14:paraId="3E2306FE" w14:textId="77777777" w:rsidR="00ED4CA9" w:rsidRDefault="00ED4CA9" w:rsidP="00283EA1">
            <w:pPr>
              <w:spacing w:line="276" w:lineRule="auto"/>
              <w:jc w:val="center"/>
              <w:rPr>
                <w:rFonts w:cs="Arial"/>
              </w:rPr>
            </w:pPr>
            <w:r>
              <w:rPr>
                <w:rFonts w:cs="Arial"/>
              </w:rPr>
              <w:t>1,00</w:t>
            </w:r>
          </w:p>
        </w:tc>
        <w:tc>
          <w:tcPr>
            <w:tcW w:w="1843" w:type="dxa"/>
            <w:vAlign w:val="center"/>
          </w:tcPr>
          <w:p w14:paraId="60D01470" w14:textId="77777777" w:rsidR="00ED4CA9" w:rsidRDefault="00ED4CA9" w:rsidP="00283EA1">
            <w:pPr>
              <w:spacing w:line="276" w:lineRule="auto"/>
              <w:jc w:val="right"/>
              <w:rPr>
                <w:rFonts w:cs="Arial"/>
              </w:rPr>
            </w:pPr>
          </w:p>
        </w:tc>
        <w:tc>
          <w:tcPr>
            <w:tcW w:w="1701" w:type="dxa"/>
            <w:vAlign w:val="center"/>
          </w:tcPr>
          <w:p w14:paraId="29AD088C" w14:textId="77777777" w:rsidR="00ED4CA9" w:rsidRDefault="00ED4CA9" w:rsidP="00283EA1">
            <w:pPr>
              <w:spacing w:line="276" w:lineRule="auto"/>
              <w:jc w:val="right"/>
              <w:rPr>
                <w:rFonts w:cs="Arial"/>
              </w:rPr>
            </w:pPr>
          </w:p>
        </w:tc>
      </w:tr>
      <w:tr w:rsidR="00ED4CA9" w14:paraId="273041F1" w14:textId="77777777" w:rsidTr="00462158">
        <w:tc>
          <w:tcPr>
            <w:tcW w:w="704" w:type="dxa"/>
            <w:vAlign w:val="center"/>
          </w:tcPr>
          <w:p w14:paraId="6760023B" w14:textId="77777777" w:rsidR="00ED4CA9" w:rsidRDefault="00ED4CA9" w:rsidP="00283EA1">
            <w:pPr>
              <w:spacing w:line="276" w:lineRule="auto"/>
              <w:jc w:val="both"/>
              <w:rPr>
                <w:rFonts w:cs="Arial"/>
              </w:rPr>
            </w:pPr>
            <w:r>
              <w:rPr>
                <w:rFonts w:cs="Arial"/>
              </w:rPr>
              <w:t>6.</w:t>
            </w:r>
          </w:p>
        </w:tc>
        <w:tc>
          <w:tcPr>
            <w:tcW w:w="3827" w:type="dxa"/>
            <w:vAlign w:val="center"/>
          </w:tcPr>
          <w:p w14:paraId="6942705E" w14:textId="77777777" w:rsidR="00ED4CA9" w:rsidRPr="00C64E7E" w:rsidRDefault="00ED4CA9" w:rsidP="00283EA1">
            <w:pPr>
              <w:spacing w:line="276" w:lineRule="auto"/>
              <w:jc w:val="both"/>
              <w:rPr>
                <w:rFonts w:eastAsia="Calibri" w:cs="Arial"/>
              </w:rPr>
            </w:pPr>
            <w:r>
              <w:rPr>
                <w:rFonts w:eastAsia="Calibri" w:cs="Arial"/>
              </w:rPr>
              <w:t>I</w:t>
            </w:r>
            <w:r w:rsidRPr="00C64E7E">
              <w:rPr>
                <w:rFonts w:eastAsia="Calibri" w:cs="Arial"/>
              </w:rPr>
              <w:t xml:space="preserve">zvedba delavnice </w:t>
            </w:r>
            <w:r>
              <w:rPr>
                <w:rFonts w:eastAsia="Calibri" w:cs="Arial"/>
              </w:rPr>
              <w:t>z  zaposlenimi (t.i. hackathon)</w:t>
            </w:r>
          </w:p>
        </w:tc>
        <w:tc>
          <w:tcPr>
            <w:tcW w:w="992" w:type="dxa"/>
            <w:vAlign w:val="center"/>
          </w:tcPr>
          <w:p w14:paraId="34DDA54F" w14:textId="77777777" w:rsidR="00ED4CA9" w:rsidRDefault="00ED4CA9" w:rsidP="00283EA1">
            <w:pPr>
              <w:spacing w:line="276" w:lineRule="auto"/>
              <w:jc w:val="center"/>
              <w:rPr>
                <w:rFonts w:cs="Arial"/>
              </w:rPr>
            </w:pPr>
            <w:r>
              <w:rPr>
                <w:rFonts w:cs="Arial"/>
              </w:rPr>
              <w:t>1,00</w:t>
            </w:r>
          </w:p>
        </w:tc>
        <w:tc>
          <w:tcPr>
            <w:tcW w:w="1843" w:type="dxa"/>
            <w:vAlign w:val="center"/>
          </w:tcPr>
          <w:p w14:paraId="361B9567" w14:textId="77777777" w:rsidR="00ED4CA9" w:rsidRDefault="00ED4CA9" w:rsidP="00283EA1">
            <w:pPr>
              <w:spacing w:line="276" w:lineRule="auto"/>
              <w:jc w:val="right"/>
              <w:rPr>
                <w:rFonts w:cs="Arial"/>
              </w:rPr>
            </w:pPr>
          </w:p>
        </w:tc>
        <w:tc>
          <w:tcPr>
            <w:tcW w:w="1701" w:type="dxa"/>
            <w:vAlign w:val="center"/>
          </w:tcPr>
          <w:p w14:paraId="5B3F51C1" w14:textId="77777777" w:rsidR="00ED4CA9" w:rsidRDefault="00ED4CA9" w:rsidP="00283EA1">
            <w:pPr>
              <w:spacing w:line="276" w:lineRule="auto"/>
              <w:jc w:val="right"/>
              <w:rPr>
                <w:rFonts w:cs="Arial"/>
              </w:rPr>
            </w:pPr>
          </w:p>
        </w:tc>
      </w:tr>
      <w:tr w:rsidR="00ED4CA9" w14:paraId="59224F1E" w14:textId="77777777" w:rsidTr="00462158">
        <w:tc>
          <w:tcPr>
            <w:tcW w:w="704" w:type="dxa"/>
            <w:vAlign w:val="center"/>
          </w:tcPr>
          <w:p w14:paraId="015E7274" w14:textId="77777777" w:rsidR="00ED4CA9" w:rsidRDefault="00ED4CA9" w:rsidP="00283EA1">
            <w:pPr>
              <w:spacing w:line="276" w:lineRule="auto"/>
              <w:jc w:val="both"/>
              <w:rPr>
                <w:rFonts w:cs="Arial"/>
              </w:rPr>
            </w:pPr>
            <w:r>
              <w:rPr>
                <w:rFonts w:cs="Arial"/>
              </w:rPr>
              <w:t>7.</w:t>
            </w:r>
          </w:p>
        </w:tc>
        <w:tc>
          <w:tcPr>
            <w:tcW w:w="3827" w:type="dxa"/>
            <w:vAlign w:val="center"/>
          </w:tcPr>
          <w:p w14:paraId="1F596C96" w14:textId="77777777" w:rsidR="00ED4CA9" w:rsidRDefault="00ED4CA9" w:rsidP="00283EA1">
            <w:pPr>
              <w:spacing w:line="276" w:lineRule="auto"/>
              <w:jc w:val="both"/>
              <w:rPr>
                <w:rFonts w:cs="Arial"/>
              </w:rPr>
            </w:pPr>
            <w:r>
              <w:rPr>
                <w:rFonts w:eastAsia="Calibri" w:cs="Arial"/>
              </w:rPr>
              <w:t>A</w:t>
            </w:r>
            <w:r w:rsidRPr="00D50F2D">
              <w:rPr>
                <w:rFonts w:eastAsia="Calibri" w:cs="Arial"/>
              </w:rPr>
              <w:t xml:space="preserve">naliza in priprava poročila o izvedenih delavnicah </w:t>
            </w:r>
            <w:r>
              <w:rPr>
                <w:rFonts w:eastAsia="Calibri" w:cs="Arial"/>
              </w:rPr>
              <w:t xml:space="preserve">iz točke 6 </w:t>
            </w:r>
            <w:r w:rsidRPr="00D50F2D">
              <w:rPr>
                <w:rFonts w:eastAsia="Calibri" w:cs="Arial"/>
              </w:rPr>
              <w:t>s priporočili vodstvu</w:t>
            </w:r>
          </w:p>
        </w:tc>
        <w:tc>
          <w:tcPr>
            <w:tcW w:w="992" w:type="dxa"/>
            <w:vAlign w:val="center"/>
          </w:tcPr>
          <w:p w14:paraId="44A782EC" w14:textId="77777777" w:rsidR="00ED4CA9" w:rsidRDefault="00ED4CA9" w:rsidP="00283EA1">
            <w:pPr>
              <w:spacing w:line="276" w:lineRule="auto"/>
              <w:jc w:val="center"/>
              <w:rPr>
                <w:rFonts w:cs="Arial"/>
              </w:rPr>
            </w:pPr>
            <w:r>
              <w:rPr>
                <w:rFonts w:cs="Arial"/>
              </w:rPr>
              <w:t>1,00</w:t>
            </w:r>
          </w:p>
        </w:tc>
        <w:tc>
          <w:tcPr>
            <w:tcW w:w="1843" w:type="dxa"/>
            <w:vAlign w:val="center"/>
          </w:tcPr>
          <w:p w14:paraId="69566133" w14:textId="77777777" w:rsidR="00ED4CA9" w:rsidRDefault="00ED4CA9" w:rsidP="00283EA1">
            <w:pPr>
              <w:spacing w:line="276" w:lineRule="auto"/>
              <w:jc w:val="right"/>
              <w:rPr>
                <w:rFonts w:cs="Arial"/>
              </w:rPr>
            </w:pPr>
          </w:p>
        </w:tc>
        <w:tc>
          <w:tcPr>
            <w:tcW w:w="1701" w:type="dxa"/>
            <w:vAlign w:val="center"/>
          </w:tcPr>
          <w:p w14:paraId="31DBD25F" w14:textId="77777777" w:rsidR="00ED4CA9" w:rsidRDefault="00ED4CA9" w:rsidP="00283EA1">
            <w:pPr>
              <w:spacing w:line="276" w:lineRule="auto"/>
              <w:jc w:val="right"/>
              <w:rPr>
                <w:rFonts w:cs="Arial"/>
              </w:rPr>
            </w:pPr>
          </w:p>
        </w:tc>
      </w:tr>
      <w:tr w:rsidR="00ED4CA9" w14:paraId="0094ED84" w14:textId="77777777" w:rsidTr="00462158">
        <w:tc>
          <w:tcPr>
            <w:tcW w:w="704" w:type="dxa"/>
            <w:vAlign w:val="center"/>
          </w:tcPr>
          <w:p w14:paraId="14420C1D" w14:textId="77777777" w:rsidR="00ED4CA9" w:rsidRDefault="00ED4CA9" w:rsidP="00283EA1">
            <w:pPr>
              <w:spacing w:line="276" w:lineRule="auto"/>
              <w:jc w:val="both"/>
              <w:rPr>
                <w:rFonts w:cs="Arial"/>
              </w:rPr>
            </w:pPr>
            <w:r>
              <w:rPr>
                <w:rFonts w:cs="Arial"/>
              </w:rPr>
              <w:t>8.</w:t>
            </w:r>
          </w:p>
        </w:tc>
        <w:tc>
          <w:tcPr>
            <w:tcW w:w="3827" w:type="dxa"/>
            <w:vAlign w:val="center"/>
          </w:tcPr>
          <w:p w14:paraId="44D782AF" w14:textId="77777777" w:rsidR="00ED4CA9" w:rsidRDefault="00ED4CA9" w:rsidP="00283EA1">
            <w:pPr>
              <w:spacing w:line="276" w:lineRule="auto"/>
              <w:jc w:val="both"/>
              <w:rPr>
                <w:rFonts w:cs="Arial"/>
              </w:rPr>
            </w:pPr>
            <w:r>
              <w:rPr>
                <w:rFonts w:eastAsia="Calibri" w:cs="Arial"/>
              </w:rPr>
              <w:t>Izvedba dveh delavnic</w:t>
            </w:r>
            <w:r w:rsidRPr="00D50F2D">
              <w:rPr>
                <w:rFonts w:eastAsia="Calibri" w:cs="Arial"/>
              </w:rPr>
              <w:t xml:space="preserve"> za implementacijo predlogov in ukrepov, ki izhajajo iz </w:t>
            </w:r>
            <w:r>
              <w:rPr>
                <w:rFonts w:eastAsia="Calibri" w:cs="Arial"/>
              </w:rPr>
              <w:t>točke 6</w:t>
            </w:r>
            <w:r w:rsidRPr="00D50F2D">
              <w:rPr>
                <w:rFonts w:eastAsia="Calibri" w:cs="Arial"/>
              </w:rPr>
              <w:t xml:space="preserve"> ter spremljanje implementacije v prakso</w:t>
            </w:r>
          </w:p>
        </w:tc>
        <w:tc>
          <w:tcPr>
            <w:tcW w:w="992" w:type="dxa"/>
            <w:vAlign w:val="center"/>
          </w:tcPr>
          <w:p w14:paraId="1ABD5EB9" w14:textId="77777777" w:rsidR="00ED4CA9" w:rsidRDefault="00ED4CA9" w:rsidP="00283EA1">
            <w:pPr>
              <w:spacing w:line="276" w:lineRule="auto"/>
              <w:jc w:val="center"/>
              <w:rPr>
                <w:rFonts w:cs="Arial"/>
              </w:rPr>
            </w:pPr>
            <w:r>
              <w:rPr>
                <w:rFonts w:cs="Arial"/>
              </w:rPr>
              <w:t>2,00</w:t>
            </w:r>
          </w:p>
        </w:tc>
        <w:tc>
          <w:tcPr>
            <w:tcW w:w="1843" w:type="dxa"/>
            <w:vAlign w:val="center"/>
          </w:tcPr>
          <w:p w14:paraId="6DE7AF4E" w14:textId="77777777" w:rsidR="00ED4CA9" w:rsidRDefault="00ED4CA9" w:rsidP="00283EA1">
            <w:pPr>
              <w:spacing w:line="276" w:lineRule="auto"/>
              <w:jc w:val="right"/>
              <w:rPr>
                <w:rFonts w:cs="Arial"/>
              </w:rPr>
            </w:pPr>
          </w:p>
        </w:tc>
        <w:tc>
          <w:tcPr>
            <w:tcW w:w="1701" w:type="dxa"/>
            <w:vAlign w:val="center"/>
          </w:tcPr>
          <w:p w14:paraId="6C3D23D7" w14:textId="77777777" w:rsidR="00ED4CA9" w:rsidRDefault="00ED4CA9" w:rsidP="00283EA1">
            <w:pPr>
              <w:spacing w:line="276" w:lineRule="auto"/>
              <w:jc w:val="right"/>
              <w:rPr>
                <w:rFonts w:cs="Arial"/>
              </w:rPr>
            </w:pPr>
          </w:p>
        </w:tc>
      </w:tr>
      <w:tr w:rsidR="00ED4CA9" w14:paraId="2D7C7F47" w14:textId="77777777" w:rsidTr="00462158">
        <w:tc>
          <w:tcPr>
            <w:tcW w:w="704" w:type="dxa"/>
            <w:vAlign w:val="center"/>
          </w:tcPr>
          <w:p w14:paraId="6C687E8C" w14:textId="77777777" w:rsidR="00ED4CA9" w:rsidRDefault="00ED4CA9" w:rsidP="00283EA1">
            <w:pPr>
              <w:spacing w:line="276" w:lineRule="auto"/>
              <w:jc w:val="both"/>
              <w:rPr>
                <w:rFonts w:cs="Arial"/>
              </w:rPr>
            </w:pPr>
            <w:r>
              <w:rPr>
                <w:rFonts w:cs="Arial"/>
              </w:rPr>
              <w:t>9.</w:t>
            </w:r>
          </w:p>
        </w:tc>
        <w:tc>
          <w:tcPr>
            <w:tcW w:w="3827" w:type="dxa"/>
            <w:vAlign w:val="center"/>
          </w:tcPr>
          <w:p w14:paraId="7FCBB765" w14:textId="77777777" w:rsidR="00ED4CA9" w:rsidRDefault="00ED4CA9" w:rsidP="00283EA1">
            <w:pPr>
              <w:spacing w:line="276" w:lineRule="auto"/>
              <w:jc w:val="both"/>
              <w:rPr>
                <w:rFonts w:cs="Arial"/>
              </w:rPr>
            </w:pPr>
            <w:r>
              <w:rPr>
                <w:rFonts w:eastAsia="Calibri" w:cs="Arial"/>
              </w:rPr>
              <w:t>Izvedba delavnice</w:t>
            </w:r>
            <w:r w:rsidRPr="00D50F2D">
              <w:rPr>
                <w:rFonts w:eastAsia="Calibri" w:cs="Arial"/>
              </w:rPr>
              <w:t xml:space="preserve"> z vodji področij, pomočniki vodij področij in vodji služb ter implement</w:t>
            </w:r>
            <w:r>
              <w:rPr>
                <w:rFonts w:eastAsia="Calibri" w:cs="Arial"/>
              </w:rPr>
              <w:t>acija izbranih rešitev v prakso</w:t>
            </w:r>
          </w:p>
        </w:tc>
        <w:tc>
          <w:tcPr>
            <w:tcW w:w="992" w:type="dxa"/>
            <w:vAlign w:val="center"/>
          </w:tcPr>
          <w:p w14:paraId="454790B5" w14:textId="77777777" w:rsidR="00ED4CA9" w:rsidRDefault="00ED4CA9" w:rsidP="00283EA1">
            <w:pPr>
              <w:spacing w:line="276" w:lineRule="auto"/>
              <w:jc w:val="center"/>
              <w:rPr>
                <w:rFonts w:cs="Arial"/>
              </w:rPr>
            </w:pPr>
            <w:r>
              <w:rPr>
                <w:rFonts w:cs="Arial"/>
              </w:rPr>
              <w:t>1,00</w:t>
            </w:r>
          </w:p>
        </w:tc>
        <w:tc>
          <w:tcPr>
            <w:tcW w:w="1843" w:type="dxa"/>
            <w:vAlign w:val="center"/>
          </w:tcPr>
          <w:p w14:paraId="658742B3" w14:textId="77777777" w:rsidR="00ED4CA9" w:rsidRDefault="00ED4CA9" w:rsidP="00283EA1">
            <w:pPr>
              <w:spacing w:line="276" w:lineRule="auto"/>
              <w:jc w:val="right"/>
              <w:rPr>
                <w:rFonts w:cs="Arial"/>
              </w:rPr>
            </w:pPr>
          </w:p>
        </w:tc>
        <w:tc>
          <w:tcPr>
            <w:tcW w:w="1701" w:type="dxa"/>
            <w:vAlign w:val="center"/>
          </w:tcPr>
          <w:p w14:paraId="1116A9CB" w14:textId="77777777" w:rsidR="00ED4CA9" w:rsidRDefault="00ED4CA9" w:rsidP="00283EA1">
            <w:pPr>
              <w:spacing w:line="276" w:lineRule="auto"/>
              <w:jc w:val="right"/>
              <w:rPr>
                <w:rFonts w:cs="Arial"/>
              </w:rPr>
            </w:pPr>
          </w:p>
        </w:tc>
      </w:tr>
      <w:tr w:rsidR="00ED4CA9" w14:paraId="2AADB79F" w14:textId="77777777" w:rsidTr="00462158">
        <w:tc>
          <w:tcPr>
            <w:tcW w:w="704" w:type="dxa"/>
            <w:vAlign w:val="center"/>
          </w:tcPr>
          <w:p w14:paraId="1C2B98EB" w14:textId="77777777" w:rsidR="00ED4CA9" w:rsidRDefault="00ED4CA9" w:rsidP="00283EA1">
            <w:pPr>
              <w:spacing w:line="276" w:lineRule="auto"/>
              <w:jc w:val="both"/>
              <w:rPr>
                <w:rFonts w:cs="Arial"/>
              </w:rPr>
            </w:pPr>
            <w:r>
              <w:rPr>
                <w:rFonts w:cs="Arial"/>
              </w:rPr>
              <w:t>10.</w:t>
            </w:r>
          </w:p>
        </w:tc>
        <w:tc>
          <w:tcPr>
            <w:tcW w:w="3827" w:type="dxa"/>
            <w:vAlign w:val="center"/>
          </w:tcPr>
          <w:p w14:paraId="4F9625D8" w14:textId="77777777" w:rsidR="00ED4CA9" w:rsidRDefault="00ED4CA9" w:rsidP="00283EA1">
            <w:pPr>
              <w:spacing w:line="276" w:lineRule="auto"/>
              <w:jc w:val="both"/>
              <w:rPr>
                <w:rFonts w:cs="Arial"/>
              </w:rPr>
            </w:pPr>
            <w:r>
              <w:rPr>
                <w:rFonts w:eastAsia="Calibri" w:cs="Arial"/>
              </w:rPr>
              <w:t>I</w:t>
            </w:r>
            <w:r w:rsidRPr="00D50F2D">
              <w:rPr>
                <w:rFonts w:eastAsia="Calibri" w:cs="Arial"/>
              </w:rPr>
              <w:t>zvedba zaključne delavnice z vsemi zaposlenimi</w:t>
            </w:r>
          </w:p>
        </w:tc>
        <w:tc>
          <w:tcPr>
            <w:tcW w:w="992" w:type="dxa"/>
            <w:vAlign w:val="center"/>
          </w:tcPr>
          <w:p w14:paraId="4E36AB55" w14:textId="77777777" w:rsidR="00ED4CA9" w:rsidRDefault="00ED4CA9" w:rsidP="00283EA1">
            <w:pPr>
              <w:spacing w:line="276" w:lineRule="auto"/>
              <w:jc w:val="center"/>
              <w:rPr>
                <w:rFonts w:cs="Arial"/>
              </w:rPr>
            </w:pPr>
            <w:r>
              <w:rPr>
                <w:rFonts w:cs="Arial"/>
              </w:rPr>
              <w:t>1,00</w:t>
            </w:r>
          </w:p>
        </w:tc>
        <w:tc>
          <w:tcPr>
            <w:tcW w:w="1843" w:type="dxa"/>
            <w:vAlign w:val="center"/>
          </w:tcPr>
          <w:p w14:paraId="2257A9E2" w14:textId="77777777" w:rsidR="00ED4CA9" w:rsidRDefault="00ED4CA9" w:rsidP="00283EA1">
            <w:pPr>
              <w:spacing w:line="276" w:lineRule="auto"/>
              <w:jc w:val="right"/>
              <w:rPr>
                <w:rFonts w:cs="Arial"/>
              </w:rPr>
            </w:pPr>
          </w:p>
        </w:tc>
        <w:tc>
          <w:tcPr>
            <w:tcW w:w="1701" w:type="dxa"/>
            <w:vAlign w:val="center"/>
          </w:tcPr>
          <w:p w14:paraId="181CF9F4" w14:textId="77777777" w:rsidR="00ED4CA9" w:rsidRDefault="00ED4CA9" w:rsidP="00283EA1">
            <w:pPr>
              <w:spacing w:line="276" w:lineRule="auto"/>
              <w:jc w:val="right"/>
              <w:rPr>
                <w:rFonts w:cs="Arial"/>
              </w:rPr>
            </w:pPr>
          </w:p>
        </w:tc>
      </w:tr>
      <w:tr w:rsidR="00ED4CA9" w14:paraId="74297915" w14:textId="77777777" w:rsidTr="00462158">
        <w:tc>
          <w:tcPr>
            <w:tcW w:w="704" w:type="dxa"/>
            <w:vAlign w:val="center"/>
          </w:tcPr>
          <w:p w14:paraId="656A0828" w14:textId="77777777" w:rsidR="00ED4CA9" w:rsidRDefault="00ED4CA9" w:rsidP="00283EA1">
            <w:pPr>
              <w:spacing w:line="276" w:lineRule="auto"/>
              <w:jc w:val="both"/>
              <w:rPr>
                <w:rFonts w:cs="Arial"/>
              </w:rPr>
            </w:pPr>
            <w:r>
              <w:rPr>
                <w:rFonts w:cs="Arial"/>
              </w:rPr>
              <w:t>11.</w:t>
            </w:r>
          </w:p>
        </w:tc>
        <w:tc>
          <w:tcPr>
            <w:tcW w:w="3827" w:type="dxa"/>
            <w:vAlign w:val="center"/>
          </w:tcPr>
          <w:p w14:paraId="2FC7C59E" w14:textId="77777777" w:rsidR="00ED4CA9" w:rsidRDefault="00ED4CA9" w:rsidP="00283EA1">
            <w:pPr>
              <w:spacing w:line="276" w:lineRule="auto"/>
              <w:jc w:val="both"/>
              <w:rPr>
                <w:rFonts w:cs="Arial"/>
              </w:rPr>
            </w:pPr>
            <w:r>
              <w:rPr>
                <w:rFonts w:eastAsia="Calibri" w:cs="Arial"/>
              </w:rPr>
              <w:t>P</w:t>
            </w:r>
            <w:r w:rsidRPr="00D50F2D">
              <w:rPr>
                <w:rFonts w:eastAsia="Calibri" w:cs="Arial"/>
              </w:rPr>
              <w:t>riprava končnega poročila s priporočili za n</w:t>
            </w:r>
            <w:r>
              <w:rPr>
                <w:rFonts w:eastAsia="Calibri" w:cs="Arial"/>
              </w:rPr>
              <w:t>aprej</w:t>
            </w:r>
          </w:p>
        </w:tc>
        <w:tc>
          <w:tcPr>
            <w:tcW w:w="992" w:type="dxa"/>
            <w:vAlign w:val="center"/>
          </w:tcPr>
          <w:p w14:paraId="1DF50522" w14:textId="77777777" w:rsidR="00ED4CA9" w:rsidRDefault="00ED4CA9" w:rsidP="00283EA1">
            <w:pPr>
              <w:spacing w:line="276" w:lineRule="auto"/>
              <w:jc w:val="center"/>
              <w:rPr>
                <w:rFonts w:cs="Arial"/>
              </w:rPr>
            </w:pPr>
            <w:r>
              <w:rPr>
                <w:rFonts w:cs="Arial"/>
              </w:rPr>
              <w:t>1,00</w:t>
            </w:r>
          </w:p>
        </w:tc>
        <w:tc>
          <w:tcPr>
            <w:tcW w:w="1843" w:type="dxa"/>
            <w:vAlign w:val="center"/>
          </w:tcPr>
          <w:p w14:paraId="5BD2AECF" w14:textId="77777777" w:rsidR="00ED4CA9" w:rsidRDefault="00ED4CA9" w:rsidP="00283EA1">
            <w:pPr>
              <w:spacing w:line="276" w:lineRule="auto"/>
              <w:jc w:val="right"/>
              <w:rPr>
                <w:rFonts w:cs="Arial"/>
              </w:rPr>
            </w:pPr>
          </w:p>
        </w:tc>
        <w:tc>
          <w:tcPr>
            <w:tcW w:w="1701" w:type="dxa"/>
            <w:vAlign w:val="center"/>
          </w:tcPr>
          <w:p w14:paraId="3C8923A6" w14:textId="77777777" w:rsidR="00ED4CA9" w:rsidRDefault="00ED4CA9" w:rsidP="00283EA1">
            <w:pPr>
              <w:spacing w:line="276" w:lineRule="auto"/>
              <w:jc w:val="right"/>
              <w:rPr>
                <w:rFonts w:cs="Arial"/>
              </w:rPr>
            </w:pPr>
          </w:p>
        </w:tc>
      </w:tr>
      <w:tr w:rsidR="00ED4CA9" w14:paraId="5C306F53" w14:textId="77777777" w:rsidTr="00462158">
        <w:tc>
          <w:tcPr>
            <w:tcW w:w="704" w:type="dxa"/>
            <w:vAlign w:val="center"/>
          </w:tcPr>
          <w:p w14:paraId="76171C67" w14:textId="77777777" w:rsidR="00ED4CA9" w:rsidRDefault="00ED4CA9" w:rsidP="00283EA1">
            <w:pPr>
              <w:spacing w:line="276" w:lineRule="auto"/>
              <w:jc w:val="both"/>
              <w:rPr>
                <w:rFonts w:cs="Arial"/>
              </w:rPr>
            </w:pPr>
            <w:r>
              <w:rPr>
                <w:rFonts w:cs="Arial"/>
              </w:rPr>
              <w:t>12.</w:t>
            </w:r>
          </w:p>
        </w:tc>
        <w:tc>
          <w:tcPr>
            <w:tcW w:w="3827" w:type="dxa"/>
            <w:vAlign w:val="center"/>
          </w:tcPr>
          <w:p w14:paraId="6FA98C55" w14:textId="77777777" w:rsidR="00ED4CA9" w:rsidRDefault="00ED4CA9" w:rsidP="00283EA1">
            <w:pPr>
              <w:spacing w:line="276" w:lineRule="auto"/>
              <w:jc w:val="both"/>
              <w:rPr>
                <w:rFonts w:cs="Arial"/>
              </w:rPr>
            </w:pPr>
            <w:r>
              <w:rPr>
                <w:rFonts w:eastAsia="Calibri" w:cs="Arial"/>
              </w:rPr>
              <w:t>P</w:t>
            </w:r>
            <w:r w:rsidRPr="00D50F2D">
              <w:rPr>
                <w:rFonts w:eastAsia="Calibri" w:cs="Arial"/>
              </w:rPr>
              <w:t xml:space="preserve">onovna meritev klime </w:t>
            </w:r>
            <w:r>
              <w:rPr>
                <w:rFonts w:eastAsia="Calibri" w:cs="Arial"/>
              </w:rPr>
              <w:t>(</w:t>
            </w:r>
            <w:r w:rsidRPr="00D50F2D">
              <w:rPr>
                <w:rFonts w:eastAsia="Calibri" w:cs="Arial"/>
              </w:rPr>
              <w:t>predvidoma oktobra 2024</w:t>
            </w:r>
            <w:r>
              <w:rPr>
                <w:rFonts w:eastAsia="Calibri" w:cs="Arial"/>
              </w:rPr>
              <w:t>)</w:t>
            </w:r>
          </w:p>
        </w:tc>
        <w:tc>
          <w:tcPr>
            <w:tcW w:w="992" w:type="dxa"/>
            <w:vAlign w:val="center"/>
          </w:tcPr>
          <w:p w14:paraId="56798EE4" w14:textId="77777777" w:rsidR="00ED4CA9" w:rsidRDefault="00ED4CA9" w:rsidP="00283EA1">
            <w:pPr>
              <w:spacing w:line="276" w:lineRule="auto"/>
              <w:jc w:val="center"/>
              <w:rPr>
                <w:rFonts w:cs="Arial"/>
              </w:rPr>
            </w:pPr>
            <w:r>
              <w:rPr>
                <w:rFonts w:cs="Arial"/>
              </w:rPr>
              <w:t>1,00</w:t>
            </w:r>
          </w:p>
        </w:tc>
        <w:tc>
          <w:tcPr>
            <w:tcW w:w="1843" w:type="dxa"/>
            <w:vAlign w:val="center"/>
          </w:tcPr>
          <w:p w14:paraId="106B9DF8" w14:textId="77777777" w:rsidR="00ED4CA9" w:rsidRDefault="00ED4CA9" w:rsidP="00283EA1">
            <w:pPr>
              <w:spacing w:line="276" w:lineRule="auto"/>
              <w:jc w:val="right"/>
              <w:rPr>
                <w:rFonts w:cs="Arial"/>
              </w:rPr>
            </w:pPr>
          </w:p>
        </w:tc>
        <w:tc>
          <w:tcPr>
            <w:tcW w:w="1701" w:type="dxa"/>
            <w:vAlign w:val="center"/>
          </w:tcPr>
          <w:p w14:paraId="0B97DE1B" w14:textId="77777777" w:rsidR="00ED4CA9" w:rsidRDefault="00ED4CA9" w:rsidP="00283EA1">
            <w:pPr>
              <w:spacing w:line="276" w:lineRule="auto"/>
              <w:jc w:val="right"/>
              <w:rPr>
                <w:rFonts w:cs="Arial"/>
              </w:rPr>
            </w:pPr>
          </w:p>
        </w:tc>
      </w:tr>
      <w:tr w:rsidR="00ED4CA9" w14:paraId="135D3933" w14:textId="77777777" w:rsidTr="00462158">
        <w:tc>
          <w:tcPr>
            <w:tcW w:w="7366" w:type="dxa"/>
            <w:gridSpan w:val="4"/>
            <w:vAlign w:val="center"/>
          </w:tcPr>
          <w:p w14:paraId="492BA1DD" w14:textId="77777777" w:rsidR="00ED4CA9" w:rsidRPr="00A1046C" w:rsidRDefault="00ED4CA9" w:rsidP="00283EA1">
            <w:pPr>
              <w:spacing w:line="276" w:lineRule="auto"/>
              <w:jc w:val="right"/>
              <w:rPr>
                <w:rFonts w:cs="Arial"/>
                <w:b/>
              </w:rPr>
            </w:pPr>
            <w:r>
              <w:rPr>
                <w:rFonts w:cs="Arial"/>
                <w:b/>
              </w:rPr>
              <w:t>Skupaj vrednost brez DDV</w:t>
            </w:r>
          </w:p>
        </w:tc>
        <w:tc>
          <w:tcPr>
            <w:tcW w:w="1701" w:type="dxa"/>
            <w:vAlign w:val="center"/>
          </w:tcPr>
          <w:p w14:paraId="29ED658A" w14:textId="77777777" w:rsidR="00ED4CA9" w:rsidRPr="00A1046C" w:rsidRDefault="00ED4CA9" w:rsidP="00283EA1">
            <w:pPr>
              <w:spacing w:line="276" w:lineRule="auto"/>
              <w:jc w:val="right"/>
              <w:rPr>
                <w:rFonts w:cs="Arial"/>
                <w:b/>
              </w:rPr>
            </w:pPr>
          </w:p>
        </w:tc>
      </w:tr>
    </w:tbl>
    <w:p w14:paraId="12984518" w14:textId="5E1E4295" w:rsidR="00F945F2" w:rsidRPr="00131DBA" w:rsidRDefault="00F945F2" w:rsidP="00283EA1">
      <w:pPr>
        <w:spacing w:after="0"/>
        <w:jc w:val="both"/>
        <w:rPr>
          <w:rFonts w:cs="Arial"/>
        </w:rPr>
      </w:pPr>
    </w:p>
    <w:p w14:paraId="769F5FF7" w14:textId="77777777" w:rsidR="00F945F2" w:rsidRPr="00131DBA" w:rsidRDefault="00F945F2" w:rsidP="00283EA1">
      <w:pPr>
        <w:spacing w:after="0"/>
        <w:jc w:val="both"/>
        <w:rPr>
          <w:rFonts w:cs="Arial"/>
        </w:rPr>
      </w:pPr>
    </w:p>
    <w:p w14:paraId="53165E59" w14:textId="43923315" w:rsidR="00ED4CA9" w:rsidRDefault="00ED4CA9" w:rsidP="00283EA1">
      <w:pPr>
        <w:spacing w:after="0"/>
        <w:jc w:val="both"/>
        <w:rPr>
          <w:rFonts w:cs="Arial"/>
        </w:rPr>
      </w:pPr>
      <w:r>
        <w:rPr>
          <w:rFonts w:cs="Arial"/>
        </w:rPr>
        <w:t>Ocenjena pogodba vrednost v skladu s ponudbo izvajalca znaša __________ EUR brez DDV.</w:t>
      </w:r>
    </w:p>
    <w:p w14:paraId="5ABE7289" w14:textId="35C0BBE9" w:rsidR="00ED4CA9" w:rsidRDefault="00ED4CA9" w:rsidP="00283EA1">
      <w:pPr>
        <w:spacing w:after="0"/>
        <w:jc w:val="both"/>
        <w:rPr>
          <w:rFonts w:cs="Arial"/>
        </w:rPr>
      </w:pPr>
    </w:p>
    <w:p w14:paraId="3DF5B701" w14:textId="688661C6" w:rsidR="00ED4CA9" w:rsidRDefault="00ED4CA9" w:rsidP="00283EA1">
      <w:pPr>
        <w:spacing w:after="0"/>
        <w:jc w:val="both"/>
        <w:rPr>
          <w:rFonts w:cs="Arial"/>
        </w:rPr>
      </w:pPr>
      <w:r>
        <w:rPr>
          <w:rFonts w:cs="Arial"/>
        </w:rPr>
        <w:t>Maksimalna</w:t>
      </w:r>
      <w:r w:rsidRPr="00954C75">
        <w:rPr>
          <w:rFonts w:cs="Arial"/>
        </w:rPr>
        <w:t xml:space="preserve"> pogodbena vrednost v nobenem primeru ne sme preseči </w:t>
      </w:r>
      <w:r>
        <w:rPr>
          <w:rFonts w:cs="Arial"/>
        </w:rPr>
        <w:t>__________</w:t>
      </w:r>
      <w:r w:rsidRPr="00954C75">
        <w:rPr>
          <w:rFonts w:cs="Arial"/>
        </w:rPr>
        <w:t xml:space="preserve"> EUR brez DDV</w:t>
      </w:r>
      <w:r>
        <w:rPr>
          <w:rFonts w:cs="Arial"/>
        </w:rPr>
        <w:t>.</w:t>
      </w:r>
    </w:p>
    <w:p w14:paraId="6DA8074E" w14:textId="77777777" w:rsidR="00ED4CA9" w:rsidRDefault="00ED4CA9" w:rsidP="00283EA1">
      <w:pPr>
        <w:spacing w:after="0"/>
        <w:jc w:val="both"/>
        <w:rPr>
          <w:rFonts w:cs="Arial"/>
        </w:rPr>
      </w:pPr>
    </w:p>
    <w:p w14:paraId="5B31740D" w14:textId="61C8C12F" w:rsidR="00F945F2" w:rsidRDefault="00F945F2" w:rsidP="00283EA1">
      <w:pPr>
        <w:spacing w:after="0"/>
        <w:jc w:val="both"/>
        <w:rPr>
          <w:rFonts w:cs="Arial"/>
        </w:rPr>
      </w:pPr>
      <w:r w:rsidRPr="00131DBA">
        <w:rPr>
          <w:rFonts w:cs="Arial"/>
        </w:rPr>
        <w:t>Davek na dodano vrednost se obračuna v skladu z veljavno zakonodajo.</w:t>
      </w:r>
    </w:p>
    <w:p w14:paraId="79C6D464" w14:textId="265C9B39" w:rsidR="00ED4CA9" w:rsidRDefault="00ED4CA9" w:rsidP="00283EA1">
      <w:pPr>
        <w:spacing w:after="0"/>
        <w:jc w:val="both"/>
        <w:rPr>
          <w:rFonts w:cs="Arial"/>
        </w:rPr>
      </w:pPr>
    </w:p>
    <w:p w14:paraId="133DF12A" w14:textId="77777777" w:rsidR="00F945F2" w:rsidRPr="00131DBA" w:rsidRDefault="00F945F2" w:rsidP="00283EA1">
      <w:pPr>
        <w:spacing w:after="0"/>
        <w:jc w:val="both"/>
        <w:rPr>
          <w:rFonts w:cs="Arial"/>
        </w:rPr>
      </w:pPr>
    </w:p>
    <w:p w14:paraId="4A5994F3" w14:textId="77777777" w:rsidR="00F945F2" w:rsidRPr="00131DBA" w:rsidRDefault="00F945F2" w:rsidP="00283EA1">
      <w:pPr>
        <w:pStyle w:val="ListParagraph"/>
        <w:numPr>
          <w:ilvl w:val="0"/>
          <w:numId w:val="3"/>
        </w:numPr>
        <w:suppressAutoHyphens/>
        <w:spacing w:after="0"/>
        <w:jc w:val="center"/>
        <w:rPr>
          <w:rFonts w:ascii="Arial" w:hAnsi="Arial" w:cs="Arial"/>
          <w:b/>
        </w:rPr>
      </w:pPr>
      <w:r w:rsidRPr="00131DBA">
        <w:rPr>
          <w:rFonts w:ascii="Arial" w:hAnsi="Arial" w:cs="Arial"/>
          <w:b/>
        </w:rPr>
        <w:t>člen</w:t>
      </w:r>
    </w:p>
    <w:p w14:paraId="69B40D0F" w14:textId="77777777" w:rsidR="00F945F2" w:rsidRPr="00131DBA" w:rsidRDefault="00F945F2" w:rsidP="00283EA1">
      <w:pPr>
        <w:pStyle w:val="NoSpacing"/>
        <w:spacing w:line="276" w:lineRule="auto"/>
        <w:rPr>
          <w:rFonts w:cs="Arial"/>
          <w:lang w:val="sl-SI"/>
        </w:rPr>
      </w:pPr>
    </w:p>
    <w:p w14:paraId="41CD2CAC" w14:textId="1EB64157" w:rsidR="00ED4CA9" w:rsidRDefault="00ED4CA9" w:rsidP="00283EA1">
      <w:pPr>
        <w:spacing w:after="0"/>
        <w:jc w:val="both"/>
        <w:rPr>
          <w:rFonts w:eastAsia="Calibri" w:cs="Arial"/>
        </w:rPr>
      </w:pPr>
      <w:r w:rsidRPr="004508FE">
        <w:rPr>
          <w:rFonts w:eastAsia="Calibri" w:cs="Arial"/>
        </w:rPr>
        <w:t xml:space="preserve">Naročnik bo </w:t>
      </w:r>
      <w:r>
        <w:rPr>
          <w:rFonts w:eastAsia="Calibri" w:cs="Arial"/>
        </w:rPr>
        <w:t xml:space="preserve">izvajalcu </w:t>
      </w:r>
      <w:r w:rsidRPr="004508FE">
        <w:rPr>
          <w:rFonts w:eastAsia="Calibri" w:cs="Arial"/>
        </w:rPr>
        <w:t>plačal račun po opravljeni storitvi posamezne faze</w:t>
      </w:r>
      <w:r>
        <w:rPr>
          <w:rFonts w:eastAsia="Calibri" w:cs="Arial"/>
        </w:rPr>
        <w:t xml:space="preserve"> oziroma aktivnosti</w:t>
      </w:r>
      <w:r w:rsidRPr="004508FE">
        <w:rPr>
          <w:rFonts w:eastAsia="Calibri" w:cs="Arial"/>
        </w:rPr>
        <w:t xml:space="preserve"> v roku trideset (30) dni od datuma izstavitve računa.</w:t>
      </w:r>
    </w:p>
    <w:p w14:paraId="50F5604D" w14:textId="77777777" w:rsidR="00ED4CA9" w:rsidRPr="004508FE" w:rsidRDefault="00ED4CA9" w:rsidP="00283EA1">
      <w:pPr>
        <w:spacing w:after="0"/>
        <w:jc w:val="both"/>
        <w:rPr>
          <w:rFonts w:eastAsia="Calibri" w:cs="Arial"/>
        </w:rPr>
      </w:pPr>
    </w:p>
    <w:p w14:paraId="7737ABFB" w14:textId="77777777" w:rsidR="00ED4CA9" w:rsidRDefault="00ED4CA9" w:rsidP="00283EA1">
      <w:pPr>
        <w:spacing w:after="0"/>
        <w:jc w:val="both"/>
        <w:rPr>
          <w:rFonts w:eastAsia="Calibri" w:cs="Arial"/>
        </w:rPr>
      </w:pPr>
      <w:r w:rsidRPr="004508FE">
        <w:rPr>
          <w:rFonts w:eastAsia="Calibri" w:cs="Arial"/>
        </w:rPr>
        <w:t xml:space="preserve">Osnova za obračun storitve je </w:t>
      </w:r>
      <w:r>
        <w:rPr>
          <w:rFonts w:eastAsia="Calibri" w:cs="Arial"/>
        </w:rPr>
        <w:t>potrjen in podpisan prevzemni zapisnik (</w:t>
      </w:r>
      <w:r w:rsidRPr="004508FE">
        <w:rPr>
          <w:rFonts w:eastAsia="Calibri" w:cs="Arial"/>
        </w:rPr>
        <w:t>potrdilo o izvedbi storitve</w:t>
      </w:r>
      <w:r>
        <w:rPr>
          <w:rFonts w:eastAsia="Calibri" w:cs="Arial"/>
        </w:rPr>
        <w:t>)</w:t>
      </w:r>
      <w:r w:rsidRPr="004508FE">
        <w:rPr>
          <w:rFonts w:eastAsia="Calibri" w:cs="Arial"/>
        </w:rPr>
        <w:t>, katerega naročnik posreduje izvajalcu po pošti ali elektronski pošti.</w:t>
      </w:r>
    </w:p>
    <w:p w14:paraId="73CA878A" w14:textId="77777777" w:rsidR="00F945F2" w:rsidRPr="00131DBA" w:rsidRDefault="00F945F2" w:rsidP="00283EA1">
      <w:pPr>
        <w:spacing w:after="0"/>
        <w:jc w:val="both"/>
        <w:rPr>
          <w:rFonts w:cs="Arial"/>
        </w:rPr>
      </w:pPr>
    </w:p>
    <w:p w14:paraId="3BBEC0AE" w14:textId="77777777" w:rsidR="00F945F2" w:rsidRPr="00131DBA" w:rsidRDefault="00F945F2" w:rsidP="00283EA1">
      <w:pPr>
        <w:pStyle w:val="ListParagraph"/>
        <w:numPr>
          <w:ilvl w:val="0"/>
          <w:numId w:val="3"/>
        </w:numPr>
        <w:suppressAutoHyphens/>
        <w:spacing w:after="0"/>
        <w:jc w:val="center"/>
        <w:rPr>
          <w:rFonts w:ascii="Arial" w:hAnsi="Arial" w:cs="Arial"/>
          <w:b/>
        </w:rPr>
      </w:pPr>
      <w:r w:rsidRPr="00131DBA">
        <w:rPr>
          <w:rFonts w:ascii="Arial" w:hAnsi="Arial" w:cs="Arial"/>
          <w:b/>
        </w:rPr>
        <w:t>člen</w:t>
      </w:r>
    </w:p>
    <w:p w14:paraId="1FF29D51" w14:textId="77777777" w:rsidR="00F945F2" w:rsidRPr="00131DBA" w:rsidRDefault="00F945F2" w:rsidP="00283EA1">
      <w:pPr>
        <w:spacing w:after="0"/>
        <w:jc w:val="center"/>
        <w:rPr>
          <w:rFonts w:cs="Arial"/>
          <w:b/>
        </w:rPr>
      </w:pPr>
      <w:r w:rsidRPr="00131DBA">
        <w:rPr>
          <w:rFonts w:cs="Arial"/>
          <w:b/>
        </w:rPr>
        <w:t>Obveznosti izvajalca</w:t>
      </w:r>
    </w:p>
    <w:p w14:paraId="3989F88E" w14:textId="77777777" w:rsidR="00F945F2" w:rsidRPr="00131DBA" w:rsidRDefault="00F945F2" w:rsidP="00283EA1">
      <w:pPr>
        <w:spacing w:after="0"/>
        <w:jc w:val="both"/>
        <w:rPr>
          <w:rFonts w:cs="Arial"/>
        </w:rPr>
      </w:pPr>
    </w:p>
    <w:p w14:paraId="7D11280A" w14:textId="77777777" w:rsidR="00F945F2" w:rsidRPr="00131DBA" w:rsidRDefault="00F945F2" w:rsidP="00283EA1">
      <w:pPr>
        <w:spacing w:after="0"/>
        <w:jc w:val="both"/>
        <w:rPr>
          <w:rFonts w:cs="Arial"/>
        </w:rPr>
      </w:pPr>
      <w:r w:rsidRPr="00131DBA">
        <w:rPr>
          <w:rFonts w:cs="Arial"/>
        </w:rPr>
        <w:t>Izvajalec se zaveže, da bo:</w:t>
      </w:r>
    </w:p>
    <w:p w14:paraId="1639FA47" w14:textId="77777777" w:rsidR="00F945F2" w:rsidRPr="00131DBA" w:rsidRDefault="00F945F2" w:rsidP="00283EA1">
      <w:pPr>
        <w:spacing w:after="0"/>
        <w:jc w:val="both"/>
        <w:rPr>
          <w:rFonts w:cs="Arial"/>
        </w:rPr>
      </w:pPr>
    </w:p>
    <w:p w14:paraId="494325F9" w14:textId="77777777" w:rsidR="00F945F2" w:rsidRPr="00131DBA" w:rsidRDefault="00F945F2" w:rsidP="00283EA1">
      <w:pPr>
        <w:pStyle w:val="ListParagraph"/>
        <w:numPr>
          <w:ilvl w:val="0"/>
          <w:numId w:val="5"/>
        </w:numPr>
        <w:suppressAutoHyphens/>
        <w:spacing w:after="0"/>
        <w:rPr>
          <w:rFonts w:ascii="Arial" w:hAnsi="Arial" w:cs="Arial"/>
        </w:rPr>
      </w:pPr>
      <w:r w:rsidRPr="00131DBA">
        <w:rPr>
          <w:rFonts w:ascii="Arial" w:hAnsi="Arial" w:cs="Arial"/>
        </w:rPr>
        <w:t>prevzete obveznosti izvršil kvalitetno, strokovno, vestno in pravilno ter v skladu z veljavnimi dogovori, predpisi in standardi,</w:t>
      </w:r>
    </w:p>
    <w:p w14:paraId="3014936E" w14:textId="77777777" w:rsidR="00F945F2" w:rsidRPr="00131DBA" w:rsidRDefault="00F945F2" w:rsidP="00283EA1">
      <w:pPr>
        <w:pStyle w:val="ListParagraph"/>
        <w:numPr>
          <w:ilvl w:val="0"/>
          <w:numId w:val="5"/>
        </w:numPr>
        <w:suppressAutoHyphens/>
        <w:spacing w:after="0"/>
        <w:rPr>
          <w:rFonts w:ascii="Arial" w:hAnsi="Arial" w:cs="Arial"/>
        </w:rPr>
      </w:pPr>
      <w:r w:rsidRPr="00131DBA">
        <w:rPr>
          <w:rFonts w:ascii="Arial" w:hAnsi="Arial" w:cs="Arial"/>
        </w:rPr>
        <w:t>v roku izvedel storitev,</w:t>
      </w:r>
    </w:p>
    <w:p w14:paraId="2068B1DD" w14:textId="77777777" w:rsidR="00F945F2" w:rsidRPr="00131DBA" w:rsidRDefault="00F945F2" w:rsidP="00283EA1">
      <w:pPr>
        <w:pStyle w:val="ListParagraph"/>
        <w:numPr>
          <w:ilvl w:val="0"/>
          <w:numId w:val="5"/>
        </w:numPr>
        <w:suppressAutoHyphens/>
        <w:spacing w:after="0"/>
        <w:rPr>
          <w:rFonts w:ascii="Arial" w:hAnsi="Arial" w:cs="Arial"/>
        </w:rPr>
      </w:pPr>
      <w:r w:rsidRPr="00131DBA">
        <w:rPr>
          <w:rFonts w:ascii="Arial" w:hAnsi="Arial" w:cs="Arial"/>
        </w:rPr>
        <w:t>naročnika pravočasno obvestil o morebitnih odstopanjih od s pogodbo predvidenega obsega dela,</w:t>
      </w:r>
    </w:p>
    <w:p w14:paraId="6B7C2906" w14:textId="77777777" w:rsidR="00F945F2" w:rsidRPr="00131DBA" w:rsidRDefault="00F945F2" w:rsidP="00283EA1">
      <w:pPr>
        <w:pStyle w:val="ListParagraph"/>
        <w:numPr>
          <w:ilvl w:val="0"/>
          <w:numId w:val="5"/>
        </w:numPr>
        <w:suppressAutoHyphens/>
        <w:spacing w:after="0"/>
        <w:rPr>
          <w:rFonts w:ascii="Arial" w:hAnsi="Arial" w:cs="Arial"/>
        </w:rPr>
      </w:pPr>
      <w:r w:rsidRPr="00131DBA">
        <w:rPr>
          <w:rFonts w:ascii="Arial" w:hAnsi="Arial" w:cs="Arial"/>
        </w:rPr>
        <w:t>določil svojega odgovornega predstavnika, ki bo pristojen za vsa vprašanja v zvezi s to pogodbo oziroma njenim predmetom,</w:t>
      </w:r>
    </w:p>
    <w:p w14:paraId="153EBECC" w14:textId="77777777" w:rsidR="00F945F2" w:rsidRPr="00131DBA" w:rsidRDefault="00F945F2" w:rsidP="00283EA1">
      <w:pPr>
        <w:pStyle w:val="ListParagraph"/>
        <w:numPr>
          <w:ilvl w:val="0"/>
          <w:numId w:val="5"/>
        </w:numPr>
        <w:suppressAutoHyphens/>
        <w:spacing w:after="0"/>
        <w:rPr>
          <w:rFonts w:ascii="Arial" w:hAnsi="Arial" w:cs="Arial"/>
        </w:rPr>
      </w:pPr>
      <w:r w:rsidRPr="00131DBA">
        <w:rPr>
          <w:rFonts w:ascii="Arial" w:hAnsi="Arial" w:cs="Arial"/>
        </w:rPr>
        <w:t>varoval pridobljene podatke in informacije o vsebini te pogodbe, opravljenih storitev in naročniku oziroma njegovih načrtih kot poslovno skrivnost.</w:t>
      </w:r>
    </w:p>
    <w:p w14:paraId="232A5614" w14:textId="77777777" w:rsidR="00F945F2" w:rsidRPr="00131DBA" w:rsidRDefault="00F945F2" w:rsidP="00283EA1">
      <w:pPr>
        <w:pStyle w:val="ListParagraph"/>
        <w:rPr>
          <w:rFonts w:ascii="Arial" w:hAnsi="Arial" w:cs="Arial"/>
        </w:rPr>
      </w:pPr>
    </w:p>
    <w:p w14:paraId="2A34F90F" w14:textId="77777777" w:rsidR="00F945F2" w:rsidRPr="00131DBA" w:rsidRDefault="00F945F2" w:rsidP="00283EA1">
      <w:pPr>
        <w:pStyle w:val="ListParagraph"/>
        <w:numPr>
          <w:ilvl w:val="0"/>
          <w:numId w:val="3"/>
        </w:numPr>
        <w:suppressAutoHyphens/>
        <w:spacing w:after="0"/>
        <w:jc w:val="center"/>
        <w:rPr>
          <w:rFonts w:ascii="Arial" w:hAnsi="Arial" w:cs="Arial"/>
          <w:b/>
        </w:rPr>
      </w:pPr>
      <w:r w:rsidRPr="00131DBA">
        <w:rPr>
          <w:rFonts w:ascii="Arial" w:hAnsi="Arial" w:cs="Arial"/>
          <w:b/>
        </w:rPr>
        <w:t>člen</w:t>
      </w:r>
    </w:p>
    <w:p w14:paraId="4D438C57" w14:textId="77777777" w:rsidR="00F945F2" w:rsidRPr="00131DBA" w:rsidRDefault="00F945F2" w:rsidP="00283EA1">
      <w:pPr>
        <w:tabs>
          <w:tab w:val="center" w:pos="4536"/>
          <w:tab w:val="right" w:pos="9072"/>
        </w:tabs>
        <w:spacing w:after="0"/>
        <w:rPr>
          <w:rFonts w:cs="Arial"/>
          <w:b/>
        </w:rPr>
      </w:pPr>
      <w:r w:rsidRPr="00131DBA">
        <w:rPr>
          <w:rFonts w:cs="Arial"/>
          <w:b/>
        </w:rPr>
        <w:tab/>
        <w:t>Obveznosti naročnika</w:t>
      </w:r>
      <w:r w:rsidRPr="00131DBA">
        <w:rPr>
          <w:rFonts w:cs="Arial"/>
          <w:b/>
        </w:rPr>
        <w:tab/>
      </w:r>
    </w:p>
    <w:p w14:paraId="336BC1EB" w14:textId="77777777" w:rsidR="00F945F2" w:rsidRPr="00131DBA" w:rsidRDefault="00F945F2" w:rsidP="00283EA1">
      <w:pPr>
        <w:spacing w:after="0"/>
        <w:jc w:val="both"/>
        <w:rPr>
          <w:rFonts w:cs="Arial"/>
        </w:rPr>
      </w:pPr>
    </w:p>
    <w:p w14:paraId="47FB25D1" w14:textId="77777777" w:rsidR="00F945F2" w:rsidRPr="00131DBA" w:rsidRDefault="00F945F2" w:rsidP="00283EA1">
      <w:pPr>
        <w:spacing w:after="0"/>
        <w:jc w:val="both"/>
        <w:rPr>
          <w:rFonts w:cs="Arial"/>
        </w:rPr>
      </w:pPr>
      <w:r w:rsidRPr="00131DBA">
        <w:rPr>
          <w:rFonts w:cs="Arial"/>
        </w:rPr>
        <w:t>Naročnik se zaveže, da bo:</w:t>
      </w:r>
    </w:p>
    <w:p w14:paraId="08E6ADC7" w14:textId="77777777" w:rsidR="00F945F2" w:rsidRPr="00131DBA" w:rsidRDefault="00F945F2" w:rsidP="00283EA1">
      <w:pPr>
        <w:spacing w:after="0"/>
        <w:jc w:val="both"/>
        <w:rPr>
          <w:rFonts w:cs="Arial"/>
        </w:rPr>
      </w:pPr>
    </w:p>
    <w:p w14:paraId="14A55F85" w14:textId="77777777" w:rsidR="00F945F2" w:rsidRPr="00131DBA" w:rsidRDefault="00F945F2" w:rsidP="00283EA1">
      <w:pPr>
        <w:pStyle w:val="ListParagraph"/>
        <w:numPr>
          <w:ilvl w:val="0"/>
          <w:numId w:val="5"/>
        </w:numPr>
        <w:suppressAutoHyphens/>
        <w:spacing w:after="0"/>
        <w:rPr>
          <w:rFonts w:ascii="Arial" w:hAnsi="Arial" w:cs="Arial"/>
        </w:rPr>
      </w:pPr>
      <w:r w:rsidRPr="00131DBA">
        <w:rPr>
          <w:rFonts w:ascii="Arial" w:hAnsi="Arial" w:cs="Arial"/>
        </w:rPr>
        <w:t xml:space="preserve">izvajalcu dal na razpolago dokumentacijo in informacije, ki so potrebne za izvedbo storitve, </w:t>
      </w:r>
    </w:p>
    <w:p w14:paraId="274E3BF2" w14:textId="77777777" w:rsidR="00F945F2" w:rsidRPr="00131DBA" w:rsidRDefault="00F945F2" w:rsidP="00283EA1">
      <w:pPr>
        <w:pStyle w:val="ListParagraph"/>
        <w:numPr>
          <w:ilvl w:val="0"/>
          <w:numId w:val="5"/>
        </w:numPr>
        <w:suppressAutoHyphens/>
        <w:spacing w:after="0"/>
        <w:rPr>
          <w:rFonts w:ascii="Arial" w:hAnsi="Arial" w:cs="Arial"/>
        </w:rPr>
      </w:pPr>
      <w:r w:rsidRPr="00131DBA">
        <w:rPr>
          <w:rFonts w:ascii="Arial" w:hAnsi="Arial" w:cs="Arial"/>
        </w:rPr>
        <w:t>sodeloval z izvajalcem pri izvajanju storitve,</w:t>
      </w:r>
    </w:p>
    <w:p w14:paraId="7F5E8974" w14:textId="77777777" w:rsidR="00F945F2" w:rsidRPr="00131DBA" w:rsidRDefault="00F945F2" w:rsidP="00283EA1">
      <w:pPr>
        <w:pStyle w:val="ListParagraph"/>
        <w:numPr>
          <w:ilvl w:val="0"/>
          <w:numId w:val="5"/>
        </w:numPr>
        <w:suppressAutoHyphens/>
        <w:spacing w:after="0"/>
        <w:rPr>
          <w:rFonts w:ascii="Arial" w:hAnsi="Arial" w:cs="Arial"/>
        </w:rPr>
      </w:pPr>
      <w:r w:rsidRPr="00131DBA">
        <w:rPr>
          <w:rFonts w:ascii="Arial" w:hAnsi="Arial" w:cs="Arial"/>
        </w:rPr>
        <w:t>izvajalca obveščal o pomembnih dejstvih v razvoju dogodkov,</w:t>
      </w:r>
    </w:p>
    <w:p w14:paraId="68CC1F79" w14:textId="77777777" w:rsidR="00F945F2" w:rsidRPr="00131DBA" w:rsidRDefault="00F945F2" w:rsidP="00283EA1">
      <w:pPr>
        <w:pStyle w:val="ListParagraph"/>
        <w:numPr>
          <w:ilvl w:val="0"/>
          <w:numId w:val="5"/>
        </w:numPr>
        <w:suppressAutoHyphens/>
        <w:spacing w:after="0"/>
        <w:rPr>
          <w:rFonts w:ascii="Arial" w:hAnsi="Arial" w:cs="Arial"/>
        </w:rPr>
      </w:pPr>
      <w:r w:rsidRPr="00131DBA">
        <w:rPr>
          <w:rFonts w:ascii="Arial" w:hAnsi="Arial" w:cs="Arial"/>
        </w:rPr>
        <w:t>določil svojega odgovornega predstavnika, ki bo pristojen za vsa vprašanja v zvezi s to pogodbo oziroma njenim predmetom,</w:t>
      </w:r>
    </w:p>
    <w:p w14:paraId="2EF7BA31" w14:textId="492FF432" w:rsidR="00F945F2" w:rsidRPr="00131DBA" w:rsidRDefault="00F945F2" w:rsidP="00283EA1">
      <w:pPr>
        <w:pStyle w:val="ListParagraph"/>
        <w:numPr>
          <w:ilvl w:val="0"/>
          <w:numId w:val="5"/>
        </w:numPr>
        <w:suppressAutoHyphens/>
        <w:spacing w:after="0"/>
        <w:rPr>
          <w:rFonts w:ascii="Arial" w:hAnsi="Arial" w:cs="Arial"/>
        </w:rPr>
      </w:pPr>
      <w:r w:rsidRPr="00131DBA">
        <w:rPr>
          <w:rFonts w:ascii="Arial" w:hAnsi="Arial" w:cs="Arial"/>
        </w:rPr>
        <w:t>plačilo izvršil v dogovorjenem roku.</w:t>
      </w:r>
    </w:p>
    <w:p w14:paraId="5E41F750" w14:textId="4A702A47" w:rsidR="00F945F2" w:rsidRPr="00131DBA" w:rsidRDefault="00F945F2" w:rsidP="00283EA1">
      <w:pPr>
        <w:spacing w:after="0"/>
        <w:jc w:val="both"/>
        <w:rPr>
          <w:rFonts w:cs="Arial"/>
        </w:rPr>
      </w:pPr>
    </w:p>
    <w:p w14:paraId="23B9980C" w14:textId="77777777" w:rsidR="00F945F2" w:rsidRPr="00131DBA" w:rsidRDefault="00F945F2" w:rsidP="00283EA1">
      <w:pPr>
        <w:pStyle w:val="ListParagraph"/>
        <w:numPr>
          <w:ilvl w:val="0"/>
          <w:numId w:val="3"/>
        </w:numPr>
        <w:suppressAutoHyphens/>
        <w:spacing w:after="0"/>
        <w:jc w:val="center"/>
        <w:rPr>
          <w:rFonts w:ascii="Arial" w:hAnsi="Arial" w:cs="Arial"/>
          <w:b/>
        </w:rPr>
      </w:pPr>
      <w:r w:rsidRPr="00131DBA">
        <w:rPr>
          <w:rFonts w:ascii="Arial" w:hAnsi="Arial" w:cs="Arial"/>
          <w:b/>
        </w:rPr>
        <w:t>člen</w:t>
      </w:r>
    </w:p>
    <w:p w14:paraId="220AD1FD" w14:textId="77777777" w:rsidR="00F945F2" w:rsidRPr="00131DBA" w:rsidRDefault="00F945F2" w:rsidP="00283EA1">
      <w:pPr>
        <w:spacing w:after="0"/>
        <w:jc w:val="center"/>
        <w:rPr>
          <w:rFonts w:cs="Arial"/>
          <w:b/>
        </w:rPr>
      </w:pPr>
      <w:r w:rsidRPr="00131DBA">
        <w:rPr>
          <w:rFonts w:cs="Arial"/>
          <w:b/>
        </w:rPr>
        <w:t>Odgovorna predstavnika strank</w:t>
      </w:r>
    </w:p>
    <w:p w14:paraId="14269148" w14:textId="77777777" w:rsidR="00F945F2" w:rsidRPr="00131DBA" w:rsidRDefault="00F945F2" w:rsidP="00283EA1">
      <w:pPr>
        <w:spacing w:after="0"/>
        <w:jc w:val="both"/>
        <w:rPr>
          <w:rFonts w:cs="Arial"/>
        </w:rPr>
      </w:pPr>
    </w:p>
    <w:p w14:paraId="26A03DBE" w14:textId="77777777" w:rsidR="00F945F2" w:rsidRPr="00131DBA" w:rsidRDefault="00F945F2" w:rsidP="00283EA1">
      <w:pPr>
        <w:spacing w:after="0"/>
        <w:jc w:val="both"/>
        <w:rPr>
          <w:rFonts w:cs="Arial"/>
        </w:rPr>
      </w:pPr>
      <w:r w:rsidRPr="00131DBA">
        <w:rPr>
          <w:rFonts w:cs="Arial"/>
        </w:rPr>
        <w:t>Pogodbeni stranki za odgovorna predstavnika za vsa vprašanja, ki so povezana s to pogodbo oziroma njenim predmetom, imenujeta:</w:t>
      </w:r>
    </w:p>
    <w:p w14:paraId="6C6D598B" w14:textId="77777777" w:rsidR="00F945F2" w:rsidRPr="00131DBA" w:rsidRDefault="00F945F2" w:rsidP="00283EA1">
      <w:pPr>
        <w:spacing w:after="0"/>
        <w:jc w:val="both"/>
        <w:rPr>
          <w:rFonts w:cs="Arial"/>
        </w:rPr>
      </w:pPr>
    </w:p>
    <w:p w14:paraId="3A111A30" w14:textId="06B08461" w:rsidR="00F945F2" w:rsidRPr="00131DBA" w:rsidRDefault="00F945F2" w:rsidP="00283EA1">
      <w:pPr>
        <w:pStyle w:val="ListParagraph"/>
        <w:numPr>
          <w:ilvl w:val="0"/>
          <w:numId w:val="5"/>
        </w:numPr>
        <w:suppressAutoHyphens/>
        <w:spacing w:after="0"/>
        <w:jc w:val="both"/>
        <w:rPr>
          <w:rFonts w:ascii="Arial" w:hAnsi="Arial" w:cs="Arial"/>
        </w:rPr>
      </w:pPr>
      <w:r w:rsidRPr="00131DBA">
        <w:rPr>
          <w:rFonts w:ascii="Arial" w:hAnsi="Arial" w:cs="Arial"/>
        </w:rPr>
        <w:t>na strani izvajalca: __________, el. naslov: __________,</w:t>
      </w:r>
    </w:p>
    <w:p w14:paraId="3D268478" w14:textId="6C998BA3" w:rsidR="00F945F2" w:rsidRPr="00131DBA" w:rsidRDefault="00F945F2" w:rsidP="00283EA1">
      <w:pPr>
        <w:pStyle w:val="ListParagraph"/>
        <w:numPr>
          <w:ilvl w:val="0"/>
          <w:numId w:val="5"/>
        </w:numPr>
        <w:suppressAutoHyphens/>
        <w:spacing w:after="0"/>
        <w:jc w:val="both"/>
        <w:rPr>
          <w:rFonts w:ascii="Arial" w:hAnsi="Arial" w:cs="Arial"/>
        </w:rPr>
      </w:pPr>
      <w:r w:rsidRPr="00131DBA">
        <w:rPr>
          <w:rFonts w:ascii="Arial" w:hAnsi="Arial" w:cs="Arial"/>
        </w:rPr>
        <w:t xml:space="preserve">na strani naročnika: </w:t>
      </w:r>
      <w:r w:rsidR="00ED4CA9">
        <w:rPr>
          <w:rFonts w:ascii="Arial" w:hAnsi="Arial" w:cs="Arial"/>
        </w:rPr>
        <w:t>Janez Zemljak, el. naslov: janez.zemljak@borzen.si.</w:t>
      </w:r>
      <w:r w:rsidRPr="00131DBA">
        <w:rPr>
          <w:rFonts w:ascii="Arial" w:hAnsi="Arial" w:cs="Arial"/>
        </w:rPr>
        <w:t xml:space="preserve"> </w:t>
      </w:r>
      <w:r w:rsidRPr="00131DBA">
        <w:rPr>
          <w:rFonts w:ascii="Arial" w:hAnsi="Arial" w:cs="Arial"/>
        </w:rPr>
        <w:tab/>
      </w:r>
    </w:p>
    <w:p w14:paraId="09B4D20E" w14:textId="77777777" w:rsidR="00F945F2" w:rsidRPr="00131DBA" w:rsidRDefault="00F945F2" w:rsidP="00283EA1">
      <w:pPr>
        <w:pStyle w:val="NoSpacing"/>
        <w:spacing w:line="276" w:lineRule="auto"/>
        <w:rPr>
          <w:rFonts w:cs="Arial"/>
          <w:lang w:val="sl-SI"/>
        </w:rPr>
      </w:pPr>
    </w:p>
    <w:p w14:paraId="78EB0A1F" w14:textId="77777777" w:rsidR="00F945F2" w:rsidRPr="00131DBA" w:rsidRDefault="00F945F2" w:rsidP="00283EA1">
      <w:pPr>
        <w:pStyle w:val="ListParagraph"/>
        <w:numPr>
          <w:ilvl w:val="0"/>
          <w:numId w:val="3"/>
        </w:numPr>
        <w:suppressAutoHyphens/>
        <w:spacing w:after="0"/>
        <w:jc w:val="center"/>
        <w:rPr>
          <w:rFonts w:ascii="Arial" w:hAnsi="Arial" w:cs="Arial"/>
          <w:b/>
        </w:rPr>
      </w:pPr>
      <w:r w:rsidRPr="00131DBA">
        <w:rPr>
          <w:rFonts w:ascii="Arial" w:hAnsi="Arial" w:cs="Arial"/>
          <w:b/>
        </w:rPr>
        <w:t>člen</w:t>
      </w:r>
    </w:p>
    <w:p w14:paraId="6BF03973" w14:textId="77777777" w:rsidR="00F945F2" w:rsidRPr="00131DBA" w:rsidRDefault="00F945F2" w:rsidP="00283EA1">
      <w:pPr>
        <w:spacing w:after="0"/>
        <w:jc w:val="center"/>
        <w:rPr>
          <w:rFonts w:cs="Arial"/>
          <w:b/>
        </w:rPr>
      </w:pPr>
      <w:r w:rsidRPr="00131DBA">
        <w:rPr>
          <w:rFonts w:cs="Arial"/>
          <w:b/>
        </w:rPr>
        <w:t>Sprememba pogodbe</w:t>
      </w:r>
    </w:p>
    <w:p w14:paraId="79D8EA15" w14:textId="77777777" w:rsidR="00F945F2" w:rsidRPr="00131DBA" w:rsidRDefault="00F945F2" w:rsidP="00283EA1">
      <w:pPr>
        <w:spacing w:after="0"/>
        <w:jc w:val="both"/>
        <w:rPr>
          <w:rFonts w:cs="Arial"/>
        </w:rPr>
      </w:pPr>
    </w:p>
    <w:p w14:paraId="11992AD5" w14:textId="77777777" w:rsidR="00F945F2" w:rsidRPr="00131DBA" w:rsidRDefault="00F945F2" w:rsidP="00283EA1">
      <w:pPr>
        <w:spacing w:after="0"/>
        <w:jc w:val="both"/>
        <w:rPr>
          <w:rFonts w:cs="Arial"/>
        </w:rPr>
      </w:pPr>
      <w:r w:rsidRPr="00131DBA">
        <w:rPr>
          <w:rFonts w:cs="Arial"/>
        </w:rPr>
        <w:t>Vse spremembe te pogodbe morajo biti sklenjene v pisni obliki, sicer jih pogodbeni stranki nista dolžni upoštevati.</w:t>
      </w:r>
    </w:p>
    <w:p w14:paraId="3C0CE2F4" w14:textId="77777777" w:rsidR="00F945F2" w:rsidRPr="00131DBA" w:rsidRDefault="00F945F2" w:rsidP="00283EA1">
      <w:pPr>
        <w:pStyle w:val="NoSpacing"/>
        <w:spacing w:line="276" w:lineRule="auto"/>
        <w:rPr>
          <w:rFonts w:cs="Arial"/>
          <w:lang w:val="sl-SI"/>
        </w:rPr>
      </w:pPr>
    </w:p>
    <w:p w14:paraId="556B7F9C" w14:textId="77777777" w:rsidR="00F945F2" w:rsidRPr="00131DBA" w:rsidRDefault="00F945F2" w:rsidP="00283EA1">
      <w:pPr>
        <w:pStyle w:val="ListParagraph"/>
        <w:numPr>
          <w:ilvl w:val="0"/>
          <w:numId w:val="3"/>
        </w:numPr>
        <w:suppressAutoHyphens/>
        <w:spacing w:after="0"/>
        <w:jc w:val="center"/>
        <w:rPr>
          <w:rFonts w:ascii="Arial" w:hAnsi="Arial" w:cs="Arial"/>
          <w:b/>
        </w:rPr>
      </w:pPr>
      <w:r w:rsidRPr="00131DBA">
        <w:rPr>
          <w:rFonts w:ascii="Arial" w:hAnsi="Arial" w:cs="Arial"/>
          <w:b/>
        </w:rPr>
        <w:t>člen</w:t>
      </w:r>
    </w:p>
    <w:p w14:paraId="180B5CC4" w14:textId="77777777" w:rsidR="00F945F2" w:rsidRPr="00131DBA" w:rsidRDefault="00F945F2" w:rsidP="00283EA1">
      <w:pPr>
        <w:pStyle w:val="NoSpacing"/>
        <w:spacing w:line="276" w:lineRule="auto"/>
        <w:rPr>
          <w:rFonts w:cs="Arial"/>
          <w:lang w:val="sl-SI"/>
        </w:rPr>
      </w:pPr>
    </w:p>
    <w:p w14:paraId="06F27D8F" w14:textId="77777777" w:rsidR="00F945F2" w:rsidRPr="00131DBA" w:rsidRDefault="00F945F2" w:rsidP="00283EA1">
      <w:pPr>
        <w:spacing w:after="0"/>
        <w:jc w:val="both"/>
        <w:rPr>
          <w:rFonts w:cs="Arial"/>
        </w:rPr>
      </w:pPr>
      <w:r w:rsidRPr="00131DBA">
        <w:rPr>
          <w:rFonts w:cs="Arial"/>
        </w:rPr>
        <w:t>V primeru višje sile kot so požar, poplava, potres, vojna, stavke in podobno, se lahko naročnik in izvajalec sporazumeta za podaljšanje načrtovanega roka, za dobo trajanja višje sile. Če zaradi daljših rokov trajanja višje sile ne bi bilo mogoče izpolniti pogodbenih obveznosti, lahko pogodbeni stranki pogodbo sporazumno prekineta.</w:t>
      </w:r>
    </w:p>
    <w:p w14:paraId="1FC78CD3" w14:textId="77777777" w:rsidR="00F945F2" w:rsidRPr="00131DBA" w:rsidRDefault="00F945F2" w:rsidP="00283EA1">
      <w:pPr>
        <w:spacing w:after="0"/>
        <w:jc w:val="both"/>
        <w:rPr>
          <w:rFonts w:cs="Arial"/>
        </w:rPr>
      </w:pPr>
    </w:p>
    <w:p w14:paraId="45724522" w14:textId="77777777" w:rsidR="00F945F2" w:rsidRPr="00131DBA" w:rsidRDefault="00F945F2" w:rsidP="00283EA1">
      <w:pPr>
        <w:spacing w:after="0"/>
        <w:jc w:val="both"/>
        <w:rPr>
          <w:rFonts w:cs="Arial"/>
        </w:rPr>
      </w:pPr>
      <w:r w:rsidRPr="00131DBA">
        <w:rPr>
          <w:rFonts w:cs="Arial"/>
        </w:rPr>
        <w:t>Prekinitev ali podaljšanje pogodbe v primeru višje sile mora biti v pisni obliki.</w:t>
      </w:r>
    </w:p>
    <w:p w14:paraId="4BD2F1F5" w14:textId="77777777" w:rsidR="00F945F2" w:rsidRPr="00131DBA" w:rsidRDefault="00F945F2" w:rsidP="00283EA1">
      <w:pPr>
        <w:pStyle w:val="NoSpacing"/>
        <w:spacing w:line="276" w:lineRule="auto"/>
        <w:rPr>
          <w:rFonts w:cs="Arial"/>
          <w:lang w:val="sl-SI"/>
        </w:rPr>
      </w:pPr>
    </w:p>
    <w:p w14:paraId="76991E37" w14:textId="77777777" w:rsidR="00F945F2" w:rsidRPr="00131DBA" w:rsidRDefault="00F945F2" w:rsidP="00283EA1">
      <w:pPr>
        <w:pStyle w:val="ListParagraph"/>
        <w:numPr>
          <w:ilvl w:val="0"/>
          <w:numId w:val="3"/>
        </w:numPr>
        <w:suppressAutoHyphens/>
        <w:spacing w:after="0"/>
        <w:jc w:val="center"/>
        <w:rPr>
          <w:rFonts w:ascii="Arial" w:hAnsi="Arial" w:cs="Arial"/>
          <w:b/>
        </w:rPr>
      </w:pPr>
      <w:r w:rsidRPr="00131DBA">
        <w:rPr>
          <w:rFonts w:ascii="Arial" w:hAnsi="Arial" w:cs="Arial"/>
          <w:b/>
        </w:rPr>
        <w:t>člen</w:t>
      </w:r>
    </w:p>
    <w:p w14:paraId="6B29187E" w14:textId="77777777" w:rsidR="00F945F2" w:rsidRPr="00131DBA" w:rsidRDefault="00F945F2" w:rsidP="00283EA1">
      <w:pPr>
        <w:pStyle w:val="NoSpacing"/>
        <w:spacing w:line="276" w:lineRule="auto"/>
        <w:rPr>
          <w:rFonts w:cs="Arial"/>
          <w:lang w:val="sl-SI"/>
        </w:rPr>
      </w:pPr>
    </w:p>
    <w:p w14:paraId="229D84FF" w14:textId="6951C34E" w:rsidR="00F945F2" w:rsidRPr="00131DBA" w:rsidRDefault="00F945F2" w:rsidP="00283EA1">
      <w:pPr>
        <w:spacing w:after="0"/>
        <w:jc w:val="both"/>
        <w:rPr>
          <w:rFonts w:cs="Arial"/>
        </w:rPr>
      </w:pPr>
      <w:r w:rsidRPr="00131DBA">
        <w:rPr>
          <w:rFonts w:cs="Arial"/>
        </w:rPr>
        <w:t>V primeru, da nastanejo pogoji, ki bi onemogočali izpolnjevanje predvidenih pogodbenih določil, lahko stranki skleneta aneks k pogodbi v pisni obliki. Ta mora biti podpisan s strani zakonitih zastopnikov obeh pogodbenih strank.</w:t>
      </w:r>
    </w:p>
    <w:p w14:paraId="00BE6CF1" w14:textId="2AAAE151" w:rsidR="00F0145B" w:rsidRPr="00131DBA" w:rsidRDefault="00F0145B" w:rsidP="00283EA1">
      <w:pPr>
        <w:spacing w:after="0"/>
        <w:jc w:val="both"/>
        <w:rPr>
          <w:rFonts w:cs="Arial"/>
        </w:rPr>
      </w:pPr>
    </w:p>
    <w:p w14:paraId="7515E36D" w14:textId="77777777" w:rsidR="00F0145B" w:rsidRPr="00131DBA" w:rsidRDefault="00F0145B" w:rsidP="00283EA1">
      <w:pPr>
        <w:spacing w:after="0"/>
        <w:jc w:val="both"/>
        <w:rPr>
          <w:rFonts w:cs="Arial"/>
        </w:rPr>
      </w:pPr>
      <w:r w:rsidRPr="00131DBA">
        <w:rPr>
          <w:rFonts w:eastAsia="Calibri" w:cs="Arial"/>
        </w:rPr>
        <w:t>Pogodbo lahko vsaka pogodbena stranka odpove z enomesečnim odpovednim rokom, in sicer tako, da nasprotni pogodbeni stranki pošlje priporočeno po pošti obvestilo o odpovedi. Odpovedni rok začne teči z dnem prejema pisne odpovedi.</w:t>
      </w:r>
    </w:p>
    <w:p w14:paraId="7892A80E" w14:textId="77777777" w:rsidR="00F0145B" w:rsidRPr="00131DBA" w:rsidRDefault="00F0145B" w:rsidP="00283EA1">
      <w:pPr>
        <w:spacing w:after="0"/>
        <w:jc w:val="both"/>
        <w:rPr>
          <w:rFonts w:cs="Arial"/>
        </w:rPr>
      </w:pPr>
    </w:p>
    <w:p w14:paraId="04C512A7" w14:textId="7F0DC245" w:rsidR="00F945F2" w:rsidRPr="00131DBA" w:rsidRDefault="00F945F2" w:rsidP="00283EA1">
      <w:pPr>
        <w:spacing w:after="0"/>
        <w:jc w:val="both"/>
        <w:rPr>
          <w:rFonts w:cs="Arial"/>
        </w:rPr>
      </w:pPr>
      <w:r w:rsidRPr="00131DBA">
        <w:rPr>
          <w:rFonts w:cs="Arial"/>
        </w:rPr>
        <w:t xml:space="preserve">V primeru, da naročnik predčasno odpove pogodbo, iz razlogov na strani izvajalca, je dolžan izvajalec izplačati naročniku pavšalno pogodbeno kazen v višini </w:t>
      </w:r>
      <w:r w:rsidR="00F0145B" w:rsidRPr="00131DBA">
        <w:rPr>
          <w:rFonts w:cs="Arial"/>
        </w:rPr>
        <w:t>10</w:t>
      </w:r>
      <w:r w:rsidRPr="00131DBA">
        <w:rPr>
          <w:rFonts w:cs="Arial"/>
        </w:rPr>
        <w:t xml:space="preserve"> % celotne pogodbene vrednosti, ki zapade v plačilo v roku 15 dni po prenehanju pogodbe.</w:t>
      </w:r>
    </w:p>
    <w:p w14:paraId="17693E9A" w14:textId="77777777" w:rsidR="00F945F2" w:rsidRPr="00131DBA" w:rsidRDefault="00F945F2" w:rsidP="00283EA1">
      <w:pPr>
        <w:spacing w:after="0"/>
        <w:jc w:val="both"/>
        <w:rPr>
          <w:rFonts w:cs="Arial"/>
        </w:rPr>
      </w:pPr>
    </w:p>
    <w:p w14:paraId="3B935AAF" w14:textId="77777777" w:rsidR="00F945F2" w:rsidRPr="00131DBA" w:rsidRDefault="00F945F2" w:rsidP="00283EA1">
      <w:pPr>
        <w:spacing w:after="0"/>
        <w:jc w:val="both"/>
        <w:rPr>
          <w:rFonts w:cs="Arial"/>
        </w:rPr>
      </w:pPr>
      <w:r w:rsidRPr="00131DBA">
        <w:rPr>
          <w:rFonts w:cs="Arial"/>
        </w:rPr>
        <w:t>V primeru, da izvajalec predčasno odpove pogodbo, če je krivda za odpoved pogodbe na strani naročnika zaradi neizpolnjevanja pogodbenih obveznosti, izvajalec ni dolžan izplačati odškodnine naročniku. Izvajalec je dolžan 10 dni pred morebitno odpovedjo pogodbe naročnika pisno obvestiti o razlogih za odpoved pogodbe. Če naročnik navedene razloge za morebitno odpoved pogodbe nemudoma odpravi, ne obstaja krivdni razlog na strani naročnika za odpoved pogodbe.</w:t>
      </w:r>
    </w:p>
    <w:p w14:paraId="1F0AC305" w14:textId="77777777" w:rsidR="00F945F2" w:rsidRPr="00131DBA" w:rsidRDefault="00F945F2" w:rsidP="00283EA1">
      <w:pPr>
        <w:spacing w:after="0"/>
        <w:jc w:val="both"/>
        <w:rPr>
          <w:rFonts w:cs="Arial"/>
        </w:rPr>
      </w:pPr>
    </w:p>
    <w:p w14:paraId="3C51929A" w14:textId="10BBAEFC" w:rsidR="00F945F2" w:rsidRPr="00131DBA" w:rsidRDefault="00F0145B" w:rsidP="00283EA1">
      <w:pPr>
        <w:spacing w:after="0"/>
        <w:jc w:val="both"/>
        <w:rPr>
          <w:rFonts w:cs="Arial"/>
        </w:rPr>
      </w:pPr>
      <w:r w:rsidRPr="00131DBA">
        <w:rPr>
          <w:rFonts w:cs="Arial"/>
        </w:rPr>
        <w:t>Naročnik lahko predčasno in enostransko ter brez navedbe razloga odpove to pogodbo. V tem primeru mora biti odpoved podana v pisni obliki ter vročena s priporočeno pošiljko izvajalcu. V tem primeru velja enomesečni odpovedni rok, ki začne teči z dnem vročitve pisne odpovedi izvajalcu.</w:t>
      </w:r>
    </w:p>
    <w:p w14:paraId="0B34B14C" w14:textId="77777777" w:rsidR="00F0145B" w:rsidRPr="00131DBA" w:rsidRDefault="00F0145B" w:rsidP="00283EA1">
      <w:pPr>
        <w:spacing w:after="0"/>
        <w:jc w:val="both"/>
        <w:rPr>
          <w:rFonts w:cs="Arial"/>
        </w:rPr>
      </w:pPr>
    </w:p>
    <w:p w14:paraId="2071E042" w14:textId="77777777" w:rsidR="00F945F2" w:rsidRPr="00131DBA" w:rsidRDefault="00F945F2" w:rsidP="00283EA1">
      <w:pPr>
        <w:pStyle w:val="ListParagraph"/>
        <w:numPr>
          <w:ilvl w:val="0"/>
          <w:numId w:val="3"/>
        </w:numPr>
        <w:suppressAutoHyphens/>
        <w:spacing w:after="0"/>
        <w:jc w:val="center"/>
        <w:rPr>
          <w:rFonts w:ascii="Arial" w:hAnsi="Arial" w:cs="Arial"/>
          <w:b/>
        </w:rPr>
      </w:pPr>
      <w:r w:rsidRPr="00131DBA">
        <w:rPr>
          <w:rFonts w:ascii="Arial" w:hAnsi="Arial" w:cs="Arial"/>
          <w:b/>
        </w:rPr>
        <w:t>člen</w:t>
      </w:r>
    </w:p>
    <w:p w14:paraId="4BB5144D" w14:textId="77777777" w:rsidR="00F945F2" w:rsidRPr="00131DBA" w:rsidRDefault="00F945F2" w:rsidP="00283EA1">
      <w:pPr>
        <w:spacing w:after="0"/>
        <w:jc w:val="center"/>
        <w:rPr>
          <w:rFonts w:cs="Arial"/>
          <w:b/>
        </w:rPr>
      </w:pPr>
      <w:r w:rsidRPr="00131DBA">
        <w:rPr>
          <w:rFonts w:cs="Arial"/>
          <w:b/>
        </w:rPr>
        <w:t>Varovanje in zaščita podatkov</w:t>
      </w:r>
    </w:p>
    <w:p w14:paraId="7CD89D05" w14:textId="77777777" w:rsidR="00F945F2" w:rsidRPr="00131DBA" w:rsidRDefault="00F945F2" w:rsidP="00283EA1">
      <w:pPr>
        <w:spacing w:after="0"/>
        <w:jc w:val="both"/>
        <w:rPr>
          <w:rFonts w:cs="Arial"/>
        </w:rPr>
      </w:pPr>
    </w:p>
    <w:p w14:paraId="1D0CBADC" w14:textId="55FA69B8" w:rsidR="00F945F2" w:rsidRPr="00131DBA" w:rsidRDefault="00F945F2" w:rsidP="00283EA1">
      <w:pPr>
        <w:spacing w:after="0"/>
        <w:jc w:val="both"/>
        <w:rPr>
          <w:rFonts w:cs="Arial"/>
        </w:rPr>
      </w:pPr>
      <w:r w:rsidRPr="00131DBA">
        <w:rPr>
          <w:rFonts w:cs="Arial"/>
        </w:rPr>
        <w:t>Pogodbeni stranki bosta vse medsebojne dogovore, podatke in dokumentacijo, ki je predmet te pogodbe, varovale kot poslovno oziroma uradno skrivnost in jih ne bosta</w:t>
      </w:r>
      <w:r w:rsidR="00432EC8" w:rsidRPr="00131DBA">
        <w:rPr>
          <w:rFonts w:cs="Arial"/>
        </w:rPr>
        <w:t xml:space="preserve"> </w:t>
      </w:r>
      <w:r w:rsidRPr="00131DBA">
        <w:rPr>
          <w:rFonts w:cs="Arial"/>
        </w:rPr>
        <w:t>neupravičeno uporabljali v svojo korist oziroma komercialno izkoriščali ali posredovali tretjim osebam izven organizacij, ki niso vključene v realizacijo nalog predmeta pogodbe. Izvajalec je dolžan kot poslovno skrivnost varovati vse podatke in informacije, ki jih je prejel od naročnika kot poslovno skrivnost, z izjemo javno objavljenih podatkov in informacij. Izvajalec je prav tako dolžan po zaključku del po tej pogodbi in predaji del naročniku vse prejete podatke ter informacije nemudoma in trajno izbrisati.</w:t>
      </w:r>
    </w:p>
    <w:p w14:paraId="0C694F16" w14:textId="77777777" w:rsidR="00F945F2" w:rsidRPr="00131DBA" w:rsidRDefault="00F945F2" w:rsidP="00283EA1">
      <w:pPr>
        <w:spacing w:after="0"/>
        <w:jc w:val="both"/>
        <w:rPr>
          <w:rFonts w:cs="Arial"/>
        </w:rPr>
      </w:pPr>
    </w:p>
    <w:p w14:paraId="3F0BA535" w14:textId="77777777" w:rsidR="00F945F2" w:rsidRPr="00131DBA" w:rsidRDefault="00F945F2" w:rsidP="00283EA1">
      <w:pPr>
        <w:spacing w:after="0"/>
        <w:jc w:val="both"/>
        <w:rPr>
          <w:rFonts w:cs="Arial"/>
        </w:rPr>
      </w:pPr>
      <w:r w:rsidRPr="00131DBA">
        <w:rPr>
          <w:rFonts w:cs="Arial"/>
        </w:rPr>
        <w:t>Skladno z zakonom o varstvu osebnih podatkov ter Uredbe (EU) 2016/679 Evropskega parlamenta in Sveta z dne 27. april 2016 (Splošne uredbe o varstvu podatkov) pogodbeni stranki soglašata, da morebitnih osebnih podatkov ne bosta uporabljali v nasprotju z določili tega zakona ter uredbe. Pogodbeni stranki bosta tudi zagotavljali pogoje in ukrepe za zagotovitev varstva osebnih podatkov in preprečevali morebitne zlorabe, v smislu določil navedenega zakona ter uredbe.</w:t>
      </w:r>
    </w:p>
    <w:p w14:paraId="3CCDAE28" w14:textId="77777777" w:rsidR="00F945F2" w:rsidRPr="00131DBA" w:rsidRDefault="00F945F2" w:rsidP="00283EA1">
      <w:pPr>
        <w:spacing w:after="0"/>
        <w:jc w:val="both"/>
        <w:rPr>
          <w:rFonts w:cs="Arial"/>
        </w:rPr>
      </w:pPr>
    </w:p>
    <w:p w14:paraId="399F0E72" w14:textId="55246C0E" w:rsidR="00F945F2" w:rsidRDefault="00F945F2" w:rsidP="00283EA1">
      <w:pPr>
        <w:spacing w:after="0"/>
        <w:jc w:val="both"/>
        <w:rPr>
          <w:rFonts w:cs="Arial"/>
        </w:rPr>
      </w:pPr>
      <w:r w:rsidRPr="00131DBA">
        <w:rPr>
          <w:rFonts w:cs="Arial"/>
        </w:rPr>
        <w:t>V primeru, da izvajalec poslovne informacije in podatke, ki jih je pridobil pri izvajanju te pogodbe, razkrije ali posreduje brez dovoljenja tretjim osebam, je dolžan naročniku povrniti vso zaradi tega nastalo poslovno škodo.</w:t>
      </w:r>
    </w:p>
    <w:p w14:paraId="715242A1" w14:textId="2E01B5F3" w:rsidR="00283EA1" w:rsidRDefault="00283EA1" w:rsidP="00283EA1">
      <w:pPr>
        <w:spacing w:after="0"/>
        <w:jc w:val="both"/>
        <w:rPr>
          <w:rFonts w:cs="Arial"/>
        </w:rPr>
      </w:pPr>
    </w:p>
    <w:p w14:paraId="7919BA57" w14:textId="77777777" w:rsidR="00283EA1" w:rsidRPr="00954C75" w:rsidRDefault="00283EA1" w:rsidP="00283EA1">
      <w:pPr>
        <w:spacing w:after="0"/>
        <w:jc w:val="both"/>
        <w:rPr>
          <w:rFonts w:cs="Arial"/>
        </w:rPr>
      </w:pPr>
      <w:r w:rsidRPr="00954C75">
        <w:rPr>
          <w:rFonts w:cs="Arial"/>
        </w:rPr>
        <w:t xml:space="preserve">Izvajalec kot obdelovalec osebnih podatkov je dolžan zagotoviti zadostna jamstva za izvedbo ustreznih tehničnih in organizacijskih ukrepov na tak način, da obdelava izpolnjuje zahteve iz GDPR in zagotavlja varstvo pravic posameznika, na katerega se nanašajo osebni podatki. </w:t>
      </w:r>
    </w:p>
    <w:p w14:paraId="6B0E8E9E" w14:textId="77777777" w:rsidR="00283EA1" w:rsidRPr="00954C75" w:rsidRDefault="00283EA1" w:rsidP="00283EA1">
      <w:pPr>
        <w:spacing w:after="0"/>
        <w:jc w:val="both"/>
        <w:rPr>
          <w:rFonts w:cs="Arial"/>
        </w:rPr>
      </w:pPr>
    </w:p>
    <w:p w14:paraId="28823CB6" w14:textId="77777777" w:rsidR="00283EA1" w:rsidRPr="00954C75" w:rsidRDefault="00283EA1" w:rsidP="00283EA1">
      <w:pPr>
        <w:spacing w:after="0"/>
        <w:jc w:val="both"/>
        <w:rPr>
          <w:rFonts w:cs="Arial"/>
        </w:rPr>
      </w:pPr>
      <w:r w:rsidRPr="00954C75">
        <w:rPr>
          <w:rFonts w:cs="Arial"/>
        </w:rPr>
        <w:t>Izvajalec je zlasti dolžan:</w:t>
      </w:r>
    </w:p>
    <w:p w14:paraId="275FC898" w14:textId="77777777" w:rsidR="00283EA1" w:rsidRPr="00954C75" w:rsidRDefault="00283EA1" w:rsidP="00283EA1">
      <w:pPr>
        <w:spacing w:after="0"/>
        <w:jc w:val="both"/>
        <w:rPr>
          <w:rFonts w:cs="Arial"/>
        </w:rPr>
      </w:pPr>
    </w:p>
    <w:p w14:paraId="209F24B8" w14:textId="77777777" w:rsidR="00283EA1" w:rsidRPr="00954C75" w:rsidRDefault="00283EA1" w:rsidP="00283EA1">
      <w:pPr>
        <w:pStyle w:val="ListParagraph"/>
        <w:numPr>
          <w:ilvl w:val="0"/>
          <w:numId w:val="5"/>
        </w:numPr>
        <w:suppressAutoHyphens/>
        <w:spacing w:after="0"/>
        <w:jc w:val="both"/>
        <w:rPr>
          <w:rFonts w:ascii="Arial" w:hAnsi="Arial" w:cs="Arial"/>
          <w:b/>
        </w:rPr>
      </w:pPr>
      <w:r w:rsidRPr="00954C75">
        <w:rPr>
          <w:rFonts w:ascii="Arial" w:hAnsi="Arial" w:cs="Arial"/>
        </w:rPr>
        <w:t xml:space="preserve">obdelovati osebne podatke samo po dokumentarnih navodilih upravljavca, </w:t>
      </w:r>
    </w:p>
    <w:p w14:paraId="145074D9" w14:textId="77777777" w:rsidR="00283EA1" w:rsidRPr="00954C75" w:rsidRDefault="00283EA1" w:rsidP="00283EA1">
      <w:pPr>
        <w:pStyle w:val="ListParagraph"/>
        <w:numPr>
          <w:ilvl w:val="0"/>
          <w:numId w:val="5"/>
        </w:numPr>
        <w:suppressAutoHyphens/>
        <w:spacing w:after="0"/>
        <w:jc w:val="both"/>
        <w:rPr>
          <w:rFonts w:ascii="Arial" w:hAnsi="Arial" w:cs="Arial"/>
          <w:b/>
        </w:rPr>
      </w:pPr>
      <w:r w:rsidRPr="00954C75">
        <w:rPr>
          <w:rFonts w:ascii="Arial" w:hAnsi="Arial" w:cs="Arial"/>
        </w:rPr>
        <w:t xml:space="preserve">zagotoviti da so osebe, ki so pooblaščene za obdelavo osebnih podatkov zavezane k zaupnosti, </w:t>
      </w:r>
    </w:p>
    <w:p w14:paraId="6D9F5FAD" w14:textId="77777777" w:rsidR="00283EA1" w:rsidRPr="00954C75" w:rsidRDefault="00283EA1" w:rsidP="00283EA1">
      <w:pPr>
        <w:pStyle w:val="ListParagraph"/>
        <w:numPr>
          <w:ilvl w:val="0"/>
          <w:numId w:val="5"/>
        </w:numPr>
        <w:suppressAutoHyphens/>
        <w:spacing w:after="0"/>
        <w:jc w:val="both"/>
        <w:rPr>
          <w:rFonts w:ascii="Arial" w:hAnsi="Arial" w:cs="Arial"/>
          <w:b/>
        </w:rPr>
      </w:pPr>
      <w:r w:rsidRPr="00954C75">
        <w:rPr>
          <w:rFonts w:ascii="Arial" w:hAnsi="Arial" w:cs="Arial"/>
        </w:rPr>
        <w:t xml:space="preserve">sprejeti vse ukrepe potrebne v skladu z 32. členom GDPR (varnost), </w:t>
      </w:r>
    </w:p>
    <w:p w14:paraId="16266E8E" w14:textId="77777777" w:rsidR="00283EA1" w:rsidRPr="00954C75" w:rsidRDefault="00283EA1" w:rsidP="00283EA1">
      <w:pPr>
        <w:pStyle w:val="ListParagraph"/>
        <w:numPr>
          <w:ilvl w:val="0"/>
          <w:numId w:val="5"/>
        </w:numPr>
        <w:suppressAutoHyphens/>
        <w:spacing w:after="0"/>
        <w:jc w:val="both"/>
        <w:rPr>
          <w:rFonts w:ascii="Arial" w:hAnsi="Arial" w:cs="Arial"/>
          <w:b/>
        </w:rPr>
      </w:pPr>
      <w:r w:rsidRPr="00954C75">
        <w:rPr>
          <w:rFonts w:ascii="Arial" w:hAnsi="Arial" w:cs="Arial"/>
        </w:rPr>
        <w:t>spoštovati pogoje zaposlitev drugega obdelovalca,</w:t>
      </w:r>
    </w:p>
    <w:p w14:paraId="5B6BF70E" w14:textId="77777777" w:rsidR="00283EA1" w:rsidRPr="00954C75" w:rsidRDefault="00283EA1" w:rsidP="00283EA1">
      <w:pPr>
        <w:pStyle w:val="ListParagraph"/>
        <w:numPr>
          <w:ilvl w:val="0"/>
          <w:numId w:val="5"/>
        </w:numPr>
        <w:suppressAutoHyphens/>
        <w:spacing w:after="0"/>
        <w:jc w:val="both"/>
        <w:rPr>
          <w:rFonts w:ascii="Arial" w:hAnsi="Arial" w:cs="Arial"/>
          <w:b/>
        </w:rPr>
      </w:pPr>
      <w:r w:rsidRPr="00954C75">
        <w:rPr>
          <w:rFonts w:ascii="Arial" w:hAnsi="Arial" w:cs="Arial"/>
        </w:rPr>
        <w:t>ob upoštevanju narave obdelave pomagati upravljavcu z ustreznimi tehničnimi in organizacijskimi ukrepi, kolikor je to mogoče, pri izpolnjevanju njegovih obveznosti, da odgovori na zahteve za uresničevanje pravic posameznika,</w:t>
      </w:r>
    </w:p>
    <w:p w14:paraId="57F1BA23" w14:textId="77777777" w:rsidR="00283EA1" w:rsidRPr="00954C75" w:rsidRDefault="00283EA1" w:rsidP="00283EA1">
      <w:pPr>
        <w:pStyle w:val="ListParagraph"/>
        <w:numPr>
          <w:ilvl w:val="0"/>
          <w:numId w:val="5"/>
        </w:numPr>
        <w:suppressAutoHyphens/>
        <w:spacing w:after="0"/>
        <w:jc w:val="both"/>
        <w:rPr>
          <w:rFonts w:ascii="Arial" w:hAnsi="Arial" w:cs="Arial"/>
          <w:b/>
        </w:rPr>
      </w:pPr>
      <w:r w:rsidRPr="00954C75">
        <w:rPr>
          <w:rFonts w:ascii="Arial" w:hAnsi="Arial" w:cs="Arial"/>
        </w:rPr>
        <w:t>upravljavcu pomagati pri izpolnjevanju obveznosti iz 32. do 36. člena GDPR ob upoštevanju narave obdelave in informacij, ki so dostopne obdelovalcu,</w:t>
      </w:r>
    </w:p>
    <w:p w14:paraId="6F7EB9B0" w14:textId="77777777" w:rsidR="00283EA1" w:rsidRPr="00954C75" w:rsidRDefault="00283EA1" w:rsidP="00283EA1">
      <w:pPr>
        <w:pStyle w:val="ListParagraph"/>
        <w:numPr>
          <w:ilvl w:val="0"/>
          <w:numId w:val="5"/>
        </w:numPr>
        <w:suppressAutoHyphens/>
        <w:spacing w:after="0"/>
        <w:jc w:val="both"/>
        <w:rPr>
          <w:rFonts w:ascii="Arial" w:hAnsi="Arial" w:cs="Arial"/>
          <w:b/>
        </w:rPr>
      </w:pPr>
      <w:r w:rsidRPr="00954C75">
        <w:rPr>
          <w:rFonts w:ascii="Arial" w:hAnsi="Arial" w:cs="Arial"/>
        </w:rPr>
        <w:t>v skladu z odločitvijo upravljavca izbrisati ali vrniti vse osebne podatke upravljavcu po zaključku storitev v zvezi z obdelavo ter uniči obstoječe kopije, razen če pravo Unije ali pravo države članice predpisuje shranjevanje osebnih podatkov,</w:t>
      </w:r>
    </w:p>
    <w:p w14:paraId="6BA68122" w14:textId="77777777" w:rsidR="00283EA1" w:rsidRPr="00954C75" w:rsidRDefault="00283EA1" w:rsidP="00283EA1">
      <w:pPr>
        <w:pStyle w:val="ListParagraph"/>
        <w:numPr>
          <w:ilvl w:val="0"/>
          <w:numId w:val="5"/>
        </w:numPr>
        <w:suppressAutoHyphens/>
        <w:spacing w:after="0"/>
        <w:jc w:val="both"/>
        <w:rPr>
          <w:rFonts w:ascii="Arial" w:hAnsi="Arial" w:cs="Arial"/>
        </w:rPr>
      </w:pPr>
      <w:r w:rsidRPr="00954C75">
        <w:rPr>
          <w:rFonts w:ascii="Arial" w:hAnsi="Arial" w:cs="Arial"/>
        </w:rPr>
        <w:t>dati upravljavcu na voljo vse informacije, potrebne za dokazovanje izpolnjevanja obveznosti iz 28. člena GDPR, ter upravljavcu ali drugemu revizorju, ki ga pooblasti upravljavec, omogoči izvajanje revizij, tudi pregledov, in pri njih sodeluje.</w:t>
      </w:r>
    </w:p>
    <w:p w14:paraId="6DB4DA47" w14:textId="77777777" w:rsidR="00283EA1" w:rsidRPr="00954C75" w:rsidRDefault="00283EA1" w:rsidP="00283EA1">
      <w:pPr>
        <w:pStyle w:val="NoSpacing"/>
        <w:spacing w:line="276" w:lineRule="auto"/>
        <w:rPr>
          <w:rFonts w:cs="Arial"/>
          <w:lang w:val="sl-SI"/>
        </w:rPr>
      </w:pPr>
    </w:p>
    <w:p w14:paraId="4E26C968" w14:textId="77777777" w:rsidR="00283EA1" w:rsidRPr="00954C75" w:rsidRDefault="00283EA1" w:rsidP="00283EA1">
      <w:pPr>
        <w:spacing w:after="0"/>
        <w:jc w:val="both"/>
        <w:rPr>
          <w:rFonts w:cs="Arial"/>
        </w:rPr>
      </w:pPr>
      <w:r w:rsidRPr="00954C75">
        <w:rPr>
          <w:rFonts w:cs="Arial"/>
        </w:rPr>
        <w:t xml:space="preserve">Izvajalec je dolžan v primeru kršitve varstva osebnih podatkov brez nepotrebnega odlašanja, vendar najkasneje v 24 urah po seznanitvi s kršitvijo uradno obvestiti naročnika- upravljavca osebnih podatkov. </w:t>
      </w:r>
    </w:p>
    <w:p w14:paraId="41097F1C" w14:textId="77777777" w:rsidR="00283EA1" w:rsidRPr="00954C75" w:rsidRDefault="00283EA1" w:rsidP="00283EA1">
      <w:pPr>
        <w:spacing w:after="0"/>
        <w:jc w:val="both"/>
        <w:rPr>
          <w:rFonts w:cs="Arial"/>
        </w:rPr>
      </w:pPr>
    </w:p>
    <w:p w14:paraId="245E3754" w14:textId="77777777" w:rsidR="00283EA1" w:rsidRPr="00954C75" w:rsidRDefault="00283EA1" w:rsidP="00283EA1">
      <w:pPr>
        <w:spacing w:after="0"/>
        <w:jc w:val="both"/>
        <w:rPr>
          <w:rFonts w:cs="Arial"/>
        </w:rPr>
      </w:pPr>
      <w:r w:rsidRPr="00954C75">
        <w:rPr>
          <w:rFonts w:cs="Arial"/>
        </w:rPr>
        <w:t xml:space="preserve">Izvajalec ne sme podatkov prejetih s strani naročnika kopirati na noben trajni nosilec, vse nosilce, ki jih je prejel s strani naročnika pa trajno uničiti, takoj po prenehanju potrebe po uporabi podatkov, ki so na trajnih nosilcih. </w:t>
      </w:r>
    </w:p>
    <w:p w14:paraId="4D7D6968" w14:textId="77777777" w:rsidR="00283EA1" w:rsidRPr="00954C75" w:rsidRDefault="00283EA1" w:rsidP="00283EA1">
      <w:pPr>
        <w:spacing w:after="0"/>
        <w:jc w:val="both"/>
        <w:rPr>
          <w:rFonts w:cs="Arial"/>
        </w:rPr>
      </w:pPr>
    </w:p>
    <w:p w14:paraId="5F419717" w14:textId="77777777" w:rsidR="00283EA1" w:rsidRPr="00954C75" w:rsidRDefault="00283EA1" w:rsidP="00283EA1">
      <w:pPr>
        <w:spacing w:after="0"/>
        <w:jc w:val="both"/>
        <w:rPr>
          <w:rFonts w:cs="Arial"/>
        </w:rPr>
      </w:pPr>
      <w:r w:rsidRPr="00954C75">
        <w:rPr>
          <w:rFonts w:cs="Arial"/>
        </w:rPr>
        <w:t>Izvajalec kot obdelovalec se zavezuje, da brez predhodnega posebnega pisnega dovoljenja upravljavca v obdelavo ne bo vključil drugih pogodbenih obdelovalcev (podizvajalcev, zunanjih izvajalcev), pri čemer ima upravljavec pravico zavrniti dovoljenje za vključitev drugega obdelovalca, če to po oceni upravljavca lahko vpliva na povečano tveganje za varnost osebnih podatkov.</w:t>
      </w:r>
    </w:p>
    <w:p w14:paraId="724E452A" w14:textId="77777777" w:rsidR="00283EA1" w:rsidRPr="00954C75" w:rsidRDefault="00283EA1" w:rsidP="00283EA1">
      <w:pPr>
        <w:spacing w:after="0"/>
        <w:jc w:val="both"/>
        <w:rPr>
          <w:rFonts w:cs="Arial"/>
        </w:rPr>
      </w:pPr>
    </w:p>
    <w:p w14:paraId="3FC0471B" w14:textId="77777777" w:rsidR="00283EA1" w:rsidRPr="00954C75" w:rsidRDefault="00283EA1" w:rsidP="00283EA1">
      <w:pPr>
        <w:spacing w:after="0"/>
        <w:jc w:val="both"/>
        <w:rPr>
          <w:rFonts w:cs="Arial"/>
        </w:rPr>
      </w:pPr>
      <w:r w:rsidRPr="00954C75">
        <w:rPr>
          <w:rFonts w:cs="Arial"/>
        </w:rPr>
        <w:t>Drugega obdelovalca zavezujejo enake dolžnosti varstva osebnih podatkov, kot obdelovalca. Če drugi obdelovalec ne izpolnjuje vseh svojih obveznosti glede varstva osebnih podatkov, za izpolnjevanje obveznosti drugega obdelovalca v odnosu do upravljavca v celoti odgovarja obdelovalec.</w:t>
      </w:r>
    </w:p>
    <w:p w14:paraId="4E74B18C" w14:textId="77777777" w:rsidR="00283EA1" w:rsidRPr="00954C75" w:rsidRDefault="00283EA1" w:rsidP="00283EA1">
      <w:pPr>
        <w:spacing w:after="0"/>
        <w:jc w:val="both"/>
        <w:rPr>
          <w:rFonts w:cs="Arial"/>
        </w:rPr>
      </w:pPr>
    </w:p>
    <w:p w14:paraId="6DCC206C" w14:textId="77777777" w:rsidR="00283EA1" w:rsidRPr="00954C75" w:rsidRDefault="00283EA1" w:rsidP="00283EA1">
      <w:pPr>
        <w:spacing w:after="0"/>
        <w:jc w:val="both"/>
        <w:rPr>
          <w:rFonts w:cs="Arial"/>
        </w:rPr>
      </w:pPr>
      <w:r w:rsidRPr="00954C75">
        <w:rPr>
          <w:rFonts w:cs="Arial"/>
        </w:rPr>
        <w:t xml:space="preserve">Izvajalec kot obdelovalec ne sme brez pisnega dovoljenja posredovati ali hraniti ali drugače obdelovati osebnih podatkov upravljavca izven EU območja (v tretje države) ali posredovati podatke mednarodni organizaciji. </w:t>
      </w:r>
    </w:p>
    <w:p w14:paraId="4B04C3E6" w14:textId="77777777" w:rsidR="00283EA1" w:rsidRPr="00954C75" w:rsidRDefault="00283EA1" w:rsidP="00283EA1">
      <w:pPr>
        <w:spacing w:after="0"/>
        <w:jc w:val="both"/>
        <w:rPr>
          <w:rFonts w:cs="Arial"/>
        </w:rPr>
      </w:pPr>
    </w:p>
    <w:p w14:paraId="12ADEB92" w14:textId="10DC215B" w:rsidR="00283EA1" w:rsidRPr="00131DBA" w:rsidRDefault="00283EA1" w:rsidP="00283EA1">
      <w:pPr>
        <w:spacing w:after="0"/>
        <w:jc w:val="both"/>
        <w:rPr>
          <w:rFonts w:cs="Arial"/>
        </w:rPr>
      </w:pPr>
      <w:r w:rsidRPr="00954C75">
        <w:rPr>
          <w:rFonts w:cs="Arial"/>
        </w:rPr>
        <w:t>Upravljavec lahko zavrne izdajo pisnega dovoljenja obdelovalcu za prenos podatkov v tretje države ali mednarodno organizacijo, če mu obdelovalec ne uspe izkazati ustrezno raven varstva podatkov na enakovredni ravni, kot ga zagotavlja Splošna uredba o varstvu podatkov in drugi predpisi v Republiki Sloveniji.</w:t>
      </w:r>
    </w:p>
    <w:p w14:paraId="11ADAFF9" w14:textId="0A6923AA" w:rsidR="00F945F2" w:rsidRPr="00131DBA" w:rsidRDefault="00F945F2" w:rsidP="00283EA1">
      <w:pPr>
        <w:pStyle w:val="NoSpacing"/>
        <w:spacing w:line="276" w:lineRule="auto"/>
        <w:rPr>
          <w:rFonts w:cs="Arial"/>
          <w:lang w:val="sl-SI"/>
        </w:rPr>
      </w:pPr>
    </w:p>
    <w:p w14:paraId="4F44A16C" w14:textId="77777777" w:rsidR="00F945F2" w:rsidRPr="00131DBA" w:rsidRDefault="00F945F2" w:rsidP="00283EA1">
      <w:pPr>
        <w:pStyle w:val="ListParagraph"/>
        <w:numPr>
          <w:ilvl w:val="0"/>
          <w:numId w:val="3"/>
        </w:numPr>
        <w:suppressAutoHyphens/>
        <w:spacing w:after="0"/>
        <w:jc w:val="center"/>
        <w:rPr>
          <w:rFonts w:ascii="Arial" w:hAnsi="Arial" w:cs="Arial"/>
          <w:b/>
        </w:rPr>
      </w:pPr>
      <w:r w:rsidRPr="00131DBA">
        <w:rPr>
          <w:rFonts w:ascii="Arial" w:hAnsi="Arial" w:cs="Arial"/>
          <w:b/>
        </w:rPr>
        <w:t>člen</w:t>
      </w:r>
    </w:p>
    <w:p w14:paraId="16F18E65" w14:textId="77777777" w:rsidR="00F945F2" w:rsidRPr="00131DBA" w:rsidRDefault="00F945F2" w:rsidP="00283EA1">
      <w:pPr>
        <w:spacing w:after="0"/>
        <w:jc w:val="center"/>
        <w:rPr>
          <w:rFonts w:cs="Arial"/>
          <w:b/>
        </w:rPr>
      </w:pPr>
      <w:r w:rsidRPr="00131DBA">
        <w:rPr>
          <w:rFonts w:cs="Arial"/>
          <w:b/>
        </w:rPr>
        <w:t>Pravice intelektualne lastnine</w:t>
      </w:r>
    </w:p>
    <w:p w14:paraId="4BF06A38" w14:textId="77777777" w:rsidR="00F945F2" w:rsidRPr="00131DBA" w:rsidRDefault="00F945F2" w:rsidP="00283EA1">
      <w:pPr>
        <w:spacing w:after="0"/>
        <w:jc w:val="both"/>
        <w:rPr>
          <w:rFonts w:cs="Arial"/>
        </w:rPr>
      </w:pPr>
    </w:p>
    <w:p w14:paraId="6127C2A7" w14:textId="77777777" w:rsidR="00F945F2" w:rsidRPr="00131DBA" w:rsidRDefault="00F945F2" w:rsidP="00283EA1">
      <w:pPr>
        <w:spacing w:after="0"/>
        <w:jc w:val="both"/>
        <w:rPr>
          <w:rFonts w:cs="Arial"/>
        </w:rPr>
      </w:pPr>
      <w:r w:rsidRPr="00131DBA">
        <w:rPr>
          <w:rFonts w:cs="Arial"/>
        </w:rPr>
        <w:t>Naročnik postane izključni lastnik vseh materialnih avtorskih pravic in vsega predanega gradiva, posebej pravice prve objave, reproduciranja, distribuiranja, javnega prikazovanja in predelave. S pridobljenimi pravicami lahko naročnik trajno in neomejeno razpolaga. Izvajalec ohrani moralne avtorske pravice, ki se v vseh izvedenih delih navajajo, kjer in kakor je opredeljeno v predanem izvirniku.</w:t>
      </w:r>
    </w:p>
    <w:p w14:paraId="4D63787A" w14:textId="77777777" w:rsidR="00F945F2" w:rsidRPr="00131DBA" w:rsidRDefault="00F945F2" w:rsidP="00283EA1">
      <w:pPr>
        <w:spacing w:after="0"/>
        <w:jc w:val="both"/>
        <w:rPr>
          <w:rFonts w:cs="Arial"/>
        </w:rPr>
      </w:pPr>
    </w:p>
    <w:p w14:paraId="7C11CB2A" w14:textId="77777777" w:rsidR="00F945F2" w:rsidRPr="00131DBA" w:rsidRDefault="00F945F2" w:rsidP="00283EA1">
      <w:pPr>
        <w:spacing w:after="0"/>
        <w:jc w:val="both"/>
        <w:rPr>
          <w:rFonts w:cs="Arial"/>
        </w:rPr>
      </w:pPr>
      <w:r w:rsidRPr="00131DBA">
        <w:rPr>
          <w:rFonts w:cs="Arial"/>
        </w:rPr>
        <w:t xml:space="preserve">V primeru, da je v okviru izvajanja storitve potrebno, da ima izvajalec vpogled ali da mora uporabiti delo tretje osebe, si ga je izvajalec dolžan priskrbeti sam oziroma je dolžan poskrbeti, da bo imel zagotovljeno ustrezno pravico do uporabe in bo to pravico uporabe lahko prenesel tudi na naročnika v okvirih opredeljenih v prejšnjem odstavku. </w:t>
      </w:r>
    </w:p>
    <w:p w14:paraId="51AC0B35" w14:textId="77777777" w:rsidR="00F945F2" w:rsidRPr="00131DBA" w:rsidRDefault="00F945F2" w:rsidP="00283EA1">
      <w:pPr>
        <w:pStyle w:val="NoSpacing"/>
        <w:spacing w:line="276" w:lineRule="auto"/>
        <w:rPr>
          <w:rFonts w:cs="Arial"/>
          <w:lang w:val="sl-SI"/>
        </w:rPr>
      </w:pPr>
    </w:p>
    <w:p w14:paraId="5036E152" w14:textId="77777777" w:rsidR="00F945F2" w:rsidRPr="00131DBA" w:rsidRDefault="00F945F2" w:rsidP="00283EA1">
      <w:pPr>
        <w:pStyle w:val="ListParagraph"/>
        <w:numPr>
          <w:ilvl w:val="0"/>
          <w:numId w:val="3"/>
        </w:numPr>
        <w:suppressAutoHyphens/>
        <w:spacing w:after="0"/>
        <w:jc w:val="center"/>
        <w:rPr>
          <w:rFonts w:ascii="Arial" w:hAnsi="Arial" w:cs="Arial"/>
          <w:b/>
        </w:rPr>
      </w:pPr>
      <w:r w:rsidRPr="00131DBA">
        <w:rPr>
          <w:rFonts w:ascii="Arial" w:hAnsi="Arial" w:cs="Arial"/>
          <w:b/>
        </w:rPr>
        <w:t>člen</w:t>
      </w:r>
    </w:p>
    <w:p w14:paraId="646EE44C" w14:textId="77777777" w:rsidR="00F945F2" w:rsidRPr="00131DBA" w:rsidRDefault="00F945F2" w:rsidP="00283EA1">
      <w:pPr>
        <w:spacing w:after="0"/>
        <w:jc w:val="center"/>
        <w:rPr>
          <w:rFonts w:cs="Arial"/>
          <w:b/>
        </w:rPr>
      </w:pPr>
      <w:r w:rsidRPr="00131DBA">
        <w:rPr>
          <w:rFonts w:cs="Arial"/>
          <w:b/>
        </w:rPr>
        <w:t>Protikorupcijska klavzula</w:t>
      </w:r>
    </w:p>
    <w:p w14:paraId="0D392BD4" w14:textId="77777777" w:rsidR="00F945F2" w:rsidRPr="00131DBA" w:rsidRDefault="00F945F2" w:rsidP="00283EA1">
      <w:pPr>
        <w:spacing w:after="0"/>
        <w:ind w:right="-2"/>
        <w:jc w:val="both"/>
        <w:rPr>
          <w:rFonts w:cs="Arial"/>
          <w:color w:val="000000"/>
        </w:rPr>
      </w:pPr>
    </w:p>
    <w:p w14:paraId="65530CED" w14:textId="77777777" w:rsidR="00F945F2" w:rsidRPr="00131DBA" w:rsidRDefault="00F945F2" w:rsidP="00283EA1">
      <w:pPr>
        <w:spacing w:after="0"/>
        <w:ind w:right="-2"/>
        <w:jc w:val="both"/>
        <w:rPr>
          <w:rFonts w:cs="Arial"/>
          <w:color w:val="000000"/>
        </w:rPr>
      </w:pPr>
      <w:r w:rsidRPr="00131DBA">
        <w:rPr>
          <w:rFonts w:cs="Arial"/>
          <w:color w:val="000000"/>
        </w:rPr>
        <w:t>Pogodbeni stranki se zavežeta, da ne bosta dali, obljubili ali prejeli kakršnegakoli darila ali plačila v denarju ali kakem drugem dragocenem predmetu, posredno ali neposredno ena drugi, po kateremkoli, uslužbencu ali drugemu zaposlenemu pri naročniku ali drugem podjetju (službi, oddelku, agenciji) oziroma katerikoli osebi z namenom podkupovanja, da bi tako napeljali kakega uslužbenca ali drugega zaposlenega, ali stranko k zlorabi svojega položaja, tako da bi s tem pridobil, obdržal ali usmeril posle h komisionarju ali kateremukoli njegovemu izpolnitvenemu pomočniku, zastopniku, distributerju, podjetju – hčerki, ali drugemu povezovalnemu podjetju.</w:t>
      </w:r>
    </w:p>
    <w:p w14:paraId="3E23C0AE" w14:textId="77777777" w:rsidR="00F945F2" w:rsidRPr="00131DBA" w:rsidRDefault="00F945F2" w:rsidP="00283EA1">
      <w:pPr>
        <w:spacing w:after="0"/>
        <w:ind w:right="-2"/>
        <w:jc w:val="both"/>
        <w:rPr>
          <w:rFonts w:cs="Arial"/>
          <w:color w:val="000000"/>
        </w:rPr>
      </w:pPr>
    </w:p>
    <w:p w14:paraId="7CA3B237" w14:textId="77777777" w:rsidR="00F945F2" w:rsidRPr="00131DBA" w:rsidRDefault="00F945F2" w:rsidP="00283EA1">
      <w:pPr>
        <w:spacing w:after="0"/>
        <w:ind w:right="-2"/>
        <w:jc w:val="both"/>
        <w:rPr>
          <w:rFonts w:cs="Arial"/>
          <w:color w:val="000000"/>
        </w:rPr>
      </w:pPr>
      <w:r w:rsidRPr="00131DBA">
        <w:rPr>
          <w:rFonts w:cs="Arial"/>
          <w:color w:val="000000"/>
        </w:rPr>
        <w:t>V primeru storitve ali poskusa storitve dejanja iz prejšnjega odstavka je že sklenjena ali veljavna pogodba nična, če pa pogodba še ni veljavna, se šteje, da pogodba ni bila sklenjena.</w:t>
      </w:r>
    </w:p>
    <w:p w14:paraId="2EF8F479" w14:textId="77777777" w:rsidR="00F945F2" w:rsidRPr="00131DBA" w:rsidRDefault="00F945F2" w:rsidP="00283EA1">
      <w:pPr>
        <w:pStyle w:val="NoSpacing"/>
        <w:spacing w:line="276" w:lineRule="auto"/>
        <w:rPr>
          <w:rFonts w:cs="Arial"/>
          <w:lang w:val="sl-SI"/>
        </w:rPr>
      </w:pPr>
    </w:p>
    <w:p w14:paraId="1FC78F9D" w14:textId="77777777" w:rsidR="00F945F2" w:rsidRPr="00131DBA" w:rsidRDefault="00F945F2" w:rsidP="00283EA1">
      <w:pPr>
        <w:pStyle w:val="ListParagraph"/>
        <w:numPr>
          <w:ilvl w:val="0"/>
          <w:numId w:val="3"/>
        </w:numPr>
        <w:suppressAutoHyphens/>
        <w:spacing w:after="0"/>
        <w:jc w:val="center"/>
        <w:rPr>
          <w:rFonts w:ascii="Arial" w:hAnsi="Arial" w:cs="Arial"/>
          <w:b/>
        </w:rPr>
      </w:pPr>
      <w:bookmarkStart w:id="7" w:name="_Ref373224045"/>
      <w:r w:rsidRPr="00131DBA">
        <w:rPr>
          <w:rFonts w:ascii="Arial" w:hAnsi="Arial" w:cs="Arial"/>
          <w:b/>
        </w:rPr>
        <w:t>člen</w:t>
      </w:r>
      <w:bookmarkEnd w:id="7"/>
    </w:p>
    <w:p w14:paraId="45DD42B7" w14:textId="77777777" w:rsidR="00F945F2" w:rsidRPr="00131DBA" w:rsidRDefault="00F945F2" w:rsidP="00283EA1">
      <w:pPr>
        <w:spacing w:after="0"/>
        <w:jc w:val="center"/>
        <w:rPr>
          <w:rFonts w:cs="Arial"/>
          <w:b/>
        </w:rPr>
      </w:pPr>
      <w:r w:rsidRPr="00131DBA">
        <w:rPr>
          <w:rFonts w:cs="Arial"/>
          <w:b/>
        </w:rPr>
        <w:t>Izjava ZIntPK</w:t>
      </w:r>
    </w:p>
    <w:p w14:paraId="545547A9" w14:textId="77777777" w:rsidR="00F945F2" w:rsidRPr="00131DBA" w:rsidRDefault="00F945F2" w:rsidP="00283EA1">
      <w:pPr>
        <w:spacing w:after="0"/>
        <w:ind w:right="-2"/>
        <w:jc w:val="both"/>
        <w:rPr>
          <w:rFonts w:cs="Arial"/>
          <w:color w:val="000000"/>
        </w:rPr>
      </w:pPr>
    </w:p>
    <w:p w14:paraId="66AB0EC9" w14:textId="77777777" w:rsidR="00F945F2" w:rsidRPr="00131DBA" w:rsidRDefault="00F945F2" w:rsidP="00283EA1">
      <w:pPr>
        <w:spacing w:after="0"/>
        <w:ind w:right="-2"/>
        <w:jc w:val="both"/>
        <w:rPr>
          <w:rFonts w:cs="Arial"/>
          <w:color w:val="000000"/>
        </w:rPr>
      </w:pPr>
      <w:r w:rsidRPr="00131DBA">
        <w:rPr>
          <w:rFonts w:cs="Arial"/>
          <w:color w:val="000000"/>
        </w:rPr>
        <w:t>Izvajalec je naročniku zaradi zagotovitve transparentnosti posla in preprečitve korupcijskih tveganj dolžan priložiti izjavo oziroma podatke o udeležbi fizičnih in pravnih oseb v lastništvu izvajalca ter o gospodarskih subjektih, za katere se glede na določbe zakona, ki ureja gospodarske družbe, šteje, da so povezane družbe s ponudnikom skladno z določbami Zakona o integriteti in preprečevanju korupcije (ZIntPK). Če izvajalec predloži lažno izjavo oziroma da neresnične podatke o navedenih dejstvih, ima to za posledico ničnost pogodbe.</w:t>
      </w:r>
    </w:p>
    <w:p w14:paraId="4B63208B" w14:textId="77777777" w:rsidR="00F945F2" w:rsidRPr="00131DBA" w:rsidRDefault="00F945F2" w:rsidP="00283EA1">
      <w:pPr>
        <w:pStyle w:val="NoSpacing"/>
        <w:spacing w:line="276" w:lineRule="auto"/>
        <w:rPr>
          <w:rFonts w:cs="Arial"/>
          <w:lang w:val="sl-SI"/>
        </w:rPr>
      </w:pPr>
    </w:p>
    <w:p w14:paraId="34E44113" w14:textId="77777777" w:rsidR="00F945F2" w:rsidRPr="00131DBA" w:rsidRDefault="00F945F2" w:rsidP="00283EA1">
      <w:pPr>
        <w:pStyle w:val="ListParagraph"/>
        <w:numPr>
          <w:ilvl w:val="0"/>
          <w:numId w:val="3"/>
        </w:numPr>
        <w:suppressAutoHyphens/>
        <w:spacing w:after="0"/>
        <w:jc w:val="center"/>
        <w:rPr>
          <w:rFonts w:ascii="Arial" w:hAnsi="Arial" w:cs="Arial"/>
          <w:b/>
        </w:rPr>
      </w:pPr>
      <w:r w:rsidRPr="00131DBA">
        <w:rPr>
          <w:rFonts w:ascii="Arial" w:hAnsi="Arial" w:cs="Arial"/>
          <w:b/>
        </w:rPr>
        <w:t>člen</w:t>
      </w:r>
    </w:p>
    <w:p w14:paraId="33A141CE" w14:textId="77777777" w:rsidR="00F945F2" w:rsidRPr="00131DBA" w:rsidRDefault="00F945F2" w:rsidP="00283EA1">
      <w:pPr>
        <w:spacing w:after="0"/>
        <w:jc w:val="center"/>
        <w:rPr>
          <w:rFonts w:cs="Arial"/>
          <w:b/>
        </w:rPr>
      </w:pPr>
      <w:r w:rsidRPr="00131DBA">
        <w:rPr>
          <w:rFonts w:cs="Arial"/>
          <w:b/>
        </w:rPr>
        <w:t>Reševanje sporov</w:t>
      </w:r>
    </w:p>
    <w:p w14:paraId="4C6655C0" w14:textId="77777777" w:rsidR="00F945F2" w:rsidRPr="00131DBA" w:rsidRDefault="00F945F2" w:rsidP="00283EA1">
      <w:pPr>
        <w:spacing w:after="0"/>
        <w:ind w:right="-2"/>
        <w:jc w:val="both"/>
        <w:rPr>
          <w:rFonts w:cs="Arial"/>
          <w:color w:val="000000"/>
        </w:rPr>
      </w:pPr>
    </w:p>
    <w:p w14:paraId="0CF47F65" w14:textId="77777777" w:rsidR="00F945F2" w:rsidRPr="00131DBA" w:rsidRDefault="00F945F2" w:rsidP="00283EA1">
      <w:pPr>
        <w:spacing w:after="0"/>
        <w:ind w:right="-2"/>
        <w:jc w:val="both"/>
        <w:rPr>
          <w:rFonts w:cs="Arial"/>
          <w:color w:val="000000"/>
        </w:rPr>
      </w:pPr>
      <w:r w:rsidRPr="00131DBA">
        <w:rPr>
          <w:rFonts w:cs="Arial"/>
          <w:color w:val="000000"/>
        </w:rPr>
        <w:t xml:space="preserve">Pogodbeni stranki se obvezujeta, da bosta naredili vse, kar je potrebno za izvršitev pogodbe in da bosta ravnali kot dobra gospodarstvenika. </w:t>
      </w:r>
    </w:p>
    <w:p w14:paraId="1AC7F499" w14:textId="77777777" w:rsidR="00F945F2" w:rsidRPr="00131DBA" w:rsidRDefault="00F945F2" w:rsidP="00283EA1">
      <w:pPr>
        <w:spacing w:after="0"/>
        <w:ind w:right="-2"/>
        <w:jc w:val="both"/>
        <w:rPr>
          <w:rFonts w:cs="Arial"/>
          <w:color w:val="000000"/>
        </w:rPr>
      </w:pPr>
    </w:p>
    <w:p w14:paraId="03FF6030" w14:textId="32EB4222" w:rsidR="00F945F2" w:rsidRPr="00131DBA" w:rsidRDefault="00F945F2" w:rsidP="00283EA1">
      <w:pPr>
        <w:spacing w:after="0"/>
        <w:ind w:right="-2"/>
        <w:jc w:val="both"/>
        <w:rPr>
          <w:rFonts w:cs="Arial"/>
          <w:color w:val="000000"/>
        </w:rPr>
      </w:pPr>
      <w:r w:rsidRPr="00131DBA">
        <w:rPr>
          <w:rFonts w:cs="Arial"/>
          <w:color w:val="000000"/>
        </w:rPr>
        <w:t>Vse morebitne spore v zvezi s to pogodbo bosta stranki najprej poizkušali rešiti po mirni poti, če pa to ne bo možno, sta pogodbeni stranki sporazumni, da je za reševanje vseh</w:t>
      </w:r>
      <w:r w:rsidR="00432EC8" w:rsidRPr="00131DBA">
        <w:rPr>
          <w:rFonts w:cs="Arial"/>
          <w:color w:val="000000"/>
        </w:rPr>
        <w:t xml:space="preserve"> </w:t>
      </w:r>
      <w:r w:rsidRPr="00131DBA">
        <w:rPr>
          <w:rFonts w:cs="Arial"/>
          <w:color w:val="000000"/>
        </w:rPr>
        <w:t>morebitnih sporov iz te pogodbe pristojno sodišče v Ljubljani.</w:t>
      </w:r>
    </w:p>
    <w:p w14:paraId="7719B34D" w14:textId="77777777" w:rsidR="00F945F2" w:rsidRPr="00131DBA" w:rsidRDefault="00F945F2" w:rsidP="00283EA1">
      <w:pPr>
        <w:pStyle w:val="NoSpacing"/>
        <w:spacing w:line="276" w:lineRule="auto"/>
        <w:rPr>
          <w:rFonts w:cs="Arial"/>
          <w:lang w:val="sl-SI"/>
        </w:rPr>
      </w:pPr>
    </w:p>
    <w:p w14:paraId="30009513" w14:textId="77777777" w:rsidR="00F945F2" w:rsidRPr="00131DBA" w:rsidRDefault="00F945F2" w:rsidP="00283EA1">
      <w:pPr>
        <w:pStyle w:val="ListParagraph"/>
        <w:numPr>
          <w:ilvl w:val="0"/>
          <w:numId w:val="3"/>
        </w:numPr>
        <w:suppressAutoHyphens/>
        <w:spacing w:after="0"/>
        <w:jc w:val="center"/>
        <w:rPr>
          <w:rFonts w:ascii="Arial" w:hAnsi="Arial" w:cs="Arial"/>
          <w:b/>
        </w:rPr>
      </w:pPr>
      <w:r w:rsidRPr="00131DBA">
        <w:rPr>
          <w:rFonts w:ascii="Arial" w:hAnsi="Arial" w:cs="Arial"/>
          <w:b/>
        </w:rPr>
        <w:t>člen</w:t>
      </w:r>
    </w:p>
    <w:p w14:paraId="2163B65F" w14:textId="77777777" w:rsidR="00F945F2" w:rsidRPr="00131DBA" w:rsidRDefault="00F945F2" w:rsidP="00283EA1">
      <w:pPr>
        <w:spacing w:after="0"/>
        <w:jc w:val="center"/>
        <w:rPr>
          <w:rFonts w:cs="Arial"/>
          <w:b/>
        </w:rPr>
      </w:pPr>
      <w:r w:rsidRPr="00131DBA">
        <w:rPr>
          <w:rFonts w:cs="Arial"/>
          <w:b/>
        </w:rPr>
        <w:t>Končne določbe</w:t>
      </w:r>
    </w:p>
    <w:p w14:paraId="09582465" w14:textId="77777777" w:rsidR="00F945F2" w:rsidRPr="00131DBA" w:rsidRDefault="00F945F2" w:rsidP="00283EA1">
      <w:pPr>
        <w:spacing w:after="0"/>
        <w:jc w:val="both"/>
        <w:rPr>
          <w:rFonts w:cs="Arial"/>
        </w:rPr>
      </w:pPr>
    </w:p>
    <w:p w14:paraId="1578EDEB" w14:textId="77777777" w:rsidR="00F945F2" w:rsidRPr="00131DBA" w:rsidRDefault="00F945F2" w:rsidP="00283EA1">
      <w:pPr>
        <w:spacing w:after="0"/>
        <w:jc w:val="both"/>
        <w:rPr>
          <w:rFonts w:cs="Arial"/>
        </w:rPr>
      </w:pPr>
      <w:r w:rsidRPr="00131DBA">
        <w:rPr>
          <w:rFonts w:cs="Arial"/>
        </w:rPr>
        <w:t>Pogodba stopi v veljavo z dnem podpisa zakonitih zastopnikov obeh pogodbenih strank.</w:t>
      </w:r>
    </w:p>
    <w:p w14:paraId="5B4BFED3" w14:textId="77777777" w:rsidR="00F945F2" w:rsidRPr="00131DBA" w:rsidRDefault="00F945F2" w:rsidP="00283EA1">
      <w:pPr>
        <w:spacing w:after="0"/>
        <w:jc w:val="both"/>
        <w:rPr>
          <w:rFonts w:cs="Arial"/>
        </w:rPr>
      </w:pPr>
    </w:p>
    <w:p w14:paraId="0D7BD62C" w14:textId="77777777" w:rsidR="00F945F2" w:rsidRPr="00131DBA" w:rsidRDefault="00F945F2" w:rsidP="00283EA1">
      <w:pPr>
        <w:spacing w:after="0"/>
        <w:jc w:val="both"/>
        <w:rPr>
          <w:rFonts w:cs="Arial"/>
        </w:rPr>
      </w:pPr>
      <w:r w:rsidRPr="00131DBA">
        <w:rPr>
          <w:rFonts w:cs="Arial"/>
        </w:rPr>
        <w:t>Pogodba je sestavljena v 2 (dveh) izvodih, od katerih prejme vsaka pogodbena stranka po 1 (en) izvod.</w:t>
      </w:r>
    </w:p>
    <w:p w14:paraId="62D41094" w14:textId="77777777" w:rsidR="00F945F2" w:rsidRPr="00131DBA" w:rsidRDefault="00F945F2" w:rsidP="00283EA1">
      <w:pPr>
        <w:pStyle w:val="NoSpacing"/>
        <w:spacing w:line="276" w:lineRule="auto"/>
        <w:rPr>
          <w:rFonts w:cs="Arial"/>
          <w:lang w:val="sl-SI"/>
        </w:rPr>
      </w:pPr>
    </w:p>
    <w:p w14:paraId="7C8CD940" w14:textId="77777777" w:rsidR="00F945F2" w:rsidRPr="00131DBA" w:rsidRDefault="00F945F2" w:rsidP="00283EA1">
      <w:pPr>
        <w:spacing w:after="0"/>
        <w:rPr>
          <w:rFonts w:cs="Arial"/>
        </w:rPr>
      </w:pPr>
    </w:p>
    <w:p w14:paraId="42776423" w14:textId="77777777" w:rsidR="00F945F2" w:rsidRPr="00131DBA" w:rsidRDefault="00F945F2" w:rsidP="00283EA1">
      <w:pPr>
        <w:spacing w:after="0"/>
        <w:rPr>
          <w:rFonts w:cs="Arial"/>
        </w:rPr>
      </w:pPr>
      <w:r w:rsidRPr="00131DBA">
        <w:rPr>
          <w:rFonts w:cs="Arial"/>
        </w:rPr>
        <w:t>Priloge:</w:t>
      </w:r>
    </w:p>
    <w:p w14:paraId="79495E2A" w14:textId="77777777" w:rsidR="00F945F2" w:rsidRPr="00131DBA" w:rsidRDefault="00F945F2" w:rsidP="00283EA1">
      <w:pPr>
        <w:pStyle w:val="ListParagraph"/>
        <w:numPr>
          <w:ilvl w:val="0"/>
          <w:numId w:val="4"/>
        </w:numPr>
        <w:suppressAutoHyphens/>
        <w:spacing w:after="0"/>
        <w:rPr>
          <w:rFonts w:ascii="Arial" w:hAnsi="Arial" w:cs="Arial"/>
        </w:rPr>
      </w:pPr>
      <w:r w:rsidRPr="00131DBA">
        <w:rPr>
          <w:rFonts w:ascii="Arial" w:hAnsi="Arial" w:cs="Arial"/>
        </w:rPr>
        <w:t>Specifikacija naročila</w:t>
      </w:r>
    </w:p>
    <w:p w14:paraId="0EAE6E17" w14:textId="7899657A" w:rsidR="00F945F2" w:rsidRPr="00131DBA" w:rsidRDefault="00F945F2" w:rsidP="00283EA1">
      <w:pPr>
        <w:pStyle w:val="ListParagraph"/>
        <w:numPr>
          <w:ilvl w:val="0"/>
          <w:numId w:val="4"/>
        </w:numPr>
        <w:suppressAutoHyphens/>
        <w:spacing w:after="0"/>
        <w:rPr>
          <w:rFonts w:ascii="Arial" w:hAnsi="Arial" w:cs="Arial"/>
        </w:rPr>
      </w:pPr>
      <w:r w:rsidRPr="00131DBA">
        <w:rPr>
          <w:rFonts w:ascii="Arial" w:hAnsi="Arial" w:cs="Arial"/>
        </w:rPr>
        <w:t>Ponudba št. ____ z dne ____</w:t>
      </w:r>
    </w:p>
    <w:p w14:paraId="54C23382" w14:textId="77777777" w:rsidR="00F945F2" w:rsidRPr="00131DBA" w:rsidRDefault="00F945F2" w:rsidP="00283EA1">
      <w:pPr>
        <w:pStyle w:val="ListParagraph"/>
        <w:numPr>
          <w:ilvl w:val="0"/>
          <w:numId w:val="4"/>
        </w:numPr>
        <w:suppressAutoHyphens/>
        <w:spacing w:after="0"/>
        <w:rPr>
          <w:rFonts w:ascii="Arial" w:hAnsi="Arial" w:cs="Arial"/>
        </w:rPr>
      </w:pPr>
      <w:r w:rsidRPr="00131DBA">
        <w:rPr>
          <w:rFonts w:ascii="Arial" w:hAnsi="Arial" w:cs="Arial"/>
        </w:rPr>
        <w:t>Izjava o varovanju poslovne skrivnosti</w:t>
      </w:r>
    </w:p>
    <w:p w14:paraId="393EE32F" w14:textId="77777777" w:rsidR="00F945F2" w:rsidRPr="00131DBA" w:rsidRDefault="00F945F2" w:rsidP="00283EA1">
      <w:pPr>
        <w:pStyle w:val="ListParagraph"/>
        <w:numPr>
          <w:ilvl w:val="0"/>
          <w:numId w:val="4"/>
        </w:numPr>
        <w:suppressAutoHyphens/>
        <w:spacing w:after="0"/>
        <w:rPr>
          <w:rFonts w:ascii="Arial" w:hAnsi="Arial" w:cs="Arial"/>
        </w:rPr>
      </w:pPr>
      <w:r w:rsidRPr="00131DBA">
        <w:rPr>
          <w:rFonts w:ascii="Arial" w:hAnsi="Arial" w:cs="Arial"/>
        </w:rPr>
        <w:t>Izjava ZIntPK</w:t>
      </w:r>
    </w:p>
    <w:p w14:paraId="3C9E5D90" w14:textId="77777777" w:rsidR="00F945F2" w:rsidRPr="00131DBA" w:rsidRDefault="00F945F2" w:rsidP="00283EA1">
      <w:pPr>
        <w:spacing w:after="0"/>
        <w:rPr>
          <w:rFonts w:cs="Arial"/>
        </w:rPr>
      </w:pPr>
    </w:p>
    <w:p w14:paraId="22782ED6" w14:textId="77777777" w:rsidR="00F945F2" w:rsidRPr="00131DBA" w:rsidRDefault="00F945F2" w:rsidP="00283EA1">
      <w:pPr>
        <w:spacing w:after="0"/>
        <w:rPr>
          <w:rFonts w:eastAsia="Times New Roman" w:cs="Arial"/>
          <w:lang w:eastAsia="ar-SA"/>
        </w:rPr>
      </w:pPr>
    </w:p>
    <w:p w14:paraId="77A99331" w14:textId="378A9FD2" w:rsidR="00F945F2" w:rsidRPr="00131DBA" w:rsidRDefault="00F945F2" w:rsidP="00283EA1">
      <w:pPr>
        <w:spacing w:after="0"/>
        <w:rPr>
          <w:rFonts w:eastAsia="Times New Roman" w:cs="Arial"/>
          <w:lang w:eastAsia="ar-SA"/>
        </w:rPr>
      </w:pPr>
      <w:r w:rsidRPr="00131DBA">
        <w:rPr>
          <w:rFonts w:eastAsia="Times New Roman" w:cs="Arial"/>
          <w:lang w:eastAsia="ar-SA"/>
        </w:rPr>
        <w:t>Ljubljana, dne ___________</w:t>
      </w:r>
      <w:r w:rsidRPr="00131DBA">
        <w:rPr>
          <w:rFonts w:eastAsia="Times New Roman" w:cs="Arial"/>
          <w:lang w:eastAsia="ar-SA"/>
        </w:rPr>
        <w:tab/>
      </w:r>
      <w:r w:rsidRPr="00131DBA">
        <w:rPr>
          <w:rFonts w:eastAsia="Times New Roman" w:cs="Arial"/>
          <w:lang w:eastAsia="ar-SA"/>
        </w:rPr>
        <w:tab/>
      </w:r>
      <w:r w:rsidRPr="00131DBA">
        <w:rPr>
          <w:rFonts w:eastAsia="Times New Roman" w:cs="Arial"/>
          <w:lang w:eastAsia="ar-SA"/>
        </w:rPr>
        <w:tab/>
      </w:r>
      <w:r w:rsidRPr="00131DBA">
        <w:rPr>
          <w:rFonts w:eastAsia="Times New Roman" w:cs="Arial"/>
          <w:lang w:eastAsia="ar-SA"/>
        </w:rPr>
        <w:tab/>
      </w:r>
      <w:r w:rsidRPr="00131DBA">
        <w:rPr>
          <w:rFonts w:eastAsia="Times New Roman" w:cs="Arial"/>
          <w:lang w:eastAsia="ar-SA"/>
        </w:rPr>
        <w:tab/>
        <w:t>___________, dne ___________</w:t>
      </w:r>
    </w:p>
    <w:p w14:paraId="3F80BBA2" w14:textId="77777777" w:rsidR="00F945F2" w:rsidRPr="00131DBA" w:rsidRDefault="00F945F2" w:rsidP="00283EA1">
      <w:pPr>
        <w:spacing w:after="0"/>
        <w:rPr>
          <w:rFonts w:eastAsia="Times New Roman" w:cs="Arial"/>
          <w:lang w:eastAsia="ar-SA"/>
        </w:rPr>
      </w:pPr>
    </w:p>
    <w:p w14:paraId="48AB0101" w14:textId="77777777" w:rsidR="00F945F2" w:rsidRPr="00131DBA" w:rsidRDefault="00F945F2" w:rsidP="00283EA1">
      <w:pPr>
        <w:spacing w:after="0"/>
        <w:rPr>
          <w:rFonts w:eastAsia="Times New Roman" w:cs="Arial"/>
          <w:lang w:eastAsia="ar-SA"/>
        </w:rPr>
      </w:pPr>
    </w:p>
    <w:p w14:paraId="63526452" w14:textId="292C63EB" w:rsidR="00F945F2" w:rsidRPr="00131DBA" w:rsidRDefault="00F945F2" w:rsidP="00283EA1">
      <w:pPr>
        <w:spacing w:after="0"/>
        <w:rPr>
          <w:rFonts w:eastAsia="Times New Roman" w:cs="Arial"/>
          <w:b/>
          <w:lang w:eastAsia="ar-SA"/>
        </w:rPr>
      </w:pPr>
      <w:r w:rsidRPr="00131DBA">
        <w:rPr>
          <w:rFonts w:eastAsia="Times New Roman" w:cs="Arial"/>
          <w:b/>
          <w:lang w:eastAsia="ar-SA"/>
        </w:rPr>
        <w:t>BORZEN, d.o.o.</w:t>
      </w:r>
      <w:r w:rsidRPr="00131DBA">
        <w:rPr>
          <w:rFonts w:eastAsia="Times New Roman" w:cs="Arial"/>
          <w:b/>
          <w:lang w:eastAsia="ar-SA"/>
        </w:rPr>
        <w:tab/>
      </w:r>
      <w:r w:rsidRPr="00131DBA">
        <w:rPr>
          <w:rFonts w:eastAsia="Times New Roman" w:cs="Arial"/>
          <w:b/>
          <w:lang w:eastAsia="ar-SA"/>
        </w:rPr>
        <w:tab/>
      </w:r>
      <w:r w:rsidRPr="00131DBA">
        <w:rPr>
          <w:rFonts w:eastAsia="Times New Roman" w:cs="Arial"/>
          <w:b/>
          <w:lang w:eastAsia="ar-SA"/>
        </w:rPr>
        <w:tab/>
      </w:r>
      <w:r w:rsidRPr="00131DBA">
        <w:rPr>
          <w:rFonts w:eastAsia="Times New Roman" w:cs="Arial"/>
          <w:b/>
          <w:lang w:eastAsia="ar-SA"/>
        </w:rPr>
        <w:tab/>
      </w:r>
      <w:r w:rsidRPr="00131DBA">
        <w:rPr>
          <w:rFonts w:eastAsia="Times New Roman" w:cs="Arial"/>
          <w:b/>
          <w:lang w:eastAsia="ar-SA"/>
        </w:rPr>
        <w:tab/>
      </w:r>
      <w:r w:rsidRPr="00131DBA">
        <w:rPr>
          <w:rFonts w:eastAsia="Times New Roman" w:cs="Arial"/>
          <w:b/>
          <w:lang w:eastAsia="ar-SA"/>
        </w:rPr>
        <w:tab/>
        <w:t>____________</w:t>
      </w:r>
    </w:p>
    <w:p w14:paraId="643C336A" w14:textId="1DB89437" w:rsidR="00DD33FC" w:rsidRPr="00131DBA" w:rsidRDefault="00621310" w:rsidP="00283EA1">
      <w:pPr>
        <w:spacing w:after="0"/>
        <w:rPr>
          <w:rFonts w:eastAsia="Times New Roman" w:cs="Arial"/>
          <w:lang w:eastAsia="ar-SA"/>
        </w:rPr>
      </w:pPr>
      <w:r>
        <w:rPr>
          <w:rFonts w:cs="Arial"/>
        </w:rPr>
        <w:t>Mojca Kert, direktorica</w:t>
      </w:r>
      <w:r w:rsidR="00F945F2" w:rsidRPr="00131DBA">
        <w:rPr>
          <w:rFonts w:cs="Arial"/>
        </w:rPr>
        <w:tab/>
      </w:r>
      <w:r w:rsidR="00F945F2" w:rsidRPr="00131DBA">
        <w:rPr>
          <w:rFonts w:cs="Arial"/>
        </w:rPr>
        <w:tab/>
      </w:r>
      <w:r w:rsidR="00F945F2" w:rsidRPr="00131DBA">
        <w:rPr>
          <w:rFonts w:cs="Arial"/>
        </w:rPr>
        <w:tab/>
      </w:r>
      <w:r w:rsidR="00F945F2" w:rsidRPr="00131DBA">
        <w:rPr>
          <w:rFonts w:cs="Arial"/>
        </w:rPr>
        <w:tab/>
      </w:r>
      <w:r w:rsidR="00F945F2" w:rsidRPr="00131DBA">
        <w:rPr>
          <w:rFonts w:cs="Arial"/>
        </w:rPr>
        <w:tab/>
        <w:t>____________</w:t>
      </w:r>
      <w:r w:rsidR="00F945F2" w:rsidRPr="00131DBA">
        <w:rPr>
          <w:rFonts w:cs="Arial"/>
        </w:rPr>
        <w:tab/>
      </w:r>
    </w:p>
    <w:p w14:paraId="3EE6D657" w14:textId="77777777" w:rsidR="00DD33FC" w:rsidRPr="00131DBA" w:rsidRDefault="00DD33FC" w:rsidP="00283EA1">
      <w:pPr>
        <w:rPr>
          <w:rFonts w:eastAsia="Times New Roman" w:cs="Arial"/>
          <w:lang w:eastAsia="ar-SA"/>
        </w:rPr>
      </w:pPr>
      <w:r w:rsidRPr="00131DBA">
        <w:rPr>
          <w:rFonts w:eastAsia="Times New Roman" w:cs="Arial"/>
          <w:lang w:eastAsia="ar-SA"/>
        </w:rPr>
        <w:br w:type="page"/>
      </w:r>
    </w:p>
    <w:p w14:paraId="0B27881B" w14:textId="77777777" w:rsidR="00DD33FC" w:rsidRPr="00131DBA" w:rsidRDefault="00DD33FC" w:rsidP="00283EA1">
      <w:pPr>
        <w:spacing w:after="0"/>
        <w:jc w:val="center"/>
        <w:rPr>
          <w:rFonts w:cs="Arial"/>
          <w:b/>
          <w:szCs w:val="28"/>
        </w:rPr>
      </w:pPr>
      <w:r w:rsidRPr="00131DBA">
        <w:rPr>
          <w:rFonts w:cs="Arial"/>
          <w:b/>
          <w:szCs w:val="28"/>
        </w:rPr>
        <w:t>IZJAVA ZUNANJEGA SODELAVCA O VAROVANJU POSLOVNE SKRIVNOSTI</w:t>
      </w:r>
    </w:p>
    <w:p w14:paraId="069D23D7" w14:textId="77777777" w:rsidR="00DD33FC" w:rsidRPr="00131DBA" w:rsidRDefault="00DD33FC" w:rsidP="00283EA1">
      <w:pPr>
        <w:pStyle w:val="NoSpacing"/>
        <w:spacing w:line="276" w:lineRule="auto"/>
        <w:rPr>
          <w:rFonts w:cs="Arial"/>
          <w:lang w:val="sl-SI"/>
        </w:rPr>
      </w:pPr>
    </w:p>
    <w:p w14:paraId="5574B324" w14:textId="6E6ACF5B" w:rsidR="00DD33FC" w:rsidRPr="00131DBA" w:rsidRDefault="00DD33FC" w:rsidP="00283EA1">
      <w:pPr>
        <w:spacing w:after="0"/>
        <w:jc w:val="both"/>
        <w:rPr>
          <w:rFonts w:cs="Arial"/>
          <w:b/>
          <w:sz w:val="20"/>
          <w:szCs w:val="20"/>
        </w:rPr>
      </w:pPr>
      <w:r w:rsidRPr="00131DBA">
        <w:rPr>
          <w:rFonts w:cs="Arial"/>
          <w:sz w:val="20"/>
          <w:szCs w:val="20"/>
        </w:rPr>
        <w:t>Podpisani ________________________________________, ki z družbo Borzen, operater trga z elektriko, d.</w:t>
      </w:r>
      <w:r w:rsidR="00E4759A" w:rsidRPr="00131DBA">
        <w:rPr>
          <w:rFonts w:cs="Arial"/>
          <w:sz w:val="20"/>
          <w:szCs w:val="20"/>
        </w:rPr>
        <w:t xml:space="preserve"> </w:t>
      </w:r>
      <w:r w:rsidRPr="00131DBA">
        <w:rPr>
          <w:rFonts w:cs="Arial"/>
          <w:sz w:val="20"/>
          <w:szCs w:val="20"/>
        </w:rPr>
        <w:t>o.</w:t>
      </w:r>
      <w:r w:rsidR="00E4759A" w:rsidRPr="00131DBA">
        <w:rPr>
          <w:rFonts w:cs="Arial"/>
          <w:sz w:val="20"/>
          <w:szCs w:val="20"/>
        </w:rPr>
        <w:t xml:space="preserve"> </w:t>
      </w:r>
      <w:r w:rsidRPr="00131DBA">
        <w:rPr>
          <w:rFonts w:cs="Arial"/>
          <w:sz w:val="20"/>
          <w:szCs w:val="20"/>
        </w:rPr>
        <w:t xml:space="preserve">o., Dunajska cesta 156, 1000 Ljubljana, poslovno sodelujem na podlagi izvedbe storitve </w:t>
      </w:r>
      <w:r w:rsidRPr="00131DBA">
        <w:rPr>
          <w:rFonts w:cs="Arial"/>
          <w:b/>
          <w:sz w:val="20"/>
          <w:szCs w:val="20"/>
        </w:rPr>
        <w:t>»</w:t>
      </w:r>
      <w:sdt>
        <w:sdtPr>
          <w:rPr>
            <w:rFonts w:eastAsia="Calibri" w:cs="Arial"/>
            <w:b/>
            <w:sz w:val="20"/>
            <w:szCs w:val="20"/>
          </w:rPr>
          <w:alias w:val="Zadeva"/>
          <w:tag w:val="Zadeva"/>
          <w:id w:val="-1984682999"/>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EndPr/>
        <w:sdtContent>
          <w:r w:rsidR="001700C9">
            <w:rPr>
              <w:rFonts w:eastAsia="Calibri" w:cs="Arial"/>
              <w:b/>
              <w:sz w:val="20"/>
              <w:szCs w:val="20"/>
            </w:rPr>
            <w:t>Strokovna pomoč na področju upravljanja s kadri</w:t>
          </w:r>
        </w:sdtContent>
      </w:sdt>
      <w:r w:rsidRPr="00131DBA">
        <w:rPr>
          <w:rFonts w:eastAsia="Calibri" w:cs="Arial"/>
          <w:b/>
          <w:sz w:val="20"/>
          <w:szCs w:val="20"/>
        </w:rPr>
        <w:t>«</w:t>
      </w:r>
      <w:r w:rsidRPr="00131DBA">
        <w:rPr>
          <w:rFonts w:cs="Arial"/>
          <w:b/>
          <w:sz w:val="20"/>
          <w:szCs w:val="20"/>
        </w:rPr>
        <w:t xml:space="preserve"> </w:t>
      </w:r>
      <w:r w:rsidRPr="00131DBA">
        <w:rPr>
          <w:rFonts w:cs="Arial"/>
          <w:sz w:val="20"/>
          <w:szCs w:val="20"/>
        </w:rPr>
        <w:t>zase in svoje sodelavce izjavljam, da:</w:t>
      </w:r>
    </w:p>
    <w:p w14:paraId="79094337" w14:textId="77777777" w:rsidR="00DD33FC" w:rsidRPr="00131DBA" w:rsidRDefault="00DD33FC" w:rsidP="00283EA1">
      <w:pPr>
        <w:spacing w:after="0"/>
        <w:jc w:val="both"/>
        <w:rPr>
          <w:rFonts w:cs="Arial"/>
          <w:sz w:val="20"/>
          <w:szCs w:val="20"/>
        </w:rPr>
      </w:pPr>
    </w:p>
    <w:p w14:paraId="73649EB2" w14:textId="77777777" w:rsidR="00DD33FC" w:rsidRPr="00131DBA" w:rsidRDefault="00DD33FC" w:rsidP="00283EA1">
      <w:pPr>
        <w:numPr>
          <w:ilvl w:val="0"/>
          <w:numId w:val="6"/>
        </w:numPr>
        <w:suppressAutoHyphens/>
        <w:spacing w:after="0"/>
        <w:contextualSpacing/>
        <w:jc w:val="both"/>
        <w:rPr>
          <w:rFonts w:cs="Arial"/>
          <w:sz w:val="20"/>
          <w:szCs w:val="20"/>
        </w:rPr>
      </w:pPr>
      <w:r w:rsidRPr="00131DBA">
        <w:rPr>
          <w:rFonts w:cs="Arial"/>
          <w:sz w:val="20"/>
          <w:szCs w:val="20"/>
        </w:rPr>
        <w:t>sem v celoti seznanjen z vsebino Pravilnika o varovanju poslovnih skrivnosti družbe Borzen, d.o.o. (v nadaljevanju: pravilnik), še zlasti z dejstvom, da so v družbi Borzen, d.o.o. kot poslovna skrivnost določeni predvsem naslednji podatki in informacije, v katerikoli obliki in na kateremkoli mediju, ki se nanašajo predvsem, a ne izključno, na:</w:t>
      </w:r>
    </w:p>
    <w:p w14:paraId="76290D78" w14:textId="1BFF1737" w:rsidR="00DD33FC" w:rsidRPr="00131DBA" w:rsidRDefault="00DD33FC" w:rsidP="00283EA1">
      <w:pPr>
        <w:numPr>
          <w:ilvl w:val="0"/>
          <w:numId w:val="7"/>
        </w:numPr>
        <w:suppressAutoHyphens/>
        <w:spacing w:after="0"/>
        <w:ind w:left="1068"/>
        <w:contextualSpacing/>
        <w:jc w:val="both"/>
        <w:rPr>
          <w:rFonts w:cs="Arial"/>
          <w:sz w:val="20"/>
          <w:szCs w:val="20"/>
        </w:rPr>
      </w:pPr>
      <w:r w:rsidRPr="00131DBA">
        <w:rPr>
          <w:rFonts w:cs="Arial"/>
          <w:sz w:val="20"/>
          <w:szCs w:val="20"/>
        </w:rPr>
        <w:t>člane bilan</w:t>
      </w:r>
      <w:r w:rsidR="008E03B6" w:rsidRPr="00131DBA">
        <w:rPr>
          <w:rFonts w:cs="Arial"/>
          <w:sz w:val="20"/>
          <w:szCs w:val="20"/>
        </w:rPr>
        <w:t>čne sheme</w:t>
      </w:r>
      <w:r w:rsidRPr="00131DBA">
        <w:rPr>
          <w:rFonts w:cs="Arial"/>
          <w:sz w:val="20"/>
          <w:szCs w:val="20"/>
        </w:rPr>
        <w:t xml:space="preserve"> in člane podporne sheme, njihovo finančno stanje, poslovanje ter poslovni položaj, razen tistih podatkov, katerih razkritje je obvezno po zakonu ali drugih aktih družbe,</w:t>
      </w:r>
    </w:p>
    <w:p w14:paraId="1FF6A9B5" w14:textId="77777777" w:rsidR="00DD33FC" w:rsidRPr="00131DBA" w:rsidRDefault="00DD33FC" w:rsidP="00283EA1">
      <w:pPr>
        <w:numPr>
          <w:ilvl w:val="0"/>
          <w:numId w:val="7"/>
        </w:numPr>
        <w:suppressAutoHyphens/>
        <w:spacing w:after="0"/>
        <w:ind w:left="1068"/>
        <w:contextualSpacing/>
        <w:jc w:val="both"/>
        <w:rPr>
          <w:rFonts w:cs="Arial"/>
          <w:sz w:val="20"/>
          <w:szCs w:val="20"/>
        </w:rPr>
      </w:pPr>
      <w:r w:rsidRPr="00131DBA">
        <w:rPr>
          <w:rFonts w:cs="Arial"/>
          <w:sz w:val="20"/>
          <w:szCs w:val="20"/>
        </w:rPr>
        <w:t>upravljanje bilančne sheme,</w:t>
      </w:r>
    </w:p>
    <w:p w14:paraId="54D95AFF" w14:textId="77777777" w:rsidR="00DD33FC" w:rsidRPr="00131DBA" w:rsidRDefault="00DD33FC" w:rsidP="00283EA1">
      <w:pPr>
        <w:numPr>
          <w:ilvl w:val="0"/>
          <w:numId w:val="7"/>
        </w:numPr>
        <w:suppressAutoHyphens/>
        <w:spacing w:after="0"/>
        <w:ind w:left="1068"/>
        <w:contextualSpacing/>
        <w:jc w:val="both"/>
        <w:rPr>
          <w:rFonts w:cs="Arial"/>
          <w:sz w:val="20"/>
          <w:szCs w:val="20"/>
        </w:rPr>
      </w:pPr>
      <w:r w:rsidRPr="00131DBA">
        <w:rPr>
          <w:rFonts w:cs="Arial"/>
          <w:sz w:val="20"/>
          <w:szCs w:val="20"/>
        </w:rPr>
        <w:t>opravljanje dejavnosti centra za podpore in so v neposredni povezavi s strateškimi in poslovnimi interesi družbe, razen agregiranih podatkov oziroma podatkov, katerih razkritje je obvezno po zakonu ali drugih aktih družbe,</w:t>
      </w:r>
    </w:p>
    <w:p w14:paraId="3184C519" w14:textId="77777777" w:rsidR="00DD33FC" w:rsidRPr="00131DBA" w:rsidRDefault="00DD33FC" w:rsidP="00283EA1">
      <w:pPr>
        <w:numPr>
          <w:ilvl w:val="0"/>
          <w:numId w:val="7"/>
        </w:numPr>
        <w:suppressAutoHyphens/>
        <w:spacing w:after="0"/>
        <w:ind w:left="1068"/>
        <w:contextualSpacing/>
        <w:jc w:val="both"/>
        <w:rPr>
          <w:rFonts w:cs="Arial"/>
          <w:sz w:val="20"/>
          <w:szCs w:val="20"/>
        </w:rPr>
      </w:pPr>
      <w:r w:rsidRPr="00131DBA">
        <w:rPr>
          <w:rFonts w:cs="Arial"/>
          <w:sz w:val="20"/>
          <w:szCs w:val="20"/>
        </w:rPr>
        <w:t>strateški načrt in strategijo razvoja družbe,</w:t>
      </w:r>
    </w:p>
    <w:p w14:paraId="4D8A2F77" w14:textId="77777777" w:rsidR="00DD33FC" w:rsidRPr="00131DBA" w:rsidRDefault="00DD33FC" w:rsidP="00283EA1">
      <w:pPr>
        <w:numPr>
          <w:ilvl w:val="0"/>
          <w:numId w:val="7"/>
        </w:numPr>
        <w:suppressAutoHyphens/>
        <w:spacing w:after="0"/>
        <w:ind w:left="1068"/>
        <w:contextualSpacing/>
        <w:jc w:val="both"/>
        <w:rPr>
          <w:rFonts w:cs="Arial"/>
          <w:sz w:val="20"/>
          <w:szCs w:val="20"/>
        </w:rPr>
      </w:pPr>
      <w:r w:rsidRPr="00131DBA">
        <w:rPr>
          <w:rFonts w:cs="Arial"/>
          <w:sz w:val="20"/>
          <w:szCs w:val="20"/>
        </w:rPr>
        <w:t>poslovno politiko in načrte izvajanja dejavnosti družbe oziroma posameznih poslovnih funkcij in poročila o njihovem izvajanju,</w:t>
      </w:r>
    </w:p>
    <w:p w14:paraId="494BCAD6" w14:textId="77777777" w:rsidR="00DD33FC" w:rsidRPr="00131DBA" w:rsidRDefault="00DD33FC" w:rsidP="00283EA1">
      <w:pPr>
        <w:numPr>
          <w:ilvl w:val="0"/>
          <w:numId w:val="7"/>
        </w:numPr>
        <w:suppressAutoHyphens/>
        <w:spacing w:after="0"/>
        <w:ind w:left="1068"/>
        <w:contextualSpacing/>
        <w:jc w:val="both"/>
        <w:rPr>
          <w:rFonts w:cs="Arial"/>
          <w:sz w:val="20"/>
          <w:szCs w:val="20"/>
        </w:rPr>
      </w:pPr>
      <w:r w:rsidRPr="00131DBA">
        <w:rPr>
          <w:rFonts w:cs="Arial"/>
          <w:sz w:val="20"/>
          <w:szCs w:val="20"/>
        </w:rPr>
        <w:t>informacije o poslovanju družbe, njenih rezultatih in finančnih načrtih, razen tistih katerih razkritje je obvezno po zakonu ali drugih aktih družbe,</w:t>
      </w:r>
    </w:p>
    <w:p w14:paraId="7BB14F14" w14:textId="77777777" w:rsidR="00DD33FC" w:rsidRPr="00131DBA" w:rsidRDefault="00DD33FC" w:rsidP="00283EA1">
      <w:pPr>
        <w:numPr>
          <w:ilvl w:val="0"/>
          <w:numId w:val="7"/>
        </w:numPr>
        <w:suppressAutoHyphens/>
        <w:spacing w:after="0"/>
        <w:ind w:left="1068"/>
        <w:contextualSpacing/>
        <w:jc w:val="both"/>
        <w:rPr>
          <w:rFonts w:cs="Arial"/>
          <w:sz w:val="20"/>
          <w:szCs w:val="20"/>
        </w:rPr>
      </w:pPr>
      <w:r w:rsidRPr="00131DBA">
        <w:rPr>
          <w:rFonts w:cs="Arial"/>
          <w:sz w:val="20"/>
          <w:szCs w:val="20"/>
        </w:rPr>
        <w:t>finančni podatki, finančni položaj in aktivnost družbe, dolgovi in terjatve, finančne transakcije, razen tistih katerih razkritje je obvezno po zakonu ali drugih aktih družbe,</w:t>
      </w:r>
    </w:p>
    <w:p w14:paraId="5C339C36" w14:textId="77777777" w:rsidR="00DD33FC" w:rsidRPr="00131DBA" w:rsidRDefault="00DD33FC" w:rsidP="00283EA1">
      <w:pPr>
        <w:numPr>
          <w:ilvl w:val="0"/>
          <w:numId w:val="7"/>
        </w:numPr>
        <w:suppressAutoHyphens/>
        <w:spacing w:after="0"/>
        <w:ind w:left="1068"/>
        <w:contextualSpacing/>
        <w:jc w:val="both"/>
        <w:rPr>
          <w:rFonts w:cs="Arial"/>
          <w:sz w:val="20"/>
          <w:szCs w:val="20"/>
        </w:rPr>
      </w:pPr>
      <w:r w:rsidRPr="00131DBA">
        <w:rPr>
          <w:rFonts w:cs="Arial"/>
          <w:sz w:val="20"/>
          <w:szCs w:val="20"/>
        </w:rPr>
        <w:t>likvidnostno stanje družbe,</w:t>
      </w:r>
    </w:p>
    <w:p w14:paraId="42FCBDD3" w14:textId="77777777" w:rsidR="00DD33FC" w:rsidRPr="00131DBA" w:rsidRDefault="00DD33FC" w:rsidP="00283EA1">
      <w:pPr>
        <w:numPr>
          <w:ilvl w:val="0"/>
          <w:numId w:val="7"/>
        </w:numPr>
        <w:suppressAutoHyphens/>
        <w:spacing w:after="0"/>
        <w:ind w:left="1068"/>
        <w:contextualSpacing/>
        <w:jc w:val="both"/>
        <w:rPr>
          <w:rFonts w:cs="Arial"/>
          <w:sz w:val="20"/>
          <w:szCs w:val="20"/>
        </w:rPr>
      </w:pPr>
      <w:r w:rsidRPr="00131DBA">
        <w:rPr>
          <w:rFonts w:cs="Arial"/>
          <w:sz w:val="20"/>
          <w:szCs w:val="20"/>
        </w:rPr>
        <w:t>tehnološke sisteme družbe in programske rešitve,</w:t>
      </w:r>
    </w:p>
    <w:p w14:paraId="750B2B4E" w14:textId="77777777" w:rsidR="00DD33FC" w:rsidRPr="00131DBA" w:rsidRDefault="00DD33FC" w:rsidP="00283EA1">
      <w:pPr>
        <w:numPr>
          <w:ilvl w:val="0"/>
          <w:numId w:val="7"/>
        </w:numPr>
        <w:suppressAutoHyphens/>
        <w:spacing w:after="0"/>
        <w:ind w:left="1068"/>
        <w:contextualSpacing/>
        <w:jc w:val="both"/>
        <w:rPr>
          <w:rFonts w:cs="Arial"/>
          <w:sz w:val="20"/>
          <w:szCs w:val="20"/>
        </w:rPr>
      </w:pPr>
      <w:r w:rsidRPr="00131DBA">
        <w:rPr>
          <w:rFonts w:cs="Arial"/>
          <w:sz w:val="20"/>
          <w:szCs w:val="20"/>
        </w:rPr>
        <w:t>informacijsko tehnologijo družbe, programe, uporabniške aplikacije ter sistemske produkte družbe,</w:t>
      </w:r>
    </w:p>
    <w:p w14:paraId="48893F81" w14:textId="77777777" w:rsidR="00DD33FC" w:rsidRPr="00131DBA" w:rsidRDefault="00DD33FC" w:rsidP="00283EA1">
      <w:pPr>
        <w:numPr>
          <w:ilvl w:val="0"/>
          <w:numId w:val="7"/>
        </w:numPr>
        <w:suppressAutoHyphens/>
        <w:spacing w:after="0"/>
        <w:ind w:left="1068"/>
        <w:contextualSpacing/>
        <w:jc w:val="both"/>
        <w:rPr>
          <w:rFonts w:cs="Arial"/>
          <w:sz w:val="20"/>
          <w:szCs w:val="20"/>
        </w:rPr>
      </w:pPr>
      <w:r w:rsidRPr="00131DBA">
        <w:rPr>
          <w:rFonts w:cs="Arial"/>
          <w:sz w:val="20"/>
          <w:szCs w:val="20"/>
        </w:rPr>
        <w:t>poslovna razmerja, ponudbe poslovnim partnerjem, osnutke pogodb in drugih dokumentov ter pogajanja s partnerji, razen tistih, katerih razkritje je obvezno po zakonu ali drugih aktih družbe,</w:t>
      </w:r>
    </w:p>
    <w:p w14:paraId="54560E8E" w14:textId="77777777" w:rsidR="00DD33FC" w:rsidRPr="00131DBA" w:rsidRDefault="00DD33FC" w:rsidP="00283EA1">
      <w:pPr>
        <w:numPr>
          <w:ilvl w:val="0"/>
          <w:numId w:val="7"/>
        </w:numPr>
        <w:suppressAutoHyphens/>
        <w:spacing w:after="0"/>
        <w:ind w:left="1068"/>
        <w:contextualSpacing/>
        <w:jc w:val="both"/>
        <w:rPr>
          <w:rFonts w:cs="Arial"/>
          <w:sz w:val="20"/>
          <w:szCs w:val="20"/>
        </w:rPr>
      </w:pPr>
      <w:r w:rsidRPr="00131DBA">
        <w:rPr>
          <w:rFonts w:cs="Arial"/>
          <w:sz w:val="20"/>
          <w:szCs w:val="20"/>
        </w:rPr>
        <w:t>planske, obračunske in prodajne kalkulacije za posamezne storitve,</w:t>
      </w:r>
    </w:p>
    <w:p w14:paraId="04793D80" w14:textId="77777777" w:rsidR="00DD33FC" w:rsidRPr="00131DBA" w:rsidRDefault="00DD33FC" w:rsidP="00283EA1">
      <w:pPr>
        <w:numPr>
          <w:ilvl w:val="0"/>
          <w:numId w:val="7"/>
        </w:numPr>
        <w:suppressAutoHyphens/>
        <w:spacing w:after="0"/>
        <w:ind w:left="1068"/>
        <w:contextualSpacing/>
        <w:jc w:val="both"/>
        <w:rPr>
          <w:rFonts w:cs="Arial"/>
          <w:sz w:val="20"/>
          <w:szCs w:val="20"/>
        </w:rPr>
      </w:pPr>
      <w:r w:rsidRPr="00131DBA">
        <w:rPr>
          <w:rFonts w:cs="Arial"/>
          <w:sz w:val="20"/>
          <w:szCs w:val="20"/>
        </w:rPr>
        <w:t>tržne in interne analize ter druge raziskave,</w:t>
      </w:r>
    </w:p>
    <w:p w14:paraId="3A38F7CB" w14:textId="77777777" w:rsidR="00DD33FC" w:rsidRPr="00131DBA" w:rsidRDefault="00DD33FC" w:rsidP="00283EA1">
      <w:pPr>
        <w:numPr>
          <w:ilvl w:val="0"/>
          <w:numId w:val="7"/>
        </w:numPr>
        <w:suppressAutoHyphens/>
        <w:spacing w:after="0"/>
        <w:ind w:left="1068"/>
        <w:contextualSpacing/>
        <w:jc w:val="both"/>
        <w:rPr>
          <w:rFonts w:cs="Arial"/>
          <w:sz w:val="20"/>
          <w:szCs w:val="20"/>
        </w:rPr>
      </w:pPr>
      <w:r w:rsidRPr="00131DBA">
        <w:rPr>
          <w:rFonts w:cs="Arial"/>
          <w:sz w:val="20"/>
          <w:szCs w:val="20"/>
        </w:rPr>
        <w:t>kadrovski podatki in vsi ostali osebni podatki, ki se nanašajo na osebni status, socialni položaj in zdravstveno zavarovanje delavcev družbe in njihovih družin ter drugih fizičnih oseb, katerih podatki se nahajajo v bazah osebnih podatkov v družbi,</w:t>
      </w:r>
    </w:p>
    <w:p w14:paraId="36870B9A" w14:textId="77777777" w:rsidR="00DD33FC" w:rsidRPr="00131DBA" w:rsidRDefault="00DD33FC" w:rsidP="00283EA1">
      <w:pPr>
        <w:numPr>
          <w:ilvl w:val="0"/>
          <w:numId w:val="7"/>
        </w:numPr>
        <w:suppressAutoHyphens/>
        <w:spacing w:after="0"/>
        <w:ind w:left="1068"/>
        <w:contextualSpacing/>
        <w:jc w:val="both"/>
        <w:rPr>
          <w:rFonts w:cs="Arial"/>
          <w:sz w:val="20"/>
          <w:szCs w:val="20"/>
        </w:rPr>
      </w:pPr>
      <w:r w:rsidRPr="00131DBA">
        <w:rPr>
          <w:rFonts w:cs="Arial"/>
          <w:sz w:val="20"/>
          <w:szCs w:val="20"/>
        </w:rPr>
        <w:t>pogodbe o zaposlitvi, plače in drugi podatki, ki jih zbirajo pristojne organizacijske enote družbe,</w:t>
      </w:r>
    </w:p>
    <w:p w14:paraId="75D4D926" w14:textId="77777777" w:rsidR="00DD33FC" w:rsidRPr="00131DBA" w:rsidRDefault="00DD33FC" w:rsidP="00283EA1">
      <w:pPr>
        <w:numPr>
          <w:ilvl w:val="0"/>
          <w:numId w:val="7"/>
        </w:numPr>
        <w:suppressAutoHyphens/>
        <w:spacing w:after="0"/>
        <w:ind w:left="1068"/>
        <w:contextualSpacing/>
        <w:jc w:val="both"/>
        <w:rPr>
          <w:rFonts w:cs="Arial"/>
          <w:sz w:val="20"/>
          <w:szCs w:val="20"/>
        </w:rPr>
      </w:pPr>
      <w:r w:rsidRPr="00131DBA">
        <w:rPr>
          <w:rFonts w:cs="Arial"/>
          <w:sz w:val="20"/>
          <w:szCs w:val="20"/>
        </w:rPr>
        <w:t xml:space="preserve">dejanska izplačila osebnih dohodkov ter na dejanska izplačila avtorskih in katerihkoli drugih honorarjev, </w:t>
      </w:r>
    </w:p>
    <w:p w14:paraId="019B8E94" w14:textId="77777777" w:rsidR="00DD33FC" w:rsidRPr="00131DBA" w:rsidRDefault="00DD33FC" w:rsidP="00283EA1">
      <w:pPr>
        <w:numPr>
          <w:ilvl w:val="0"/>
          <w:numId w:val="7"/>
        </w:numPr>
        <w:suppressAutoHyphens/>
        <w:spacing w:after="0"/>
        <w:ind w:left="1068"/>
        <w:contextualSpacing/>
        <w:jc w:val="both"/>
        <w:rPr>
          <w:rFonts w:cs="Arial"/>
          <w:sz w:val="20"/>
          <w:szCs w:val="20"/>
        </w:rPr>
      </w:pPr>
      <w:r w:rsidRPr="00131DBA">
        <w:rPr>
          <w:rFonts w:cs="Arial"/>
          <w:sz w:val="20"/>
          <w:szCs w:val="20"/>
        </w:rPr>
        <w:t>podatke, ki jih kot zaupne določajo predpisi s področja javnih naročil oziroma drugi interni akti družbe,</w:t>
      </w:r>
    </w:p>
    <w:p w14:paraId="47B97C56" w14:textId="77777777" w:rsidR="00DD33FC" w:rsidRPr="00131DBA" w:rsidRDefault="00DD33FC" w:rsidP="00283EA1">
      <w:pPr>
        <w:numPr>
          <w:ilvl w:val="0"/>
          <w:numId w:val="7"/>
        </w:numPr>
        <w:suppressAutoHyphens/>
        <w:spacing w:after="0"/>
        <w:ind w:left="1068"/>
        <w:contextualSpacing/>
        <w:jc w:val="both"/>
        <w:rPr>
          <w:rFonts w:cs="Arial"/>
          <w:sz w:val="20"/>
          <w:szCs w:val="20"/>
        </w:rPr>
      </w:pPr>
      <w:r w:rsidRPr="00131DBA">
        <w:rPr>
          <w:rFonts w:cs="Arial"/>
          <w:sz w:val="20"/>
          <w:szCs w:val="20"/>
        </w:rPr>
        <w:t>nabavo v okviru javnih naročil, katerih razkritje bi pomenilo škodo za družbo ali konkurenčno prednost za osebo, kateri je informacija razkrita, zlasti pa na podatke o tehničnih podrobnostih naročila, dokler to ni objavljeno, podatke o ocenjeni vrednosti ter višini zagotovljenih sredstev, podatke o članih komisije,</w:t>
      </w:r>
    </w:p>
    <w:p w14:paraId="31E3CE67" w14:textId="77777777" w:rsidR="00DD33FC" w:rsidRPr="00131DBA" w:rsidRDefault="00DD33FC" w:rsidP="00283EA1">
      <w:pPr>
        <w:numPr>
          <w:ilvl w:val="0"/>
          <w:numId w:val="7"/>
        </w:numPr>
        <w:suppressAutoHyphens/>
        <w:spacing w:after="0"/>
        <w:ind w:left="1068"/>
        <w:contextualSpacing/>
        <w:jc w:val="both"/>
        <w:rPr>
          <w:rFonts w:cs="Arial"/>
          <w:sz w:val="20"/>
          <w:szCs w:val="20"/>
        </w:rPr>
      </w:pPr>
      <w:r w:rsidRPr="00131DBA">
        <w:rPr>
          <w:rFonts w:cs="Arial"/>
          <w:sz w:val="20"/>
          <w:szCs w:val="20"/>
        </w:rPr>
        <w:t>sodne postopke ali postopke pred drugimi organi, v katerih je družba ali njen zunanji sodelavec,</w:t>
      </w:r>
    </w:p>
    <w:p w14:paraId="0B721E96" w14:textId="77777777" w:rsidR="00DD33FC" w:rsidRPr="00131DBA" w:rsidRDefault="00DD33FC" w:rsidP="00283EA1">
      <w:pPr>
        <w:numPr>
          <w:ilvl w:val="0"/>
          <w:numId w:val="7"/>
        </w:numPr>
        <w:suppressAutoHyphens/>
        <w:spacing w:after="0"/>
        <w:ind w:left="1068"/>
        <w:contextualSpacing/>
        <w:jc w:val="both"/>
        <w:rPr>
          <w:rFonts w:cs="Arial"/>
          <w:sz w:val="20"/>
          <w:szCs w:val="20"/>
        </w:rPr>
      </w:pPr>
      <w:r w:rsidRPr="00131DBA">
        <w:rPr>
          <w:rFonts w:cs="Arial"/>
          <w:sz w:val="20"/>
          <w:szCs w:val="20"/>
        </w:rPr>
        <w:t xml:space="preserve">certifikacijska in identifikacijska sredstva ter uporabniška gesla tako za vstop v poslovne prostore ali dele poslovnih prostorov kot za uporabo računalniške in programske opreme; </w:t>
      </w:r>
    </w:p>
    <w:p w14:paraId="340C19D0" w14:textId="77777777" w:rsidR="00DD33FC" w:rsidRPr="00131DBA" w:rsidRDefault="00DD33FC" w:rsidP="00283EA1">
      <w:pPr>
        <w:numPr>
          <w:ilvl w:val="0"/>
          <w:numId w:val="7"/>
        </w:numPr>
        <w:suppressAutoHyphens/>
        <w:spacing w:after="0"/>
        <w:ind w:left="1068"/>
        <w:contextualSpacing/>
        <w:jc w:val="both"/>
        <w:rPr>
          <w:rFonts w:cs="Arial"/>
          <w:sz w:val="20"/>
          <w:szCs w:val="20"/>
        </w:rPr>
      </w:pPr>
      <w:r w:rsidRPr="00131DBA">
        <w:rPr>
          <w:rFonts w:cs="Arial"/>
          <w:sz w:val="20"/>
          <w:szCs w:val="20"/>
        </w:rPr>
        <w:t>lokacije, kjer se hranijo listine z zaupnimi podatki, ali listine, ki se nanašajo na sistem varovanja in signalno varnostne naprave, na njihove lokacije in način delovanja,</w:t>
      </w:r>
    </w:p>
    <w:p w14:paraId="4F4718AD" w14:textId="26D6984E" w:rsidR="00DD33FC" w:rsidRPr="00131DBA" w:rsidRDefault="00DD33FC" w:rsidP="00283EA1">
      <w:pPr>
        <w:numPr>
          <w:ilvl w:val="0"/>
          <w:numId w:val="7"/>
        </w:numPr>
        <w:suppressAutoHyphens/>
        <w:spacing w:after="0"/>
        <w:ind w:left="1068"/>
        <w:contextualSpacing/>
        <w:jc w:val="both"/>
        <w:rPr>
          <w:rFonts w:cs="Arial"/>
          <w:sz w:val="20"/>
          <w:szCs w:val="20"/>
        </w:rPr>
      </w:pPr>
      <w:r w:rsidRPr="00131DBA">
        <w:rPr>
          <w:rFonts w:cs="Arial"/>
          <w:sz w:val="20"/>
          <w:szCs w:val="20"/>
        </w:rPr>
        <w:t>tuje in domače poslovne partnerje (njihova notranja razmerja, poslovna razmerja s tretjimi osebami, podatki o zaposlenih in drugih sodelavcih, podatki, ki jih poslovni partner sam določi kot poslovno skrivnost</w:t>
      </w:r>
      <w:r w:rsidR="0065406A" w:rsidRPr="00131DBA">
        <w:rPr>
          <w:rFonts w:cs="Arial"/>
          <w:sz w:val="20"/>
          <w:szCs w:val="20"/>
        </w:rPr>
        <w:t>)</w:t>
      </w:r>
      <w:r w:rsidRPr="00131DBA">
        <w:rPr>
          <w:rFonts w:cs="Arial"/>
          <w:sz w:val="20"/>
          <w:szCs w:val="20"/>
        </w:rPr>
        <w:t>.</w:t>
      </w:r>
    </w:p>
    <w:p w14:paraId="758A9610" w14:textId="77777777" w:rsidR="00DD33FC" w:rsidRPr="00131DBA" w:rsidRDefault="00DD33FC" w:rsidP="00283EA1">
      <w:pPr>
        <w:spacing w:after="0"/>
        <w:ind w:left="1068"/>
        <w:contextualSpacing/>
        <w:jc w:val="both"/>
        <w:rPr>
          <w:rFonts w:cs="Arial"/>
          <w:sz w:val="20"/>
          <w:szCs w:val="20"/>
        </w:rPr>
      </w:pPr>
    </w:p>
    <w:p w14:paraId="60ABCF42" w14:textId="77777777" w:rsidR="00DD33FC" w:rsidRPr="00131DBA" w:rsidRDefault="00DD33FC" w:rsidP="00283EA1">
      <w:pPr>
        <w:numPr>
          <w:ilvl w:val="0"/>
          <w:numId w:val="6"/>
        </w:numPr>
        <w:suppressAutoHyphens/>
        <w:spacing w:after="0"/>
        <w:contextualSpacing/>
        <w:jc w:val="both"/>
        <w:rPr>
          <w:rFonts w:cs="Arial"/>
          <w:sz w:val="20"/>
          <w:szCs w:val="20"/>
        </w:rPr>
      </w:pPr>
      <w:r w:rsidRPr="00131DBA">
        <w:rPr>
          <w:rFonts w:cs="Arial"/>
          <w:sz w:val="20"/>
          <w:szCs w:val="20"/>
        </w:rPr>
        <w:t>bom vse podatke, ki v skladu s pravilnikom predstavljajo poslovno skrivnost, obravnaval kot zaupne in jih kot takšne tudi varoval;</w:t>
      </w:r>
    </w:p>
    <w:p w14:paraId="3A3B0319" w14:textId="77777777" w:rsidR="00DD33FC" w:rsidRPr="00131DBA" w:rsidRDefault="00DD33FC" w:rsidP="00283EA1">
      <w:pPr>
        <w:spacing w:after="0"/>
        <w:ind w:left="720"/>
        <w:contextualSpacing/>
        <w:jc w:val="both"/>
        <w:rPr>
          <w:rFonts w:cs="Arial"/>
          <w:sz w:val="20"/>
          <w:szCs w:val="20"/>
        </w:rPr>
      </w:pPr>
    </w:p>
    <w:p w14:paraId="04F2B40C" w14:textId="77777777" w:rsidR="00DD33FC" w:rsidRPr="00131DBA" w:rsidRDefault="00DD33FC" w:rsidP="00283EA1">
      <w:pPr>
        <w:numPr>
          <w:ilvl w:val="0"/>
          <w:numId w:val="6"/>
        </w:numPr>
        <w:suppressAutoHyphens/>
        <w:spacing w:after="0"/>
        <w:contextualSpacing/>
        <w:jc w:val="both"/>
        <w:rPr>
          <w:rFonts w:cs="Arial"/>
          <w:sz w:val="20"/>
          <w:szCs w:val="20"/>
        </w:rPr>
      </w:pPr>
      <w:r w:rsidRPr="00131DBA">
        <w:rPr>
          <w:rFonts w:cs="Arial"/>
          <w:sz w:val="20"/>
          <w:szCs w:val="20"/>
        </w:rPr>
        <w:t>pridobljeni podatki, ki v skladu s pravilnikom predstavljajo poslovno skrivnost, z moje strani ne bodo uporabljeni v nasprotju z določili pravilnika in drugih predpisov ter ne bodo uporabljeni za noben drug namen, razen za namen izvedbe pogodbenih del;</w:t>
      </w:r>
    </w:p>
    <w:p w14:paraId="6DF1DB4A" w14:textId="77777777" w:rsidR="00DD33FC" w:rsidRPr="00131DBA" w:rsidRDefault="00DD33FC" w:rsidP="00283EA1">
      <w:pPr>
        <w:spacing w:after="0"/>
        <w:ind w:left="720"/>
        <w:contextualSpacing/>
        <w:jc w:val="both"/>
        <w:rPr>
          <w:rFonts w:cs="Arial"/>
          <w:sz w:val="20"/>
          <w:szCs w:val="20"/>
        </w:rPr>
      </w:pPr>
    </w:p>
    <w:p w14:paraId="7276A928" w14:textId="77777777" w:rsidR="00DD33FC" w:rsidRPr="00131DBA" w:rsidRDefault="00DD33FC" w:rsidP="00283EA1">
      <w:pPr>
        <w:numPr>
          <w:ilvl w:val="0"/>
          <w:numId w:val="6"/>
        </w:numPr>
        <w:suppressAutoHyphens/>
        <w:spacing w:after="0"/>
        <w:contextualSpacing/>
        <w:jc w:val="both"/>
        <w:rPr>
          <w:rFonts w:cs="Arial"/>
          <w:sz w:val="20"/>
          <w:szCs w:val="20"/>
        </w:rPr>
      </w:pPr>
      <w:r w:rsidRPr="00131DBA">
        <w:rPr>
          <w:rFonts w:cs="Arial"/>
          <w:sz w:val="20"/>
          <w:szCs w:val="20"/>
        </w:rPr>
        <w:t>bom zagotavljal vse ustrezne pogoje in ukrepe za zagotovitev varstva podatkov, ki predstavljajo poslovno skrivnost v skladu s pravilnikom, preprečeval možne zlorabe in skladno s pravilnikom poskrbel za njihovo trajno uničenje, ko ti z izpolnitvijo predmeta pogodbe ne bodo več potrebni;</w:t>
      </w:r>
    </w:p>
    <w:p w14:paraId="4D44465C" w14:textId="77777777" w:rsidR="00DD33FC" w:rsidRPr="00131DBA" w:rsidRDefault="00DD33FC" w:rsidP="00283EA1">
      <w:pPr>
        <w:spacing w:after="0"/>
        <w:ind w:left="720"/>
        <w:contextualSpacing/>
        <w:jc w:val="both"/>
        <w:rPr>
          <w:rFonts w:cs="Arial"/>
          <w:sz w:val="20"/>
          <w:szCs w:val="20"/>
        </w:rPr>
      </w:pPr>
    </w:p>
    <w:p w14:paraId="4F4C27BD" w14:textId="77777777" w:rsidR="00DD33FC" w:rsidRPr="00131DBA" w:rsidRDefault="00DD33FC" w:rsidP="00283EA1">
      <w:pPr>
        <w:numPr>
          <w:ilvl w:val="0"/>
          <w:numId w:val="6"/>
        </w:numPr>
        <w:suppressAutoHyphens/>
        <w:spacing w:after="0"/>
        <w:contextualSpacing/>
        <w:jc w:val="both"/>
        <w:rPr>
          <w:rFonts w:cs="Arial"/>
          <w:sz w:val="20"/>
          <w:szCs w:val="20"/>
        </w:rPr>
      </w:pPr>
      <w:r w:rsidRPr="00131DBA">
        <w:rPr>
          <w:rFonts w:cs="Arial"/>
          <w:sz w:val="20"/>
          <w:szCs w:val="20"/>
        </w:rPr>
        <w:t>ne bom vgradil nobenega mehanizma ali storil česarkoli drugega, kar bi meni ali katerikoli tretji osebi v informacijskem sistemu omogočalo kakršenkoli iznos informacij, spreminjanje podatkov ali programske opreme, dostop do kateregakoli dela računalniškega sistema brez vednosti ali nadzora pristojnih oseb;</w:t>
      </w:r>
    </w:p>
    <w:p w14:paraId="379D6237" w14:textId="77777777" w:rsidR="00DD33FC" w:rsidRPr="00131DBA" w:rsidRDefault="00DD33FC" w:rsidP="00283EA1">
      <w:pPr>
        <w:spacing w:after="0"/>
        <w:ind w:left="720"/>
        <w:contextualSpacing/>
        <w:jc w:val="both"/>
        <w:rPr>
          <w:rFonts w:cs="Arial"/>
          <w:sz w:val="20"/>
          <w:szCs w:val="20"/>
        </w:rPr>
      </w:pPr>
    </w:p>
    <w:p w14:paraId="38125C64" w14:textId="6AFA00DE" w:rsidR="004222C5" w:rsidRPr="00131DBA" w:rsidRDefault="00DD33FC" w:rsidP="00283EA1">
      <w:pPr>
        <w:numPr>
          <w:ilvl w:val="0"/>
          <w:numId w:val="6"/>
        </w:numPr>
        <w:suppressAutoHyphens/>
        <w:spacing w:after="0"/>
        <w:contextualSpacing/>
        <w:jc w:val="both"/>
        <w:rPr>
          <w:rFonts w:cs="Arial"/>
          <w:sz w:val="20"/>
          <w:szCs w:val="20"/>
        </w:rPr>
      </w:pPr>
      <w:r w:rsidRPr="00131DBA">
        <w:rPr>
          <w:rFonts w:cs="Arial"/>
          <w:sz w:val="20"/>
          <w:szCs w:val="20"/>
        </w:rPr>
        <w:t>sem seznanjen z dejstvom, da sem za kakršno koli zlorabo ali razkritje poslovnih skrivn</w:t>
      </w:r>
      <w:r w:rsidR="008E03B6" w:rsidRPr="00131DBA">
        <w:rPr>
          <w:rFonts w:cs="Arial"/>
          <w:sz w:val="20"/>
          <w:szCs w:val="20"/>
        </w:rPr>
        <w:t>osti moralno, odškodninsko in</w:t>
      </w:r>
      <w:r w:rsidRPr="00131DBA">
        <w:rPr>
          <w:rFonts w:cs="Arial"/>
          <w:sz w:val="20"/>
          <w:szCs w:val="20"/>
        </w:rPr>
        <w:t xml:space="preserve"> kazensko odgovoren;</w:t>
      </w:r>
    </w:p>
    <w:p w14:paraId="65BCC92A" w14:textId="634C08BB" w:rsidR="004222C5" w:rsidRPr="00131DBA" w:rsidRDefault="004222C5" w:rsidP="00283EA1">
      <w:pPr>
        <w:suppressAutoHyphens/>
        <w:spacing w:after="0"/>
        <w:contextualSpacing/>
        <w:jc w:val="both"/>
        <w:rPr>
          <w:rFonts w:cs="Arial"/>
          <w:sz w:val="20"/>
          <w:szCs w:val="20"/>
        </w:rPr>
      </w:pPr>
    </w:p>
    <w:p w14:paraId="4EBCBE18" w14:textId="262C19B2" w:rsidR="00DD33FC" w:rsidRPr="00131DBA" w:rsidRDefault="00DD33FC" w:rsidP="00283EA1">
      <w:pPr>
        <w:numPr>
          <w:ilvl w:val="0"/>
          <w:numId w:val="6"/>
        </w:numPr>
        <w:suppressAutoHyphens/>
        <w:spacing w:after="0"/>
        <w:contextualSpacing/>
        <w:jc w:val="both"/>
        <w:rPr>
          <w:rFonts w:cs="Arial"/>
          <w:sz w:val="20"/>
          <w:szCs w:val="20"/>
        </w:rPr>
      </w:pPr>
      <w:r w:rsidRPr="00131DBA">
        <w:rPr>
          <w:rFonts w:cs="Arial"/>
          <w:sz w:val="20"/>
          <w:szCs w:val="20"/>
        </w:rPr>
        <w:t>sem seznanjen in soglašam, da ta izjava postane sestavni del Pogodbe o izvedbi storitve »</w:t>
      </w:r>
      <w:sdt>
        <w:sdtPr>
          <w:rPr>
            <w:rFonts w:cs="Arial"/>
            <w:sz w:val="20"/>
            <w:szCs w:val="20"/>
          </w:rPr>
          <w:alias w:val="Zadeva"/>
          <w:tag w:val="Zadeva"/>
          <w:id w:val="-1984847162"/>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7E4C072-C1FF-495A-8DF6-79CE1F067991}"/>
          <w:text/>
        </w:sdtPr>
        <w:sdtEndPr/>
        <w:sdtContent>
          <w:r w:rsidR="001700C9">
            <w:rPr>
              <w:rFonts w:cs="Arial"/>
              <w:sz w:val="20"/>
              <w:szCs w:val="20"/>
            </w:rPr>
            <w:t>Strokovna pomoč na področju upravljanja s kadri</w:t>
          </w:r>
        </w:sdtContent>
      </w:sdt>
      <w:r w:rsidRPr="00131DBA">
        <w:rPr>
          <w:rFonts w:cs="Arial"/>
          <w:sz w:val="20"/>
          <w:szCs w:val="20"/>
        </w:rPr>
        <w:t xml:space="preserve">« št. </w:t>
      </w:r>
      <w:r w:rsidR="0064575A" w:rsidRPr="00131DBA">
        <w:rPr>
          <w:rFonts w:cs="Arial"/>
          <w:sz w:val="20"/>
          <w:szCs w:val="20"/>
        </w:rPr>
        <w:t>JN-</w:t>
      </w:r>
      <w:r w:rsidR="00E50A63">
        <w:rPr>
          <w:rFonts w:cs="Arial"/>
          <w:sz w:val="20"/>
          <w:szCs w:val="20"/>
        </w:rPr>
        <w:t>1391</w:t>
      </w:r>
      <w:r w:rsidR="0064575A" w:rsidRPr="00131DBA">
        <w:rPr>
          <w:rFonts w:cs="Arial"/>
          <w:sz w:val="20"/>
          <w:szCs w:val="20"/>
        </w:rPr>
        <w:t>-23</w:t>
      </w:r>
      <w:r w:rsidRPr="00131DBA">
        <w:rPr>
          <w:rFonts w:cs="Arial"/>
          <w:sz w:val="20"/>
          <w:szCs w:val="20"/>
        </w:rPr>
        <w:t>.</w:t>
      </w:r>
    </w:p>
    <w:p w14:paraId="39D58BF7" w14:textId="77777777" w:rsidR="00DD33FC" w:rsidRPr="00131DBA" w:rsidRDefault="00DD33FC" w:rsidP="00283EA1">
      <w:pPr>
        <w:spacing w:after="0"/>
        <w:rPr>
          <w:rFonts w:cs="Arial"/>
          <w:sz w:val="20"/>
          <w:szCs w:val="20"/>
        </w:rPr>
      </w:pPr>
    </w:p>
    <w:p w14:paraId="50675620" w14:textId="77777777" w:rsidR="00DD33FC" w:rsidRPr="00131DBA" w:rsidRDefault="00DD33FC" w:rsidP="00283EA1">
      <w:pPr>
        <w:spacing w:after="0"/>
        <w:rPr>
          <w:rFonts w:cs="Arial"/>
          <w:sz w:val="20"/>
          <w:szCs w:val="20"/>
        </w:rPr>
      </w:pPr>
    </w:p>
    <w:p w14:paraId="275FE9D6" w14:textId="77777777" w:rsidR="00DD33FC" w:rsidRPr="00131DBA" w:rsidRDefault="00DD33FC" w:rsidP="00283EA1">
      <w:pPr>
        <w:spacing w:after="0"/>
        <w:rPr>
          <w:rFonts w:cs="Arial"/>
          <w:sz w:val="20"/>
          <w:szCs w:val="20"/>
        </w:rPr>
      </w:pPr>
      <w:r w:rsidRPr="00131DBA">
        <w:rPr>
          <w:rFonts w:cs="Arial"/>
          <w:sz w:val="20"/>
          <w:szCs w:val="20"/>
        </w:rPr>
        <w:t>Kraj in datum: __________________________</w:t>
      </w:r>
    </w:p>
    <w:p w14:paraId="259A72E9" w14:textId="77777777" w:rsidR="00DD33FC" w:rsidRPr="00131DBA" w:rsidRDefault="00DD33FC" w:rsidP="00283EA1">
      <w:pPr>
        <w:spacing w:after="0"/>
        <w:rPr>
          <w:rFonts w:cs="Arial"/>
          <w:sz w:val="20"/>
          <w:szCs w:val="20"/>
        </w:rPr>
      </w:pPr>
    </w:p>
    <w:p w14:paraId="31372904" w14:textId="77777777" w:rsidR="00DD33FC" w:rsidRPr="00131DBA" w:rsidRDefault="00DD33FC" w:rsidP="00283EA1">
      <w:pPr>
        <w:spacing w:after="0"/>
        <w:ind w:left="5663" w:firstLine="709"/>
        <w:jc w:val="center"/>
        <w:rPr>
          <w:rFonts w:cs="Arial"/>
          <w:sz w:val="20"/>
          <w:szCs w:val="20"/>
        </w:rPr>
      </w:pPr>
      <w:r w:rsidRPr="00131DBA">
        <w:rPr>
          <w:rFonts w:cs="Arial"/>
          <w:sz w:val="20"/>
          <w:szCs w:val="20"/>
        </w:rPr>
        <w:t>_______________________</w:t>
      </w:r>
    </w:p>
    <w:p w14:paraId="2C2D4629" w14:textId="6484E1CC" w:rsidR="00DD33FC" w:rsidRPr="00131DBA" w:rsidRDefault="00956032" w:rsidP="00283EA1">
      <w:pPr>
        <w:spacing w:after="0"/>
        <w:rPr>
          <w:rFonts w:cs="Arial"/>
          <w:sz w:val="20"/>
          <w:szCs w:val="20"/>
        </w:rPr>
      </w:pPr>
      <w:r w:rsidRPr="00131DBA">
        <w:rPr>
          <w:rFonts w:cs="Arial"/>
          <w:sz w:val="20"/>
          <w:szCs w:val="20"/>
        </w:rPr>
        <w:t xml:space="preserve"> </w:t>
      </w:r>
      <w:r w:rsidR="00DD33FC" w:rsidRPr="00131DBA">
        <w:rPr>
          <w:rFonts w:cs="Arial"/>
          <w:sz w:val="20"/>
          <w:szCs w:val="20"/>
        </w:rPr>
        <w:tab/>
      </w:r>
      <w:r w:rsidR="00DD33FC" w:rsidRPr="00131DBA">
        <w:rPr>
          <w:rFonts w:cs="Arial"/>
          <w:sz w:val="20"/>
          <w:szCs w:val="20"/>
        </w:rPr>
        <w:tab/>
      </w:r>
      <w:r w:rsidR="00DD33FC" w:rsidRPr="00131DBA">
        <w:rPr>
          <w:rFonts w:cs="Arial"/>
          <w:sz w:val="20"/>
          <w:szCs w:val="20"/>
        </w:rPr>
        <w:tab/>
      </w:r>
      <w:r w:rsidR="00DD33FC" w:rsidRPr="00131DBA">
        <w:rPr>
          <w:rFonts w:cs="Arial"/>
          <w:sz w:val="20"/>
          <w:szCs w:val="20"/>
        </w:rPr>
        <w:tab/>
      </w:r>
      <w:r w:rsidR="00DD33FC" w:rsidRPr="00131DBA">
        <w:rPr>
          <w:rFonts w:cs="Arial"/>
          <w:sz w:val="20"/>
          <w:szCs w:val="20"/>
        </w:rPr>
        <w:tab/>
      </w:r>
      <w:r w:rsidR="00DD33FC" w:rsidRPr="00131DBA">
        <w:rPr>
          <w:rFonts w:cs="Arial"/>
          <w:sz w:val="20"/>
          <w:szCs w:val="20"/>
        </w:rPr>
        <w:tab/>
      </w:r>
      <w:r w:rsidR="00DD33FC" w:rsidRPr="00131DBA">
        <w:rPr>
          <w:rFonts w:cs="Arial"/>
          <w:sz w:val="20"/>
          <w:szCs w:val="20"/>
        </w:rPr>
        <w:tab/>
      </w:r>
      <w:r w:rsidR="00DD33FC" w:rsidRPr="00131DBA">
        <w:rPr>
          <w:rFonts w:cs="Arial"/>
          <w:sz w:val="20"/>
          <w:szCs w:val="20"/>
        </w:rPr>
        <w:tab/>
      </w:r>
      <w:r w:rsidR="00DD33FC" w:rsidRPr="00131DBA">
        <w:rPr>
          <w:rFonts w:cs="Arial"/>
          <w:sz w:val="20"/>
          <w:szCs w:val="20"/>
        </w:rPr>
        <w:tab/>
        <w:t>(podpis)</w:t>
      </w:r>
    </w:p>
    <w:p w14:paraId="5FE96637" w14:textId="77777777" w:rsidR="00DD33FC" w:rsidRPr="00131DBA" w:rsidRDefault="00DD33FC" w:rsidP="00283EA1">
      <w:pPr>
        <w:spacing w:after="0"/>
        <w:rPr>
          <w:rFonts w:cs="Arial"/>
        </w:rPr>
      </w:pPr>
    </w:p>
    <w:p w14:paraId="18032539" w14:textId="77777777" w:rsidR="00DD33FC" w:rsidRPr="00131DBA" w:rsidRDefault="00DD33FC" w:rsidP="00283EA1">
      <w:pPr>
        <w:spacing w:after="0"/>
        <w:jc w:val="center"/>
        <w:rPr>
          <w:rFonts w:cs="Arial"/>
          <w:b/>
          <w:szCs w:val="28"/>
        </w:rPr>
      </w:pPr>
    </w:p>
    <w:p w14:paraId="4BB7BBFF" w14:textId="77777777" w:rsidR="00DD33FC" w:rsidRPr="00131DBA" w:rsidRDefault="00DD33FC" w:rsidP="00283EA1">
      <w:pPr>
        <w:spacing w:after="0"/>
        <w:rPr>
          <w:rFonts w:cs="Arial"/>
          <w:b/>
          <w:szCs w:val="28"/>
        </w:rPr>
      </w:pPr>
      <w:r w:rsidRPr="00131DBA">
        <w:rPr>
          <w:rFonts w:cs="Arial"/>
          <w:b/>
          <w:szCs w:val="28"/>
        </w:rPr>
        <w:br w:type="page"/>
      </w:r>
    </w:p>
    <w:p w14:paraId="62B3F9A1" w14:textId="21FE52C7" w:rsidR="00DD33FC" w:rsidRPr="00131DBA" w:rsidRDefault="00DD33FC" w:rsidP="00283EA1">
      <w:pPr>
        <w:spacing w:after="0"/>
        <w:jc w:val="center"/>
        <w:rPr>
          <w:rFonts w:cs="Arial"/>
          <w:b/>
          <w:szCs w:val="28"/>
        </w:rPr>
      </w:pPr>
      <w:r w:rsidRPr="00131DBA">
        <w:rPr>
          <w:rFonts w:cs="Arial"/>
          <w:b/>
          <w:szCs w:val="28"/>
        </w:rPr>
        <w:t>IZJAVA O UDELEŽBI PRAVNIH IN FIZIČNIH OSEB PRI IZVAJALCU</w:t>
      </w:r>
      <w:r w:rsidR="00EE5F18" w:rsidRPr="00131DBA">
        <w:rPr>
          <w:rFonts w:cs="Arial"/>
          <w:b/>
          <w:szCs w:val="28"/>
        </w:rPr>
        <w:t xml:space="preserve"> (Izjava ZIntPK)</w:t>
      </w:r>
    </w:p>
    <w:p w14:paraId="2D7C8715" w14:textId="77777777" w:rsidR="00DD33FC" w:rsidRPr="00131DBA" w:rsidRDefault="00DD33FC" w:rsidP="00283EA1">
      <w:pPr>
        <w:pStyle w:val="NoSpacing"/>
        <w:spacing w:line="276" w:lineRule="auto"/>
        <w:rPr>
          <w:rFonts w:cs="Arial"/>
          <w:lang w:val="sl-SI"/>
        </w:rPr>
      </w:pPr>
    </w:p>
    <w:p w14:paraId="1D56F232" w14:textId="322FC4B3" w:rsidR="00DD33FC" w:rsidRPr="00131DBA" w:rsidRDefault="00DD33FC" w:rsidP="00283EA1">
      <w:pPr>
        <w:spacing w:after="0"/>
        <w:jc w:val="both"/>
        <w:rPr>
          <w:rFonts w:cs="Arial"/>
          <w:sz w:val="20"/>
        </w:rPr>
      </w:pPr>
      <w:r w:rsidRPr="00131DBA">
        <w:rPr>
          <w:rFonts w:cs="Arial"/>
          <w:sz w:val="20"/>
        </w:rPr>
        <w:t>Naročnik zaradi transparentnosti posla in preprečitve korupcijskih tveganj skladno šestim odstavkom 14. člena Zakona o integriteti in preprečevanju korupcije (</w:t>
      </w:r>
      <w:r w:rsidR="00936DF1" w:rsidRPr="00131DBA">
        <w:rPr>
          <w:rFonts w:cs="Arial"/>
          <w:sz w:val="20"/>
        </w:rPr>
        <w:t>Uradni list RS, št. 69/11 – uradno prečiščeno besedilo, 158/20 in 3/22 – ZDeb</w:t>
      </w:r>
      <w:r w:rsidRPr="00131DBA">
        <w:rPr>
          <w:rFonts w:cs="Arial"/>
          <w:sz w:val="20"/>
        </w:rPr>
        <w:t xml:space="preserve">) pridobi izjavo </w:t>
      </w:r>
      <w:r w:rsidR="002C6DF5" w:rsidRPr="00131DBA">
        <w:rPr>
          <w:rFonts w:cs="Arial"/>
          <w:sz w:val="20"/>
        </w:rPr>
        <w:t>oziroma</w:t>
      </w:r>
      <w:r w:rsidRPr="00131DBA">
        <w:rPr>
          <w:rFonts w:cs="Arial"/>
          <w:sz w:val="20"/>
        </w:rPr>
        <w:t xml:space="preserve"> podatke o udeležbi fizičnih in pravnih oseb v lastništvu ponudnika ter o gospodarskih subjektih za katere se glede na določbe zakona, ki ureja gospodarske družbe, šteje, da so povezane družbe s ponudnikom. </w:t>
      </w:r>
    </w:p>
    <w:p w14:paraId="2B96192B" w14:textId="77777777" w:rsidR="00DD33FC" w:rsidRPr="00131DBA" w:rsidRDefault="00DD33FC" w:rsidP="00283EA1">
      <w:pPr>
        <w:spacing w:after="0"/>
        <w:jc w:val="both"/>
        <w:rPr>
          <w:rFonts w:cs="Arial"/>
          <w:sz w:val="20"/>
        </w:rPr>
      </w:pPr>
    </w:p>
    <w:tbl>
      <w:tblPr>
        <w:tblW w:w="9141" w:type="dxa"/>
        <w:jc w:val="center"/>
        <w:tblLayout w:type="fixed"/>
        <w:tblCellMar>
          <w:top w:w="55" w:type="dxa"/>
          <w:left w:w="55" w:type="dxa"/>
          <w:bottom w:w="55" w:type="dxa"/>
          <w:right w:w="55" w:type="dxa"/>
        </w:tblCellMar>
        <w:tblLook w:val="04A0" w:firstRow="1" w:lastRow="0" w:firstColumn="1" w:lastColumn="0" w:noHBand="0" w:noVBand="1"/>
      </w:tblPr>
      <w:tblGrid>
        <w:gridCol w:w="2186"/>
        <w:gridCol w:w="6955"/>
      </w:tblGrid>
      <w:tr w:rsidR="00DD33FC" w:rsidRPr="00131DBA" w14:paraId="7D60AE3F" w14:textId="77777777" w:rsidTr="009A32DA">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38505885" w14:textId="77777777" w:rsidR="00DD33FC" w:rsidRPr="00131DBA" w:rsidRDefault="00DD33FC" w:rsidP="00283EA1">
            <w:pPr>
              <w:widowControl w:val="0"/>
              <w:suppressLineNumbers/>
              <w:spacing w:after="0"/>
              <w:jc w:val="center"/>
              <w:rPr>
                <w:rFonts w:eastAsia="Arial Unicode MS" w:cs="Arial"/>
                <w:b/>
                <w:bCs/>
                <w:kern w:val="2"/>
                <w:lang w:eastAsia="sl-SI"/>
              </w:rPr>
            </w:pPr>
            <w:r w:rsidRPr="00131DBA">
              <w:rPr>
                <w:rFonts w:eastAsia="Arial Unicode MS" w:cs="Arial"/>
                <w:b/>
                <w:bCs/>
                <w:kern w:val="2"/>
                <w:lang w:eastAsia="sl-SI"/>
              </w:rPr>
              <w:t>Naročilo</w:t>
            </w:r>
          </w:p>
        </w:tc>
      </w:tr>
      <w:tr w:rsidR="00DD33FC" w:rsidRPr="00131DBA" w14:paraId="0BEC3BCC" w14:textId="77777777" w:rsidTr="009A32DA">
        <w:trPr>
          <w:jc w:val="center"/>
        </w:trPr>
        <w:tc>
          <w:tcPr>
            <w:tcW w:w="2186" w:type="dxa"/>
            <w:tcBorders>
              <w:top w:val="nil"/>
              <w:left w:val="single" w:sz="2" w:space="0" w:color="000000"/>
              <w:bottom w:val="single" w:sz="2" w:space="0" w:color="000000"/>
              <w:right w:val="nil"/>
            </w:tcBorders>
            <w:shd w:val="clear" w:color="auto" w:fill="92D050"/>
            <w:vAlign w:val="center"/>
            <w:hideMark/>
          </w:tcPr>
          <w:p w14:paraId="01098F1E" w14:textId="77777777" w:rsidR="00DD33FC" w:rsidRPr="00131DBA" w:rsidRDefault="00DD33FC" w:rsidP="00283EA1">
            <w:pPr>
              <w:tabs>
                <w:tab w:val="center" w:pos="4536"/>
                <w:tab w:val="right" w:pos="9072"/>
              </w:tabs>
              <w:spacing w:after="0"/>
              <w:rPr>
                <w:rFonts w:cs="Arial"/>
                <w:b/>
                <w:bCs/>
              </w:rPr>
            </w:pPr>
            <w:r w:rsidRPr="00131DBA">
              <w:rPr>
                <w:rFonts w:cs="Arial"/>
                <w:b/>
                <w:bCs/>
              </w:rPr>
              <w:t>Naročnik</w:t>
            </w:r>
          </w:p>
        </w:tc>
        <w:tc>
          <w:tcPr>
            <w:tcW w:w="6955" w:type="dxa"/>
            <w:tcBorders>
              <w:top w:val="nil"/>
              <w:left w:val="single" w:sz="2" w:space="0" w:color="000000"/>
              <w:bottom w:val="single" w:sz="2" w:space="0" w:color="000000"/>
              <w:right w:val="single" w:sz="2" w:space="0" w:color="000000"/>
            </w:tcBorders>
            <w:shd w:val="clear" w:color="auto" w:fill="EAF1DD"/>
            <w:vAlign w:val="center"/>
            <w:hideMark/>
          </w:tcPr>
          <w:p w14:paraId="66C4187C" w14:textId="022ECB98" w:rsidR="00DD33FC" w:rsidRPr="00131DBA" w:rsidRDefault="00DD33FC" w:rsidP="00283EA1">
            <w:pPr>
              <w:keepNext/>
              <w:keepLines/>
              <w:widowControl w:val="0"/>
              <w:snapToGrid w:val="0"/>
              <w:spacing w:after="0"/>
              <w:ind w:right="-1"/>
              <w:jc w:val="both"/>
              <w:rPr>
                <w:rFonts w:eastAsia="Arial Unicode MS" w:cs="Arial"/>
                <w:b/>
                <w:color w:val="000000"/>
                <w:kern w:val="2"/>
                <w:szCs w:val="20"/>
              </w:rPr>
            </w:pPr>
            <w:r w:rsidRPr="00131DBA">
              <w:rPr>
                <w:rFonts w:cs="Arial"/>
                <w:b/>
                <w:color w:val="000000"/>
                <w:szCs w:val="20"/>
              </w:rPr>
              <w:t>B</w:t>
            </w:r>
            <w:r w:rsidR="006A0C44" w:rsidRPr="00131DBA">
              <w:rPr>
                <w:rFonts w:cs="Arial"/>
                <w:b/>
                <w:color w:val="000000"/>
                <w:szCs w:val="20"/>
              </w:rPr>
              <w:t>ORZEN</w:t>
            </w:r>
            <w:r w:rsidRPr="00131DBA">
              <w:rPr>
                <w:rFonts w:cs="Arial"/>
                <w:b/>
                <w:color w:val="000000"/>
                <w:szCs w:val="20"/>
              </w:rPr>
              <w:t>, d.o.o.</w:t>
            </w:r>
          </w:p>
        </w:tc>
      </w:tr>
      <w:tr w:rsidR="00DD33FC" w:rsidRPr="00131DBA" w14:paraId="418507E1" w14:textId="77777777" w:rsidTr="009A32DA">
        <w:trPr>
          <w:trHeight w:val="319"/>
          <w:jc w:val="center"/>
        </w:trPr>
        <w:tc>
          <w:tcPr>
            <w:tcW w:w="2186" w:type="dxa"/>
            <w:tcBorders>
              <w:top w:val="nil"/>
              <w:left w:val="single" w:sz="2" w:space="0" w:color="000000"/>
              <w:bottom w:val="single" w:sz="4" w:space="0" w:color="auto"/>
              <w:right w:val="nil"/>
            </w:tcBorders>
            <w:shd w:val="clear" w:color="auto" w:fill="92D050"/>
            <w:vAlign w:val="center"/>
            <w:hideMark/>
          </w:tcPr>
          <w:p w14:paraId="00BEAB86" w14:textId="1A4CCCF2" w:rsidR="00DD33FC" w:rsidRPr="00131DBA" w:rsidRDefault="00DD33FC" w:rsidP="00283EA1">
            <w:pPr>
              <w:tabs>
                <w:tab w:val="center" w:pos="4536"/>
                <w:tab w:val="right" w:pos="9072"/>
              </w:tabs>
              <w:spacing w:after="0"/>
              <w:rPr>
                <w:rFonts w:cs="Arial"/>
                <w:b/>
                <w:bCs/>
              </w:rPr>
            </w:pPr>
            <w:r w:rsidRPr="00131DBA">
              <w:rPr>
                <w:rFonts w:cs="Arial"/>
                <w:b/>
                <w:bCs/>
              </w:rPr>
              <w:t>Oznaka</w:t>
            </w:r>
          </w:p>
        </w:tc>
        <w:tc>
          <w:tcPr>
            <w:tcW w:w="6955" w:type="dxa"/>
            <w:tcBorders>
              <w:top w:val="nil"/>
              <w:left w:val="single" w:sz="2" w:space="0" w:color="000000"/>
              <w:bottom w:val="single" w:sz="4" w:space="0" w:color="auto"/>
              <w:right w:val="single" w:sz="2" w:space="0" w:color="000000"/>
            </w:tcBorders>
            <w:shd w:val="clear" w:color="auto" w:fill="EAF1DD"/>
            <w:hideMark/>
          </w:tcPr>
          <w:p w14:paraId="2DC6DFD0" w14:textId="01105C98" w:rsidR="00DD33FC" w:rsidRPr="00131DBA" w:rsidRDefault="0064575A" w:rsidP="00283EA1">
            <w:pPr>
              <w:widowControl w:val="0"/>
              <w:spacing w:after="0"/>
              <w:jc w:val="both"/>
              <w:rPr>
                <w:rFonts w:eastAsia="Arial Unicode MS" w:cs="Arial"/>
                <w:b/>
                <w:kern w:val="2"/>
              </w:rPr>
            </w:pPr>
            <w:r w:rsidRPr="00131DBA">
              <w:rPr>
                <w:rFonts w:eastAsia="Arial Unicode MS" w:cs="Arial"/>
                <w:b/>
                <w:kern w:val="2"/>
              </w:rPr>
              <w:t>JN-</w:t>
            </w:r>
            <w:r w:rsidR="00E50A63">
              <w:rPr>
                <w:rFonts w:eastAsia="Arial Unicode MS" w:cs="Arial"/>
                <w:b/>
                <w:kern w:val="2"/>
              </w:rPr>
              <w:t>1391</w:t>
            </w:r>
            <w:r w:rsidRPr="00131DBA">
              <w:rPr>
                <w:rFonts w:eastAsia="Arial Unicode MS" w:cs="Arial"/>
                <w:b/>
                <w:kern w:val="2"/>
              </w:rPr>
              <w:t>-23</w:t>
            </w:r>
          </w:p>
        </w:tc>
      </w:tr>
      <w:tr w:rsidR="00DD33FC" w:rsidRPr="00131DBA" w14:paraId="555F9A58"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78C1580" w14:textId="77777777" w:rsidR="00DD33FC" w:rsidRPr="00131DBA" w:rsidRDefault="00DD33FC" w:rsidP="00283EA1">
            <w:pPr>
              <w:tabs>
                <w:tab w:val="center" w:pos="4536"/>
                <w:tab w:val="right" w:pos="9072"/>
              </w:tabs>
              <w:spacing w:after="0"/>
              <w:rPr>
                <w:rFonts w:cs="Arial"/>
                <w:b/>
                <w:bCs/>
              </w:rPr>
            </w:pPr>
            <w:r w:rsidRPr="00131DBA">
              <w:rPr>
                <w:rFonts w:cs="Arial"/>
                <w:b/>
                <w:bCs/>
              </w:rPr>
              <w:t>Ime posla</w:t>
            </w:r>
          </w:p>
        </w:tc>
        <w:tc>
          <w:tcPr>
            <w:tcW w:w="6955" w:type="dxa"/>
            <w:tcBorders>
              <w:top w:val="single" w:sz="4" w:space="0" w:color="auto"/>
              <w:left w:val="single" w:sz="4" w:space="0" w:color="auto"/>
              <w:bottom w:val="single" w:sz="4" w:space="0" w:color="auto"/>
              <w:right w:val="single" w:sz="4" w:space="0" w:color="auto"/>
            </w:tcBorders>
            <w:shd w:val="clear" w:color="auto" w:fill="EAF1DD"/>
            <w:hideMark/>
          </w:tcPr>
          <w:p w14:paraId="442187B2" w14:textId="15BBB3A4" w:rsidR="00DD33FC" w:rsidRPr="00131DBA" w:rsidRDefault="00CF070B" w:rsidP="00283EA1">
            <w:pPr>
              <w:widowControl w:val="0"/>
              <w:spacing w:after="0"/>
              <w:jc w:val="both"/>
              <w:rPr>
                <w:rFonts w:eastAsia="Arial Unicode MS" w:cs="Arial"/>
                <w:b/>
                <w:kern w:val="2"/>
              </w:rPr>
            </w:pPr>
            <w:sdt>
              <w:sdtPr>
                <w:rPr>
                  <w:rFonts w:cs="Arial"/>
                  <w:b/>
                </w:rPr>
                <w:alias w:val="Zadeva"/>
                <w:tag w:val="Zadeva"/>
                <w:id w:val="357938415"/>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EndPr/>
              <w:sdtContent>
                <w:r w:rsidR="001700C9">
                  <w:rPr>
                    <w:rFonts w:cs="Arial"/>
                    <w:b/>
                  </w:rPr>
                  <w:t>Strokovna pomoč na področju upravljanja s kadri</w:t>
                </w:r>
              </w:sdtContent>
            </w:sdt>
          </w:p>
        </w:tc>
      </w:tr>
      <w:tr w:rsidR="00DD33FC" w:rsidRPr="00131DBA" w14:paraId="54FDD742" w14:textId="77777777" w:rsidTr="009A32DA">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4FB10446" w14:textId="77777777" w:rsidR="00DD33FC" w:rsidRPr="00131DBA" w:rsidRDefault="00DD33FC" w:rsidP="00283EA1">
            <w:pPr>
              <w:widowControl w:val="0"/>
              <w:suppressLineNumbers/>
              <w:spacing w:after="0"/>
              <w:jc w:val="center"/>
              <w:rPr>
                <w:rFonts w:eastAsia="Arial Unicode MS" w:cs="Arial"/>
                <w:b/>
                <w:bCs/>
                <w:kern w:val="2"/>
                <w:lang w:eastAsia="sl-SI"/>
              </w:rPr>
            </w:pPr>
            <w:r w:rsidRPr="00131DBA">
              <w:rPr>
                <w:rFonts w:eastAsia="Arial Unicode MS" w:cs="Arial"/>
                <w:b/>
                <w:bCs/>
                <w:kern w:val="2"/>
                <w:lang w:eastAsia="sl-SI"/>
              </w:rPr>
              <w:t xml:space="preserve">Podatki o pravni osebi – ponudniku </w:t>
            </w:r>
          </w:p>
        </w:tc>
      </w:tr>
      <w:tr w:rsidR="00DD33FC" w:rsidRPr="00131DBA" w14:paraId="1B813C65"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2937D30C" w14:textId="2C6A642C" w:rsidR="00DD33FC" w:rsidRPr="00131DBA" w:rsidRDefault="00DD33FC" w:rsidP="00283EA1">
            <w:pPr>
              <w:widowControl w:val="0"/>
              <w:suppressLineNumbers/>
              <w:spacing w:after="0"/>
              <w:rPr>
                <w:rFonts w:eastAsia="Arial Unicode MS" w:cs="Arial"/>
                <w:b/>
                <w:bCs/>
                <w:kern w:val="2"/>
                <w:lang w:eastAsia="sl-SI"/>
              </w:rPr>
            </w:pPr>
            <w:r w:rsidRPr="00131DBA">
              <w:rPr>
                <w:rFonts w:eastAsia="Arial Unicode MS" w:cs="Arial"/>
                <w:b/>
                <w:bCs/>
                <w:kern w:val="2"/>
                <w:lang w:eastAsia="sl-SI"/>
              </w:rPr>
              <w:t xml:space="preserve">Polno ime </w:t>
            </w:r>
            <w:r w:rsidR="002C6DF5" w:rsidRPr="00131DBA">
              <w:rPr>
                <w:rFonts w:eastAsia="Arial Unicode MS" w:cs="Arial"/>
                <w:b/>
                <w:bCs/>
                <w:kern w:val="2"/>
                <w:lang w:eastAsia="sl-SI"/>
              </w:rPr>
              <w:t>oziroma</w:t>
            </w:r>
            <w:r w:rsidRPr="00131DBA">
              <w:rPr>
                <w:rFonts w:eastAsia="Arial Unicode MS" w:cs="Arial"/>
                <w:b/>
                <w:bCs/>
                <w:kern w:val="2"/>
                <w:lang w:eastAsia="sl-SI"/>
              </w:rPr>
              <w:t xml:space="preserve"> naziv ponudnika</w:t>
            </w:r>
          </w:p>
        </w:tc>
        <w:tc>
          <w:tcPr>
            <w:tcW w:w="6955" w:type="dxa"/>
            <w:tcBorders>
              <w:top w:val="single" w:sz="4" w:space="0" w:color="auto"/>
              <w:left w:val="single" w:sz="4" w:space="0" w:color="auto"/>
              <w:bottom w:val="single" w:sz="4" w:space="0" w:color="auto"/>
              <w:right w:val="single" w:sz="4" w:space="0" w:color="auto"/>
            </w:tcBorders>
          </w:tcPr>
          <w:p w14:paraId="5DA8458E" w14:textId="77777777" w:rsidR="00DD33FC" w:rsidRPr="00131DBA" w:rsidRDefault="00DD33FC" w:rsidP="00283EA1">
            <w:pPr>
              <w:widowControl w:val="0"/>
              <w:suppressLineNumbers/>
              <w:spacing w:after="0"/>
              <w:rPr>
                <w:rFonts w:eastAsia="Arial Unicode MS" w:cs="Arial"/>
                <w:b/>
                <w:bCs/>
                <w:kern w:val="2"/>
                <w:lang w:eastAsia="sl-SI"/>
              </w:rPr>
            </w:pPr>
          </w:p>
        </w:tc>
      </w:tr>
      <w:tr w:rsidR="00DD33FC" w:rsidRPr="00131DBA" w14:paraId="31950AB3"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47F6A012" w14:textId="77777777" w:rsidR="00DD33FC" w:rsidRPr="00131DBA" w:rsidRDefault="00DD33FC" w:rsidP="00283EA1">
            <w:pPr>
              <w:widowControl w:val="0"/>
              <w:suppressLineNumbers/>
              <w:spacing w:after="0"/>
              <w:rPr>
                <w:rFonts w:eastAsia="Arial Unicode MS" w:cs="Arial"/>
                <w:b/>
                <w:bCs/>
                <w:kern w:val="2"/>
                <w:lang w:eastAsia="sl-SI"/>
              </w:rPr>
            </w:pPr>
            <w:r w:rsidRPr="00131DBA">
              <w:rPr>
                <w:rFonts w:eastAsia="Arial Unicode MS" w:cs="Arial"/>
                <w:b/>
                <w:bCs/>
                <w:kern w:val="2"/>
                <w:lang w:eastAsia="sl-SI"/>
              </w:rPr>
              <w:t>Sedež ponudnika</w:t>
            </w:r>
          </w:p>
        </w:tc>
        <w:tc>
          <w:tcPr>
            <w:tcW w:w="6955" w:type="dxa"/>
            <w:tcBorders>
              <w:top w:val="single" w:sz="4" w:space="0" w:color="auto"/>
              <w:left w:val="single" w:sz="4" w:space="0" w:color="auto"/>
              <w:bottom w:val="single" w:sz="4" w:space="0" w:color="auto"/>
              <w:right w:val="single" w:sz="4" w:space="0" w:color="auto"/>
            </w:tcBorders>
          </w:tcPr>
          <w:p w14:paraId="5B67A0EA" w14:textId="77777777" w:rsidR="00DD33FC" w:rsidRPr="00131DBA" w:rsidRDefault="00DD33FC" w:rsidP="00283EA1">
            <w:pPr>
              <w:widowControl w:val="0"/>
              <w:suppressLineNumbers/>
              <w:spacing w:after="0"/>
              <w:rPr>
                <w:rFonts w:eastAsia="Arial Unicode MS" w:cs="Arial"/>
                <w:b/>
                <w:bCs/>
                <w:kern w:val="2"/>
                <w:lang w:eastAsia="sl-SI"/>
              </w:rPr>
            </w:pPr>
          </w:p>
        </w:tc>
      </w:tr>
      <w:tr w:rsidR="00DD33FC" w:rsidRPr="00131DBA" w14:paraId="54D2596F"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3DC838C3" w14:textId="77777777" w:rsidR="00DD33FC" w:rsidRPr="00131DBA" w:rsidRDefault="00DD33FC" w:rsidP="00283EA1">
            <w:pPr>
              <w:widowControl w:val="0"/>
              <w:suppressLineNumbers/>
              <w:spacing w:after="0"/>
              <w:rPr>
                <w:rFonts w:eastAsia="Arial Unicode MS" w:cs="Arial"/>
                <w:b/>
                <w:bCs/>
                <w:kern w:val="2"/>
                <w:lang w:eastAsia="sl-SI"/>
              </w:rPr>
            </w:pPr>
            <w:r w:rsidRPr="00131DBA">
              <w:rPr>
                <w:rFonts w:eastAsia="Arial Unicode MS" w:cs="Arial"/>
                <w:b/>
                <w:bCs/>
                <w:kern w:val="2"/>
                <w:lang w:eastAsia="sl-SI"/>
              </w:rPr>
              <w:t>Občina sedeža ponudnika</w:t>
            </w:r>
          </w:p>
        </w:tc>
        <w:tc>
          <w:tcPr>
            <w:tcW w:w="6955" w:type="dxa"/>
            <w:tcBorders>
              <w:top w:val="single" w:sz="4" w:space="0" w:color="auto"/>
              <w:left w:val="single" w:sz="4" w:space="0" w:color="auto"/>
              <w:bottom w:val="single" w:sz="4" w:space="0" w:color="auto"/>
              <w:right w:val="single" w:sz="4" w:space="0" w:color="auto"/>
            </w:tcBorders>
          </w:tcPr>
          <w:p w14:paraId="45367279" w14:textId="77777777" w:rsidR="00DD33FC" w:rsidRPr="00131DBA" w:rsidRDefault="00DD33FC" w:rsidP="00283EA1">
            <w:pPr>
              <w:widowControl w:val="0"/>
              <w:suppressLineNumbers/>
              <w:spacing w:after="0"/>
              <w:rPr>
                <w:rFonts w:eastAsia="Arial Unicode MS" w:cs="Arial"/>
                <w:b/>
                <w:bCs/>
                <w:kern w:val="2"/>
                <w:lang w:eastAsia="sl-SI"/>
              </w:rPr>
            </w:pPr>
          </w:p>
        </w:tc>
      </w:tr>
      <w:tr w:rsidR="00DD33FC" w:rsidRPr="00131DBA" w14:paraId="34C4E721"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24BDCA1F" w14:textId="77777777" w:rsidR="00DD33FC" w:rsidRPr="00131DBA" w:rsidRDefault="00DD33FC" w:rsidP="00283EA1">
            <w:pPr>
              <w:widowControl w:val="0"/>
              <w:suppressLineNumbers/>
              <w:spacing w:after="0"/>
              <w:rPr>
                <w:rFonts w:eastAsia="Arial Unicode MS" w:cs="Arial"/>
                <w:b/>
                <w:bCs/>
                <w:kern w:val="2"/>
                <w:lang w:eastAsia="sl-SI"/>
              </w:rPr>
            </w:pPr>
            <w:r w:rsidRPr="00131DBA">
              <w:rPr>
                <w:rFonts w:eastAsia="Arial Unicode MS" w:cs="Arial"/>
                <w:b/>
                <w:bCs/>
                <w:kern w:val="2"/>
                <w:lang w:eastAsia="sl-SI"/>
              </w:rPr>
              <w:t>Matična številka podjetja</w:t>
            </w:r>
          </w:p>
        </w:tc>
        <w:tc>
          <w:tcPr>
            <w:tcW w:w="6955" w:type="dxa"/>
            <w:tcBorders>
              <w:top w:val="single" w:sz="4" w:space="0" w:color="auto"/>
              <w:left w:val="single" w:sz="4" w:space="0" w:color="auto"/>
              <w:bottom w:val="single" w:sz="4" w:space="0" w:color="auto"/>
              <w:right w:val="single" w:sz="4" w:space="0" w:color="auto"/>
            </w:tcBorders>
          </w:tcPr>
          <w:p w14:paraId="1FFFD617" w14:textId="77777777" w:rsidR="00DD33FC" w:rsidRPr="00131DBA" w:rsidRDefault="00DD33FC" w:rsidP="00283EA1">
            <w:pPr>
              <w:widowControl w:val="0"/>
              <w:suppressLineNumbers/>
              <w:spacing w:after="0"/>
              <w:rPr>
                <w:rFonts w:eastAsia="Arial Unicode MS" w:cs="Arial"/>
                <w:b/>
                <w:bCs/>
                <w:kern w:val="2"/>
                <w:lang w:eastAsia="sl-SI"/>
              </w:rPr>
            </w:pPr>
          </w:p>
        </w:tc>
      </w:tr>
    </w:tbl>
    <w:p w14:paraId="00E3AE5D" w14:textId="77777777" w:rsidR="00DD33FC" w:rsidRPr="00131DBA" w:rsidRDefault="00DD33FC" w:rsidP="00283EA1">
      <w:pPr>
        <w:spacing w:after="0"/>
        <w:rPr>
          <w:rFonts w:eastAsia="Arial Unicode MS" w:cs="Arial"/>
          <w:kern w:val="2"/>
        </w:rPr>
      </w:pPr>
    </w:p>
    <w:p w14:paraId="39A4E34D" w14:textId="77777777" w:rsidR="00DD33FC" w:rsidRPr="00131DBA" w:rsidRDefault="00DD33FC" w:rsidP="00283EA1">
      <w:pPr>
        <w:spacing w:after="0"/>
        <w:jc w:val="both"/>
        <w:rPr>
          <w:rFonts w:cs="Arial"/>
          <w:sz w:val="20"/>
        </w:rPr>
      </w:pPr>
      <w:r w:rsidRPr="00131DBA">
        <w:rPr>
          <w:rFonts w:cs="Arial"/>
          <w:sz w:val="20"/>
        </w:rPr>
        <w:t xml:space="preserve">Spodaj podpisani zastopnik izjavljam, da so pri lastništvu zgoraj navedenega ponudnika udeležene naslednje </w:t>
      </w:r>
      <w:r w:rsidRPr="00131DBA">
        <w:rPr>
          <w:rFonts w:cs="Arial"/>
          <w:sz w:val="20"/>
          <w:u w:val="single"/>
        </w:rPr>
        <w:t>pravne osebe</w:t>
      </w:r>
      <w:r w:rsidRPr="00131DBA">
        <w:rPr>
          <w:rFonts w:cs="Arial"/>
          <w:sz w:val="20"/>
        </w:rPr>
        <w:t>:</w:t>
      </w:r>
    </w:p>
    <w:p w14:paraId="05B0DFB0" w14:textId="77777777" w:rsidR="00DD33FC" w:rsidRPr="00131DBA" w:rsidRDefault="00DD33FC" w:rsidP="00283EA1">
      <w:pPr>
        <w:spacing w:after="0"/>
        <w:jc w:val="both"/>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7"/>
        <w:gridCol w:w="3383"/>
        <w:gridCol w:w="3388"/>
        <w:gridCol w:w="1626"/>
      </w:tblGrid>
      <w:tr w:rsidR="00DD33FC" w:rsidRPr="00131DBA" w14:paraId="528565FB" w14:textId="77777777" w:rsidTr="009A32DA">
        <w:trPr>
          <w:trHeight w:val="464"/>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D82124A" w14:textId="77777777" w:rsidR="00DD33FC" w:rsidRPr="00131DBA" w:rsidRDefault="00DD33FC" w:rsidP="00283EA1">
            <w:pPr>
              <w:widowControl w:val="0"/>
              <w:spacing w:after="0"/>
              <w:jc w:val="center"/>
              <w:rPr>
                <w:rFonts w:eastAsia="Arial Unicode MS" w:cs="Arial"/>
                <w:b/>
                <w:kern w:val="2"/>
                <w:sz w:val="20"/>
              </w:rPr>
            </w:pPr>
            <w:r w:rsidRPr="00131DBA">
              <w:rPr>
                <w:rFonts w:cs="Arial"/>
                <w:b/>
                <w:sz w:val="20"/>
              </w:rPr>
              <w:t>Št.</w:t>
            </w:r>
          </w:p>
        </w:tc>
        <w:tc>
          <w:tcPr>
            <w:tcW w:w="347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204994B" w14:textId="77777777" w:rsidR="00DD33FC" w:rsidRPr="00131DBA" w:rsidRDefault="00DD33FC" w:rsidP="00283EA1">
            <w:pPr>
              <w:widowControl w:val="0"/>
              <w:spacing w:after="0"/>
              <w:jc w:val="center"/>
              <w:rPr>
                <w:rFonts w:eastAsia="Arial Unicode MS" w:cs="Arial"/>
                <w:b/>
                <w:kern w:val="2"/>
                <w:sz w:val="20"/>
              </w:rPr>
            </w:pPr>
            <w:r w:rsidRPr="00131DBA">
              <w:rPr>
                <w:rFonts w:cs="Arial"/>
                <w:b/>
                <w:sz w:val="20"/>
              </w:rPr>
              <w:t>Naziv:</w:t>
            </w:r>
          </w:p>
        </w:tc>
        <w:tc>
          <w:tcPr>
            <w:tcW w:w="3481"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579A830" w14:textId="77777777" w:rsidR="00DD33FC" w:rsidRPr="00131DBA" w:rsidRDefault="00DD33FC" w:rsidP="00283EA1">
            <w:pPr>
              <w:widowControl w:val="0"/>
              <w:spacing w:after="0"/>
              <w:jc w:val="center"/>
              <w:rPr>
                <w:rFonts w:eastAsia="Arial Unicode MS" w:cs="Arial"/>
                <w:b/>
                <w:kern w:val="2"/>
                <w:sz w:val="20"/>
              </w:rPr>
            </w:pPr>
            <w:r w:rsidRPr="00131DBA">
              <w:rPr>
                <w:rFonts w:cs="Arial"/>
                <w:b/>
                <w:sz w:val="20"/>
              </w:rPr>
              <w:t>Sedež:</w:t>
            </w:r>
          </w:p>
        </w:tc>
        <w:tc>
          <w:tcPr>
            <w:tcW w:w="165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7362063" w14:textId="77777777" w:rsidR="00DD33FC" w:rsidRPr="00131DBA" w:rsidRDefault="00DD33FC" w:rsidP="00283EA1">
            <w:pPr>
              <w:widowControl w:val="0"/>
              <w:spacing w:after="0"/>
              <w:jc w:val="center"/>
              <w:rPr>
                <w:rFonts w:eastAsia="Arial Unicode MS" w:cs="Arial"/>
                <w:b/>
                <w:kern w:val="2"/>
                <w:sz w:val="20"/>
              </w:rPr>
            </w:pPr>
            <w:r w:rsidRPr="00131DBA">
              <w:rPr>
                <w:rFonts w:cs="Arial"/>
                <w:b/>
                <w:sz w:val="20"/>
              </w:rPr>
              <w:t>Delež v %</w:t>
            </w:r>
          </w:p>
        </w:tc>
      </w:tr>
      <w:tr w:rsidR="00DD33FC" w:rsidRPr="00131DBA" w14:paraId="6BA37B05" w14:textId="77777777" w:rsidTr="009A32DA">
        <w:trPr>
          <w:trHeight w:val="401"/>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2A63D3A" w14:textId="77777777" w:rsidR="00DD33FC" w:rsidRPr="00131DBA" w:rsidRDefault="00DD33FC" w:rsidP="00283EA1">
            <w:pPr>
              <w:widowControl w:val="0"/>
              <w:spacing w:after="0"/>
              <w:rPr>
                <w:rFonts w:eastAsia="Arial Unicode MS" w:cs="Arial"/>
                <w:b/>
                <w:kern w:val="2"/>
                <w:sz w:val="20"/>
              </w:rPr>
            </w:pPr>
            <w:r w:rsidRPr="00131DBA">
              <w:rPr>
                <w:rFonts w:cs="Arial"/>
                <w:b/>
                <w:sz w:val="20"/>
              </w:rPr>
              <w:t>1</w:t>
            </w:r>
          </w:p>
        </w:tc>
        <w:tc>
          <w:tcPr>
            <w:tcW w:w="3478" w:type="dxa"/>
            <w:tcBorders>
              <w:top w:val="single" w:sz="4" w:space="0" w:color="auto"/>
              <w:left w:val="single" w:sz="4" w:space="0" w:color="auto"/>
              <w:bottom w:val="single" w:sz="4" w:space="0" w:color="auto"/>
              <w:right w:val="single" w:sz="4" w:space="0" w:color="auto"/>
            </w:tcBorders>
            <w:vAlign w:val="center"/>
          </w:tcPr>
          <w:p w14:paraId="1E87BB41" w14:textId="77777777" w:rsidR="00DD33FC" w:rsidRPr="00131DBA" w:rsidRDefault="00DD33FC" w:rsidP="00283EA1">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582776A4" w14:textId="77777777" w:rsidR="00DD33FC" w:rsidRPr="00131DBA" w:rsidRDefault="00DD33FC" w:rsidP="00283EA1">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7CFF5D19" w14:textId="77777777" w:rsidR="00DD33FC" w:rsidRPr="00131DBA" w:rsidRDefault="00DD33FC" w:rsidP="00283EA1">
            <w:pPr>
              <w:widowControl w:val="0"/>
              <w:spacing w:after="0"/>
              <w:rPr>
                <w:rFonts w:eastAsia="Arial Unicode MS" w:cs="Arial"/>
                <w:kern w:val="2"/>
                <w:sz w:val="20"/>
              </w:rPr>
            </w:pPr>
          </w:p>
        </w:tc>
      </w:tr>
      <w:tr w:rsidR="00DD33FC" w:rsidRPr="00131DBA" w14:paraId="3697C2DA" w14:textId="77777777" w:rsidTr="009A32DA">
        <w:trPr>
          <w:trHeight w:val="420"/>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9B3613B" w14:textId="77777777" w:rsidR="00DD33FC" w:rsidRPr="00131DBA" w:rsidRDefault="00DD33FC" w:rsidP="00283EA1">
            <w:pPr>
              <w:widowControl w:val="0"/>
              <w:spacing w:after="0"/>
              <w:rPr>
                <w:rFonts w:eastAsia="Arial Unicode MS" w:cs="Arial"/>
                <w:b/>
                <w:kern w:val="2"/>
                <w:sz w:val="20"/>
              </w:rPr>
            </w:pPr>
            <w:r w:rsidRPr="00131DBA">
              <w:rPr>
                <w:rFonts w:cs="Arial"/>
                <w:b/>
                <w:sz w:val="20"/>
              </w:rPr>
              <w:t>2</w:t>
            </w:r>
          </w:p>
        </w:tc>
        <w:tc>
          <w:tcPr>
            <w:tcW w:w="3478" w:type="dxa"/>
            <w:tcBorders>
              <w:top w:val="single" w:sz="4" w:space="0" w:color="auto"/>
              <w:left w:val="single" w:sz="4" w:space="0" w:color="auto"/>
              <w:bottom w:val="single" w:sz="4" w:space="0" w:color="auto"/>
              <w:right w:val="single" w:sz="4" w:space="0" w:color="auto"/>
            </w:tcBorders>
            <w:vAlign w:val="center"/>
          </w:tcPr>
          <w:p w14:paraId="71A5FC5B" w14:textId="77777777" w:rsidR="00DD33FC" w:rsidRPr="00131DBA" w:rsidRDefault="00DD33FC" w:rsidP="00283EA1">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07CF2CDE" w14:textId="77777777" w:rsidR="00DD33FC" w:rsidRPr="00131DBA" w:rsidRDefault="00DD33FC" w:rsidP="00283EA1">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31F8F33A" w14:textId="77777777" w:rsidR="00DD33FC" w:rsidRPr="00131DBA" w:rsidRDefault="00DD33FC" w:rsidP="00283EA1">
            <w:pPr>
              <w:widowControl w:val="0"/>
              <w:spacing w:after="0"/>
              <w:rPr>
                <w:rFonts w:eastAsia="Arial Unicode MS" w:cs="Arial"/>
                <w:kern w:val="2"/>
                <w:sz w:val="20"/>
              </w:rPr>
            </w:pPr>
          </w:p>
        </w:tc>
      </w:tr>
      <w:tr w:rsidR="00DD33FC" w:rsidRPr="00131DBA" w14:paraId="6323DD84" w14:textId="77777777" w:rsidTr="009A32DA">
        <w:trPr>
          <w:trHeight w:val="412"/>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71AE34F" w14:textId="77777777" w:rsidR="00DD33FC" w:rsidRPr="00131DBA" w:rsidRDefault="00DD33FC" w:rsidP="00283EA1">
            <w:pPr>
              <w:widowControl w:val="0"/>
              <w:spacing w:after="0"/>
              <w:rPr>
                <w:rFonts w:eastAsia="Arial Unicode MS" w:cs="Arial"/>
                <w:b/>
                <w:kern w:val="2"/>
                <w:sz w:val="20"/>
              </w:rPr>
            </w:pPr>
            <w:r w:rsidRPr="00131DBA">
              <w:rPr>
                <w:rFonts w:cs="Arial"/>
                <w:b/>
                <w:sz w:val="20"/>
              </w:rPr>
              <w:t>3</w:t>
            </w:r>
          </w:p>
        </w:tc>
        <w:tc>
          <w:tcPr>
            <w:tcW w:w="3478" w:type="dxa"/>
            <w:tcBorders>
              <w:top w:val="single" w:sz="4" w:space="0" w:color="auto"/>
              <w:left w:val="single" w:sz="4" w:space="0" w:color="auto"/>
              <w:bottom w:val="single" w:sz="4" w:space="0" w:color="auto"/>
              <w:right w:val="single" w:sz="4" w:space="0" w:color="auto"/>
            </w:tcBorders>
            <w:vAlign w:val="center"/>
          </w:tcPr>
          <w:p w14:paraId="5D8F3DCA" w14:textId="77777777" w:rsidR="00DD33FC" w:rsidRPr="00131DBA" w:rsidRDefault="00DD33FC" w:rsidP="00283EA1">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5B426465" w14:textId="77777777" w:rsidR="00DD33FC" w:rsidRPr="00131DBA" w:rsidRDefault="00DD33FC" w:rsidP="00283EA1">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1D1253C1" w14:textId="77777777" w:rsidR="00DD33FC" w:rsidRPr="00131DBA" w:rsidRDefault="00DD33FC" w:rsidP="00283EA1">
            <w:pPr>
              <w:widowControl w:val="0"/>
              <w:spacing w:after="0"/>
              <w:rPr>
                <w:rFonts w:eastAsia="Arial Unicode MS" w:cs="Arial"/>
                <w:kern w:val="2"/>
                <w:sz w:val="20"/>
              </w:rPr>
            </w:pPr>
          </w:p>
        </w:tc>
      </w:tr>
      <w:tr w:rsidR="00DD33FC" w:rsidRPr="00131DBA" w14:paraId="35761636" w14:textId="77777777" w:rsidTr="009A32DA">
        <w:trPr>
          <w:trHeight w:val="405"/>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1F5F8F3" w14:textId="77777777" w:rsidR="00DD33FC" w:rsidRPr="00131DBA" w:rsidRDefault="00DD33FC" w:rsidP="00283EA1">
            <w:pPr>
              <w:widowControl w:val="0"/>
              <w:spacing w:after="0"/>
              <w:rPr>
                <w:rFonts w:eastAsia="Arial Unicode MS" w:cs="Arial"/>
                <w:b/>
                <w:kern w:val="2"/>
                <w:sz w:val="20"/>
              </w:rPr>
            </w:pPr>
            <w:r w:rsidRPr="00131DBA">
              <w:rPr>
                <w:rFonts w:cs="Arial"/>
                <w:b/>
                <w:sz w:val="20"/>
              </w:rPr>
              <w:t>…</w:t>
            </w:r>
          </w:p>
        </w:tc>
        <w:tc>
          <w:tcPr>
            <w:tcW w:w="3478" w:type="dxa"/>
            <w:tcBorders>
              <w:top w:val="single" w:sz="4" w:space="0" w:color="auto"/>
              <w:left w:val="single" w:sz="4" w:space="0" w:color="auto"/>
              <w:bottom w:val="single" w:sz="4" w:space="0" w:color="auto"/>
              <w:right w:val="single" w:sz="4" w:space="0" w:color="auto"/>
            </w:tcBorders>
            <w:vAlign w:val="center"/>
          </w:tcPr>
          <w:p w14:paraId="045C86FB" w14:textId="77777777" w:rsidR="00DD33FC" w:rsidRPr="00131DBA" w:rsidRDefault="00DD33FC" w:rsidP="00283EA1">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6CB2F2AB" w14:textId="77777777" w:rsidR="00DD33FC" w:rsidRPr="00131DBA" w:rsidRDefault="00DD33FC" w:rsidP="00283EA1">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28147FC3" w14:textId="77777777" w:rsidR="00DD33FC" w:rsidRPr="00131DBA" w:rsidRDefault="00DD33FC" w:rsidP="00283EA1">
            <w:pPr>
              <w:widowControl w:val="0"/>
              <w:spacing w:after="0"/>
              <w:rPr>
                <w:rFonts w:eastAsia="Arial Unicode MS" w:cs="Arial"/>
                <w:kern w:val="2"/>
                <w:sz w:val="20"/>
              </w:rPr>
            </w:pPr>
          </w:p>
        </w:tc>
      </w:tr>
    </w:tbl>
    <w:p w14:paraId="0E3EDC34" w14:textId="77777777" w:rsidR="00DD33FC" w:rsidRPr="00131DBA" w:rsidRDefault="00DD33FC" w:rsidP="00283EA1">
      <w:pPr>
        <w:spacing w:after="0"/>
        <w:rPr>
          <w:rFonts w:eastAsia="Arial Unicode MS" w:cs="Arial"/>
          <w:kern w:val="2"/>
          <w:sz w:val="20"/>
        </w:rPr>
      </w:pPr>
    </w:p>
    <w:p w14:paraId="1C926E6A" w14:textId="77777777" w:rsidR="00DD33FC" w:rsidRPr="00131DBA" w:rsidRDefault="00DD33FC" w:rsidP="00283EA1">
      <w:pPr>
        <w:spacing w:after="0"/>
        <w:jc w:val="both"/>
        <w:rPr>
          <w:rFonts w:cs="Arial"/>
          <w:sz w:val="20"/>
        </w:rPr>
      </w:pPr>
      <w:r w:rsidRPr="00131DBA">
        <w:rPr>
          <w:rFonts w:cs="Arial"/>
          <w:sz w:val="20"/>
        </w:rPr>
        <w:t xml:space="preserve">Spodaj podpisani zastopnik izjavljam, da so pri lastništvu zgoraj navedenega ponudnika udeležene naslednje </w:t>
      </w:r>
      <w:r w:rsidRPr="00131DBA">
        <w:rPr>
          <w:rFonts w:cs="Arial"/>
          <w:sz w:val="20"/>
          <w:u w:val="single"/>
        </w:rPr>
        <w:t>fizične osebe</w:t>
      </w:r>
      <w:r w:rsidRPr="00131DBA">
        <w:rPr>
          <w:rFonts w:cs="Arial"/>
          <w:sz w:val="20"/>
        </w:rPr>
        <w:t>:</w:t>
      </w:r>
    </w:p>
    <w:p w14:paraId="38A2A2D6" w14:textId="77777777" w:rsidR="00DD33FC" w:rsidRPr="00131DBA" w:rsidRDefault="00DD33FC" w:rsidP="00283EA1">
      <w:pPr>
        <w:spacing w:after="0"/>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4"/>
        <w:gridCol w:w="1476"/>
        <w:gridCol w:w="2095"/>
        <w:gridCol w:w="3234"/>
        <w:gridCol w:w="1595"/>
      </w:tblGrid>
      <w:tr w:rsidR="00DD33FC" w:rsidRPr="00131DBA" w14:paraId="731462F6" w14:textId="77777777" w:rsidTr="009A32DA">
        <w:trPr>
          <w:trHeight w:val="54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24DCCC6" w14:textId="77777777" w:rsidR="00DD33FC" w:rsidRPr="00131DBA" w:rsidRDefault="00DD33FC" w:rsidP="00283EA1">
            <w:pPr>
              <w:widowControl w:val="0"/>
              <w:spacing w:after="0"/>
              <w:jc w:val="center"/>
              <w:rPr>
                <w:rFonts w:eastAsia="Arial Unicode MS" w:cs="Arial"/>
                <w:b/>
                <w:kern w:val="2"/>
                <w:sz w:val="20"/>
              </w:rPr>
            </w:pPr>
            <w:r w:rsidRPr="00131DBA">
              <w:rPr>
                <w:rFonts w:cs="Arial"/>
                <w:b/>
                <w:sz w:val="20"/>
              </w:rPr>
              <w:t>Št.</w:t>
            </w:r>
          </w:p>
        </w:tc>
        <w:tc>
          <w:tcPr>
            <w:tcW w:w="151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B5AA64" w14:textId="77777777" w:rsidR="00DD33FC" w:rsidRPr="00131DBA" w:rsidRDefault="00DD33FC" w:rsidP="00283EA1">
            <w:pPr>
              <w:widowControl w:val="0"/>
              <w:spacing w:after="0"/>
              <w:jc w:val="center"/>
              <w:rPr>
                <w:rFonts w:eastAsia="Arial Unicode MS" w:cs="Arial"/>
                <w:b/>
                <w:kern w:val="2"/>
                <w:sz w:val="20"/>
              </w:rPr>
            </w:pPr>
            <w:r w:rsidRPr="00131DBA">
              <w:rPr>
                <w:rFonts w:cs="Arial"/>
                <w:b/>
                <w:sz w:val="20"/>
              </w:rPr>
              <w:t>Ime:</w:t>
            </w:r>
          </w:p>
        </w:tc>
        <w:tc>
          <w:tcPr>
            <w:tcW w:w="214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56655F" w14:textId="77777777" w:rsidR="00DD33FC" w:rsidRPr="00131DBA" w:rsidRDefault="00DD33FC" w:rsidP="00283EA1">
            <w:pPr>
              <w:widowControl w:val="0"/>
              <w:spacing w:after="0"/>
              <w:jc w:val="center"/>
              <w:rPr>
                <w:rFonts w:eastAsia="Arial Unicode MS" w:cs="Arial"/>
                <w:b/>
                <w:kern w:val="2"/>
                <w:sz w:val="20"/>
              </w:rPr>
            </w:pPr>
            <w:r w:rsidRPr="00131DBA">
              <w:rPr>
                <w:rFonts w:cs="Arial"/>
                <w:b/>
                <w:sz w:val="20"/>
              </w:rPr>
              <w:t>Priimek:</w:t>
            </w:r>
          </w:p>
        </w:tc>
        <w:tc>
          <w:tcPr>
            <w:tcW w:w="332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67B92FA" w14:textId="77777777" w:rsidR="00DD33FC" w:rsidRPr="00131DBA" w:rsidRDefault="00DD33FC" w:rsidP="00283EA1">
            <w:pPr>
              <w:widowControl w:val="0"/>
              <w:spacing w:after="0"/>
              <w:jc w:val="center"/>
              <w:rPr>
                <w:rFonts w:eastAsia="Arial Unicode MS" w:cs="Arial"/>
                <w:b/>
                <w:kern w:val="2"/>
                <w:sz w:val="20"/>
              </w:rPr>
            </w:pPr>
            <w:r w:rsidRPr="00131DBA">
              <w:rPr>
                <w:rFonts w:cs="Arial"/>
                <w:b/>
                <w:sz w:val="20"/>
              </w:rPr>
              <w:t>Naslov stalnega bivališča:</w:t>
            </w:r>
          </w:p>
        </w:tc>
        <w:tc>
          <w:tcPr>
            <w:tcW w:w="163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C253C5" w14:textId="77777777" w:rsidR="00DD33FC" w:rsidRPr="00131DBA" w:rsidRDefault="00DD33FC" w:rsidP="00283EA1">
            <w:pPr>
              <w:widowControl w:val="0"/>
              <w:spacing w:after="0"/>
              <w:jc w:val="center"/>
              <w:rPr>
                <w:rFonts w:eastAsia="Arial Unicode MS" w:cs="Arial"/>
                <w:b/>
                <w:kern w:val="2"/>
                <w:sz w:val="20"/>
              </w:rPr>
            </w:pPr>
            <w:r w:rsidRPr="00131DBA">
              <w:rPr>
                <w:rFonts w:cs="Arial"/>
                <w:b/>
                <w:sz w:val="20"/>
              </w:rPr>
              <w:t>Delež v %</w:t>
            </w:r>
          </w:p>
        </w:tc>
      </w:tr>
      <w:tr w:rsidR="00DD33FC" w:rsidRPr="00131DBA" w14:paraId="6AA6C6EA" w14:textId="77777777" w:rsidTr="009A32DA">
        <w:trPr>
          <w:trHeight w:val="355"/>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025729F" w14:textId="77777777" w:rsidR="00DD33FC" w:rsidRPr="00131DBA" w:rsidRDefault="00DD33FC" w:rsidP="00283EA1">
            <w:pPr>
              <w:widowControl w:val="0"/>
              <w:spacing w:after="0"/>
              <w:rPr>
                <w:rFonts w:eastAsia="Arial Unicode MS" w:cs="Arial"/>
                <w:b/>
                <w:kern w:val="2"/>
                <w:sz w:val="20"/>
              </w:rPr>
            </w:pPr>
            <w:r w:rsidRPr="00131DBA">
              <w:rPr>
                <w:rFonts w:cs="Arial"/>
                <w:b/>
                <w:sz w:val="20"/>
              </w:rPr>
              <w:t>1</w:t>
            </w:r>
          </w:p>
        </w:tc>
        <w:tc>
          <w:tcPr>
            <w:tcW w:w="1514" w:type="dxa"/>
            <w:tcBorders>
              <w:top w:val="single" w:sz="4" w:space="0" w:color="auto"/>
              <w:left w:val="single" w:sz="4" w:space="0" w:color="auto"/>
              <w:bottom w:val="single" w:sz="4" w:space="0" w:color="auto"/>
              <w:right w:val="single" w:sz="4" w:space="0" w:color="auto"/>
            </w:tcBorders>
            <w:vAlign w:val="center"/>
          </w:tcPr>
          <w:p w14:paraId="67AB3652" w14:textId="77777777" w:rsidR="00DD33FC" w:rsidRPr="00131DBA" w:rsidRDefault="00DD33FC" w:rsidP="00283EA1">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2E4FCBAB" w14:textId="77777777" w:rsidR="00DD33FC" w:rsidRPr="00131DBA" w:rsidRDefault="00DD33FC" w:rsidP="00283EA1">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46453DD5" w14:textId="77777777" w:rsidR="00DD33FC" w:rsidRPr="00131DBA" w:rsidRDefault="00DD33FC" w:rsidP="00283EA1">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6961DEA1" w14:textId="77777777" w:rsidR="00DD33FC" w:rsidRPr="00131DBA" w:rsidRDefault="00DD33FC" w:rsidP="00283EA1">
            <w:pPr>
              <w:widowControl w:val="0"/>
              <w:spacing w:after="0"/>
              <w:rPr>
                <w:rFonts w:eastAsia="Arial Unicode MS" w:cs="Arial"/>
                <w:kern w:val="2"/>
                <w:sz w:val="20"/>
              </w:rPr>
            </w:pPr>
          </w:p>
        </w:tc>
      </w:tr>
      <w:tr w:rsidR="00DD33FC" w:rsidRPr="00131DBA" w14:paraId="4EBF7FFE" w14:textId="77777777" w:rsidTr="009A32DA">
        <w:trPr>
          <w:trHeight w:val="417"/>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B29E596" w14:textId="77777777" w:rsidR="00DD33FC" w:rsidRPr="00131DBA" w:rsidRDefault="00DD33FC" w:rsidP="00283EA1">
            <w:pPr>
              <w:widowControl w:val="0"/>
              <w:spacing w:after="0"/>
              <w:rPr>
                <w:rFonts w:eastAsia="Arial Unicode MS" w:cs="Arial"/>
                <w:b/>
                <w:kern w:val="2"/>
                <w:sz w:val="20"/>
              </w:rPr>
            </w:pPr>
            <w:r w:rsidRPr="00131DBA">
              <w:rPr>
                <w:rFonts w:cs="Arial"/>
                <w:b/>
                <w:sz w:val="20"/>
              </w:rPr>
              <w:t>2</w:t>
            </w:r>
          </w:p>
        </w:tc>
        <w:tc>
          <w:tcPr>
            <w:tcW w:w="1514" w:type="dxa"/>
            <w:tcBorders>
              <w:top w:val="single" w:sz="4" w:space="0" w:color="auto"/>
              <w:left w:val="single" w:sz="4" w:space="0" w:color="auto"/>
              <w:bottom w:val="single" w:sz="4" w:space="0" w:color="auto"/>
              <w:right w:val="single" w:sz="4" w:space="0" w:color="auto"/>
            </w:tcBorders>
            <w:vAlign w:val="center"/>
          </w:tcPr>
          <w:p w14:paraId="31597885" w14:textId="77777777" w:rsidR="00DD33FC" w:rsidRPr="00131DBA" w:rsidRDefault="00DD33FC" w:rsidP="00283EA1">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507155AA" w14:textId="77777777" w:rsidR="00DD33FC" w:rsidRPr="00131DBA" w:rsidRDefault="00DD33FC" w:rsidP="00283EA1">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26F04250" w14:textId="77777777" w:rsidR="00DD33FC" w:rsidRPr="00131DBA" w:rsidRDefault="00DD33FC" w:rsidP="00283EA1">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6A2CAB96" w14:textId="77777777" w:rsidR="00DD33FC" w:rsidRPr="00131DBA" w:rsidRDefault="00DD33FC" w:rsidP="00283EA1">
            <w:pPr>
              <w:widowControl w:val="0"/>
              <w:spacing w:after="0"/>
              <w:rPr>
                <w:rFonts w:eastAsia="Arial Unicode MS" w:cs="Arial"/>
                <w:kern w:val="2"/>
                <w:sz w:val="20"/>
              </w:rPr>
            </w:pPr>
          </w:p>
        </w:tc>
      </w:tr>
      <w:tr w:rsidR="00DD33FC" w:rsidRPr="00131DBA" w14:paraId="521635A6" w14:textId="77777777" w:rsidTr="009A32DA">
        <w:trPr>
          <w:trHeight w:val="42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39E1FB2" w14:textId="77777777" w:rsidR="00DD33FC" w:rsidRPr="00131DBA" w:rsidRDefault="00DD33FC" w:rsidP="00283EA1">
            <w:pPr>
              <w:widowControl w:val="0"/>
              <w:spacing w:after="0"/>
              <w:rPr>
                <w:rFonts w:eastAsia="Arial Unicode MS" w:cs="Arial"/>
                <w:b/>
                <w:kern w:val="2"/>
                <w:sz w:val="20"/>
              </w:rPr>
            </w:pPr>
            <w:r w:rsidRPr="00131DBA">
              <w:rPr>
                <w:rFonts w:cs="Arial"/>
                <w:b/>
                <w:sz w:val="20"/>
              </w:rPr>
              <w:t>3</w:t>
            </w:r>
          </w:p>
        </w:tc>
        <w:tc>
          <w:tcPr>
            <w:tcW w:w="1514" w:type="dxa"/>
            <w:tcBorders>
              <w:top w:val="single" w:sz="4" w:space="0" w:color="auto"/>
              <w:left w:val="single" w:sz="4" w:space="0" w:color="auto"/>
              <w:bottom w:val="single" w:sz="4" w:space="0" w:color="auto"/>
              <w:right w:val="single" w:sz="4" w:space="0" w:color="auto"/>
            </w:tcBorders>
            <w:vAlign w:val="center"/>
          </w:tcPr>
          <w:p w14:paraId="0432C323" w14:textId="77777777" w:rsidR="00DD33FC" w:rsidRPr="00131DBA" w:rsidRDefault="00DD33FC" w:rsidP="00283EA1">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2A74D688" w14:textId="77777777" w:rsidR="00DD33FC" w:rsidRPr="00131DBA" w:rsidRDefault="00DD33FC" w:rsidP="00283EA1">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5F56D773" w14:textId="77777777" w:rsidR="00DD33FC" w:rsidRPr="00131DBA" w:rsidRDefault="00DD33FC" w:rsidP="00283EA1">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219451E3" w14:textId="77777777" w:rsidR="00DD33FC" w:rsidRPr="00131DBA" w:rsidRDefault="00DD33FC" w:rsidP="00283EA1">
            <w:pPr>
              <w:widowControl w:val="0"/>
              <w:spacing w:after="0"/>
              <w:rPr>
                <w:rFonts w:eastAsia="Arial Unicode MS" w:cs="Arial"/>
                <w:kern w:val="2"/>
                <w:sz w:val="20"/>
              </w:rPr>
            </w:pPr>
          </w:p>
        </w:tc>
      </w:tr>
      <w:tr w:rsidR="00DD33FC" w:rsidRPr="00131DBA" w14:paraId="108F401F" w14:textId="77777777" w:rsidTr="009A32DA">
        <w:trPr>
          <w:trHeight w:val="414"/>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9150662" w14:textId="77777777" w:rsidR="00DD33FC" w:rsidRPr="00131DBA" w:rsidRDefault="00DD33FC" w:rsidP="00283EA1">
            <w:pPr>
              <w:widowControl w:val="0"/>
              <w:spacing w:after="0"/>
              <w:rPr>
                <w:rFonts w:eastAsia="Arial Unicode MS" w:cs="Arial"/>
                <w:b/>
                <w:kern w:val="2"/>
                <w:sz w:val="20"/>
              </w:rPr>
            </w:pPr>
            <w:r w:rsidRPr="00131DBA">
              <w:rPr>
                <w:rFonts w:cs="Arial"/>
                <w:b/>
                <w:sz w:val="20"/>
              </w:rPr>
              <w:t>…</w:t>
            </w:r>
          </w:p>
        </w:tc>
        <w:tc>
          <w:tcPr>
            <w:tcW w:w="1514" w:type="dxa"/>
            <w:tcBorders>
              <w:top w:val="single" w:sz="4" w:space="0" w:color="auto"/>
              <w:left w:val="single" w:sz="4" w:space="0" w:color="auto"/>
              <w:bottom w:val="single" w:sz="4" w:space="0" w:color="auto"/>
              <w:right w:val="single" w:sz="4" w:space="0" w:color="auto"/>
            </w:tcBorders>
            <w:vAlign w:val="center"/>
          </w:tcPr>
          <w:p w14:paraId="76A2B8B6" w14:textId="77777777" w:rsidR="00DD33FC" w:rsidRPr="00131DBA" w:rsidRDefault="00DD33FC" w:rsidP="00283EA1">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5B951986" w14:textId="77777777" w:rsidR="00DD33FC" w:rsidRPr="00131DBA" w:rsidRDefault="00DD33FC" w:rsidP="00283EA1">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020109D1" w14:textId="77777777" w:rsidR="00DD33FC" w:rsidRPr="00131DBA" w:rsidRDefault="00DD33FC" w:rsidP="00283EA1">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7CE24C1F" w14:textId="77777777" w:rsidR="00DD33FC" w:rsidRPr="00131DBA" w:rsidRDefault="00DD33FC" w:rsidP="00283EA1">
            <w:pPr>
              <w:widowControl w:val="0"/>
              <w:spacing w:after="0"/>
              <w:rPr>
                <w:rFonts w:eastAsia="Arial Unicode MS" w:cs="Arial"/>
                <w:kern w:val="2"/>
                <w:sz w:val="20"/>
              </w:rPr>
            </w:pPr>
          </w:p>
        </w:tc>
      </w:tr>
    </w:tbl>
    <w:p w14:paraId="629B9D3B" w14:textId="77777777" w:rsidR="00DD33FC" w:rsidRPr="00131DBA" w:rsidRDefault="00DD33FC" w:rsidP="00283EA1">
      <w:pPr>
        <w:spacing w:after="0"/>
        <w:jc w:val="right"/>
        <w:rPr>
          <w:rFonts w:cs="Arial"/>
          <w:sz w:val="20"/>
          <w:szCs w:val="20"/>
        </w:rPr>
      </w:pPr>
    </w:p>
    <w:p w14:paraId="06EBD494" w14:textId="77777777" w:rsidR="00DD33FC" w:rsidRPr="00131DBA" w:rsidRDefault="00DD33FC" w:rsidP="00283EA1">
      <w:pPr>
        <w:spacing w:after="0"/>
        <w:jc w:val="both"/>
        <w:rPr>
          <w:rFonts w:cs="Arial"/>
          <w:b/>
        </w:rPr>
      </w:pPr>
      <w:r w:rsidRPr="00131DBA">
        <w:rPr>
          <w:rFonts w:cs="Arial"/>
          <w:b/>
        </w:rPr>
        <w:t>S podpisom te izjave jamčim, da v lastniški strukturi ni udeleženih drugih fizičnih ter pravnih oseb ter gospodarskih subjektov, za katere se glede na določbe zakona, ki ureja gospodarske družbe, šteje, da so povezane družbe.</w:t>
      </w:r>
    </w:p>
    <w:p w14:paraId="2046D3B6" w14:textId="77777777" w:rsidR="00DD33FC" w:rsidRPr="00131DBA" w:rsidRDefault="00DD33FC" w:rsidP="00283EA1">
      <w:pPr>
        <w:spacing w:after="0"/>
        <w:rPr>
          <w:rFonts w:cs="Arial"/>
          <w:sz w:val="20"/>
          <w:szCs w:val="20"/>
        </w:rPr>
      </w:pPr>
    </w:p>
    <w:p w14:paraId="5834AB75" w14:textId="77777777" w:rsidR="00DD33FC" w:rsidRPr="00131DBA" w:rsidRDefault="00DD33FC" w:rsidP="00283EA1">
      <w:pPr>
        <w:spacing w:after="0"/>
        <w:rPr>
          <w:rFonts w:cs="Arial"/>
          <w:sz w:val="20"/>
          <w:szCs w:val="20"/>
        </w:rPr>
      </w:pPr>
    </w:p>
    <w:p w14:paraId="77A28623" w14:textId="77777777" w:rsidR="00DD33FC" w:rsidRPr="00131DBA" w:rsidRDefault="00DD33FC" w:rsidP="00283EA1">
      <w:pPr>
        <w:spacing w:after="0"/>
        <w:rPr>
          <w:rFonts w:cs="Arial"/>
          <w:sz w:val="20"/>
          <w:szCs w:val="20"/>
        </w:rPr>
      </w:pPr>
      <w:r w:rsidRPr="00131DBA">
        <w:rPr>
          <w:rFonts w:cs="Arial"/>
          <w:sz w:val="20"/>
          <w:szCs w:val="20"/>
        </w:rPr>
        <w:t>Kraj in datum: __________________________</w:t>
      </w:r>
    </w:p>
    <w:p w14:paraId="3100D65D" w14:textId="77777777" w:rsidR="00DD33FC" w:rsidRPr="00131DBA" w:rsidRDefault="00DD33FC" w:rsidP="00283EA1">
      <w:pPr>
        <w:spacing w:after="0"/>
        <w:ind w:left="5664" w:firstLine="708"/>
        <w:rPr>
          <w:rFonts w:cs="Arial"/>
          <w:sz w:val="20"/>
          <w:szCs w:val="20"/>
        </w:rPr>
      </w:pPr>
      <w:r w:rsidRPr="00131DBA">
        <w:rPr>
          <w:rFonts w:cs="Arial"/>
          <w:sz w:val="20"/>
          <w:szCs w:val="20"/>
        </w:rPr>
        <w:t>________________, direktor</w:t>
      </w:r>
    </w:p>
    <w:p w14:paraId="082C8C20" w14:textId="77777777" w:rsidR="00DD33FC" w:rsidRPr="00131DBA" w:rsidRDefault="00DD33FC" w:rsidP="00283EA1">
      <w:pPr>
        <w:spacing w:after="0"/>
        <w:ind w:left="5664" w:firstLine="708"/>
        <w:rPr>
          <w:rFonts w:cs="Arial"/>
          <w:sz w:val="20"/>
          <w:szCs w:val="20"/>
        </w:rPr>
      </w:pPr>
    </w:p>
    <w:p w14:paraId="30084F0A" w14:textId="56190C99" w:rsidR="00DD33FC" w:rsidRPr="00131DBA" w:rsidRDefault="00956032" w:rsidP="00283EA1">
      <w:pPr>
        <w:spacing w:after="0"/>
        <w:rPr>
          <w:rFonts w:cs="Arial"/>
          <w:sz w:val="20"/>
          <w:szCs w:val="20"/>
        </w:rPr>
      </w:pPr>
      <w:r w:rsidRPr="00131DBA">
        <w:rPr>
          <w:rFonts w:cs="Arial"/>
          <w:sz w:val="20"/>
          <w:szCs w:val="20"/>
        </w:rPr>
        <w:t xml:space="preserve"> </w:t>
      </w:r>
      <w:r w:rsidR="00DD33FC" w:rsidRPr="00131DBA">
        <w:rPr>
          <w:rFonts w:cs="Arial"/>
          <w:sz w:val="20"/>
          <w:szCs w:val="20"/>
        </w:rPr>
        <w:tab/>
      </w:r>
      <w:r w:rsidR="00DD33FC" w:rsidRPr="00131DBA">
        <w:rPr>
          <w:rFonts w:cs="Arial"/>
          <w:sz w:val="20"/>
          <w:szCs w:val="20"/>
        </w:rPr>
        <w:tab/>
      </w:r>
      <w:r w:rsidR="00DD33FC" w:rsidRPr="00131DBA">
        <w:rPr>
          <w:rFonts w:cs="Arial"/>
          <w:sz w:val="20"/>
          <w:szCs w:val="20"/>
        </w:rPr>
        <w:tab/>
      </w:r>
      <w:r w:rsidR="00DD33FC" w:rsidRPr="00131DBA">
        <w:rPr>
          <w:rFonts w:cs="Arial"/>
          <w:sz w:val="20"/>
          <w:szCs w:val="20"/>
        </w:rPr>
        <w:tab/>
      </w:r>
      <w:r w:rsidR="00DD33FC" w:rsidRPr="00131DBA">
        <w:rPr>
          <w:rFonts w:cs="Arial"/>
          <w:sz w:val="20"/>
          <w:szCs w:val="20"/>
        </w:rPr>
        <w:tab/>
      </w:r>
      <w:r w:rsidR="00DD33FC" w:rsidRPr="00131DBA">
        <w:rPr>
          <w:rFonts w:cs="Arial"/>
          <w:sz w:val="20"/>
          <w:szCs w:val="20"/>
        </w:rPr>
        <w:tab/>
      </w:r>
      <w:r w:rsidR="00DD33FC" w:rsidRPr="00131DBA">
        <w:rPr>
          <w:rFonts w:cs="Arial"/>
          <w:sz w:val="20"/>
          <w:szCs w:val="20"/>
        </w:rPr>
        <w:tab/>
      </w:r>
      <w:r w:rsidR="00DD33FC" w:rsidRPr="00131DBA">
        <w:rPr>
          <w:rFonts w:cs="Arial"/>
          <w:sz w:val="20"/>
          <w:szCs w:val="20"/>
        </w:rPr>
        <w:tab/>
      </w:r>
      <w:r w:rsidR="00DD33FC" w:rsidRPr="00131DBA">
        <w:rPr>
          <w:rFonts w:cs="Arial"/>
          <w:sz w:val="20"/>
          <w:szCs w:val="20"/>
        </w:rPr>
        <w:tab/>
        <w:t>_______________________</w:t>
      </w:r>
    </w:p>
    <w:p w14:paraId="755488EF" w14:textId="3C6A3019" w:rsidR="00EE5F18" w:rsidRPr="00131DBA" w:rsidRDefault="00956032" w:rsidP="00283EA1">
      <w:pPr>
        <w:spacing w:after="0"/>
        <w:rPr>
          <w:rFonts w:cs="Arial"/>
          <w:sz w:val="20"/>
          <w:szCs w:val="20"/>
        </w:rPr>
      </w:pPr>
      <w:r w:rsidRPr="00131DBA">
        <w:rPr>
          <w:rFonts w:cs="Arial"/>
          <w:sz w:val="20"/>
          <w:szCs w:val="20"/>
        </w:rPr>
        <w:t xml:space="preserve"> </w:t>
      </w:r>
      <w:r w:rsidR="00DD33FC" w:rsidRPr="00131DBA">
        <w:rPr>
          <w:rFonts w:cs="Arial"/>
          <w:sz w:val="20"/>
          <w:szCs w:val="20"/>
        </w:rPr>
        <w:tab/>
      </w:r>
      <w:r w:rsidR="00DD33FC" w:rsidRPr="00131DBA">
        <w:rPr>
          <w:rFonts w:cs="Arial"/>
          <w:sz w:val="20"/>
          <w:szCs w:val="20"/>
        </w:rPr>
        <w:tab/>
      </w:r>
      <w:r w:rsidR="00DD33FC" w:rsidRPr="00131DBA">
        <w:rPr>
          <w:rFonts w:cs="Arial"/>
          <w:sz w:val="20"/>
          <w:szCs w:val="20"/>
        </w:rPr>
        <w:tab/>
      </w:r>
      <w:r w:rsidR="00DD33FC" w:rsidRPr="00131DBA">
        <w:rPr>
          <w:rFonts w:cs="Arial"/>
          <w:sz w:val="20"/>
          <w:szCs w:val="20"/>
        </w:rPr>
        <w:tab/>
      </w:r>
      <w:bookmarkStart w:id="8" w:name="_GoBack"/>
      <w:bookmarkEnd w:id="8"/>
      <w:r w:rsidR="00DD33FC" w:rsidRPr="00131DBA">
        <w:rPr>
          <w:rFonts w:cs="Arial"/>
          <w:sz w:val="20"/>
          <w:szCs w:val="20"/>
        </w:rPr>
        <w:tab/>
      </w:r>
      <w:r w:rsidR="00DD33FC" w:rsidRPr="00131DBA">
        <w:rPr>
          <w:rFonts w:cs="Arial"/>
          <w:sz w:val="20"/>
          <w:szCs w:val="20"/>
        </w:rPr>
        <w:tab/>
      </w:r>
      <w:r w:rsidR="00DD33FC" w:rsidRPr="00131DBA">
        <w:rPr>
          <w:rFonts w:cs="Arial"/>
          <w:sz w:val="20"/>
          <w:szCs w:val="20"/>
        </w:rPr>
        <w:tab/>
      </w:r>
      <w:r w:rsidR="00DD33FC" w:rsidRPr="00131DBA">
        <w:rPr>
          <w:rFonts w:cs="Arial"/>
          <w:sz w:val="20"/>
          <w:szCs w:val="20"/>
        </w:rPr>
        <w:tab/>
      </w:r>
      <w:r w:rsidR="00DD33FC" w:rsidRPr="00131DBA">
        <w:rPr>
          <w:rFonts w:cs="Arial"/>
          <w:sz w:val="20"/>
          <w:szCs w:val="20"/>
        </w:rPr>
        <w:tab/>
        <w:t>(podpis)</w:t>
      </w:r>
    </w:p>
    <w:sectPr w:rsidR="00EE5F18" w:rsidRPr="00131DBA" w:rsidSect="00921949">
      <w:headerReference w:type="even" r:id="rId17"/>
      <w:headerReference w:type="default" r:id="rId18"/>
      <w:footerReference w:type="default" r:id="rId19"/>
      <w:headerReference w:type="first" r:id="rId20"/>
      <w:pgSz w:w="11906" w:h="16838"/>
      <w:pgMar w:top="1417" w:right="1417" w:bottom="1417" w:left="1417" w:header="680" w:footer="28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4BA5234" w14:textId="77777777" w:rsidR="00CF070B" w:rsidRDefault="00CF070B" w:rsidP="00FC345E">
      <w:pPr>
        <w:spacing w:after="0" w:line="240" w:lineRule="auto"/>
      </w:pPr>
      <w:r>
        <w:separator/>
      </w:r>
    </w:p>
  </w:endnote>
  <w:endnote w:type="continuationSeparator" w:id="0">
    <w:p w14:paraId="13C699C4" w14:textId="77777777" w:rsidR="00CF070B" w:rsidRDefault="00CF070B" w:rsidP="00FC345E">
      <w:pPr>
        <w:spacing w:after="0" w:line="240" w:lineRule="auto"/>
      </w:pPr>
      <w:r>
        <w:continuationSeparator/>
      </w:r>
    </w:p>
  </w:endnote>
  <w:endnote w:type="continuationNotice" w:id="1">
    <w:p w14:paraId="057D0A32" w14:textId="77777777" w:rsidR="00CF070B" w:rsidRDefault="00CF070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Trebuchet MS">
    <w:panose1 w:val="020B0603020202020204"/>
    <w:charset w:val="EE"/>
    <w:family w:val="swiss"/>
    <w:pitch w:val="variable"/>
    <w:sig w:usb0="00000687" w:usb1="00000000" w:usb2="00000000" w:usb3="00000000" w:csb0="0000009F" w:csb1="00000000"/>
  </w:font>
  <w:font w:name="MS ??">
    <w:altName w:val="MS Gothic"/>
    <w:panose1 w:val="00000000000000000000"/>
    <w:charset w:val="80"/>
    <w:family w:val="auto"/>
    <w:notTrueType/>
    <w:pitch w:val="variable"/>
    <w:sig w:usb0="00000000" w:usb1="08070000" w:usb2="00000010" w:usb3="00000000" w:csb0="00020000" w:csb1="00000000"/>
  </w:font>
  <w:font w:name="MetaPro-Normal">
    <w:altName w:val="Arial"/>
    <w:panose1 w:val="00000000000000000000"/>
    <w:charset w:val="00"/>
    <w:family w:val="modern"/>
    <w:notTrueType/>
    <w:pitch w:val="variable"/>
    <w:sig w:usb0="00000001" w:usb1="4000206B"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34725844"/>
      <w:docPartObj>
        <w:docPartGallery w:val="Page Numbers (Bottom of Page)"/>
        <w:docPartUnique/>
      </w:docPartObj>
    </w:sdtPr>
    <w:sdtEndPr/>
    <w:sdtContent>
      <w:p w14:paraId="6EEB80C1" w14:textId="77777777" w:rsidR="00780524" w:rsidRDefault="00780524" w:rsidP="00174BE7">
        <w:pPr>
          <w:pStyle w:val="Footer"/>
          <w:jc w:val="center"/>
        </w:pPr>
      </w:p>
      <w:p w14:paraId="5BB76E30" w14:textId="77777777" w:rsidR="00780524" w:rsidRDefault="00780524" w:rsidP="008405A1">
        <w:pPr>
          <w:pStyle w:val="Footer"/>
          <w:jc w:val="center"/>
        </w:pPr>
      </w:p>
      <w:p w14:paraId="270B0DDE" w14:textId="4F0EF251" w:rsidR="00780524" w:rsidRDefault="00780524">
        <w:pPr>
          <w:pStyle w:val="Footer"/>
          <w:jc w:val="center"/>
        </w:pPr>
        <w:r w:rsidRPr="00A93E6D">
          <w:rPr>
            <w:rFonts w:cs="Arial"/>
            <w:sz w:val="20"/>
            <w:szCs w:val="20"/>
          </w:rPr>
          <w:fldChar w:fldCharType="begin"/>
        </w:r>
        <w:r w:rsidRPr="00A93E6D">
          <w:rPr>
            <w:rFonts w:cs="Arial"/>
            <w:sz w:val="20"/>
            <w:szCs w:val="20"/>
          </w:rPr>
          <w:instrText xml:space="preserve"> PAGE   \* MERGEFORMAT </w:instrText>
        </w:r>
        <w:r w:rsidRPr="00A93E6D">
          <w:rPr>
            <w:rFonts w:cs="Arial"/>
            <w:sz w:val="20"/>
            <w:szCs w:val="20"/>
          </w:rPr>
          <w:fldChar w:fldCharType="separate"/>
        </w:r>
        <w:r w:rsidR="00E50A63">
          <w:rPr>
            <w:rFonts w:cs="Arial"/>
            <w:noProof/>
            <w:sz w:val="20"/>
            <w:szCs w:val="20"/>
          </w:rPr>
          <w:t>16</w:t>
        </w:r>
        <w:r w:rsidRPr="00A93E6D">
          <w:rPr>
            <w:rFonts w:cs="Arial"/>
            <w:sz w:val="20"/>
            <w:szCs w:val="20"/>
          </w:rPr>
          <w:fldChar w:fldCharType="end"/>
        </w:r>
      </w:p>
    </w:sdtContent>
  </w:sdt>
  <w:p w14:paraId="6E1FBCBC" w14:textId="77777777" w:rsidR="00780524" w:rsidRDefault="0078052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FD686F9" w14:textId="77777777" w:rsidR="00CF070B" w:rsidRDefault="00CF070B" w:rsidP="00FC345E">
      <w:pPr>
        <w:spacing w:after="0" w:line="240" w:lineRule="auto"/>
      </w:pPr>
      <w:r>
        <w:separator/>
      </w:r>
    </w:p>
  </w:footnote>
  <w:footnote w:type="continuationSeparator" w:id="0">
    <w:p w14:paraId="0B0C78B3" w14:textId="77777777" w:rsidR="00CF070B" w:rsidRDefault="00CF070B" w:rsidP="00FC345E">
      <w:pPr>
        <w:spacing w:after="0" w:line="240" w:lineRule="auto"/>
      </w:pPr>
      <w:r>
        <w:continuationSeparator/>
      </w:r>
    </w:p>
  </w:footnote>
  <w:footnote w:type="continuationNotice" w:id="1">
    <w:p w14:paraId="42C469E0" w14:textId="77777777" w:rsidR="00CF070B" w:rsidRDefault="00CF070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5EB02D" w14:textId="77777777" w:rsidR="00780524" w:rsidRDefault="00CF070B">
    <w:pPr>
      <w:pStyle w:val="Header"/>
    </w:pPr>
    <w:r>
      <w:rPr>
        <w:noProof/>
        <w:lang w:eastAsia="sl-SI"/>
      </w:rPr>
      <w:pict w14:anchorId="052DE9B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7159688" o:spid="_x0000_s2078" type="#_x0000_t75" style="position:absolute;margin-left:0;margin-top:0;width:225pt;height:225pt;z-index:-251658238;mso-position-horizontal:center;mso-position-horizontal-relative:margin;mso-position-vertical:center;mso-position-vertical-relative:margin" o:allowincell="f">
          <v:imagedata r:id="rId1" o:title="Borzen_znak_1-3"/>
          <w10:wrap anchorx="margin" anchory="margin"/>
        </v:shape>
      </w:pict>
    </w:r>
    <w:r>
      <w:rPr>
        <w:noProof/>
        <w:lang w:eastAsia="sl-SI"/>
      </w:rPr>
      <w:pict w14:anchorId="4D6BB260">
        <v:shape id="WordPictureWatermark4309204" o:spid="_x0000_s2075" type="#_x0000_t75" style="position:absolute;margin-left:0;margin-top:0;width:279pt;height:279pt;z-index:-251658239;mso-position-horizontal:center;mso-position-horizontal-relative:margin;mso-position-vertical:center;mso-position-vertical-relative:margin" o:allowincell="f">
          <v:imagedata r:id="rId2" o:title="Borzen_znak_1-1"/>
          <w10:wrap anchorx="margin" anchory="margin"/>
        </v:shape>
      </w:pict>
    </w:r>
    <w:r>
      <w:rPr>
        <w:noProof/>
        <w:lang w:eastAsia="sl-SI"/>
      </w:rPr>
      <w:pict w14:anchorId="37A6DCC0">
        <v:shape id="WordPictureWatermark26043594" o:spid="_x0000_s2056" type="#_x0000_t75" style="position:absolute;margin-left:0;margin-top:0;width:165pt;height:165pt;z-index:-251658240;mso-position-horizontal:center;mso-position-horizontal-relative:margin;mso-position-vertical:center;mso-position-vertical-relative:margin" o:allowincell="f">
          <v:imagedata r:id="rId3" o:title="Borzen_Znak_Dopis3"/>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A114F5" w14:textId="77777777" w:rsidR="00780524" w:rsidRPr="00C42AB0" w:rsidRDefault="00CF070B" w:rsidP="00921949">
    <w:pPr>
      <w:pStyle w:val="Header"/>
      <w:ind w:left="-142"/>
    </w:pPr>
    <w:r>
      <w:rPr>
        <w:noProof/>
        <w:lang w:eastAsia="sl-SI"/>
      </w:rPr>
      <w:pict w14:anchorId="176F7D5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7159689" o:spid="_x0000_s2079" type="#_x0000_t75" style="position:absolute;left:0;text-align:left;margin-left:0;margin-top:0;width:225pt;height:225pt;z-index:-251658237;mso-position-horizontal:center;mso-position-horizontal-relative:margin;mso-position-vertical:center;mso-position-vertical-relative:margin" o:allowincell="f">
          <v:imagedata r:id="rId1" o:title="Borzen_znak_1-3"/>
          <w10:wrap anchorx="margin" anchory="margin"/>
        </v:shape>
      </w:pict>
    </w:r>
    <w:r w:rsidR="00780524">
      <w:rPr>
        <w:noProof/>
        <w:lang w:eastAsia="sl-SI"/>
      </w:rPr>
      <w:drawing>
        <wp:inline distT="0" distB="0" distL="0" distR="0" wp14:anchorId="1D9025CE" wp14:editId="3E07082F">
          <wp:extent cx="5934075" cy="283210"/>
          <wp:effectExtent l="0" t="0" r="9525" b="2540"/>
          <wp:docPr id="3" name="Picture 1" descr="Borzen_pasica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rzen_pasica_2.jpg"/>
                  <pic:cNvPicPr/>
                </pic:nvPicPr>
                <pic:blipFill>
                  <a:blip r:embed="rId2"/>
                  <a:stretch>
                    <a:fillRect/>
                  </a:stretch>
                </pic:blipFill>
                <pic:spPr>
                  <a:xfrm>
                    <a:off x="0" y="0"/>
                    <a:ext cx="5948931" cy="283919"/>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59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62"/>
      <w:gridCol w:w="283"/>
      <w:gridCol w:w="2410"/>
      <w:gridCol w:w="1843"/>
    </w:tblGrid>
    <w:tr w:rsidR="00780524" w:rsidRPr="004310FE" w14:paraId="74003C71" w14:textId="77777777" w:rsidTr="00921949">
      <w:trPr>
        <w:jc w:val="center"/>
      </w:trPr>
      <w:tc>
        <w:tcPr>
          <w:tcW w:w="6062" w:type="dxa"/>
          <w:tcBorders>
            <w:top w:val="nil"/>
            <w:left w:val="nil"/>
            <w:bottom w:val="nil"/>
            <w:right w:val="nil"/>
          </w:tcBorders>
          <w:hideMark/>
        </w:tcPr>
        <w:p w14:paraId="3DFD5C21" w14:textId="77777777" w:rsidR="00780524" w:rsidRPr="004310FE" w:rsidRDefault="00780524" w:rsidP="00785CC8">
          <w:pPr>
            <w:pStyle w:val="Header"/>
          </w:pPr>
          <w:r>
            <w:rPr>
              <w:noProof/>
              <w:lang w:eastAsia="sl-SI"/>
            </w:rPr>
            <w:drawing>
              <wp:inline distT="0" distB="0" distL="0" distR="0" wp14:anchorId="2ED1BD54" wp14:editId="3F591994">
                <wp:extent cx="1999445" cy="447675"/>
                <wp:effectExtent l="0" t="0" r="127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2005158" cy="448954"/>
                        </a:xfrm>
                        <a:prstGeom prst="rect">
                          <a:avLst/>
                        </a:prstGeom>
                      </pic:spPr>
                    </pic:pic>
                  </a:graphicData>
                </a:graphic>
              </wp:inline>
            </w:drawing>
          </w:r>
        </w:p>
      </w:tc>
      <w:tc>
        <w:tcPr>
          <w:tcW w:w="283" w:type="dxa"/>
          <w:tcBorders>
            <w:top w:val="nil"/>
            <w:left w:val="nil"/>
            <w:bottom w:val="nil"/>
            <w:right w:val="nil"/>
          </w:tcBorders>
        </w:tcPr>
        <w:p w14:paraId="3BC42086" w14:textId="77777777" w:rsidR="00780524" w:rsidRPr="004310FE" w:rsidRDefault="00780524" w:rsidP="00785CC8">
          <w:pPr>
            <w:pStyle w:val="Header"/>
          </w:pPr>
        </w:p>
      </w:tc>
      <w:tc>
        <w:tcPr>
          <w:tcW w:w="2410" w:type="dxa"/>
          <w:tcBorders>
            <w:top w:val="nil"/>
            <w:left w:val="nil"/>
            <w:bottom w:val="nil"/>
            <w:right w:val="nil"/>
          </w:tcBorders>
          <w:vAlign w:val="center"/>
          <w:hideMark/>
        </w:tcPr>
        <w:p w14:paraId="6E2099E8" w14:textId="77777777" w:rsidR="00780524" w:rsidRPr="004310FE" w:rsidRDefault="00780524" w:rsidP="00785CC8">
          <w:pPr>
            <w:pStyle w:val="Header"/>
            <w:rPr>
              <w:rFonts w:cs="Arial"/>
              <w:color w:val="060D38"/>
              <w:sz w:val="16"/>
              <w:szCs w:val="16"/>
            </w:rPr>
          </w:pPr>
          <w:r w:rsidRPr="004310FE">
            <w:rPr>
              <w:rFonts w:cs="Arial"/>
              <w:b/>
              <w:color w:val="060D38"/>
              <w:sz w:val="16"/>
              <w:szCs w:val="16"/>
            </w:rPr>
            <w:t>Borzen</w:t>
          </w:r>
          <w:r w:rsidRPr="004310FE">
            <w:rPr>
              <w:rFonts w:cs="Arial"/>
              <w:color w:val="060D38"/>
              <w:sz w:val="16"/>
              <w:szCs w:val="16"/>
            </w:rPr>
            <w:t xml:space="preserve">, </w:t>
          </w:r>
          <w:r>
            <w:rPr>
              <w:rFonts w:cs="Arial"/>
              <w:color w:val="060D38"/>
              <w:sz w:val="16"/>
              <w:szCs w:val="16"/>
            </w:rPr>
            <w:t>operater</w:t>
          </w:r>
          <w:r w:rsidRPr="004310FE">
            <w:rPr>
              <w:rFonts w:cs="Arial"/>
              <w:color w:val="060D38"/>
              <w:sz w:val="16"/>
              <w:szCs w:val="16"/>
            </w:rPr>
            <w:t xml:space="preserve"> trga </w:t>
          </w:r>
        </w:p>
        <w:p w14:paraId="73BD4254" w14:textId="77777777" w:rsidR="00780524" w:rsidRPr="004310FE" w:rsidRDefault="00780524" w:rsidP="00785CC8">
          <w:pPr>
            <w:pStyle w:val="Header"/>
            <w:rPr>
              <w:rFonts w:cs="Arial"/>
              <w:color w:val="060D38"/>
              <w:sz w:val="16"/>
              <w:szCs w:val="16"/>
            </w:rPr>
          </w:pPr>
          <w:r w:rsidRPr="004310FE">
            <w:rPr>
              <w:rFonts w:cs="Arial"/>
              <w:color w:val="060D38"/>
              <w:sz w:val="16"/>
              <w:szCs w:val="16"/>
            </w:rPr>
            <w:t>z elektri</w:t>
          </w:r>
          <w:r>
            <w:rPr>
              <w:rFonts w:cs="Arial"/>
              <w:color w:val="060D38"/>
              <w:sz w:val="16"/>
              <w:szCs w:val="16"/>
            </w:rPr>
            <w:t>ko</w:t>
          </w:r>
          <w:r w:rsidRPr="004310FE">
            <w:rPr>
              <w:rFonts w:cs="Arial"/>
              <w:color w:val="060D38"/>
              <w:sz w:val="16"/>
              <w:szCs w:val="16"/>
            </w:rPr>
            <w:t>, d.</w:t>
          </w:r>
          <w:r>
            <w:rPr>
              <w:rFonts w:cs="Arial"/>
              <w:color w:val="060D38"/>
              <w:sz w:val="16"/>
              <w:szCs w:val="16"/>
            </w:rPr>
            <w:t xml:space="preserve"> </w:t>
          </w:r>
          <w:r w:rsidRPr="004310FE">
            <w:rPr>
              <w:rFonts w:cs="Arial"/>
              <w:color w:val="060D38"/>
              <w:sz w:val="16"/>
              <w:szCs w:val="16"/>
            </w:rPr>
            <w:t>o.</w:t>
          </w:r>
          <w:r>
            <w:rPr>
              <w:rFonts w:cs="Arial"/>
              <w:color w:val="060D38"/>
              <w:sz w:val="16"/>
              <w:szCs w:val="16"/>
            </w:rPr>
            <w:t xml:space="preserve"> </w:t>
          </w:r>
          <w:r w:rsidRPr="004310FE">
            <w:rPr>
              <w:rFonts w:cs="Arial"/>
              <w:color w:val="060D38"/>
              <w:sz w:val="16"/>
              <w:szCs w:val="16"/>
            </w:rPr>
            <w:t>o.</w:t>
          </w:r>
        </w:p>
        <w:p w14:paraId="3EA683D5" w14:textId="77777777" w:rsidR="00780524" w:rsidRPr="004310FE" w:rsidRDefault="00780524" w:rsidP="00785CC8">
          <w:pPr>
            <w:pStyle w:val="Header"/>
            <w:rPr>
              <w:rFonts w:cs="Arial"/>
              <w:color w:val="060D38"/>
              <w:sz w:val="16"/>
              <w:szCs w:val="16"/>
            </w:rPr>
          </w:pPr>
          <w:r>
            <w:rPr>
              <w:rFonts w:cs="Arial"/>
              <w:color w:val="060D38"/>
              <w:sz w:val="16"/>
              <w:szCs w:val="16"/>
            </w:rPr>
            <w:t>Dunajska cesta 156</w:t>
          </w:r>
        </w:p>
        <w:p w14:paraId="151C4AD6" w14:textId="77777777" w:rsidR="00780524" w:rsidRPr="004310FE" w:rsidRDefault="00780524" w:rsidP="00785CC8">
          <w:pPr>
            <w:pStyle w:val="Header"/>
            <w:rPr>
              <w:rFonts w:cs="Arial"/>
              <w:color w:val="060D38"/>
              <w:sz w:val="16"/>
              <w:szCs w:val="16"/>
            </w:rPr>
          </w:pPr>
          <w:r w:rsidRPr="004310FE">
            <w:rPr>
              <w:rFonts w:cs="Arial"/>
              <w:color w:val="060D38"/>
              <w:sz w:val="16"/>
              <w:szCs w:val="16"/>
            </w:rPr>
            <w:t>SI-1000 Ljubljana</w:t>
          </w:r>
        </w:p>
      </w:tc>
      <w:tc>
        <w:tcPr>
          <w:tcW w:w="1843" w:type="dxa"/>
          <w:tcBorders>
            <w:top w:val="nil"/>
            <w:left w:val="nil"/>
            <w:bottom w:val="nil"/>
            <w:right w:val="nil"/>
          </w:tcBorders>
          <w:vAlign w:val="center"/>
          <w:hideMark/>
        </w:tcPr>
        <w:p w14:paraId="796FC004" w14:textId="77777777" w:rsidR="00780524" w:rsidRPr="004310FE" w:rsidRDefault="00780524" w:rsidP="00785CC8">
          <w:pPr>
            <w:pStyle w:val="Header"/>
            <w:rPr>
              <w:rFonts w:cs="Arial"/>
              <w:color w:val="060D38"/>
              <w:sz w:val="16"/>
              <w:szCs w:val="16"/>
            </w:rPr>
          </w:pPr>
          <w:r w:rsidRPr="004310FE">
            <w:rPr>
              <w:rFonts w:cs="Arial"/>
              <w:color w:val="060D38"/>
              <w:sz w:val="16"/>
              <w:szCs w:val="16"/>
            </w:rPr>
            <w:t>T</w:t>
          </w:r>
          <w:r>
            <w:rPr>
              <w:rFonts w:cs="Arial"/>
              <w:color w:val="060D38"/>
              <w:sz w:val="16"/>
              <w:szCs w:val="16"/>
            </w:rPr>
            <w:t xml:space="preserve"> </w:t>
          </w:r>
          <w:r w:rsidRPr="004310FE">
            <w:rPr>
              <w:rFonts w:cs="Arial"/>
              <w:color w:val="060D38"/>
              <w:sz w:val="16"/>
              <w:szCs w:val="16"/>
            </w:rPr>
            <w:t>+386 1 620 76 00</w:t>
          </w:r>
        </w:p>
        <w:p w14:paraId="4F265635" w14:textId="77777777" w:rsidR="00780524" w:rsidRPr="004310FE" w:rsidRDefault="00780524" w:rsidP="00785CC8">
          <w:pPr>
            <w:pStyle w:val="Header"/>
            <w:rPr>
              <w:rFonts w:cs="Arial"/>
              <w:color w:val="060D38"/>
              <w:sz w:val="16"/>
              <w:szCs w:val="16"/>
            </w:rPr>
          </w:pPr>
          <w:r w:rsidRPr="004310FE">
            <w:rPr>
              <w:rFonts w:cs="Arial"/>
              <w:color w:val="060D38"/>
              <w:sz w:val="16"/>
              <w:szCs w:val="16"/>
            </w:rPr>
            <w:t>F</w:t>
          </w:r>
          <w:r>
            <w:rPr>
              <w:rFonts w:cs="Arial"/>
              <w:color w:val="060D38"/>
              <w:sz w:val="16"/>
              <w:szCs w:val="16"/>
            </w:rPr>
            <w:t xml:space="preserve"> </w:t>
          </w:r>
          <w:r w:rsidRPr="004310FE">
            <w:rPr>
              <w:rFonts w:cs="Arial"/>
              <w:color w:val="060D38"/>
              <w:sz w:val="16"/>
              <w:szCs w:val="16"/>
            </w:rPr>
            <w:t>+386 1 620 76 01</w:t>
          </w:r>
        </w:p>
        <w:p w14:paraId="0CC619BB" w14:textId="77777777" w:rsidR="00780524" w:rsidRPr="004310FE" w:rsidRDefault="00780524" w:rsidP="00785CC8">
          <w:pPr>
            <w:pStyle w:val="Header"/>
            <w:rPr>
              <w:rFonts w:cs="Arial"/>
              <w:color w:val="060D38"/>
              <w:sz w:val="16"/>
              <w:szCs w:val="16"/>
            </w:rPr>
          </w:pPr>
          <w:r w:rsidRPr="004310FE">
            <w:rPr>
              <w:rFonts w:cs="Arial"/>
              <w:color w:val="060D38"/>
              <w:sz w:val="16"/>
              <w:szCs w:val="16"/>
            </w:rPr>
            <w:t>E</w:t>
          </w:r>
          <w:r>
            <w:rPr>
              <w:rFonts w:cs="Arial"/>
              <w:color w:val="060D38"/>
              <w:sz w:val="16"/>
              <w:szCs w:val="16"/>
            </w:rPr>
            <w:t xml:space="preserve"> </w:t>
          </w:r>
          <w:r w:rsidRPr="004310FE">
            <w:rPr>
              <w:rFonts w:cs="Arial"/>
              <w:color w:val="060D38"/>
              <w:sz w:val="16"/>
              <w:szCs w:val="16"/>
            </w:rPr>
            <w:t>info@borzen.si</w:t>
          </w:r>
        </w:p>
        <w:p w14:paraId="26D5D2AF" w14:textId="77777777" w:rsidR="00780524" w:rsidRPr="004310FE" w:rsidRDefault="00780524" w:rsidP="00785CC8">
          <w:pPr>
            <w:pStyle w:val="Header"/>
            <w:rPr>
              <w:rFonts w:cs="Arial"/>
              <w:color w:val="060D38"/>
              <w:sz w:val="16"/>
              <w:szCs w:val="16"/>
            </w:rPr>
          </w:pPr>
          <w:r w:rsidRPr="004310FE">
            <w:rPr>
              <w:rFonts w:cs="Arial"/>
              <w:color w:val="060D38"/>
              <w:sz w:val="16"/>
              <w:szCs w:val="16"/>
            </w:rPr>
            <w:t>www.borzen.si</w:t>
          </w:r>
        </w:p>
      </w:tc>
    </w:tr>
  </w:tbl>
  <w:p w14:paraId="481BB615" w14:textId="77777777" w:rsidR="00780524" w:rsidRDefault="00780524" w:rsidP="009D351A">
    <w:pPr>
      <w:pStyle w:val="Header"/>
      <w:rPr>
        <w:noProof/>
        <w:lang w:eastAsia="sl-SI"/>
      </w:rPr>
    </w:pPr>
  </w:p>
  <w:p w14:paraId="6A25275B" w14:textId="77777777" w:rsidR="00780524" w:rsidRPr="009D351A" w:rsidRDefault="00780524" w:rsidP="009D35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191628"/>
    <w:multiLevelType w:val="hybridMultilevel"/>
    <w:tmpl w:val="724086FC"/>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023D0EB1"/>
    <w:multiLevelType w:val="hybridMultilevel"/>
    <w:tmpl w:val="941204CA"/>
    <w:lvl w:ilvl="0" w:tplc="04240001">
      <w:start w:val="1"/>
      <w:numFmt w:val="bullet"/>
      <w:lvlText w:val=""/>
      <w:lvlJc w:val="left"/>
      <w:pPr>
        <w:ind w:left="1004" w:hanging="360"/>
      </w:pPr>
      <w:rPr>
        <w:rFonts w:ascii="Symbol" w:hAnsi="Symbol" w:hint="default"/>
      </w:rPr>
    </w:lvl>
    <w:lvl w:ilvl="1" w:tplc="04240003" w:tentative="1">
      <w:start w:val="1"/>
      <w:numFmt w:val="bullet"/>
      <w:lvlText w:val="o"/>
      <w:lvlJc w:val="left"/>
      <w:pPr>
        <w:ind w:left="1724" w:hanging="360"/>
      </w:pPr>
      <w:rPr>
        <w:rFonts w:ascii="Courier New" w:hAnsi="Courier New" w:cs="Courier New" w:hint="default"/>
      </w:rPr>
    </w:lvl>
    <w:lvl w:ilvl="2" w:tplc="04240005" w:tentative="1">
      <w:start w:val="1"/>
      <w:numFmt w:val="bullet"/>
      <w:lvlText w:val=""/>
      <w:lvlJc w:val="left"/>
      <w:pPr>
        <w:ind w:left="2444" w:hanging="360"/>
      </w:pPr>
      <w:rPr>
        <w:rFonts w:ascii="Wingdings" w:hAnsi="Wingdings" w:hint="default"/>
      </w:rPr>
    </w:lvl>
    <w:lvl w:ilvl="3" w:tplc="04240001" w:tentative="1">
      <w:start w:val="1"/>
      <w:numFmt w:val="bullet"/>
      <w:lvlText w:val=""/>
      <w:lvlJc w:val="left"/>
      <w:pPr>
        <w:ind w:left="3164" w:hanging="360"/>
      </w:pPr>
      <w:rPr>
        <w:rFonts w:ascii="Symbol" w:hAnsi="Symbol" w:hint="default"/>
      </w:rPr>
    </w:lvl>
    <w:lvl w:ilvl="4" w:tplc="04240003" w:tentative="1">
      <w:start w:val="1"/>
      <w:numFmt w:val="bullet"/>
      <w:lvlText w:val="o"/>
      <w:lvlJc w:val="left"/>
      <w:pPr>
        <w:ind w:left="3884" w:hanging="360"/>
      </w:pPr>
      <w:rPr>
        <w:rFonts w:ascii="Courier New" w:hAnsi="Courier New" w:cs="Courier New" w:hint="default"/>
      </w:rPr>
    </w:lvl>
    <w:lvl w:ilvl="5" w:tplc="04240005" w:tentative="1">
      <w:start w:val="1"/>
      <w:numFmt w:val="bullet"/>
      <w:lvlText w:val=""/>
      <w:lvlJc w:val="left"/>
      <w:pPr>
        <w:ind w:left="4604" w:hanging="360"/>
      </w:pPr>
      <w:rPr>
        <w:rFonts w:ascii="Wingdings" w:hAnsi="Wingdings" w:hint="default"/>
      </w:rPr>
    </w:lvl>
    <w:lvl w:ilvl="6" w:tplc="04240001" w:tentative="1">
      <w:start w:val="1"/>
      <w:numFmt w:val="bullet"/>
      <w:lvlText w:val=""/>
      <w:lvlJc w:val="left"/>
      <w:pPr>
        <w:ind w:left="5324" w:hanging="360"/>
      </w:pPr>
      <w:rPr>
        <w:rFonts w:ascii="Symbol" w:hAnsi="Symbol" w:hint="default"/>
      </w:rPr>
    </w:lvl>
    <w:lvl w:ilvl="7" w:tplc="04240003" w:tentative="1">
      <w:start w:val="1"/>
      <w:numFmt w:val="bullet"/>
      <w:lvlText w:val="o"/>
      <w:lvlJc w:val="left"/>
      <w:pPr>
        <w:ind w:left="6044" w:hanging="360"/>
      </w:pPr>
      <w:rPr>
        <w:rFonts w:ascii="Courier New" w:hAnsi="Courier New" w:cs="Courier New" w:hint="default"/>
      </w:rPr>
    </w:lvl>
    <w:lvl w:ilvl="8" w:tplc="04240005" w:tentative="1">
      <w:start w:val="1"/>
      <w:numFmt w:val="bullet"/>
      <w:lvlText w:val=""/>
      <w:lvlJc w:val="left"/>
      <w:pPr>
        <w:ind w:left="6764" w:hanging="360"/>
      </w:pPr>
      <w:rPr>
        <w:rFonts w:ascii="Wingdings" w:hAnsi="Wingdings" w:hint="default"/>
      </w:rPr>
    </w:lvl>
  </w:abstractNum>
  <w:abstractNum w:abstractNumId="2" w15:restartNumberingAfterBreak="0">
    <w:nsid w:val="04991075"/>
    <w:multiLevelType w:val="hybridMultilevel"/>
    <w:tmpl w:val="F1D40A2E"/>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0">
    <w:nsid w:val="058D237C"/>
    <w:multiLevelType w:val="hybridMultilevel"/>
    <w:tmpl w:val="173E254A"/>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063C6ACD"/>
    <w:multiLevelType w:val="multilevel"/>
    <w:tmpl w:val="FAB202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7086E39"/>
    <w:multiLevelType w:val="multilevel"/>
    <w:tmpl w:val="815040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07C95B5B"/>
    <w:multiLevelType w:val="hybridMultilevel"/>
    <w:tmpl w:val="E5BA9200"/>
    <w:lvl w:ilvl="0" w:tplc="B2B4145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 w15:restartNumberingAfterBreak="0">
    <w:nsid w:val="0AE40CCE"/>
    <w:multiLevelType w:val="hybridMultilevel"/>
    <w:tmpl w:val="BCF490C0"/>
    <w:lvl w:ilvl="0" w:tplc="EF34581A">
      <w:start w:val="8210"/>
      <w:numFmt w:val="bullet"/>
      <w:lvlText w:val="-"/>
      <w:lvlJc w:val="left"/>
      <w:pPr>
        <w:ind w:left="1004" w:hanging="360"/>
      </w:pPr>
      <w:rPr>
        <w:rFonts w:ascii="Century Gothic" w:eastAsia="Times New Roman" w:hAnsi="Century Gothic" w:cs="Arial" w:hint="default"/>
      </w:rPr>
    </w:lvl>
    <w:lvl w:ilvl="1" w:tplc="04240003" w:tentative="1">
      <w:start w:val="1"/>
      <w:numFmt w:val="bullet"/>
      <w:lvlText w:val="o"/>
      <w:lvlJc w:val="left"/>
      <w:pPr>
        <w:ind w:left="1724" w:hanging="360"/>
      </w:pPr>
      <w:rPr>
        <w:rFonts w:ascii="Courier New" w:hAnsi="Courier New" w:cs="Courier New" w:hint="default"/>
      </w:rPr>
    </w:lvl>
    <w:lvl w:ilvl="2" w:tplc="04240005" w:tentative="1">
      <w:start w:val="1"/>
      <w:numFmt w:val="bullet"/>
      <w:lvlText w:val=""/>
      <w:lvlJc w:val="left"/>
      <w:pPr>
        <w:ind w:left="2444" w:hanging="360"/>
      </w:pPr>
      <w:rPr>
        <w:rFonts w:ascii="Wingdings" w:hAnsi="Wingdings" w:hint="default"/>
      </w:rPr>
    </w:lvl>
    <w:lvl w:ilvl="3" w:tplc="04240001" w:tentative="1">
      <w:start w:val="1"/>
      <w:numFmt w:val="bullet"/>
      <w:lvlText w:val=""/>
      <w:lvlJc w:val="left"/>
      <w:pPr>
        <w:ind w:left="3164" w:hanging="360"/>
      </w:pPr>
      <w:rPr>
        <w:rFonts w:ascii="Symbol" w:hAnsi="Symbol" w:hint="default"/>
      </w:rPr>
    </w:lvl>
    <w:lvl w:ilvl="4" w:tplc="04240003" w:tentative="1">
      <w:start w:val="1"/>
      <w:numFmt w:val="bullet"/>
      <w:lvlText w:val="o"/>
      <w:lvlJc w:val="left"/>
      <w:pPr>
        <w:ind w:left="3884" w:hanging="360"/>
      </w:pPr>
      <w:rPr>
        <w:rFonts w:ascii="Courier New" w:hAnsi="Courier New" w:cs="Courier New" w:hint="default"/>
      </w:rPr>
    </w:lvl>
    <w:lvl w:ilvl="5" w:tplc="04240005" w:tentative="1">
      <w:start w:val="1"/>
      <w:numFmt w:val="bullet"/>
      <w:lvlText w:val=""/>
      <w:lvlJc w:val="left"/>
      <w:pPr>
        <w:ind w:left="4604" w:hanging="360"/>
      </w:pPr>
      <w:rPr>
        <w:rFonts w:ascii="Wingdings" w:hAnsi="Wingdings" w:hint="default"/>
      </w:rPr>
    </w:lvl>
    <w:lvl w:ilvl="6" w:tplc="04240001" w:tentative="1">
      <w:start w:val="1"/>
      <w:numFmt w:val="bullet"/>
      <w:lvlText w:val=""/>
      <w:lvlJc w:val="left"/>
      <w:pPr>
        <w:ind w:left="5324" w:hanging="360"/>
      </w:pPr>
      <w:rPr>
        <w:rFonts w:ascii="Symbol" w:hAnsi="Symbol" w:hint="default"/>
      </w:rPr>
    </w:lvl>
    <w:lvl w:ilvl="7" w:tplc="04240003" w:tentative="1">
      <w:start w:val="1"/>
      <w:numFmt w:val="bullet"/>
      <w:lvlText w:val="o"/>
      <w:lvlJc w:val="left"/>
      <w:pPr>
        <w:ind w:left="6044" w:hanging="360"/>
      </w:pPr>
      <w:rPr>
        <w:rFonts w:ascii="Courier New" w:hAnsi="Courier New" w:cs="Courier New" w:hint="default"/>
      </w:rPr>
    </w:lvl>
    <w:lvl w:ilvl="8" w:tplc="04240005" w:tentative="1">
      <w:start w:val="1"/>
      <w:numFmt w:val="bullet"/>
      <w:lvlText w:val=""/>
      <w:lvlJc w:val="left"/>
      <w:pPr>
        <w:ind w:left="6764" w:hanging="360"/>
      </w:pPr>
      <w:rPr>
        <w:rFonts w:ascii="Wingdings" w:hAnsi="Wingdings" w:hint="default"/>
      </w:rPr>
    </w:lvl>
  </w:abstractNum>
  <w:abstractNum w:abstractNumId="8" w15:restartNumberingAfterBreak="0">
    <w:nsid w:val="0C5965AA"/>
    <w:multiLevelType w:val="hybridMultilevel"/>
    <w:tmpl w:val="032E7A9A"/>
    <w:lvl w:ilvl="0" w:tplc="7BCA621C">
      <w:start w:val="3"/>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0925699"/>
    <w:multiLevelType w:val="hybridMultilevel"/>
    <w:tmpl w:val="F35CBAA6"/>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0" w15:restartNumberingAfterBreak="0">
    <w:nsid w:val="13E4421B"/>
    <w:multiLevelType w:val="hybridMultilevel"/>
    <w:tmpl w:val="8E68D16E"/>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1" w15:restartNumberingAfterBreak="0">
    <w:nsid w:val="15CA2DAE"/>
    <w:multiLevelType w:val="multilevel"/>
    <w:tmpl w:val="65C0FD86"/>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8ED64CE"/>
    <w:multiLevelType w:val="multilevel"/>
    <w:tmpl w:val="0562CF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9451CA9"/>
    <w:multiLevelType w:val="hybridMultilevel"/>
    <w:tmpl w:val="7DEE94CA"/>
    <w:lvl w:ilvl="0" w:tplc="7BCA621C">
      <w:start w:val="3"/>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09F2C9E"/>
    <w:multiLevelType w:val="hybridMultilevel"/>
    <w:tmpl w:val="32008248"/>
    <w:lvl w:ilvl="0" w:tplc="6374F35A">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5" w15:restartNumberingAfterBreak="0">
    <w:nsid w:val="233D246C"/>
    <w:multiLevelType w:val="hybridMultilevel"/>
    <w:tmpl w:val="060AE86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6" w15:restartNumberingAfterBreak="0">
    <w:nsid w:val="2EB75E09"/>
    <w:multiLevelType w:val="hybridMultilevel"/>
    <w:tmpl w:val="F2FC37B8"/>
    <w:lvl w:ilvl="0" w:tplc="0ED07FA8">
      <w:start w:val="1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7" w15:restartNumberingAfterBreak="0">
    <w:nsid w:val="30DC27F9"/>
    <w:multiLevelType w:val="hybridMultilevel"/>
    <w:tmpl w:val="832EF888"/>
    <w:lvl w:ilvl="0" w:tplc="F580E05A">
      <w:start w:val="12"/>
      <w:numFmt w:val="bullet"/>
      <w:lvlText w:val="-"/>
      <w:lvlJc w:val="left"/>
      <w:pPr>
        <w:ind w:left="1004" w:hanging="360"/>
      </w:pPr>
      <w:rPr>
        <w:rFonts w:ascii="Trebuchet MS" w:eastAsia="MS ??" w:hAnsi="Trebuchet MS" w:hint="default"/>
      </w:rPr>
    </w:lvl>
    <w:lvl w:ilvl="1" w:tplc="04240003" w:tentative="1">
      <w:start w:val="1"/>
      <w:numFmt w:val="bullet"/>
      <w:lvlText w:val="o"/>
      <w:lvlJc w:val="left"/>
      <w:pPr>
        <w:ind w:left="1724" w:hanging="360"/>
      </w:pPr>
      <w:rPr>
        <w:rFonts w:ascii="Courier New" w:hAnsi="Courier New" w:cs="Courier New" w:hint="default"/>
      </w:rPr>
    </w:lvl>
    <w:lvl w:ilvl="2" w:tplc="04240005" w:tentative="1">
      <w:start w:val="1"/>
      <w:numFmt w:val="bullet"/>
      <w:lvlText w:val=""/>
      <w:lvlJc w:val="left"/>
      <w:pPr>
        <w:ind w:left="2444" w:hanging="360"/>
      </w:pPr>
      <w:rPr>
        <w:rFonts w:ascii="Wingdings" w:hAnsi="Wingdings" w:hint="default"/>
      </w:rPr>
    </w:lvl>
    <w:lvl w:ilvl="3" w:tplc="04240001" w:tentative="1">
      <w:start w:val="1"/>
      <w:numFmt w:val="bullet"/>
      <w:lvlText w:val=""/>
      <w:lvlJc w:val="left"/>
      <w:pPr>
        <w:ind w:left="3164" w:hanging="360"/>
      </w:pPr>
      <w:rPr>
        <w:rFonts w:ascii="Symbol" w:hAnsi="Symbol" w:hint="default"/>
      </w:rPr>
    </w:lvl>
    <w:lvl w:ilvl="4" w:tplc="04240003" w:tentative="1">
      <w:start w:val="1"/>
      <w:numFmt w:val="bullet"/>
      <w:lvlText w:val="o"/>
      <w:lvlJc w:val="left"/>
      <w:pPr>
        <w:ind w:left="3884" w:hanging="360"/>
      </w:pPr>
      <w:rPr>
        <w:rFonts w:ascii="Courier New" w:hAnsi="Courier New" w:cs="Courier New" w:hint="default"/>
      </w:rPr>
    </w:lvl>
    <w:lvl w:ilvl="5" w:tplc="04240005" w:tentative="1">
      <w:start w:val="1"/>
      <w:numFmt w:val="bullet"/>
      <w:lvlText w:val=""/>
      <w:lvlJc w:val="left"/>
      <w:pPr>
        <w:ind w:left="4604" w:hanging="360"/>
      </w:pPr>
      <w:rPr>
        <w:rFonts w:ascii="Wingdings" w:hAnsi="Wingdings" w:hint="default"/>
      </w:rPr>
    </w:lvl>
    <w:lvl w:ilvl="6" w:tplc="04240001" w:tentative="1">
      <w:start w:val="1"/>
      <w:numFmt w:val="bullet"/>
      <w:lvlText w:val=""/>
      <w:lvlJc w:val="left"/>
      <w:pPr>
        <w:ind w:left="5324" w:hanging="360"/>
      </w:pPr>
      <w:rPr>
        <w:rFonts w:ascii="Symbol" w:hAnsi="Symbol" w:hint="default"/>
      </w:rPr>
    </w:lvl>
    <w:lvl w:ilvl="7" w:tplc="04240003" w:tentative="1">
      <w:start w:val="1"/>
      <w:numFmt w:val="bullet"/>
      <w:lvlText w:val="o"/>
      <w:lvlJc w:val="left"/>
      <w:pPr>
        <w:ind w:left="6044" w:hanging="360"/>
      </w:pPr>
      <w:rPr>
        <w:rFonts w:ascii="Courier New" w:hAnsi="Courier New" w:cs="Courier New" w:hint="default"/>
      </w:rPr>
    </w:lvl>
    <w:lvl w:ilvl="8" w:tplc="04240005" w:tentative="1">
      <w:start w:val="1"/>
      <w:numFmt w:val="bullet"/>
      <w:lvlText w:val=""/>
      <w:lvlJc w:val="left"/>
      <w:pPr>
        <w:ind w:left="6764" w:hanging="360"/>
      </w:pPr>
      <w:rPr>
        <w:rFonts w:ascii="Wingdings" w:hAnsi="Wingdings" w:hint="default"/>
      </w:rPr>
    </w:lvl>
  </w:abstractNum>
  <w:abstractNum w:abstractNumId="18" w15:restartNumberingAfterBreak="0">
    <w:nsid w:val="32675700"/>
    <w:multiLevelType w:val="hybridMultilevel"/>
    <w:tmpl w:val="A8C063EA"/>
    <w:lvl w:ilvl="0" w:tplc="0424000F">
      <w:start w:val="1"/>
      <w:numFmt w:val="decimal"/>
      <w:lvlText w:val="%1."/>
      <w:lvlJc w:val="left"/>
      <w:pPr>
        <w:ind w:left="360" w:hanging="360"/>
      </w:pPr>
      <w:rPr>
        <w:rFonts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19" w15:restartNumberingAfterBreak="0">
    <w:nsid w:val="35EA08C5"/>
    <w:multiLevelType w:val="hybridMultilevel"/>
    <w:tmpl w:val="4A60C70C"/>
    <w:lvl w:ilvl="0" w:tplc="7BCA621C">
      <w:start w:val="3"/>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6B625B2"/>
    <w:multiLevelType w:val="hybridMultilevel"/>
    <w:tmpl w:val="4348A268"/>
    <w:lvl w:ilvl="0" w:tplc="3B0E1476">
      <w:start w:val="1"/>
      <w:numFmt w:val="upperRoman"/>
      <w:lvlText w:val="%1)"/>
      <w:lvlJc w:val="left"/>
      <w:pPr>
        <w:ind w:left="720" w:hanging="720"/>
      </w:pPr>
      <w:rPr>
        <w:rFonts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21" w15:restartNumberingAfterBreak="0">
    <w:nsid w:val="374343D0"/>
    <w:multiLevelType w:val="hybridMultilevel"/>
    <w:tmpl w:val="D8F6F4D6"/>
    <w:lvl w:ilvl="0" w:tplc="EE0A8AFE">
      <w:numFmt w:val="bullet"/>
      <w:lvlText w:val="-"/>
      <w:lvlJc w:val="left"/>
      <w:pPr>
        <w:ind w:left="720" w:hanging="360"/>
      </w:pPr>
      <w:rPr>
        <w:rFonts w:ascii="MetaPro-Normal" w:eastAsia="Times New Roman" w:hAnsi="MetaPro-Normal"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2" w15:restartNumberingAfterBreak="0">
    <w:nsid w:val="3BDA5278"/>
    <w:multiLevelType w:val="hybridMultilevel"/>
    <w:tmpl w:val="31A026A4"/>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3" w15:restartNumberingAfterBreak="0">
    <w:nsid w:val="42AA459B"/>
    <w:multiLevelType w:val="hybridMultilevel"/>
    <w:tmpl w:val="E480AFA6"/>
    <w:lvl w:ilvl="0" w:tplc="1CCAB798">
      <w:numFmt w:val="bullet"/>
      <w:lvlText w:val="-"/>
      <w:lvlJc w:val="left"/>
      <w:pPr>
        <w:ind w:left="720" w:hanging="360"/>
      </w:pPr>
      <w:rPr>
        <w:rFonts w:ascii="Calibri" w:eastAsiaTheme="minorHAnsi" w:hAnsi="Calibri" w:cs="Calibri"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4" w15:restartNumberingAfterBreak="0">
    <w:nsid w:val="44C74838"/>
    <w:multiLevelType w:val="hybridMultilevel"/>
    <w:tmpl w:val="8ECE06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6AF6840"/>
    <w:multiLevelType w:val="multilevel"/>
    <w:tmpl w:val="3E7C70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916318"/>
    <w:multiLevelType w:val="hybridMultilevel"/>
    <w:tmpl w:val="10FE2DCE"/>
    <w:lvl w:ilvl="0" w:tplc="FFFFFFFF">
      <w:start w:val="4"/>
      <w:numFmt w:val="bullet"/>
      <w:lvlText w:val="-"/>
      <w:lvlJc w:val="left"/>
      <w:pPr>
        <w:ind w:left="720" w:hanging="360"/>
      </w:pPr>
      <w:rPr>
        <w:rFont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7" w15:restartNumberingAfterBreak="0">
    <w:nsid w:val="4C454829"/>
    <w:multiLevelType w:val="hybridMultilevel"/>
    <w:tmpl w:val="24D8CFDE"/>
    <w:lvl w:ilvl="0" w:tplc="7BCA621C">
      <w:start w:val="3"/>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CFF1EDD"/>
    <w:multiLevelType w:val="hybridMultilevel"/>
    <w:tmpl w:val="75082D7E"/>
    <w:lvl w:ilvl="0" w:tplc="EF34581A">
      <w:start w:val="8210"/>
      <w:numFmt w:val="bullet"/>
      <w:lvlText w:val="-"/>
      <w:lvlJc w:val="left"/>
      <w:pPr>
        <w:ind w:left="1004" w:hanging="360"/>
      </w:pPr>
      <w:rPr>
        <w:rFonts w:ascii="Century Gothic" w:eastAsia="Times New Roman" w:hAnsi="Century Gothic" w:cs="Arial" w:hint="default"/>
      </w:rPr>
    </w:lvl>
    <w:lvl w:ilvl="1" w:tplc="04240003" w:tentative="1">
      <w:start w:val="1"/>
      <w:numFmt w:val="bullet"/>
      <w:lvlText w:val="o"/>
      <w:lvlJc w:val="left"/>
      <w:pPr>
        <w:ind w:left="1724" w:hanging="360"/>
      </w:pPr>
      <w:rPr>
        <w:rFonts w:ascii="Courier New" w:hAnsi="Courier New" w:cs="Courier New" w:hint="default"/>
      </w:rPr>
    </w:lvl>
    <w:lvl w:ilvl="2" w:tplc="04240005" w:tentative="1">
      <w:start w:val="1"/>
      <w:numFmt w:val="bullet"/>
      <w:lvlText w:val=""/>
      <w:lvlJc w:val="left"/>
      <w:pPr>
        <w:ind w:left="2444" w:hanging="360"/>
      </w:pPr>
      <w:rPr>
        <w:rFonts w:ascii="Wingdings" w:hAnsi="Wingdings" w:hint="default"/>
      </w:rPr>
    </w:lvl>
    <w:lvl w:ilvl="3" w:tplc="04240001" w:tentative="1">
      <w:start w:val="1"/>
      <w:numFmt w:val="bullet"/>
      <w:lvlText w:val=""/>
      <w:lvlJc w:val="left"/>
      <w:pPr>
        <w:ind w:left="3164" w:hanging="360"/>
      </w:pPr>
      <w:rPr>
        <w:rFonts w:ascii="Symbol" w:hAnsi="Symbol" w:hint="default"/>
      </w:rPr>
    </w:lvl>
    <w:lvl w:ilvl="4" w:tplc="04240003" w:tentative="1">
      <w:start w:val="1"/>
      <w:numFmt w:val="bullet"/>
      <w:lvlText w:val="o"/>
      <w:lvlJc w:val="left"/>
      <w:pPr>
        <w:ind w:left="3884" w:hanging="360"/>
      </w:pPr>
      <w:rPr>
        <w:rFonts w:ascii="Courier New" w:hAnsi="Courier New" w:cs="Courier New" w:hint="default"/>
      </w:rPr>
    </w:lvl>
    <w:lvl w:ilvl="5" w:tplc="04240005" w:tentative="1">
      <w:start w:val="1"/>
      <w:numFmt w:val="bullet"/>
      <w:lvlText w:val=""/>
      <w:lvlJc w:val="left"/>
      <w:pPr>
        <w:ind w:left="4604" w:hanging="360"/>
      </w:pPr>
      <w:rPr>
        <w:rFonts w:ascii="Wingdings" w:hAnsi="Wingdings" w:hint="default"/>
      </w:rPr>
    </w:lvl>
    <w:lvl w:ilvl="6" w:tplc="04240001" w:tentative="1">
      <w:start w:val="1"/>
      <w:numFmt w:val="bullet"/>
      <w:lvlText w:val=""/>
      <w:lvlJc w:val="left"/>
      <w:pPr>
        <w:ind w:left="5324" w:hanging="360"/>
      </w:pPr>
      <w:rPr>
        <w:rFonts w:ascii="Symbol" w:hAnsi="Symbol" w:hint="default"/>
      </w:rPr>
    </w:lvl>
    <w:lvl w:ilvl="7" w:tplc="04240003" w:tentative="1">
      <w:start w:val="1"/>
      <w:numFmt w:val="bullet"/>
      <w:lvlText w:val="o"/>
      <w:lvlJc w:val="left"/>
      <w:pPr>
        <w:ind w:left="6044" w:hanging="360"/>
      </w:pPr>
      <w:rPr>
        <w:rFonts w:ascii="Courier New" w:hAnsi="Courier New" w:cs="Courier New" w:hint="default"/>
      </w:rPr>
    </w:lvl>
    <w:lvl w:ilvl="8" w:tplc="04240005" w:tentative="1">
      <w:start w:val="1"/>
      <w:numFmt w:val="bullet"/>
      <w:lvlText w:val=""/>
      <w:lvlJc w:val="left"/>
      <w:pPr>
        <w:ind w:left="6764" w:hanging="360"/>
      </w:pPr>
      <w:rPr>
        <w:rFonts w:ascii="Wingdings" w:hAnsi="Wingdings" w:hint="default"/>
      </w:rPr>
    </w:lvl>
  </w:abstractNum>
  <w:abstractNum w:abstractNumId="29" w15:restartNumberingAfterBreak="0">
    <w:nsid w:val="4E8A3BC1"/>
    <w:multiLevelType w:val="hybridMultilevel"/>
    <w:tmpl w:val="4162BDC0"/>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0" w15:restartNumberingAfterBreak="0">
    <w:nsid w:val="4EED18F4"/>
    <w:multiLevelType w:val="hybridMultilevel"/>
    <w:tmpl w:val="FA80C5A8"/>
    <w:lvl w:ilvl="0" w:tplc="7BCA621C">
      <w:start w:val="3"/>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F94163E"/>
    <w:multiLevelType w:val="hybridMultilevel"/>
    <w:tmpl w:val="D80E309C"/>
    <w:lvl w:ilvl="0" w:tplc="7BCA621C">
      <w:start w:val="3"/>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0800322"/>
    <w:multiLevelType w:val="hybridMultilevel"/>
    <w:tmpl w:val="BF603742"/>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3" w15:restartNumberingAfterBreak="0">
    <w:nsid w:val="50F215A3"/>
    <w:multiLevelType w:val="multilevel"/>
    <w:tmpl w:val="917A6C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68F7BF1"/>
    <w:multiLevelType w:val="multilevel"/>
    <w:tmpl w:val="5608ED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6D7497B"/>
    <w:multiLevelType w:val="hybridMultilevel"/>
    <w:tmpl w:val="7400C12A"/>
    <w:lvl w:ilvl="0" w:tplc="D6704652">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36" w15:restartNumberingAfterBreak="0">
    <w:nsid w:val="56E900CB"/>
    <w:multiLevelType w:val="hybridMultilevel"/>
    <w:tmpl w:val="59B019B4"/>
    <w:lvl w:ilvl="0" w:tplc="7BCA621C">
      <w:start w:val="3"/>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74D5C01"/>
    <w:multiLevelType w:val="hybridMultilevel"/>
    <w:tmpl w:val="A2169BCC"/>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8" w15:restartNumberingAfterBreak="0">
    <w:nsid w:val="5ACE6CDF"/>
    <w:multiLevelType w:val="hybridMultilevel"/>
    <w:tmpl w:val="39CA45C2"/>
    <w:lvl w:ilvl="0" w:tplc="7BCA621C">
      <w:start w:val="3"/>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5CA560A3"/>
    <w:multiLevelType w:val="hybridMultilevel"/>
    <w:tmpl w:val="11369C8E"/>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0" w15:restartNumberingAfterBreak="0">
    <w:nsid w:val="60585FED"/>
    <w:multiLevelType w:val="hybridMultilevel"/>
    <w:tmpl w:val="AED0FE28"/>
    <w:lvl w:ilvl="0" w:tplc="7BCA621C">
      <w:start w:val="3"/>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2F353B1"/>
    <w:multiLevelType w:val="multilevel"/>
    <w:tmpl w:val="D96EFADC"/>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67DE02CB"/>
    <w:multiLevelType w:val="hybridMultilevel"/>
    <w:tmpl w:val="A6EC49D0"/>
    <w:lvl w:ilvl="0" w:tplc="0409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43" w15:restartNumberingAfterBreak="0">
    <w:nsid w:val="68251353"/>
    <w:multiLevelType w:val="hybridMultilevel"/>
    <w:tmpl w:val="2A6CDAF0"/>
    <w:lvl w:ilvl="0" w:tplc="04240003">
      <w:start w:val="1"/>
      <w:numFmt w:val="bullet"/>
      <w:lvlText w:val="o"/>
      <w:lvlJc w:val="left"/>
      <w:pPr>
        <w:ind w:left="720" w:hanging="360"/>
      </w:pPr>
      <w:rPr>
        <w:rFonts w:ascii="Courier New" w:hAnsi="Courier New" w:cs="Courier New"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4" w15:restartNumberingAfterBreak="0">
    <w:nsid w:val="68F00651"/>
    <w:multiLevelType w:val="hybridMultilevel"/>
    <w:tmpl w:val="38D4A102"/>
    <w:lvl w:ilvl="0" w:tplc="E7E27B60">
      <w:start w:val="2"/>
      <w:numFmt w:val="bullet"/>
      <w:lvlText w:val="-"/>
      <w:lvlJc w:val="left"/>
      <w:pPr>
        <w:ind w:left="720" w:hanging="360"/>
      </w:pPr>
      <w:rPr>
        <w:rFonts w:ascii="Arial" w:eastAsiaTheme="minorHAns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5" w15:restartNumberingAfterBreak="0">
    <w:nsid w:val="6B810882"/>
    <w:multiLevelType w:val="hybridMultilevel"/>
    <w:tmpl w:val="0AB4EBEC"/>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6" w15:restartNumberingAfterBreak="0">
    <w:nsid w:val="6DA93152"/>
    <w:multiLevelType w:val="hybridMultilevel"/>
    <w:tmpl w:val="AB3A4B9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64C65DB6">
      <w:start w:val="1"/>
      <w:numFmt w:val="decimal"/>
      <w:lvlText w:val="%4."/>
      <w:lvlJc w:val="left"/>
      <w:pPr>
        <w:ind w:left="2880" w:hanging="360"/>
      </w:pPr>
      <w:rPr>
        <w:rFonts w:ascii="Arial" w:eastAsiaTheme="minorHAnsi" w:hAnsi="Arial" w:cs="Arial"/>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7" w15:restartNumberingAfterBreak="0">
    <w:nsid w:val="6E9D5C22"/>
    <w:multiLevelType w:val="hybridMultilevel"/>
    <w:tmpl w:val="DB7A73D0"/>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48" w15:restartNumberingAfterBreak="0">
    <w:nsid w:val="76FA33C1"/>
    <w:multiLevelType w:val="hybridMultilevel"/>
    <w:tmpl w:val="A2F4F0CA"/>
    <w:lvl w:ilvl="0" w:tplc="E3D4CAAC">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9" w15:restartNumberingAfterBreak="0">
    <w:nsid w:val="79AF0DA7"/>
    <w:multiLevelType w:val="hybridMultilevel"/>
    <w:tmpl w:val="F252DFA6"/>
    <w:lvl w:ilvl="0" w:tplc="5D8049C0">
      <w:start w:val="1"/>
      <w:numFmt w:val="bullet"/>
      <w:lvlText w:val="-"/>
      <w:lvlJc w:val="left"/>
      <w:pPr>
        <w:ind w:left="720" w:hanging="360"/>
      </w:pPr>
      <w:rPr>
        <w:rFonts w:ascii="Arial" w:hAnsi="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16"/>
  </w:num>
  <w:num w:numId="2">
    <w:abstractNumId w:val="6"/>
  </w:num>
  <w:num w:numId="3">
    <w:abstractNumId w:val="14"/>
  </w:num>
  <w:num w:numId="4">
    <w:abstractNumId w:val="39"/>
  </w:num>
  <w:num w:numId="5">
    <w:abstractNumId w:val="44"/>
  </w:num>
  <w:num w:numId="6">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5"/>
  </w:num>
  <w:num w:numId="8">
    <w:abstractNumId w:val="18"/>
  </w:num>
  <w:num w:numId="9">
    <w:abstractNumId w:val="46"/>
  </w:num>
  <w:num w:numId="10">
    <w:abstractNumId w:val="38"/>
  </w:num>
  <w:num w:numId="11">
    <w:abstractNumId w:val="26"/>
  </w:num>
  <w:num w:numId="12">
    <w:abstractNumId w:val="21"/>
  </w:num>
  <w:num w:numId="13">
    <w:abstractNumId w:val="19"/>
  </w:num>
  <w:num w:numId="14">
    <w:abstractNumId w:val="13"/>
  </w:num>
  <w:num w:numId="15">
    <w:abstractNumId w:val="36"/>
  </w:num>
  <w:num w:numId="16">
    <w:abstractNumId w:val="30"/>
  </w:num>
  <w:num w:numId="17">
    <w:abstractNumId w:val="27"/>
  </w:num>
  <w:num w:numId="18">
    <w:abstractNumId w:val="40"/>
  </w:num>
  <w:num w:numId="19">
    <w:abstractNumId w:val="31"/>
  </w:num>
  <w:num w:numId="20">
    <w:abstractNumId w:val="8"/>
  </w:num>
  <w:num w:numId="21">
    <w:abstractNumId w:val="24"/>
  </w:num>
  <w:num w:numId="22">
    <w:abstractNumId w:val="43"/>
  </w:num>
  <w:num w:numId="23">
    <w:abstractNumId w:val="11"/>
    <w:lvlOverride w:ilvl="0">
      <w:startOverride w:val="1"/>
    </w:lvlOverride>
  </w:num>
  <w:num w:numId="24">
    <w:abstractNumId w:val="33"/>
  </w:num>
  <w:num w:numId="25">
    <w:abstractNumId w:val="41"/>
    <w:lvlOverride w:ilvl="0">
      <w:startOverride w:val="2"/>
    </w:lvlOverride>
  </w:num>
  <w:num w:numId="26">
    <w:abstractNumId w:val="25"/>
  </w:num>
  <w:num w:numId="27">
    <w:abstractNumId w:val="34"/>
  </w:num>
  <w:num w:numId="28">
    <w:abstractNumId w:val="5"/>
  </w:num>
  <w:num w:numId="29">
    <w:abstractNumId w:val="4"/>
  </w:num>
  <w:num w:numId="30">
    <w:abstractNumId w:val="12"/>
    <w:lvlOverride w:ilvl="0">
      <w:startOverride w:val="3"/>
    </w:lvlOverride>
  </w:num>
  <w:num w:numId="31">
    <w:abstractNumId w:val="49"/>
  </w:num>
  <w:num w:numId="32">
    <w:abstractNumId w:val="2"/>
  </w:num>
  <w:num w:numId="33">
    <w:abstractNumId w:val="9"/>
  </w:num>
  <w:num w:numId="34">
    <w:abstractNumId w:val="22"/>
  </w:num>
  <w:num w:numId="35">
    <w:abstractNumId w:val="23"/>
  </w:num>
  <w:num w:numId="36">
    <w:abstractNumId w:val="45"/>
  </w:num>
  <w:num w:numId="37">
    <w:abstractNumId w:val="42"/>
  </w:num>
  <w:num w:numId="38">
    <w:abstractNumId w:val="37"/>
  </w:num>
  <w:num w:numId="39">
    <w:abstractNumId w:val="29"/>
  </w:num>
  <w:num w:numId="40">
    <w:abstractNumId w:val="0"/>
  </w:num>
  <w:num w:numId="41">
    <w:abstractNumId w:val="48"/>
  </w:num>
  <w:num w:numId="42">
    <w:abstractNumId w:val="1"/>
  </w:num>
  <w:num w:numId="43">
    <w:abstractNumId w:val="17"/>
  </w:num>
  <w:num w:numId="44">
    <w:abstractNumId w:val="20"/>
  </w:num>
  <w:num w:numId="45">
    <w:abstractNumId w:val="7"/>
  </w:num>
  <w:num w:numId="46">
    <w:abstractNumId w:val="28"/>
  </w:num>
  <w:num w:numId="47">
    <w:abstractNumId w:val="10"/>
  </w:num>
  <w:num w:numId="48">
    <w:abstractNumId w:val="15"/>
  </w:num>
  <w:num w:numId="49">
    <w:abstractNumId w:val="3"/>
  </w:num>
  <w:num w:numId="50">
    <w:abstractNumId w:val="32"/>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attachedTemplate r:id="rId1"/>
  <w:defaultTabStop w:val="708"/>
  <w:hyphenationZone w:val="425"/>
  <w:drawingGridHorizontalSpacing w:val="110"/>
  <w:displayHorizontalDrawingGridEvery w:val="2"/>
  <w:characterSpacingControl w:val="doNotCompress"/>
  <w:savePreviewPicture/>
  <w:hdrShapeDefaults>
    <o:shapedefaults v:ext="edit" spidmax="2080"/>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385A"/>
    <w:rsid w:val="00003110"/>
    <w:rsid w:val="0002104D"/>
    <w:rsid w:val="000248A7"/>
    <w:rsid w:val="00026894"/>
    <w:rsid w:val="00036FC6"/>
    <w:rsid w:val="000433F3"/>
    <w:rsid w:val="000436AF"/>
    <w:rsid w:val="00047757"/>
    <w:rsid w:val="00051953"/>
    <w:rsid w:val="00053B94"/>
    <w:rsid w:val="000552B9"/>
    <w:rsid w:val="00056AC8"/>
    <w:rsid w:val="000571BE"/>
    <w:rsid w:val="00060108"/>
    <w:rsid w:val="00060F14"/>
    <w:rsid w:val="00067425"/>
    <w:rsid w:val="00070F8D"/>
    <w:rsid w:val="00072CAC"/>
    <w:rsid w:val="0007796E"/>
    <w:rsid w:val="00085CF7"/>
    <w:rsid w:val="00090CBB"/>
    <w:rsid w:val="00090CD5"/>
    <w:rsid w:val="00091D55"/>
    <w:rsid w:val="000926AC"/>
    <w:rsid w:val="000933B3"/>
    <w:rsid w:val="00094A25"/>
    <w:rsid w:val="0009680E"/>
    <w:rsid w:val="000A11A0"/>
    <w:rsid w:val="000A47C7"/>
    <w:rsid w:val="000A5CBE"/>
    <w:rsid w:val="000A68CD"/>
    <w:rsid w:val="000A69B7"/>
    <w:rsid w:val="000B6D57"/>
    <w:rsid w:val="000C623F"/>
    <w:rsid w:val="000C67D6"/>
    <w:rsid w:val="000C6FF5"/>
    <w:rsid w:val="000C7AD3"/>
    <w:rsid w:val="000C7EE0"/>
    <w:rsid w:val="000D0074"/>
    <w:rsid w:val="000D40BC"/>
    <w:rsid w:val="000D4972"/>
    <w:rsid w:val="000E2DDC"/>
    <w:rsid w:val="000E3457"/>
    <w:rsid w:val="000E6264"/>
    <w:rsid w:val="000E670C"/>
    <w:rsid w:val="000E7A5E"/>
    <w:rsid w:val="000F12C6"/>
    <w:rsid w:val="000F3602"/>
    <w:rsid w:val="000F6219"/>
    <w:rsid w:val="000F64AD"/>
    <w:rsid w:val="00104A66"/>
    <w:rsid w:val="001104A1"/>
    <w:rsid w:val="00111EA8"/>
    <w:rsid w:val="00112E16"/>
    <w:rsid w:val="001226E9"/>
    <w:rsid w:val="00122753"/>
    <w:rsid w:val="001273A0"/>
    <w:rsid w:val="00131A84"/>
    <w:rsid w:val="00131DBA"/>
    <w:rsid w:val="0013224D"/>
    <w:rsid w:val="00134294"/>
    <w:rsid w:val="001375C0"/>
    <w:rsid w:val="00137F3F"/>
    <w:rsid w:val="00144196"/>
    <w:rsid w:val="00145A2E"/>
    <w:rsid w:val="00145EDA"/>
    <w:rsid w:val="00153162"/>
    <w:rsid w:val="00154EBC"/>
    <w:rsid w:val="0015742B"/>
    <w:rsid w:val="00166238"/>
    <w:rsid w:val="00166298"/>
    <w:rsid w:val="00167522"/>
    <w:rsid w:val="001675F4"/>
    <w:rsid w:val="001700C9"/>
    <w:rsid w:val="00171541"/>
    <w:rsid w:val="001716B7"/>
    <w:rsid w:val="00173AD1"/>
    <w:rsid w:val="00174BE7"/>
    <w:rsid w:val="0017517E"/>
    <w:rsid w:val="00175619"/>
    <w:rsid w:val="00175AA0"/>
    <w:rsid w:val="00177990"/>
    <w:rsid w:val="00181FA3"/>
    <w:rsid w:val="0018714F"/>
    <w:rsid w:val="001924BF"/>
    <w:rsid w:val="001958C1"/>
    <w:rsid w:val="00197D1A"/>
    <w:rsid w:val="001A3E57"/>
    <w:rsid w:val="001A4284"/>
    <w:rsid w:val="001A4A23"/>
    <w:rsid w:val="001A5530"/>
    <w:rsid w:val="001A749E"/>
    <w:rsid w:val="001B0409"/>
    <w:rsid w:val="001B54EA"/>
    <w:rsid w:val="001C1A30"/>
    <w:rsid w:val="001C2575"/>
    <w:rsid w:val="001C3502"/>
    <w:rsid w:val="001C45DB"/>
    <w:rsid w:val="001C7599"/>
    <w:rsid w:val="001D32A2"/>
    <w:rsid w:val="001D3BE3"/>
    <w:rsid w:val="001E1A85"/>
    <w:rsid w:val="001E1EC8"/>
    <w:rsid w:val="001E35D0"/>
    <w:rsid w:val="001E7A9F"/>
    <w:rsid w:val="001F3409"/>
    <w:rsid w:val="001F3FA6"/>
    <w:rsid w:val="001F482D"/>
    <w:rsid w:val="001F6BA7"/>
    <w:rsid w:val="001F7CBD"/>
    <w:rsid w:val="00204541"/>
    <w:rsid w:val="0020463E"/>
    <w:rsid w:val="002103D6"/>
    <w:rsid w:val="0021141F"/>
    <w:rsid w:val="00213D5C"/>
    <w:rsid w:val="00220CD2"/>
    <w:rsid w:val="0022243B"/>
    <w:rsid w:val="00224795"/>
    <w:rsid w:val="002257D7"/>
    <w:rsid w:val="002267C0"/>
    <w:rsid w:val="00226D3D"/>
    <w:rsid w:val="002415C3"/>
    <w:rsid w:val="00241649"/>
    <w:rsid w:val="00250B29"/>
    <w:rsid w:val="00251424"/>
    <w:rsid w:val="00260290"/>
    <w:rsid w:val="00264C47"/>
    <w:rsid w:val="00265DE0"/>
    <w:rsid w:val="00266B1E"/>
    <w:rsid w:val="002713E3"/>
    <w:rsid w:val="00274574"/>
    <w:rsid w:val="00274A9B"/>
    <w:rsid w:val="002814EB"/>
    <w:rsid w:val="002825A2"/>
    <w:rsid w:val="00283EA1"/>
    <w:rsid w:val="00285ECB"/>
    <w:rsid w:val="00291F9F"/>
    <w:rsid w:val="002949F0"/>
    <w:rsid w:val="00295D02"/>
    <w:rsid w:val="002A71CB"/>
    <w:rsid w:val="002B0877"/>
    <w:rsid w:val="002B4269"/>
    <w:rsid w:val="002B6E0B"/>
    <w:rsid w:val="002B7AC0"/>
    <w:rsid w:val="002C00E4"/>
    <w:rsid w:val="002C4E2A"/>
    <w:rsid w:val="002C60F3"/>
    <w:rsid w:val="002C6DF5"/>
    <w:rsid w:val="002D0182"/>
    <w:rsid w:val="002D6830"/>
    <w:rsid w:val="002D7AAA"/>
    <w:rsid w:val="002E1001"/>
    <w:rsid w:val="002E362A"/>
    <w:rsid w:val="002E6316"/>
    <w:rsid w:val="002F0A1B"/>
    <w:rsid w:val="002F5628"/>
    <w:rsid w:val="002F76C2"/>
    <w:rsid w:val="003071FB"/>
    <w:rsid w:val="003076DA"/>
    <w:rsid w:val="003120CD"/>
    <w:rsid w:val="003144CA"/>
    <w:rsid w:val="00320A1E"/>
    <w:rsid w:val="00321144"/>
    <w:rsid w:val="0032385A"/>
    <w:rsid w:val="00325BBF"/>
    <w:rsid w:val="00342990"/>
    <w:rsid w:val="00345BFF"/>
    <w:rsid w:val="00352054"/>
    <w:rsid w:val="003557DD"/>
    <w:rsid w:val="003622F0"/>
    <w:rsid w:val="00371F45"/>
    <w:rsid w:val="00372B6D"/>
    <w:rsid w:val="0037319E"/>
    <w:rsid w:val="00374138"/>
    <w:rsid w:val="003770AC"/>
    <w:rsid w:val="00382240"/>
    <w:rsid w:val="003938A5"/>
    <w:rsid w:val="00396863"/>
    <w:rsid w:val="00396D3D"/>
    <w:rsid w:val="003A5141"/>
    <w:rsid w:val="003B2149"/>
    <w:rsid w:val="003B397F"/>
    <w:rsid w:val="003B7008"/>
    <w:rsid w:val="003C13AD"/>
    <w:rsid w:val="003C34C6"/>
    <w:rsid w:val="003C4477"/>
    <w:rsid w:val="003D1DCF"/>
    <w:rsid w:val="003D2C30"/>
    <w:rsid w:val="003D2DEF"/>
    <w:rsid w:val="003D32C5"/>
    <w:rsid w:val="003D3FF0"/>
    <w:rsid w:val="003D760D"/>
    <w:rsid w:val="003D7FC2"/>
    <w:rsid w:val="003E1CA6"/>
    <w:rsid w:val="003E2B57"/>
    <w:rsid w:val="003E46E2"/>
    <w:rsid w:val="003E5F21"/>
    <w:rsid w:val="003F01BD"/>
    <w:rsid w:val="003F4C0D"/>
    <w:rsid w:val="00400DC5"/>
    <w:rsid w:val="00401E0E"/>
    <w:rsid w:val="00404353"/>
    <w:rsid w:val="00404A70"/>
    <w:rsid w:val="0040742A"/>
    <w:rsid w:val="00411318"/>
    <w:rsid w:val="004114EB"/>
    <w:rsid w:val="004172D0"/>
    <w:rsid w:val="004222C5"/>
    <w:rsid w:val="00427716"/>
    <w:rsid w:val="00432EC8"/>
    <w:rsid w:val="0043595F"/>
    <w:rsid w:val="004459B2"/>
    <w:rsid w:val="00446DDB"/>
    <w:rsid w:val="00450249"/>
    <w:rsid w:val="004508FE"/>
    <w:rsid w:val="004516A3"/>
    <w:rsid w:val="00451FB2"/>
    <w:rsid w:val="0045479D"/>
    <w:rsid w:val="00463CEA"/>
    <w:rsid w:val="00464C83"/>
    <w:rsid w:val="00466016"/>
    <w:rsid w:val="004711D4"/>
    <w:rsid w:val="00471511"/>
    <w:rsid w:val="00473B8C"/>
    <w:rsid w:val="0047461F"/>
    <w:rsid w:val="00475C28"/>
    <w:rsid w:val="004827FC"/>
    <w:rsid w:val="00483502"/>
    <w:rsid w:val="004843DB"/>
    <w:rsid w:val="00485BEF"/>
    <w:rsid w:val="00485F0A"/>
    <w:rsid w:val="004877C4"/>
    <w:rsid w:val="00490A8B"/>
    <w:rsid w:val="00490BFB"/>
    <w:rsid w:val="00491215"/>
    <w:rsid w:val="00491B27"/>
    <w:rsid w:val="004A07CD"/>
    <w:rsid w:val="004A200A"/>
    <w:rsid w:val="004A6A52"/>
    <w:rsid w:val="004B2DB4"/>
    <w:rsid w:val="004B7630"/>
    <w:rsid w:val="004C0396"/>
    <w:rsid w:val="004C45C6"/>
    <w:rsid w:val="004C5D30"/>
    <w:rsid w:val="004C7D72"/>
    <w:rsid w:val="004D1095"/>
    <w:rsid w:val="004D6F75"/>
    <w:rsid w:val="004D7D66"/>
    <w:rsid w:val="004E06AB"/>
    <w:rsid w:val="004E352E"/>
    <w:rsid w:val="004E3EFC"/>
    <w:rsid w:val="004E6DC4"/>
    <w:rsid w:val="004E6E90"/>
    <w:rsid w:val="004F01F7"/>
    <w:rsid w:val="004F3DC6"/>
    <w:rsid w:val="004F5447"/>
    <w:rsid w:val="00500FE0"/>
    <w:rsid w:val="00503C91"/>
    <w:rsid w:val="0050424C"/>
    <w:rsid w:val="0050623F"/>
    <w:rsid w:val="0050671D"/>
    <w:rsid w:val="00507399"/>
    <w:rsid w:val="00511FD5"/>
    <w:rsid w:val="005142EF"/>
    <w:rsid w:val="005205F6"/>
    <w:rsid w:val="00531C66"/>
    <w:rsid w:val="005348DA"/>
    <w:rsid w:val="0053497C"/>
    <w:rsid w:val="00535411"/>
    <w:rsid w:val="00536342"/>
    <w:rsid w:val="005411BD"/>
    <w:rsid w:val="005417B3"/>
    <w:rsid w:val="00542C58"/>
    <w:rsid w:val="00545257"/>
    <w:rsid w:val="00546213"/>
    <w:rsid w:val="0054690E"/>
    <w:rsid w:val="00550BAD"/>
    <w:rsid w:val="005573AB"/>
    <w:rsid w:val="005574A2"/>
    <w:rsid w:val="00562F7B"/>
    <w:rsid w:val="00566B08"/>
    <w:rsid w:val="00570CEB"/>
    <w:rsid w:val="00571489"/>
    <w:rsid w:val="00571EE0"/>
    <w:rsid w:val="005738CE"/>
    <w:rsid w:val="00586638"/>
    <w:rsid w:val="00587BD7"/>
    <w:rsid w:val="00594578"/>
    <w:rsid w:val="005955D4"/>
    <w:rsid w:val="005A17A8"/>
    <w:rsid w:val="005A4F03"/>
    <w:rsid w:val="005A6EA4"/>
    <w:rsid w:val="005B59CA"/>
    <w:rsid w:val="005B772D"/>
    <w:rsid w:val="005C1BE5"/>
    <w:rsid w:val="005C293E"/>
    <w:rsid w:val="005C393C"/>
    <w:rsid w:val="005C7431"/>
    <w:rsid w:val="005D2644"/>
    <w:rsid w:val="005F2C2A"/>
    <w:rsid w:val="005F3AED"/>
    <w:rsid w:val="005F43F5"/>
    <w:rsid w:val="005F7EE0"/>
    <w:rsid w:val="0060031C"/>
    <w:rsid w:val="006035FF"/>
    <w:rsid w:val="006049A0"/>
    <w:rsid w:val="00604D4E"/>
    <w:rsid w:val="00611070"/>
    <w:rsid w:val="006155B2"/>
    <w:rsid w:val="00617FC2"/>
    <w:rsid w:val="00621310"/>
    <w:rsid w:val="0062139D"/>
    <w:rsid w:val="006245AF"/>
    <w:rsid w:val="00625770"/>
    <w:rsid w:val="00640F47"/>
    <w:rsid w:val="00642579"/>
    <w:rsid w:val="00643B1C"/>
    <w:rsid w:val="0064575A"/>
    <w:rsid w:val="00651D59"/>
    <w:rsid w:val="00652EF2"/>
    <w:rsid w:val="0065406A"/>
    <w:rsid w:val="006540AA"/>
    <w:rsid w:val="006555E1"/>
    <w:rsid w:val="00655AEB"/>
    <w:rsid w:val="00660BC4"/>
    <w:rsid w:val="00676D65"/>
    <w:rsid w:val="00677197"/>
    <w:rsid w:val="00680D31"/>
    <w:rsid w:val="00685B79"/>
    <w:rsid w:val="00691112"/>
    <w:rsid w:val="0069307D"/>
    <w:rsid w:val="00694525"/>
    <w:rsid w:val="006965FE"/>
    <w:rsid w:val="006979DA"/>
    <w:rsid w:val="006A0118"/>
    <w:rsid w:val="006A0C44"/>
    <w:rsid w:val="006A1E55"/>
    <w:rsid w:val="006A2505"/>
    <w:rsid w:val="006A29F5"/>
    <w:rsid w:val="006A56C3"/>
    <w:rsid w:val="006A5BED"/>
    <w:rsid w:val="006B0CEE"/>
    <w:rsid w:val="006B2269"/>
    <w:rsid w:val="006C26CA"/>
    <w:rsid w:val="006C44F0"/>
    <w:rsid w:val="006C4892"/>
    <w:rsid w:val="006D1A1C"/>
    <w:rsid w:val="006D2D74"/>
    <w:rsid w:val="006D557E"/>
    <w:rsid w:val="006D68B8"/>
    <w:rsid w:val="006D7F9D"/>
    <w:rsid w:val="006E00AD"/>
    <w:rsid w:val="006E0BF9"/>
    <w:rsid w:val="006E71A6"/>
    <w:rsid w:val="006F1E2D"/>
    <w:rsid w:val="00702704"/>
    <w:rsid w:val="00705746"/>
    <w:rsid w:val="00717929"/>
    <w:rsid w:val="0072255B"/>
    <w:rsid w:val="007227D5"/>
    <w:rsid w:val="00722CC9"/>
    <w:rsid w:val="00726C93"/>
    <w:rsid w:val="0072709A"/>
    <w:rsid w:val="00732F1D"/>
    <w:rsid w:val="00737471"/>
    <w:rsid w:val="00737553"/>
    <w:rsid w:val="00737A5D"/>
    <w:rsid w:val="00753199"/>
    <w:rsid w:val="00755E58"/>
    <w:rsid w:val="007666B4"/>
    <w:rsid w:val="00767D39"/>
    <w:rsid w:val="00770AD7"/>
    <w:rsid w:val="00771698"/>
    <w:rsid w:val="00774B1F"/>
    <w:rsid w:val="007757C1"/>
    <w:rsid w:val="007757D3"/>
    <w:rsid w:val="00777D82"/>
    <w:rsid w:val="00780524"/>
    <w:rsid w:val="00783A84"/>
    <w:rsid w:val="00785CC8"/>
    <w:rsid w:val="00785DB1"/>
    <w:rsid w:val="0078640C"/>
    <w:rsid w:val="0079774C"/>
    <w:rsid w:val="007A0943"/>
    <w:rsid w:val="007A13FA"/>
    <w:rsid w:val="007A3237"/>
    <w:rsid w:val="007A346A"/>
    <w:rsid w:val="007A464C"/>
    <w:rsid w:val="007C0ABE"/>
    <w:rsid w:val="007C2FFF"/>
    <w:rsid w:val="007C700B"/>
    <w:rsid w:val="007D0623"/>
    <w:rsid w:val="007E490D"/>
    <w:rsid w:val="007F0511"/>
    <w:rsid w:val="007F2203"/>
    <w:rsid w:val="007F380C"/>
    <w:rsid w:val="007F7604"/>
    <w:rsid w:val="00801D2A"/>
    <w:rsid w:val="00801E30"/>
    <w:rsid w:val="0080310A"/>
    <w:rsid w:val="00807504"/>
    <w:rsid w:val="00810CA6"/>
    <w:rsid w:val="008159D2"/>
    <w:rsid w:val="00822077"/>
    <w:rsid w:val="00822920"/>
    <w:rsid w:val="00823C9E"/>
    <w:rsid w:val="0082619B"/>
    <w:rsid w:val="0082631F"/>
    <w:rsid w:val="0083072C"/>
    <w:rsid w:val="00831463"/>
    <w:rsid w:val="0083169C"/>
    <w:rsid w:val="00833491"/>
    <w:rsid w:val="00834C70"/>
    <w:rsid w:val="0083540F"/>
    <w:rsid w:val="00840059"/>
    <w:rsid w:val="008405A1"/>
    <w:rsid w:val="00843ECF"/>
    <w:rsid w:val="00844E52"/>
    <w:rsid w:val="00853120"/>
    <w:rsid w:val="00857A15"/>
    <w:rsid w:val="00860FBE"/>
    <w:rsid w:val="00862927"/>
    <w:rsid w:val="008644E2"/>
    <w:rsid w:val="008645DF"/>
    <w:rsid w:val="0086461C"/>
    <w:rsid w:val="00864946"/>
    <w:rsid w:val="0086687E"/>
    <w:rsid w:val="00866F09"/>
    <w:rsid w:val="008714B8"/>
    <w:rsid w:val="008857F3"/>
    <w:rsid w:val="00893ECF"/>
    <w:rsid w:val="0089539E"/>
    <w:rsid w:val="008A68E1"/>
    <w:rsid w:val="008A7DCA"/>
    <w:rsid w:val="008B3532"/>
    <w:rsid w:val="008B64CD"/>
    <w:rsid w:val="008C0D15"/>
    <w:rsid w:val="008C13A4"/>
    <w:rsid w:val="008C37D8"/>
    <w:rsid w:val="008C61C4"/>
    <w:rsid w:val="008C6566"/>
    <w:rsid w:val="008C7C43"/>
    <w:rsid w:val="008D0DDC"/>
    <w:rsid w:val="008D1546"/>
    <w:rsid w:val="008D2577"/>
    <w:rsid w:val="008D3034"/>
    <w:rsid w:val="008D37B0"/>
    <w:rsid w:val="008E03B6"/>
    <w:rsid w:val="008F460C"/>
    <w:rsid w:val="00901A8E"/>
    <w:rsid w:val="009031C7"/>
    <w:rsid w:val="009032FC"/>
    <w:rsid w:val="00911292"/>
    <w:rsid w:val="009120EB"/>
    <w:rsid w:val="00917B10"/>
    <w:rsid w:val="00921949"/>
    <w:rsid w:val="009219C6"/>
    <w:rsid w:val="00923AA1"/>
    <w:rsid w:val="00930804"/>
    <w:rsid w:val="00931752"/>
    <w:rsid w:val="00931A48"/>
    <w:rsid w:val="009331BA"/>
    <w:rsid w:val="009358E6"/>
    <w:rsid w:val="00936DF1"/>
    <w:rsid w:val="009439E3"/>
    <w:rsid w:val="009445AB"/>
    <w:rsid w:val="00950232"/>
    <w:rsid w:val="00955934"/>
    <w:rsid w:val="00956032"/>
    <w:rsid w:val="009635A6"/>
    <w:rsid w:val="00965E0B"/>
    <w:rsid w:val="009668F4"/>
    <w:rsid w:val="00967A68"/>
    <w:rsid w:val="00973291"/>
    <w:rsid w:val="009801B3"/>
    <w:rsid w:val="009811F7"/>
    <w:rsid w:val="00983CF7"/>
    <w:rsid w:val="009847B9"/>
    <w:rsid w:val="00992CC1"/>
    <w:rsid w:val="009934D7"/>
    <w:rsid w:val="0099494D"/>
    <w:rsid w:val="00995618"/>
    <w:rsid w:val="009A0059"/>
    <w:rsid w:val="009A0ADD"/>
    <w:rsid w:val="009A32DA"/>
    <w:rsid w:val="009B334A"/>
    <w:rsid w:val="009B4CD8"/>
    <w:rsid w:val="009D16AF"/>
    <w:rsid w:val="009D351A"/>
    <w:rsid w:val="009E18A6"/>
    <w:rsid w:val="009E1E07"/>
    <w:rsid w:val="009E6CF9"/>
    <w:rsid w:val="009E70B8"/>
    <w:rsid w:val="009E7E68"/>
    <w:rsid w:val="009F0B43"/>
    <w:rsid w:val="009F7632"/>
    <w:rsid w:val="00A1046C"/>
    <w:rsid w:val="00A11611"/>
    <w:rsid w:val="00A11AE7"/>
    <w:rsid w:val="00A1390A"/>
    <w:rsid w:val="00A14DED"/>
    <w:rsid w:val="00A152B2"/>
    <w:rsid w:val="00A16F0C"/>
    <w:rsid w:val="00A2226B"/>
    <w:rsid w:val="00A23CBB"/>
    <w:rsid w:val="00A25A7A"/>
    <w:rsid w:val="00A26C5C"/>
    <w:rsid w:val="00A27A0C"/>
    <w:rsid w:val="00A30D50"/>
    <w:rsid w:val="00A310AC"/>
    <w:rsid w:val="00A33476"/>
    <w:rsid w:val="00A337DE"/>
    <w:rsid w:val="00A35258"/>
    <w:rsid w:val="00A36985"/>
    <w:rsid w:val="00A36C41"/>
    <w:rsid w:val="00A43D5B"/>
    <w:rsid w:val="00A442AE"/>
    <w:rsid w:val="00A46DDC"/>
    <w:rsid w:val="00A5480B"/>
    <w:rsid w:val="00A561A5"/>
    <w:rsid w:val="00A56302"/>
    <w:rsid w:val="00A64141"/>
    <w:rsid w:val="00A65A12"/>
    <w:rsid w:val="00A65E43"/>
    <w:rsid w:val="00A66512"/>
    <w:rsid w:val="00A70674"/>
    <w:rsid w:val="00A71650"/>
    <w:rsid w:val="00A71EDC"/>
    <w:rsid w:val="00A75435"/>
    <w:rsid w:val="00A75C83"/>
    <w:rsid w:val="00A77323"/>
    <w:rsid w:val="00A809F8"/>
    <w:rsid w:val="00A81467"/>
    <w:rsid w:val="00A8249D"/>
    <w:rsid w:val="00A84735"/>
    <w:rsid w:val="00A860E3"/>
    <w:rsid w:val="00A86A5B"/>
    <w:rsid w:val="00A9242F"/>
    <w:rsid w:val="00A93E6D"/>
    <w:rsid w:val="00A97F53"/>
    <w:rsid w:val="00AA0F69"/>
    <w:rsid w:val="00AA1196"/>
    <w:rsid w:val="00AA611E"/>
    <w:rsid w:val="00AB0101"/>
    <w:rsid w:val="00AB1860"/>
    <w:rsid w:val="00AB1D01"/>
    <w:rsid w:val="00AC0B9B"/>
    <w:rsid w:val="00AC1EBE"/>
    <w:rsid w:val="00AC20C4"/>
    <w:rsid w:val="00AC3C29"/>
    <w:rsid w:val="00AC4B1C"/>
    <w:rsid w:val="00AC4DA3"/>
    <w:rsid w:val="00AD22C8"/>
    <w:rsid w:val="00AD2B78"/>
    <w:rsid w:val="00AD4097"/>
    <w:rsid w:val="00AD5342"/>
    <w:rsid w:val="00AD6781"/>
    <w:rsid w:val="00AD7DB1"/>
    <w:rsid w:val="00AE08A7"/>
    <w:rsid w:val="00AE0C2D"/>
    <w:rsid w:val="00AE0CD5"/>
    <w:rsid w:val="00AE5BF6"/>
    <w:rsid w:val="00AF36BE"/>
    <w:rsid w:val="00AF72C4"/>
    <w:rsid w:val="00AF74AC"/>
    <w:rsid w:val="00B0431F"/>
    <w:rsid w:val="00B05ECB"/>
    <w:rsid w:val="00B07523"/>
    <w:rsid w:val="00B17956"/>
    <w:rsid w:val="00B21447"/>
    <w:rsid w:val="00B36923"/>
    <w:rsid w:val="00B43027"/>
    <w:rsid w:val="00B43074"/>
    <w:rsid w:val="00B5084F"/>
    <w:rsid w:val="00B53AAC"/>
    <w:rsid w:val="00B719B3"/>
    <w:rsid w:val="00B71E93"/>
    <w:rsid w:val="00B73930"/>
    <w:rsid w:val="00B936FD"/>
    <w:rsid w:val="00B9776A"/>
    <w:rsid w:val="00BA44A1"/>
    <w:rsid w:val="00BB1347"/>
    <w:rsid w:val="00BB153B"/>
    <w:rsid w:val="00BB1A0F"/>
    <w:rsid w:val="00BB20D4"/>
    <w:rsid w:val="00BB40E8"/>
    <w:rsid w:val="00BC170C"/>
    <w:rsid w:val="00BC237E"/>
    <w:rsid w:val="00BC2C91"/>
    <w:rsid w:val="00BC6102"/>
    <w:rsid w:val="00BD1F77"/>
    <w:rsid w:val="00BD4E57"/>
    <w:rsid w:val="00BF2E71"/>
    <w:rsid w:val="00C06548"/>
    <w:rsid w:val="00C10EA3"/>
    <w:rsid w:val="00C132C5"/>
    <w:rsid w:val="00C16822"/>
    <w:rsid w:val="00C23A8C"/>
    <w:rsid w:val="00C25C58"/>
    <w:rsid w:val="00C2763F"/>
    <w:rsid w:val="00C27F15"/>
    <w:rsid w:val="00C4128F"/>
    <w:rsid w:val="00C428E6"/>
    <w:rsid w:val="00C42AB0"/>
    <w:rsid w:val="00C42CCD"/>
    <w:rsid w:val="00C44A7B"/>
    <w:rsid w:val="00C556BA"/>
    <w:rsid w:val="00C55B39"/>
    <w:rsid w:val="00C61E24"/>
    <w:rsid w:val="00C64E7E"/>
    <w:rsid w:val="00C6613C"/>
    <w:rsid w:val="00C754A9"/>
    <w:rsid w:val="00C75D9D"/>
    <w:rsid w:val="00C83D27"/>
    <w:rsid w:val="00C87263"/>
    <w:rsid w:val="00C90772"/>
    <w:rsid w:val="00C9109D"/>
    <w:rsid w:val="00C9190E"/>
    <w:rsid w:val="00C92336"/>
    <w:rsid w:val="00C941F6"/>
    <w:rsid w:val="00C95C00"/>
    <w:rsid w:val="00CA1582"/>
    <w:rsid w:val="00CA3F98"/>
    <w:rsid w:val="00CB665D"/>
    <w:rsid w:val="00CB71DD"/>
    <w:rsid w:val="00CB7203"/>
    <w:rsid w:val="00CB7DF7"/>
    <w:rsid w:val="00CC0988"/>
    <w:rsid w:val="00CC1D4E"/>
    <w:rsid w:val="00CC1E5F"/>
    <w:rsid w:val="00CC4627"/>
    <w:rsid w:val="00CC686C"/>
    <w:rsid w:val="00CD1B81"/>
    <w:rsid w:val="00CD4290"/>
    <w:rsid w:val="00CD5096"/>
    <w:rsid w:val="00CD5171"/>
    <w:rsid w:val="00CD71FA"/>
    <w:rsid w:val="00CD7A2B"/>
    <w:rsid w:val="00CE4783"/>
    <w:rsid w:val="00CE7DEF"/>
    <w:rsid w:val="00CF0679"/>
    <w:rsid w:val="00CF070B"/>
    <w:rsid w:val="00CF1B25"/>
    <w:rsid w:val="00CF2CA4"/>
    <w:rsid w:val="00CF2CF6"/>
    <w:rsid w:val="00CF3ABA"/>
    <w:rsid w:val="00CF73C8"/>
    <w:rsid w:val="00D01A36"/>
    <w:rsid w:val="00D04BC1"/>
    <w:rsid w:val="00D04F29"/>
    <w:rsid w:val="00D05CCE"/>
    <w:rsid w:val="00D06AC2"/>
    <w:rsid w:val="00D12FA7"/>
    <w:rsid w:val="00D16DCD"/>
    <w:rsid w:val="00D17459"/>
    <w:rsid w:val="00D219A4"/>
    <w:rsid w:val="00D263FF"/>
    <w:rsid w:val="00D30149"/>
    <w:rsid w:val="00D30E39"/>
    <w:rsid w:val="00D335D2"/>
    <w:rsid w:val="00D34FAE"/>
    <w:rsid w:val="00D4021C"/>
    <w:rsid w:val="00D41ACB"/>
    <w:rsid w:val="00D42722"/>
    <w:rsid w:val="00D42934"/>
    <w:rsid w:val="00D43760"/>
    <w:rsid w:val="00D4785A"/>
    <w:rsid w:val="00D50A2B"/>
    <w:rsid w:val="00D50F2D"/>
    <w:rsid w:val="00D54A8B"/>
    <w:rsid w:val="00D5710C"/>
    <w:rsid w:val="00D64E00"/>
    <w:rsid w:val="00D674AC"/>
    <w:rsid w:val="00D72185"/>
    <w:rsid w:val="00D72381"/>
    <w:rsid w:val="00D725A3"/>
    <w:rsid w:val="00D7317F"/>
    <w:rsid w:val="00D7414A"/>
    <w:rsid w:val="00D761AE"/>
    <w:rsid w:val="00D83625"/>
    <w:rsid w:val="00D85282"/>
    <w:rsid w:val="00D93BD1"/>
    <w:rsid w:val="00D94AD8"/>
    <w:rsid w:val="00D9675E"/>
    <w:rsid w:val="00D972CD"/>
    <w:rsid w:val="00DA0EBA"/>
    <w:rsid w:val="00DA1401"/>
    <w:rsid w:val="00DA29C1"/>
    <w:rsid w:val="00DA6667"/>
    <w:rsid w:val="00DB4CB0"/>
    <w:rsid w:val="00DC7A3A"/>
    <w:rsid w:val="00DD0685"/>
    <w:rsid w:val="00DD33FC"/>
    <w:rsid w:val="00DD3A1C"/>
    <w:rsid w:val="00DD41F6"/>
    <w:rsid w:val="00DD56CA"/>
    <w:rsid w:val="00DE1011"/>
    <w:rsid w:val="00DE61EB"/>
    <w:rsid w:val="00DF1952"/>
    <w:rsid w:val="00DF2EAE"/>
    <w:rsid w:val="00DF5D62"/>
    <w:rsid w:val="00E008CA"/>
    <w:rsid w:val="00E12405"/>
    <w:rsid w:val="00E12F6A"/>
    <w:rsid w:val="00E14523"/>
    <w:rsid w:val="00E2237E"/>
    <w:rsid w:val="00E23EB8"/>
    <w:rsid w:val="00E31059"/>
    <w:rsid w:val="00E311CA"/>
    <w:rsid w:val="00E44729"/>
    <w:rsid w:val="00E4759A"/>
    <w:rsid w:val="00E47633"/>
    <w:rsid w:val="00E5018D"/>
    <w:rsid w:val="00E50510"/>
    <w:rsid w:val="00E50A63"/>
    <w:rsid w:val="00E52A6A"/>
    <w:rsid w:val="00E552C5"/>
    <w:rsid w:val="00E65C5C"/>
    <w:rsid w:val="00E712B2"/>
    <w:rsid w:val="00E724DB"/>
    <w:rsid w:val="00E7373F"/>
    <w:rsid w:val="00E73920"/>
    <w:rsid w:val="00E741C1"/>
    <w:rsid w:val="00E751A8"/>
    <w:rsid w:val="00E7585C"/>
    <w:rsid w:val="00E77177"/>
    <w:rsid w:val="00E8225C"/>
    <w:rsid w:val="00E8457F"/>
    <w:rsid w:val="00E86E4A"/>
    <w:rsid w:val="00E915C3"/>
    <w:rsid w:val="00E9228B"/>
    <w:rsid w:val="00E960AE"/>
    <w:rsid w:val="00EA008C"/>
    <w:rsid w:val="00EB03FA"/>
    <w:rsid w:val="00EB56FC"/>
    <w:rsid w:val="00EB69F6"/>
    <w:rsid w:val="00EB7BE4"/>
    <w:rsid w:val="00EC3748"/>
    <w:rsid w:val="00ED02DA"/>
    <w:rsid w:val="00ED1EF0"/>
    <w:rsid w:val="00ED4BA7"/>
    <w:rsid w:val="00ED4CA9"/>
    <w:rsid w:val="00ED5D3F"/>
    <w:rsid w:val="00ED7718"/>
    <w:rsid w:val="00EE2E9D"/>
    <w:rsid w:val="00EE3D01"/>
    <w:rsid w:val="00EE4C65"/>
    <w:rsid w:val="00EE5F18"/>
    <w:rsid w:val="00EF28F7"/>
    <w:rsid w:val="00EF30F0"/>
    <w:rsid w:val="00EF4951"/>
    <w:rsid w:val="00EF634C"/>
    <w:rsid w:val="00F0145B"/>
    <w:rsid w:val="00F10488"/>
    <w:rsid w:val="00F13C02"/>
    <w:rsid w:val="00F203CD"/>
    <w:rsid w:val="00F22B67"/>
    <w:rsid w:val="00F263CE"/>
    <w:rsid w:val="00F27CA6"/>
    <w:rsid w:val="00F33F2C"/>
    <w:rsid w:val="00F5285C"/>
    <w:rsid w:val="00F54DED"/>
    <w:rsid w:val="00F54E70"/>
    <w:rsid w:val="00F55F1A"/>
    <w:rsid w:val="00F57397"/>
    <w:rsid w:val="00F61FA6"/>
    <w:rsid w:val="00F62A5F"/>
    <w:rsid w:val="00F66066"/>
    <w:rsid w:val="00F7420D"/>
    <w:rsid w:val="00F76866"/>
    <w:rsid w:val="00F803E5"/>
    <w:rsid w:val="00F804D9"/>
    <w:rsid w:val="00F8075E"/>
    <w:rsid w:val="00F81AC6"/>
    <w:rsid w:val="00F854BE"/>
    <w:rsid w:val="00F928EB"/>
    <w:rsid w:val="00F93FBC"/>
    <w:rsid w:val="00F945F2"/>
    <w:rsid w:val="00F95D64"/>
    <w:rsid w:val="00FA0795"/>
    <w:rsid w:val="00FA6CC3"/>
    <w:rsid w:val="00FA79B6"/>
    <w:rsid w:val="00FB233D"/>
    <w:rsid w:val="00FC1106"/>
    <w:rsid w:val="00FC284D"/>
    <w:rsid w:val="00FC345E"/>
    <w:rsid w:val="00FC3E28"/>
    <w:rsid w:val="00FC4155"/>
    <w:rsid w:val="00FC4B8F"/>
    <w:rsid w:val="00FD0F80"/>
    <w:rsid w:val="00FD128A"/>
    <w:rsid w:val="00FD4045"/>
    <w:rsid w:val="00FD4F2B"/>
    <w:rsid w:val="00FE1DC6"/>
    <w:rsid w:val="00FE2EEB"/>
    <w:rsid w:val="00FE325E"/>
    <w:rsid w:val="00FE381D"/>
    <w:rsid w:val="00FE5026"/>
    <w:rsid w:val="00FE577E"/>
    <w:rsid w:val="00FF478D"/>
  </w:rsids>
  <m:mathPr>
    <m:mathFont m:val="Cambria Math"/>
    <m:brkBin m:val="before"/>
    <m:brkBinSub m:val="--"/>
    <m:smallFrac m:val="0"/>
    <m:dispDef/>
    <m:lMargin m:val="0"/>
    <m:rMargin m:val="0"/>
    <m:defJc m:val="centerGroup"/>
    <m:wrapIndent m:val="1440"/>
    <m:intLim m:val="subSup"/>
    <m:naryLim m:val="undOvr"/>
  </m:mathPr>
  <w:themeFontLang w:val="sl-SI" w:eastAsia="zh-CN"/>
  <w:clrSchemeMapping w:bg1="light1" w:t1="dark1" w:bg2="light2" w:t2="dark2" w:accent1="accent1" w:accent2="accent2" w:accent3="accent3" w:accent4="accent4" w:accent5="accent5" w:accent6="accent6" w:hyperlink="hyperlink" w:followedHyperlink="followedHyperlink"/>
  <w:shapeDefaults>
    <o:shapedefaults v:ext="edit" spidmax="2080"/>
    <o:shapelayout v:ext="edit">
      <o:idmap v:ext="edit" data="1"/>
    </o:shapelayout>
  </w:shapeDefaults>
  <w:decimalSymbol w:val=","/>
  <w:listSeparator w:val=";"/>
  <w14:docId w14:val="58372957"/>
  <w15:docId w15:val="{46925E4C-4A88-449E-B9F3-CE7B9010A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96D3D"/>
    <w:rPr>
      <w:rFonts w:ascii="Arial" w:hAnsi="Arial"/>
    </w:rPr>
  </w:style>
  <w:style w:type="paragraph" w:styleId="Heading1">
    <w:name w:val="heading 1"/>
    <w:aliases w:val="Borzen Heading 1"/>
    <w:basedOn w:val="Normal"/>
    <w:next w:val="Normal"/>
    <w:link w:val="Heading1Char"/>
    <w:uiPriority w:val="9"/>
    <w:qFormat/>
    <w:rsid w:val="00396D3D"/>
    <w:pPr>
      <w:keepNext/>
      <w:keepLines/>
      <w:spacing w:before="480" w:after="0"/>
      <w:outlineLvl w:val="0"/>
    </w:pPr>
    <w:rPr>
      <w:rFonts w:eastAsiaTheme="majorEastAsia" w:cstheme="majorBidi"/>
      <w:b/>
      <w:bCs/>
      <w:color w:val="060D38"/>
      <w:sz w:val="28"/>
      <w:szCs w:val="28"/>
    </w:rPr>
  </w:style>
  <w:style w:type="paragraph" w:styleId="Heading2">
    <w:name w:val="heading 2"/>
    <w:aliases w:val="Borzen Heading 2"/>
    <w:basedOn w:val="Normal"/>
    <w:next w:val="Normal"/>
    <w:link w:val="Heading2Char"/>
    <w:uiPriority w:val="9"/>
    <w:unhideWhenUsed/>
    <w:qFormat/>
    <w:rsid w:val="00396D3D"/>
    <w:pPr>
      <w:keepNext/>
      <w:keepLines/>
      <w:spacing w:before="200" w:after="0"/>
      <w:outlineLvl w:val="1"/>
    </w:pPr>
    <w:rPr>
      <w:rFonts w:eastAsiaTheme="majorEastAsia" w:cstheme="majorBidi"/>
      <w:b/>
      <w:bCs/>
      <w:color w:val="060D38"/>
      <w:sz w:val="26"/>
      <w:szCs w:val="26"/>
    </w:rPr>
  </w:style>
  <w:style w:type="paragraph" w:styleId="Heading3">
    <w:name w:val="heading 3"/>
    <w:basedOn w:val="Normal"/>
    <w:next w:val="Normal"/>
    <w:link w:val="Heading3Char"/>
    <w:uiPriority w:val="9"/>
    <w:unhideWhenUsed/>
    <w:qFormat/>
    <w:rsid w:val="00A809F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C345E"/>
    <w:pPr>
      <w:tabs>
        <w:tab w:val="center" w:pos="4536"/>
        <w:tab w:val="right" w:pos="9072"/>
      </w:tabs>
      <w:spacing w:after="0" w:line="240" w:lineRule="auto"/>
    </w:pPr>
  </w:style>
  <w:style w:type="character" w:customStyle="1" w:styleId="HeaderChar">
    <w:name w:val="Header Char"/>
    <w:basedOn w:val="DefaultParagraphFont"/>
    <w:link w:val="Header"/>
    <w:uiPriority w:val="99"/>
    <w:rsid w:val="00FC345E"/>
  </w:style>
  <w:style w:type="paragraph" w:styleId="Footer">
    <w:name w:val="footer"/>
    <w:basedOn w:val="Normal"/>
    <w:link w:val="FooterChar"/>
    <w:uiPriority w:val="99"/>
    <w:unhideWhenUsed/>
    <w:rsid w:val="00FC345E"/>
    <w:pPr>
      <w:tabs>
        <w:tab w:val="center" w:pos="4536"/>
        <w:tab w:val="right" w:pos="9072"/>
      </w:tabs>
      <w:spacing w:after="0" w:line="240" w:lineRule="auto"/>
    </w:pPr>
  </w:style>
  <w:style w:type="character" w:customStyle="1" w:styleId="FooterChar">
    <w:name w:val="Footer Char"/>
    <w:basedOn w:val="DefaultParagraphFont"/>
    <w:link w:val="Footer"/>
    <w:uiPriority w:val="99"/>
    <w:rsid w:val="00FC345E"/>
  </w:style>
  <w:style w:type="paragraph" w:styleId="BalloonText">
    <w:name w:val="Balloon Text"/>
    <w:basedOn w:val="Normal"/>
    <w:link w:val="BalloonTextChar"/>
    <w:uiPriority w:val="99"/>
    <w:semiHidden/>
    <w:unhideWhenUsed/>
    <w:rsid w:val="00FC34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C345E"/>
    <w:rPr>
      <w:rFonts w:ascii="Tahoma" w:hAnsi="Tahoma" w:cs="Tahoma"/>
      <w:sz w:val="16"/>
      <w:szCs w:val="16"/>
    </w:rPr>
  </w:style>
  <w:style w:type="table" w:styleId="TableGrid">
    <w:name w:val="Table Grid"/>
    <w:basedOn w:val="TableNormal"/>
    <w:uiPriority w:val="59"/>
    <w:rsid w:val="00FC345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unhideWhenUsed/>
    <w:rsid w:val="00FC345E"/>
    <w:rPr>
      <w:color w:val="0000FF" w:themeColor="hyperlink"/>
      <w:u w:val="single"/>
    </w:rPr>
  </w:style>
  <w:style w:type="paragraph" w:styleId="NoSpacing">
    <w:name w:val="No Spacing"/>
    <w:link w:val="NoSpacingChar"/>
    <w:uiPriority w:val="1"/>
    <w:qFormat/>
    <w:rsid w:val="00396D3D"/>
    <w:pPr>
      <w:spacing w:after="0" w:line="240" w:lineRule="auto"/>
    </w:pPr>
    <w:rPr>
      <w:rFonts w:ascii="Arial" w:eastAsiaTheme="minorEastAsia" w:hAnsi="Arial"/>
      <w:lang w:val="en-US"/>
    </w:rPr>
  </w:style>
  <w:style w:type="character" w:customStyle="1" w:styleId="NoSpacingChar">
    <w:name w:val="No Spacing Char"/>
    <w:basedOn w:val="DefaultParagraphFont"/>
    <w:link w:val="NoSpacing"/>
    <w:uiPriority w:val="1"/>
    <w:rsid w:val="00396D3D"/>
    <w:rPr>
      <w:rFonts w:ascii="Arial" w:eastAsiaTheme="minorEastAsia" w:hAnsi="Arial"/>
      <w:lang w:val="en-US"/>
    </w:rPr>
  </w:style>
  <w:style w:type="character" w:styleId="PlaceholderText">
    <w:name w:val="Placeholder Text"/>
    <w:basedOn w:val="DefaultParagraphFont"/>
    <w:uiPriority w:val="99"/>
    <w:semiHidden/>
    <w:rsid w:val="00546213"/>
    <w:rPr>
      <w:color w:val="808080"/>
    </w:rPr>
  </w:style>
  <w:style w:type="character" w:customStyle="1" w:styleId="Heading1Char">
    <w:name w:val="Heading 1 Char"/>
    <w:aliases w:val="Borzen Heading 1 Char"/>
    <w:basedOn w:val="DefaultParagraphFont"/>
    <w:link w:val="Heading1"/>
    <w:uiPriority w:val="9"/>
    <w:rsid w:val="00396D3D"/>
    <w:rPr>
      <w:rFonts w:ascii="Arial" w:eastAsiaTheme="majorEastAsia" w:hAnsi="Arial" w:cstheme="majorBidi"/>
      <w:b/>
      <w:bCs/>
      <w:color w:val="060D38"/>
      <w:sz w:val="28"/>
      <w:szCs w:val="28"/>
    </w:rPr>
  </w:style>
  <w:style w:type="character" w:customStyle="1" w:styleId="Heading2Char">
    <w:name w:val="Heading 2 Char"/>
    <w:aliases w:val="Borzen Heading 2 Char"/>
    <w:basedOn w:val="DefaultParagraphFont"/>
    <w:link w:val="Heading2"/>
    <w:uiPriority w:val="9"/>
    <w:rsid w:val="00396D3D"/>
    <w:rPr>
      <w:rFonts w:ascii="Arial" w:eastAsiaTheme="majorEastAsia" w:hAnsi="Arial" w:cstheme="majorBidi"/>
      <w:b/>
      <w:bCs/>
      <w:color w:val="060D38"/>
      <w:sz w:val="26"/>
      <w:szCs w:val="26"/>
    </w:rPr>
  </w:style>
  <w:style w:type="paragraph" w:styleId="Title">
    <w:name w:val="Title"/>
    <w:aliases w:val="Borzen Title"/>
    <w:basedOn w:val="Normal"/>
    <w:next w:val="Normal"/>
    <w:link w:val="TitleChar"/>
    <w:uiPriority w:val="10"/>
    <w:qFormat/>
    <w:rsid w:val="00396D3D"/>
    <w:pPr>
      <w:pBdr>
        <w:bottom w:val="single" w:sz="8" w:space="4" w:color="4F81BD" w:themeColor="accent1"/>
      </w:pBdr>
      <w:spacing w:after="300" w:line="240" w:lineRule="auto"/>
      <w:contextualSpacing/>
    </w:pPr>
    <w:rPr>
      <w:rFonts w:eastAsiaTheme="majorEastAsia" w:cstheme="majorBidi"/>
      <w:color w:val="060D38"/>
      <w:spacing w:val="5"/>
      <w:kern w:val="28"/>
      <w:sz w:val="52"/>
      <w:szCs w:val="52"/>
    </w:rPr>
  </w:style>
  <w:style w:type="character" w:customStyle="1" w:styleId="TitleChar">
    <w:name w:val="Title Char"/>
    <w:aliases w:val="Borzen Title Char"/>
    <w:basedOn w:val="DefaultParagraphFont"/>
    <w:link w:val="Title"/>
    <w:uiPriority w:val="10"/>
    <w:rsid w:val="00396D3D"/>
    <w:rPr>
      <w:rFonts w:ascii="Arial" w:eastAsiaTheme="majorEastAsia" w:hAnsi="Arial" w:cstheme="majorBidi"/>
      <w:color w:val="060D38"/>
      <w:spacing w:val="5"/>
      <w:kern w:val="28"/>
      <w:sz w:val="52"/>
      <w:szCs w:val="52"/>
    </w:rPr>
  </w:style>
  <w:style w:type="character" w:styleId="Strong">
    <w:name w:val="Strong"/>
    <w:aliases w:val="Borzen Strong"/>
    <w:basedOn w:val="DefaultParagraphFont"/>
    <w:uiPriority w:val="22"/>
    <w:qFormat/>
    <w:rsid w:val="00396D3D"/>
    <w:rPr>
      <w:rFonts w:ascii="Arial" w:hAnsi="Arial"/>
      <w:b/>
      <w:bCs/>
    </w:rPr>
  </w:style>
  <w:style w:type="paragraph" w:styleId="ListParagraph">
    <w:name w:val="List Paragraph"/>
    <w:aliases w:val="Liste 1,List Paragraph1,FooterText,numbered,Paragraphe de liste1,Bulletr List Paragraph,列出段落,列出段落1,lp1,lp11,Use Case List Paragraph,Num Bullet 1,List Paragraph11,Liste à puce - Normal,List Paragraph2,List Paragraph21,Listeafsnit1,b1"/>
    <w:basedOn w:val="Normal"/>
    <w:link w:val="ListParagraphChar"/>
    <w:uiPriority w:val="34"/>
    <w:qFormat/>
    <w:rsid w:val="0032385A"/>
    <w:pPr>
      <w:ind w:left="720"/>
      <w:contextualSpacing/>
    </w:pPr>
    <w:rPr>
      <w:rFonts w:asciiTheme="minorHAnsi" w:hAnsiTheme="minorHAnsi"/>
    </w:rPr>
  </w:style>
  <w:style w:type="paragraph" w:styleId="FootnoteText">
    <w:name w:val="footnote text"/>
    <w:basedOn w:val="Normal"/>
    <w:link w:val="FootnoteTextChar"/>
    <w:uiPriority w:val="99"/>
    <w:unhideWhenUsed/>
    <w:rsid w:val="0079774C"/>
    <w:pPr>
      <w:spacing w:after="0" w:line="240" w:lineRule="auto"/>
      <w:jc w:val="both"/>
    </w:pPr>
    <w:rPr>
      <w:sz w:val="20"/>
      <w:szCs w:val="20"/>
    </w:rPr>
  </w:style>
  <w:style w:type="character" w:customStyle="1" w:styleId="FootnoteTextChar">
    <w:name w:val="Footnote Text Char"/>
    <w:basedOn w:val="DefaultParagraphFont"/>
    <w:link w:val="FootnoteText"/>
    <w:uiPriority w:val="99"/>
    <w:rsid w:val="0079774C"/>
    <w:rPr>
      <w:rFonts w:ascii="Arial" w:hAnsi="Arial"/>
      <w:sz w:val="20"/>
      <w:szCs w:val="20"/>
    </w:rPr>
  </w:style>
  <w:style w:type="character" w:styleId="FootnoteReference">
    <w:name w:val="footnote reference"/>
    <w:basedOn w:val="DefaultParagraphFont"/>
    <w:uiPriority w:val="99"/>
    <w:semiHidden/>
    <w:unhideWhenUsed/>
    <w:rsid w:val="0079774C"/>
    <w:rPr>
      <w:vertAlign w:val="superscript"/>
    </w:rPr>
  </w:style>
  <w:style w:type="character" w:styleId="CommentReference">
    <w:name w:val="annotation reference"/>
    <w:basedOn w:val="DefaultParagraphFont"/>
    <w:uiPriority w:val="99"/>
    <w:semiHidden/>
    <w:unhideWhenUsed/>
    <w:rsid w:val="00D04BC1"/>
    <w:rPr>
      <w:sz w:val="16"/>
      <w:szCs w:val="16"/>
    </w:rPr>
  </w:style>
  <w:style w:type="paragraph" w:styleId="CommentText">
    <w:name w:val="annotation text"/>
    <w:basedOn w:val="Normal"/>
    <w:link w:val="CommentTextChar"/>
    <w:uiPriority w:val="99"/>
    <w:unhideWhenUsed/>
    <w:rsid w:val="00D04BC1"/>
    <w:pPr>
      <w:spacing w:line="240" w:lineRule="auto"/>
    </w:pPr>
    <w:rPr>
      <w:sz w:val="20"/>
      <w:szCs w:val="20"/>
    </w:rPr>
  </w:style>
  <w:style w:type="character" w:customStyle="1" w:styleId="CommentTextChar">
    <w:name w:val="Comment Text Char"/>
    <w:basedOn w:val="DefaultParagraphFont"/>
    <w:link w:val="CommentText"/>
    <w:uiPriority w:val="99"/>
    <w:rsid w:val="00D04BC1"/>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D04BC1"/>
    <w:rPr>
      <w:b/>
      <w:bCs/>
    </w:rPr>
  </w:style>
  <w:style w:type="character" w:customStyle="1" w:styleId="CommentSubjectChar">
    <w:name w:val="Comment Subject Char"/>
    <w:basedOn w:val="CommentTextChar"/>
    <w:link w:val="CommentSubject"/>
    <w:uiPriority w:val="99"/>
    <w:semiHidden/>
    <w:rsid w:val="00D04BC1"/>
    <w:rPr>
      <w:rFonts w:ascii="Arial" w:hAnsi="Arial"/>
      <w:b/>
      <w:bCs/>
      <w:sz w:val="20"/>
      <w:szCs w:val="20"/>
    </w:rPr>
  </w:style>
  <w:style w:type="table" w:styleId="LightList-Accent1">
    <w:name w:val="Light List Accent 1"/>
    <w:basedOn w:val="TableNormal"/>
    <w:uiPriority w:val="61"/>
    <w:rsid w:val="00241649"/>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customStyle="1" w:styleId="Heading3Char">
    <w:name w:val="Heading 3 Char"/>
    <w:basedOn w:val="DefaultParagraphFont"/>
    <w:link w:val="Heading3"/>
    <w:uiPriority w:val="9"/>
    <w:rsid w:val="00A809F8"/>
    <w:rPr>
      <w:rFonts w:asciiTheme="majorHAnsi" w:eastAsiaTheme="majorEastAsia" w:hAnsiTheme="majorHAnsi" w:cstheme="majorBidi"/>
      <w:b/>
      <w:bCs/>
      <w:color w:val="4F81BD" w:themeColor="accent1"/>
    </w:rPr>
  </w:style>
  <w:style w:type="character" w:customStyle="1" w:styleId="ListParagraphChar">
    <w:name w:val="List Paragraph Char"/>
    <w:aliases w:val="Liste 1 Char,List Paragraph1 Char,FooterText Char,numbered Char,Paragraphe de liste1 Char,Bulletr List Paragraph Char,列出段落 Char,列出段落1 Char,lp1 Char,lp11 Char,Use Case List Paragraph Char,Num Bullet 1 Char,List Paragraph11 Char"/>
    <w:basedOn w:val="DefaultParagraphFont"/>
    <w:link w:val="ListParagraph"/>
    <w:uiPriority w:val="34"/>
    <w:qFormat/>
    <w:rsid w:val="00A93E6D"/>
  </w:style>
  <w:style w:type="paragraph" w:customStyle="1" w:styleId="PODNASLOV">
    <w:name w:val="PODNASLOV"/>
    <w:basedOn w:val="Normal"/>
    <w:qFormat/>
    <w:rsid w:val="00643B1C"/>
    <w:pPr>
      <w:spacing w:after="240" w:line="240" w:lineRule="auto"/>
      <w:ind w:left="284" w:hanging="284"/>
    </w:pPr>
    <w:rPr>
      <w:rFonts w:ascii="Trebuchet MS" w:eastAsia="MS ??" w:hAnsi="Trebuchet MS" w:cs="Times New Roman"/>
      <w:b/>
      <w:caps/>
      <w:color w:val="7F7F7F"/>
      <w:sz w:val="28"/>
      <w:szCs w:val="28"/>
      <w:u w:val="single"/>
      <w:lang w:eastAsia="sl-SI"/>
    </w:rPr>
  </w:style>
  <w:style w:type="table" w:styleId="TableGridLight">
    <w:name w:val="Grid Table Light"/>
    <w:basedOn w:val="TableNormal"/>
    <w:uiPriority w:val="40"/>
    <w:rsid w:val="00643B1C"/>
    <w:pPr>
      <w:spacing w:after="0" w:line="240" w:lineRule="auto"/>
    </w:pPr>
    <w:rPr>
      <w:rFonts w:eastAsiaTheme="minorEastAsia"/>
      <w:lang w:val="en-US" w:eastAsia="zh-C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Default">
    <w:name w:val="Default"/>
    <w:rsid w:val="0018714F"/>
    <w:pPr>
      <w:autoSpaceDE w:val="0"/>
      <w:autoSpaceDN w:val="0"/>
      <w:adjustRightInd w:val="0"/>
      <w:spacing w:after="0" w:line="240" w:lineRule="auto"/>
    </w:pPr>
    <w:rPr>
      <w:rFonts w:ascii="Arial" w:eastAsiaTheme="minorEastAsia" w:hAnsi="Arial" w:cs="Arial"/>
      <w:color w:val="000000"/>
      <w:sz w:val="24"/>
      <w:szCs w:val="24"/>
      <w:lang w:eastAsia="zh-CN"/>
    </w:rPr>
  </w:style>
  <w:style w:type="paragraph" w:styleId="NormalWeb">
    <w:name w:val="Normal (Web)"/>
    <w:basedOn w:val="Normal"/>
    <w:uiPriority w:val="99"/>
    <w:semiHidden/>
    <w:unhideWhenUsed/>
    <w:rsid w:val="003D3FF0"/>
    <w:pPr>
      <w:spacing w:before="100" w:beforeAutospacing="1" w:after="100" w:afterAutospacing="1" w:line="240" w:lineRule="auto"/>
    </w:pPr>
    <w:rPr>
      <w:rFonts w:ascii="Times New Roman" w:eastAsia="Times New Roman" w:hAnsi="Times New Roman" w:cs="Times New Roman"/>
      <w:sz w:val="24"/>
      <w:szCs w:val="24"/>
      <w:lang w:eastAsia="sl-SI"/>
    </w:rPr>
  </w:style>
  <w:style w:type="character" w:styleId="FollowedHyperlink">
    <w:name w:val="FollowedHyperlink"/>
    <w:basedOn w:val="DefaultParagraphFont"/>
    <w:uiPriority w:val="99"/>
    <w:semiHidden/>
    <w:unhideWhenUsed/>
    <w:rsid w:val="006540A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3665864">
      <w:bodyDiv w:val="1"/>
      <w:marLeft w:val="0"/>
      <w:marRight w:val="0"/>
      <w:marTop w:val="0"/>
      <w:marBottom w:val="0"/>
      <w:divBdr>
        <w:top w:val="none" w:sz="0" w:space="0" w:color="auto"/>
        <w:left w:val="none" w:sz="0" w:space="0" w:color="auto"/>
        <w:bottom w:val="none" w:sz="0" w:space="0" w:color="auto"/>
        <w:right w:val="none" w:sz="0" w:space="0" w:color="auto"/>
      </w:divBdr>
    </w:div>
    <w:div w:id="659775188">
      <w:bodyDiv w:val="1"/>
      <w:marLeft w:val="0"/>
      <w:marRight w:val="0"/>
      <w:marTop w:val="0"/>
      <w:marBottom w:val="0"/>
      <w:divBdr>
        <w:top w:val="none" w:sz="0" w:space="0" w:color="auto"/>
        <w:left w:val="none" w:sz="0" w:space="0" w:color="auto"/>
        <w:bottom w:val="none" w:sz="0" w:space="0" w:color="auto"/>
        <w:right w:val="none" w:sz="0" w:space="0" w:color="auto"/>
      </w:divBdr>
    </w:div>
    <w:div w:id="20373422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eis.borzen.local/Nabava/Documents/nabava@borzen.si"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www.trajnostnaenergija.si" TargetMode="Externa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yperlink" Target="http://www.borzen.si" TargetMode="External"/><Relationship Id="rId23" Type="http://schemas.openxmlformats.org/officeDocument/2006/relationships/theme" Target="theme/theme1.xml"/><Relationship Id="rId10" Type="http://schemas.openxmlformats.org/officeDocument/2006/relationships/webSettings" Target="webSetting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eis.borzen.local/Nabava/Documents/nabava@borzen.si" TargetMode="External"/><Relationship Id="rId22"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5.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tejh\AppData\Roaming\Microsoft\Templates\Borzen.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4D33D531173941EB8A0F528C18E79109"/>
        <w:category>
          <w:name w:val="General"/>
          <w:gallery w:val="placeholder"/>
        </w:category>
        <w:types>
          <w:type w:val="bbPlcHdr"/>
        </w:types>
        <w:behaviors>
          <w:behavior w:val="content"/>
        </w:behaviors>
        <w:guid w:val="{B4F67A34-FDCF-4F0A-9ABC-201C90BB324F}"/>
      </w:docPartPr>
      <w:docPartBody>
        <w:p w:rsidR="00C52F72" w:rsidRDefault="00C52F72" w:rsidP="00C52F72">
          <w:pPr>
            <w:pStyle w:val="4D33D531173941EB8A0F528C18E79109"/>
          </w:pPr>
          <w:r w:rsidRPr="0098195C">
            <w:rPr>
              <w:rStyle w:val="PlaceholderText"/>
            </w:rPr>
            <w:t>[Zadeva]</w:t>
          </w:r>
        </w:p>
      </w:docPartBody>
    </w:docPart>
    <w:docPart>
      <w:docPartPr>
        <w:name w:val="40CD3A2F12B9451D954FD12093B36ED0"/>
        <w:category>
          <w:name w:val="General"/>
          <w:gallery w:val="placeholder"/>
        </w:category>
        <w:types>
          <w:type w:val="bbPlcHdr"/>
        </w:types>
        <w:behaviors>
          <w:behavior w:val="content"/>
        </w:behaviors>
        <w:guid w:val="{5EFF591F-1CC3-4955-85EC-02F611BA9193}"/>
      </w:docPartPr>
      <w:docPartBody>
        <w:p w:rsidR="00C52F72" w:rsidRDefault="00C52F72" w:rsidP="00C52F72">
          <w:pPr>
            <w:pStyle w:val="40CD3A2F12B9451D954FD12093B36ED0"/>
          </w:pPr>
          <w:r w:rsidRPr="0098195C">
            <w:rPr>
              <w:rStyle w:val="PlaceholderText"/>
            </w:rPr>
            <w:t>[Naročilo: Referenčna številka]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Trebuchet MS">
    <w:panose1 w:val="020B0603020202020204"/>
    <w:charset w:val="EE"/>
    <w:family w:val="swiss"/>
    <w:pitch w:val="variable"/>
    <w:sig w:usb0="00000687" w:usb1="00000000" w:usb2="00000000" w:usb3="00000000" w:csb0="0000009F" w:csb1="00000000"/>
  </w:font>
  <w:font w:name="MS ??">
    <w:altName w:val="MS Gothic"/>
    <w:panose1 w:val="00000000000000000000"/>
    <w:charset w:val="80"/>
    <w:family w:val="auto"/>
    <w:notTrueType/>
    <w:pitch w:val="variable"/>
    <w:sig w:usb0="00000000" w:usb1="08070000" w:usb2="00000010" w:usb3="00000000" w:csb0="00020000" w:csb1="00000000"/>
  </w:font>
  <w:font w:name="MetaPro-Normal">
    <w:altName w:val="Arial"/>
    <w:panose1 w:val="00000000000000000000"/>
    <w:charset w:val="00"/>
    <w:family w:val="modern"/>
    <w:notTrueType/>
    <w:pitch w:val="variable"/>
    <w:sig w:usb0="00000001" w:usb1="4000206B"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2F72"/>
    <w:rsid w:val="000823D9"/>
    <w:rsid w:val="0017419A"/>
    <w:rsid w:val="002918DB"/>
    <w:rsid w:val="002A0056"/>
    <w:rsid w:val="0033571D"/>
    <w:rsid w:val="00355504"/>
    <w:rsid w:val="005253A6"/>
    <w:rsid w:val="006945FE"/>
    <w:rsid w:val="008D6327"/>
    <w:rsid w:val="00916753"/>
    <w:rsid w:val="009A5953"/>
    <w:rsid w:val="00C14EA7"/>
    <w:rsid w:val="00C26278"/>
    <w:rsid w:val="00C52F72"/>
    <w:rsid w:val="00E60845"/>
    <w:rsid w:val="00EF1BFF"/>
    <w:rsid w:val="00FC07D1"/>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l-SI" w:eastAsia="sl-SI"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52F72"/>
    <w:rPr>
      <w:color w:val="808080"/>
    </w:rPr>
  </w:style>
  <w:style w:type="paragraph" w:customStyle="1" w:styleId="4D33D531173941EB8A0F528C18E79109">
    <w:name w:val="4D33D531173941EB8A0F528C18E79109"/>
    <w:rsid w:val="00C52F72"/>
  </w:style>
  <w:style w:type="paragraph" w:customStyle="1" w:styleId="40CD3A2F12B9451D954FD12093B36ED0">
    <w:name w:val="40CD3A2F12B9451D954FD12093B36ED0"/>
    <w:rsid w:val="00C52F7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2017-09-11T00:00:00</PublishDate>
  <Abstract/>
  <CompanyAddress/>
  <CompanyPhone/>
  <CompanyFax/>
  <CompanyEmail/>
</CoverPageProperties>
</file>

<file path=customXml/item2.xml><?xml version="1.0" encoding="utf-8"?>
<p:properties xmlns:p="http://schemas.microsoft.com/office/2006/metadata/properties" xmlns:xsi="http://www.w3.org/2001/XMLSchema-instance">
  <documentManagement>
    <Odhodna_x0020_pošta xmlns="e59f918f-0f86-4ad2-9273-6ec6592addeb">false</Odhodna_x0020_pošta>
    <_dlc_DocId xmlns="e59f918f-0f86-4ad2-9273-6ec6592addeb">IZHOD-938133980-2140</_dlc_DocId>
    <_dlc_DocIdUrl xmlns="e59f918f-0f86-4ad2-9273-6ec6592addeb">
      <Url>https://eis.borzen.local/Nabava/_layouts/15/DocIdRedir.aspx?ID=IZHOD-938133980-2140</Url>
      <Description>IZHOD-938133980-2140</Description>
    </_dlc_DocIdUrl>
    <TipOdpreme xmlns="e59f918f-0f86-4ad2-9273-6ec6592addeb">INTERNO</TipOdpreme>
    <Zadeva xmlns="e59f918f-0f86-4ad2-9273-6ec6592addeb">Strokovna pomoč na področju upravljanja s kadri</Zadeva>
    <TaxCatchAll xmlns="e59f918f-0f86-4ad2-9273-6ec6592addeb">
      <Value>115</Value>
    </TaxCatchAll>
    <Datum_x0020_vročitve xmlns="e59f918f-0f86-4ad2-9273-6ec6592addeb" xsi:nil="true"/>
    <ica4dd5bc4214444828d12af7ce73909 xmlns="e59f918f-0f86-4ad2-9273-6ec6592addeb">
      <Terms xmlns="http://schemas.microsoft.com/office/infopath/2007/PartnerControls">
        <TermInfo xmlns="http://schemas.microsoft.com/office/infopath/2007/PartnerControls">
          <TermName xmlns="http://schemas.microsoft.com/office/infopath/2007/PartnerControls">6001 Razpisna dokumentacija - ostalo</TermName>
          <TermId xmlns="http://schemas.microsoft.com/office/infopath/2007/PartnerControls">b406b897-7ba2-4f6b-af04-045df749bc82</TermId>
        </TermInfo>
      </Terms>
    </ica4dd5bc4214444828d12af7ce73909>
    <Črtna_x0020_koda xmlns="e59f918f-0f86-4ad2-9273-6ec6592addeb" xsi:nil="true"/>
    <StatusOdposlano xmlns="e59f918f-0f86-4ad2-9273-6ec6592addeb">OSNUTEK</StatusOdposlano>
    <Pregledano xmlns="e59f918f-0f86-4ad2-9273-6ec6592addeb">true</Pregledano>
    <Datum_x0020_arhiviranja xmlns="e59f918f-0f86-4ad2-9273-6ec6592addeb" xsi:nil="true"/>
    <Priloga xmlns="e59f918f-0f86-4ad2-9273-6ec6592addeb" xsi:nil="true"/>
    <OcenjenaVrednostBrezDDV xmlns="e59f918f-0f86-4ad2-9273-6ec6592addeb" xsi:nil="true"/>
    <PobudaReferencnaStevilka xmlns="e59f918f-0f86-4ad2-9273-6ec6592addeb" xsi:nil="true"/>
    <NarociloReferencnaStevilka xmlns="e59f918f-0f86-4ad2-9273-6ec6592addeb">JN-1391-23</NarociloReferencnaStevilka>
    <Rok_x0020_izvedbe xmlns="e59f918f-0f86-4ad2-9273-6ec6592addeb" xsi:nil="true"/>
    <Točke xmlns="e59f918f-0f86-4ad2-9273-6ec6592addeb" xsi:nil="true"/>
    <Datum_x0020_pošiljke xmlns="e59f918f-0f86-4ad2-9273-6ec6592addeb" xsi:nil="true"/>
    <_dlc_DocIdPersistId xmlns="e59f918f-0f86-4ad2-9273-6ec6592addeb">true</_dlc_DocIdPersistId>
    <Partner_x003a__x0020_Naslov xmlns="b4bb3e57-9a8e-44e3-8663-1d61e9d7efdd" xsi:nil="true"/>
    <Partner_x003a__x0020_Naziv xmlns="b4bb3e57-9a8e-44e3-8663-1d61e9d7efdd" xsi:nil="true"/>
    <Partner xmlns="b4bb3e57-9a8e-44e3-8663-1d61e9d7efdd" xsi:nil="true" Resolved="true"/>
    <Partner_x003a__x0020_Hi_x0161_na_x0020__x0161_t_x002e_ xmlns="b4bb3e57-9a8e-44e3-8663-1d61e9d7efdd" xsi:nil="true"/>
    <Partner_ID xmlns="b4bb3e57-9a8e-44e3-8663-1d61e9d7efdd" xsi:nil="true"/>
    <Partner_x003a__x0020_Dav_x010d_na_x0020__x0161_t_x002e_ xmlns="b4bb3e57-9a8e-44e3-8663-1d61e9d7efdd" xsi:nil="true"/>
    <ID_x0020_dokumenta xmlns="http://projekti.borzen.si/eis/sp" xsi:nil="true"/>
    <Vrednost_x0020_z_x0020_DDV xmlns="http://projekti.borzen.si/eis/sp" xsi:nil="true"/>
    <Tip xmlns="b4bb3e57-9a8e-44e3-8663-1d61e9d7efdd">Razpisna dokumentacija</Tip>
    <Datum_x0020_dokumenta xmlns="http://projekti.borzen.si/eis/sp" xsi:nil="true"/>
    <Partner_x003a__x0020_ID_x0020_DDV xmlns="b4bb3e57-9a8e-44e3-8663-1d61e9d7efdd" xsi:nil="true"/>
    <Partner_x003a__x0020_Ob_x010d_ina xmlns="b4bb3e57-9a8e-44e3-8663-1d61e9d7efdd" xsi:nil="true"/>
    <Partner_x003a__x0020_Po_x0161_ta xmlns="b4bb3e57-9a8e-44e3-8663-1d61e9d7efdd" xsi:nil="true"/>
    <Vrednost_x0020_brez_x0020_DDV xmlns="http://projekti.borzen.si/eis/sp" xsi:nil="true"/>
    <Datum_x0020_pošiljke xmlns="http://projekti.borzen.si/eis/sp" xsi:nil="true"/>
    <Datum_x0020_prejema xmlns="http://projekti.borzen.si/eis/sp" xsi:nil="true"/>
    <Odobritev xmlns="http://projekti.borzen.si/eis/sp">false</Odobritev>
    <Partner_x003a__x0020_Po_x0161_tna_x0020__x0161_t_x002e_ xmlns="b4bb3e57-9a8e-44e3-8663-1d61e9d7efdd" xsi:nil="true"/>
    <Partner_x003a__x0020_Kraj xmlns="b4bb3e57-9a8e-44e3-8663-1d61e9d7efdd" xsi:nil="true"/>
    <DDV xmlns="http://projekti.borzen.si/eis/sp" xsi:nil="true"/>
    <Datum_x0020_vračila xmlns="e59f918f-0f86-4ad2-9273-6ec6592addeb" xsi:nil="true"/>
    <DatumPodpisa xmlns="e59f918f-0f86-4ad2-9273-6ec6592addeb" xsi:nil="true"/>
  </documentManagement>
</p:properties>
</file>

<file path=customXml/item3.xml><?xml version="1.0" encoding="utf-8"?>
<ct:contentTypeSchema xmlns:ct="http://schemas.microsoft.com/office/2006/metadata/contentType" xmlns:ma="http://schemas.microsoft.com/office/2006/metadata/properties/metaAttributes" ct:_="" ma:_="" ma:contentTypeName="Nabava - Povabilo k oddaji ponudbe" ma:contentTypeID="0x010100F62AF4C901CD954F9B7847FD711D69BC00FBDA55C7A4504D49B28D715098F9682C1E00DF838319273118469E7EF2FE7501B560" ma:contentTypeVersion="34" ma:contentTypeDescription="" ma:contentTypeScope="" ma:versionID="bc363ab6fdeb69bc89fecadeac93835a">
  <xsd:schema xmlns:xsd="http://www.w3.org/2001/XMLSchema" xmlns:xs="http://www.w3.org/2001/XMLSchema" xmlns:p="http://schemas.microsoft.com/office/2006/metadata/properties" xmlns:ns2="http://projekti.borzen.si/eis/sp" xmlns:ns3="e59f918f-0f86-4ad2-9273-6ec6592addeb" xmlns:ns4="b4bb3e57-9a8e-44e3-8663-1d61e9d7efdd" targetNamespace="http://schemas.microsoft.com/office/2006/metadata/properties" ma:root="true" ma:fieldsID="d3b6abda5362b5e57177922a2f55bbaa" ns2:_="" ns3:_="" ns4:_="">
    <xsd:import namespace="http://projekti.borzen.si/eis/sp"/>
    <xsd:import namespace="e59f918f-0f86-4ad2-9273-6ec6592addeb"/>
    <xsd:import namespace="b4bb3e57-9a8e-44e3-8663-1d61e9d7efdd"/>
    <xsd:element name="properties">
      <xsd:complexType>
        <xsd:sequence>
          <xsd:element name="documentManagement">
            <xsd:complexType>
              <xsd:all>
                <xsd:element ref="ns2:ID_x0020_dokumenta" minOccurs="0"/>
                <xsd:element ref="ns3:Črtna_x0020_koda" minOccurs="0"/>
                <xsd:element ref="ns3:Zadeva" minOccurs="0"/>
                <xsd:element ref="ns2:Datum_x0020_prejema" minOccurs="0"/>
                <xsd:element ref="ns2:Datum_x0020_dokumenta" minOccurs="0"/>
                <xsd:element ref="ns2:Datum_x0020_pošiljke" minOccurs="0"/>
                <xsd:element ref="ns3:TipOdpreme" minOccurs="0"/>
                <xsd:element ref="ns3:StatusOdposlano" minOccurs="0"/>
                <xsd:element ref="ns2:Odobritev" minOccurs="0"/>
                <xsd:element ref="ns3:Datum_x0020_vročitve" minOccurs="0"/>
                <xsd:element ref="ns3:Odhodna_x0020_pošta" minOccurs="0"/>
                <xsd:element ref="ns3:Pregledano" minOccurs="0"/>
                <xsd:element ref="ns3:_dlc_DocIdUrl" minOccurs="0"/>
                <xsd:element ref="ns3:_dlc_DocIdPersistId" minOccurs="0"/>
                <xsd:element ref="ns3:_dlc_DocId" minOccurs="0"/>
                <xsd:element ref="ns3:DatumPodpisa" minOccurs="0"/>
                <xsd:element ref="ns3:Datum_x0020_vračila" minOccurs="0"/>
                <xsd:element ref="ns3:NarociloReferencnaStevilka"/>
                <xsd:element ref="ns3:PobudaReferencnaStevilka" minOccurs="0"/>
                <xsd:element ref="ns3:OcenjenaVrednostBrezDDV" minOccurs="0"/>
                <xsd:element ref="ns3:Točke" minOccurs="0"/>
                <xsd:element ref="ns2:Vrednost_x0020_z_x0020_DDV" minOccurs="0"/>
                <xsd:element ref="ns2:Vrednost_x0020_brez_x0020_DDV" minOccurs="0"/>
                <xsd:element ref="ns2:DDV" minOccurs="0"/>
                <xsd:element ref="ns3:Datum_x0020_arhiviranja" minOccurs="0"/>
                <xsd:element ref="ns3:ica4dd5bc4214444828d12af7ce73909" minOccurs="0"/>
                <xsd:element ref="ns3:TaxCatchAll" minOccurs="0"/>
                <xsd:element ref="ns3:TaxCatchAllLabel" minOccurs="0"/>
                <xsd:element ref="ns4:Tip" minOccurs="0"/>
                <xsd:element ref="ns4:Partner" minOccurs="0"/>
                <xsd:element ref="ns4:Partner_ID" minOccurs="0"/>
                <xsd:element ref="ns4:Partner_x003a__x0020_Dav_x010d_na_x0020__x0161_t_x002e_" minOccurs="0"/>
                <xsd:element ref="ns4:Partner_x003a__x0020_Hi_x0161_na_x0020__x0161_t_x002e_" minOccurs="0"/>
                <xsd:element ref="ns4:Partner_x003a__x0020_ID_x0020_DDV" minOccurs="0"/>
                <xsd:element ref="ns4:Partner_x003a__x0020_Kraj" minOccurs="0"/>
                <xsd:element ref="ns4:Partner_x003a__x0020_Naslov" minOccurs="0"/>
                <xsd:element ref="ns4:Partner_x003a__x0020_Naziv" minOccurs="0"/>
                <xsd:element ref="ns4:Partner_x003a__x0020_Ob_x010d_ina" minOccurs="0"/>
                <xsd:element ref="ns4:Partner_x003a__x0020_Po_x0161_ta" minOccurs="0"/>
                <xsd:element ref="ns4:Partner_x003a__x0020_Po_x0161_tna_x0020__x0161_t_x002e_" minOccurs="0"/>
                <xsd:element ref="ns3:Rok_x0020_izvedbe" minOccurs="0"/>
                <xsd:element ref="ns3:Priloga" minOccurs="0"/>
                <xsd:element ref="ns3:Datum_x0020_pošiljk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projekti.borzen.si/eis/sp" elementFormDefault="qualified">
    <xsd:import namespace="http://schemas.microsoft.com/office/2006/documentManagement/types"/>
    <xsd:import namespace="http://schemas.microsoft.com/office/infopath/2007/PartnerControls"/>
    <xsd:element name="ID_x0020_dokumenta" ma:index="2" nillable="true" ma:displayName="ID dokumenta" ma:internalName="ID_x0020_dokumenta">
      <xsd:simpleType>
        <xsd:restriction base="dms:Number"/>
      </xsd:simpleType>
    </xsd:element>
    <xsd:element name="Datum_x0020_prejema" ma:index="5" nillable="true" ma:displayName="Datum prejema" ma:internalName="Datum_x0020_prejema">
      <xsd:simpleType>
        <xsd:restriction base="dms:DateTime"/>
      </xsd:simpleType>
    </xsd:element>
    <xsd:element name="Datum_x0020_dokumenta" ma:index="6" nillable="true" ma:displayName="Datum dokumenta" ma:internalName="Datum_x0020_dokumenta">
      <xsd:simpleType>
        <xsd:restriction base="dms:DateTime"/>
      </xsd:simpleType>
    </xsd:element>
    <xsd:element name="Datum_x0020_pošiljke" ma:index="7" nillable="true" ma:displayName="Datum pošiljke" ma:internalName="Datum_x0020_po_x0161_iljke">
      <xsd:simpleType>
        <xsd:restriction base="dms:DateTime"/>
      </xsd:simpleType>
    </xsd:element>
    <xsd:element name="Odobritev" ma:index="10" nillable="true" ma:displayName="Odobritev" ma:internalName="Odobritev">
      <xsd:simpleType>
        <xsd:restriction base="dms:Boolean"/>
      </xsd:simpleType>
    </xsd:element>
    <xsd:element name="Vrednost_x0020_z_x0020_DDV" ma:index="29" nillable="true" ma:displayName="Vrednost z DDV" ma:internalName="Vrednost_x0020_z_x0020_DDV">
      <xsd:simpleType>
        <xsd:restriction base="dms:Text">
          <xsd:maxLength value="255"/>
        </xsd:restriction>
      </xsd:simpleType>
    </xsd:element>
    <xsd:element name="Vrednost_x0020_brez_x0020_DDV" ma:index="30" nillable="true" ma:displayName="Vrednost brez DDV" ma:LCID="1060" ma:internalName="Vrednost_x0020_brez_x0020_DDV">
      <xsd:simpleType>
        <xsd:restriction base="dms:Currency"/>
      </xsd:simpleType>
    </xsd:element>
    <xsd:element name="DDV" ma:index="31" nillable="true" ma:displayName="DDV" ma:internalName="DDV">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59f918f-0f86-4ad2-9273-6ec6592addeb" elementFormDefault="qualified">
    <xsd:import namespace="http://schemas.microsoft.com/office/2006/documentManagement/types"/>
    <xsd:import namespace="http://schemas.microsoft.com/office/infopath/2007/PartnerControls"/>
    <xsd:element name="Črtna_x0020_koda" ma:index="3" nillable="true" ma:displayName="Črtna koda" ma:internalName="_x010c_rtna_x0020_koda">
      <xsd:simpleType>
        <xsd:restriction base="dms:Text">
          <xsd:maxLength value="255"/>
        </xsd:restriction>
      </xsd:simpleType>
    </xsd:element>
    <xsd:element name="Zadeva" ma:index="4" nillable="true" ma:displayName="Zadeva" ma:internalName="Zadeva">
      <xsd:simpleType>
        <xsd:restriction base="dms:Text">
          <xsd:maxLength value="255"/>
        </xsd:restriction>
      </xsd:simpleType>
    </xsd:element>
    <xsd:element name="TipOdpreme" ma:index="8" nillable="true" ma:displayName="Tip pošiljke" ma:default="NAVADNA" ma:format="Dropdown" ma:internalName="TipOdpreme" ma:readOnly="false">
      <xsd:simpleType>
        <xsd:restriction base="dms:Choice">
          <xsd:enumeration value="NAVADNA"/>
          <xsd:enumeration value="PRIPOROČENA (R)"/>
          <xsd:enumeration value="PRIPOROČENA S POVRATNICO (AR)"/>
          <xsd:enumeration value="ZUP"/>
          <xsd:enumeration value="FAX"/>
          <xsd:enumeration value="eMAIL"/>
          <xsd:enumeration value="OSEBNO"/>
          <xsd:enumeration value="INTERNO"/>
          <xsd:enumeration value="PAKETNO POŠILJANJE"/>
        </xsd:restriction>
      </xsd:simpleType>
    </xsd:element>
    <xsd:element name="StatusOdposlano" ma:index="9" nillable="true" ma:displayName="Status pošiljke" ma:default="OSNUTEK" ma:format="Dropdown" ma:internalName="StatusOdposlano" ma:readOnly="false">
      <xsd:simpleType>
        <xsd:restriction base="dms:Choice">
          <xsd:enumeration value="OSNUTEK"/>
          <xsd:enumeration value="V USKLAJEVANJU"/>
          <xsd:enumeration value="USKLAJEN"/>
          <xsd:enumeration value="V POTRJEVANJU"/>
          <xsd:enumeration value="POTRJEN"/>
          <xsd:enumeration value="V SPREJEMNI PISARNI"/>
          <xsd:enumeration value="NATISNJENO"/>
          <xsd:enumeration value="PODPISAN"/>
          <xsd:enumeration value="POSLAN"/>
          <xsd:enumeration value="VROČEN (za ZUP in AR)"/>
          <xsd:enumeration value="VRNJEN DOKUMENT"/>
          <xsd:enumeration value="VRNJENA POŠILJKA"/>
        </xsd:restriction>
      </xsd:simpleType>
    </xsd:element>
    <xsd:element name="Datum_x0020_vročitve" ma:index="11" nillable="true" ma:displayName="Datum vročitve" ma:format="DateOnly" ma:internalName="Datum_x0020_vro_x010d_itve">
      <xsd:simpleType>
        <xsd:restriction base="dms:DateTime"/>
      </xsd:simpleType>
    </xsd:element>
    <xsd:element name="Odhodna_x0020_pošta" ma:index="12" nillable="true" ma:displayName="Odhodna pošta" ma:default="0" ma:internalName="Odhodna_x0020_po_x0161_ta">
      <xsd:simpleType>
        <xsd:restriction base="dms:Boolean"/>
      </xsd:simpleType>
    </xsd:element>
    <xsd:element name="Pregledano" ma:index="13" nillable="true" ma:displayName="Pregledano" ma:default="0" ma:description="Potrjen pregled dokumenta." ma:internalName="Pregledano">
      <xsd:simpleType>
        <xsd:restriction base="dms:Boolean"/>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9" nillable="true" ma:displayName="Persist ID" ma:description="Keep ID on add." ma:hidden="true" ma:internalName="_dlc_DocIdPersistId" ma:readOnly="true">
      <xsd:simpleType>
        <xsd:restriction base="dms:Boolean"/>
      </xsd:simpleType>
    </xsd:element>
    <xsd:element name="_dlc_DocId" ma:index="21" nillable="true" ma:displayName="Document ID Value" ma:description="The value of the document ID assigned to this item." ma:internalName="_dlc_DocId" ma:readOnly="true">
      <xsd:simpleType>
        <xsd:restriction base="dms:Text"/>
      </xsd:simpleType>
    </xsd:element>
    <xsd:element name="DatumPodpisa" ma:index="23" nillable="true" ma:displayName="Datum podpisa" ma:format="DateOnly" ma:internalName="DatumPodpisa">
      <xsd:simpleType>
        <xsd:restriction base="dms:DateTime"/>
      </xsd:simpleType>
    </xsd:element>
    <xsd:element name="Datum_x0020_vračila" ma:index="24" nillable="true" ma:displayName="Datum vračila" ma:format="DateOnly" ma:internalName="Datum_x0020_vra_x010d_ila">
      <xsd:simpleType>
        <xsd:restriction base="dms:DateTime"/>
      </xsd:simpleType>
    </xsd:element>
    <xsd:element name="NarociloReferencnaStevilka" ma:index="25" ma:displayName="Naročilo: Referenčna številka" ma:internalName="NarociloReferencnaStevilka0" ma:readOnly="false">
      <xsd:simpleType>
        <xsd:restriction base="dms:Text">
          <xsd:maxLength value="255"/>
        </xsd:restriction>
      </xsd:simpleType>
    </xsd:element>
    <xsd:element name="PobudaReferencnaStevilka" ma:index="26" nillable="true" ma:displayName="Pobuda: Referenčna številka" ma:internalName="PobudaReferencnaStevilka">
      <xsd:simpleType>
        <xsd:restriction base="dms:Text">
          <xsd:maxLength value="255"/>
        </xsd:restriction>
      </xsd:simpleType>
    </xsd:element>
    <xsd:element name="OcenjenaVrednostBrezDDV" ma:index="27" nillable="true" ma:displayName="Ocenjena vrednost (brez DDV)" ma:internalName="OcenjenaVrednostBrezDDV">
      <xsd:simpleType>
        <xsd:restriction base="dms:Text">
          <xsd:maxLength value="255"/>
        </xsd:restriction>
      </xsd:simpleType>
    </xsd:element>
    <xsd:element name="Točke" ma:index="28" nillable="true" ma:displayName="Točke" ma:internalName="To_x010d_ke">
      <xsd:simpleType>
        <xsd:restriction base="dms:Number"/>
      </xsd:simpleType>
    </xsd:element>
    <xsd:element name="Datum_x0020_arhiviranja" ma:index="32" nillable="true" ma:displayName="Datum arhiviranja" ma:format="DateOnly" ma:hidden="true" ma:internalName="Datum_x0020_arhiviranja" ma:readOnly="false">
      <xsd:simpleType>
        <xsd:restriction base="dms:DateTime"/>
      </xsd:simpleType>
    </xsd:element>
    <xsd:element name="ica4dd5bc4214444828d12af7ce73909" ma:index="33" ma:taxonomy="true" ma:internalName="ica4dd5bc4214444828d12af7ce73909" ma:taxonomyFieldName="Klasifikacijski_x0020_znak" ma:displayName="Klasifikacijski znak" ma:readOnly="false" ma:fieldId="{2ca4dd5b-c421-4444-828d-12af7ce73909}" ma:taxonomyMulti="true" ma:sspId="1bf133ba-8fa3-4ac9-ac96-081b440a1b19" ma:termSetId="db41e8f9-29cc-47f2-9db2-de04bce3c90e" ma:anchorId="00000000-0000-0000-0000-000000000000" ma:open="true" ma:isKeyword="false">
      <xsd:complexType>
        <xsd:sequence>
          <xsd:element ref="pc:Terms" minOccurs="0" maxOccurs="1"/>
        </xsd:sequence>
      </xsd:complexType>
    </xsd:element>
    <xsd:element name="TaxCatchAll" ma:index="34" nillable="true" ma:displayName="Taxonomy Catch All Column" ma:hidden="true" ma:list="{aac4e94f-5f99-47fe-a55f-40f16ac13732}" ma:internalName="TaxCatchAll" ma:showField="CatchAllData"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TaxCatchAllLabel" ma:index="35" nillable="true" ma:displayName="Taxonomy Catch All Column1" ma:hidden="true" ma:list="{aac4e94f-5f99-47fe-a55f-40f16ac13732}" ma:internalName="TaxCatchAllLabel" ma:readOnly="true" ma:showField="CatchAllDataLabel"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Rok_x0020_izvedbe" ma:index="49" nillable="true" ma:displayName="Rok izvedbe" ma:format="DateOnly" ma:internalName="Rok_x0020_izvedbe">
      <xsd:simpleType>
        <xsd:restriction base="dms:DateTime"/>
      </xsd:simpleType>
    </xsd:element>
    <xsd:element name="Priloga" ma:index="50" nillable="true" ma:displayName="Priloga" ma:internalName="Priloga">
      <xsd:simpleType>
        <xsd:restriction base="dms:Text">
          <xsd:maxLength value="255"/>
        </xsd:restriction>
      </xsd:simpleType>
    </xsd:element>
    <xsd:element name="Datum_x0020_pošiljke" ma:index="51" nillable="true" ma:displayName="Datum pošiljke" ma:format="DateTime" ma:internalName="Datum_x0020_po_x0161_iljke0">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b4bb3e57-9a8e-44e3-8663-1d61e9d7efdd" elementFormDefault="qualified">
    <xsd:import namespace="http://schemas.microsoft.com/office/2006/documentManagement/types"/>
    <xsd:import namespace="http://schemas.microsoft.com/office/infopath/2007/PartnerControls"/>
    <xsd:element name="Tip" ma:index="37" nillable="true" ma:displayName="Tip" ma:default="Postopek" ma:format="Dropdown" ma:internalName="Tip">
      <xsd:simpleType>
        <xsd:restriction base="dms:Choice">
          <xsd:enumeration value="Razpisna dokumentacija"/>
          <xsd:enumeration value="Postopek"/>
          <xsd:enumeration value="Ponudbe"/>
        </xsd:restriction>
      </xsd:simpleType>
    </xsd:element>
    <xsd:element name="Partner" ma:index="38" nillable="true" ma:displayName="Partner" ma:internalName="Partner">
      <xsd:complexType>
        <xsd:simpleContent>
          <xsd:extension base="dms:BusinessDataPrimaryField">
            <xsd:attribute name="BdcField" type="xsd:string" fixed="NAZIV"/>
            <xsd:attribute name="RelatedFieldWssStaticName" type="xsd:string" fixed="Partner_ID"/>
            <xsd:attribute name="SecondaryFieldBdcNames" type="xsd:string" fixed="10%209%207%205%207%206%2013%2011%2011%20DAVCNA%5FST%20HISNA%5FST%20ID%5FDDV%20KRAJ%20NASLOV%20NAZIV%20OBCINA%5FNAZIV%20POSTA%5FKRAJ%20POSTA%5FKODA%2022"/>
            <xsd:attribute name="SecondaryFieldsWssStaticNames" type="xsd:string" fixed="56%2055%2034%2026%2028%2027%2034%2033%2056%20Partner%5Fx003a%5F%5Fx0020%5FDav%5Fx010d%5Fna%5Fx0020%5F%5Fx0161%5Ft%5Fx002e%5F%20Partner%5Fx003a%5F%5Fx0020%5FHi%5Fx0161%5Fna%5Fx0020%5F%5Fx0161%5Ft%5Fx002e%5F%20Partner%5Fx003a%5F%5Fx0020%5FID%5Fx0020%5FDDV%20Partner%5Fx003a%5F%5Fx0020%5FKraj%20Partner%5Fx003a%5F%5Fx0020%5FNaslov%20Partner%5Fx003a%5F%5Fx0020%5FNaziv%20Partner%5Fx003a%5F%5Fx0020%5FOb%5Fx010d%5Fina%20Partner%5Fx003a%5F%5Fx0020%5FPo%5Fx0161%5Fta%20Partner%5Fx003a%5F%5Fx0020%5FPo%5Fx0161%5Ftna%5Fx0020%5F%5Fx0161%5Ft%5Fx002e%5F%2027"/>
            <xsd:attribute name="SystemInstance" type="xsd:string" fixed="EIS_EDW_MDM"/>
            <xsd:attribute name="EntityNamespace" type="xsd:string" fixed="http://projekti.borzen.si/eis/"/>
            <xsd:attribute name="EntityName" type="xsd:string" fixed="Partner"/>
            <xsd:attribute name="RelatedFieldBDCField" type="xsd:string" fixed=""/>
            <xsd:attribute name="Resolved" type="xsd:string" fixed="true"/>
          </xsd:extension>
        </xsd:simpleContent>
      </xsd:complexType>
    </xsd:element>
    <xsd:element name="Partner_ID" ma:index="39" nillable="true" ma:displayName="Partner_ID" ma:hidden="true" ma:internalName="Partner_ID">
      <xsd:complexType>
        <xsd:simpleContent>
          <xsd:extension base="dms:BusinessDataSecondaryField">
            <xsd:attribute name="BdcField" type="xsd:string" fixed="Partner_ID"/>
          </xsd:extension>
        </xsd:simpleContent>
      </xsd:complexType>
    </xsd:element>
    <xsd:element name="Partner_x003a__x0020_Dav_x010d_na_x0020__x0161_t_x002e_" ma:index="40" nillable="true" ma:displayName="Partner: Davčna št." ma:internalName="Partner_x003a__x0020_Dav_x010d_na_x0020__x0161_t_x002e_">
      <xsd:complexType>
        <xsd:simpleContent>
          <xsd:extension base="dms:BusinessDataSecondaryField">
            <xsd:attribute name="BdcField" type="xsd:string" fixed="DAVCNA_ST"/>
          </xsd:extension>
        </xsd:simpleContent>
      </xsd:complexType>
    </xsd:element>
    <xsd:element name="Partner_x003a__x0020_Hi_x0161_na_x0020__x0161_t_x002e_" ma:index="41" nillable="true" ma:displayName="Partner: Hišna št." ma:internalName="Partner_x003a__x0020_Hi_x0161_na_x0020__x0161_t_x002e_">
      <xsd:complexType>
        <xsd:simpleContent>
          <xsd:extension base="dms:BusinessDataSecondaryField">
            <xsd:attribute name="BdcField" type="xsd:string" fixed="HISNA_ST"/>
          </xsd:extension>
        </xsd:simpleContent>
      </xsd:complexType>
    </xsd:element>
    <xsd:element name="Partner_x003a__x0020_ID_x0020_DDV" ma:index="42" nillable="true" ma:displayName="Partner: ID DDV" ma:internalName="Partner_x003a__x0020_ID_x0020_DDV">
      <xsd:complexType>
        <xsd:simpleContent>
          <xsd:extension base="dms:BusinessDataSecondaryField">
            <xsd:attribute name="BdcField" type="xsd:string" fixed="ID_DDV"/>
          </xsd:extension>
        </xsd:simpleContent>
      </xsd:complexType>
    </xsd:element>
    <xsd:element name="Partner_x003a__x0020_Kraj" ma:index="43" nillable="true" ma:displayName="Partner: Kraj" ma:internalName="Partner_x003a__x0020_Kraj">
      <xsd:complexType>
        <xsd:simpleContent>
          <xsd:extension base="dms:BusinessDataSecondaryField">
            <xsd:attribute name="BdcField" type="xsd:string" fixed="KRAJ"/>
          </xsd:extension>
        </xsd:simpleContent>
      </xsd:complexType>
    </xsd:element>
    <xsd:element name="Partner_x003a__x0020_Naslov" ma:index="44" nillable="true" ma:displayName="Partner: Naslov" ma:internalName="Partner_x003a__x0020_Naslov">
      <xsd:complexType>
        <xsd:simpleContent>
          <xsd:extension base="dms:BusinessDataSecondaryField">
            <xsd:attribute name="BdcField" type="xsd:string" fixed="NASLOV"/>
          </xsd:extension>
        </xsd:simpleContent>
      </xsd:complexType>
    </xsd:element>
    <xsd:element name="Partner_x003a__x0020_Naziv" ma:index="45" nillable="true" ma:displayName="Partner: Naziv" ma:internalName="Partner_x003a__x0020_Naziv">
      <xsd:complexType>
        <xsd:simpleContent>
          <xsd:extension base="dms:BusinessDataSecondaryField">
            <xsd:attribute name="BdcField" type="xsd:string" fixed="NAZIV"/>
          </xsd:extension>
        </xsd:simpleContent>
      </xsd:complexType>
    </xsd:element>
    <xsd:element name="Partner_x003a__x0020_Ob_x010d_ina" ma:index="46" nillable="true" ma:displayName="Partner: Občina" ma:internalName="Partner_x003a__x0020_Ob_x010d_ina">
      <xsd:complexType>
        <xsd:simpleContent>
          <xsd:extension base="dms:BusinessDataSecondaryField">
            <xsd:attribute name="BdcField" type="xsd:string" fixed="OBCINA_NAZIV"/>
          </xsd:extension>
        </xsd:simpleContent>
      </xsd:complexType>
    </xsd:element>
    <xsd:element name="Partner_x003a__x0020_Po_x0161_ta" ma:index="47" nillable="true" ma:displayName="Partner: Pošta" ma:internalName="Partner_x003a__x0020_Po_x0161_ta">
      <xsd:complexType>
        <xsd:simpleContent>
          <xsd:extension base="dms:BusinessDataSecondaryField">
            <xsd:attribute name="BdcField" type="xsd:string" fixed="POSTA_KRAJ"/>
          </xsd:extension>
        </xsd:simpleContent>
      </xsd:complexType>
    </xsd:element>
    <xsd:element name="Partner_x003a__x0020_Po_x0161_tna_x0020__x0161_t_x002e_" ma:index="48" nillable="true" ma:displayName="Partner: Poštna št." ma:internalName="Partner_x003a__x0020_Po_x0161_tna_x0020__x0161_t_x002e_">
      <xsd:complexType>
        <xsd:simpleContent>
          <xsd:extension base="dms:BusinessDataSecondaryField">
            <xsd:attribute name="BdcField" type="xsd:string" fixed="POSTA_KODA"/>
          </xsd:extension>
        </xsd:simple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7E4C072-C1FF-495A-8DF6-79CE1F067991}">
  <ds:schemaRefs>
    <ds:schemaRef ds:uri="http://schemas.microsoft.com/office/2006/metadata/properties"/>
    <ds:schemaRef ds:uri="e59f918f-0f86-4ad2-9273-6ec6592addeb"/>
    <ds:schemaRef ds:uri="http://schemas.microsoft.com/office/infopath/2007/PartnerControls"/>
    <ds:schemaRef ds:uri="b4bb3e57-9a8e-44e3-8663-1d61e9d7efdd"/>
    <ds:schemaRef ds:uri="http://projekti.borzen.si/eis/sp"/>
  </ds:schemaRefs>
</ds:datastoreItem>
</file>

<file path=customXml/itemProps3.xml><?xml version="1.0" encoding="utf-8"?>
<ds:datastoreItem xmlns:ds="http://schemas.openxmlformats.org/officeDocument/2006/customXml" ds:itemID="{22614DAB-552A-4FDB-891F-1489069BC9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projekti.borzen.si/eis/sp"/>
    <ds:schemaRef ds:uri="e59f918f-0f86-4ad2-9273-6ec6592addeb"/>
    <ds:schemaRef ds:uri="b4bb3e57-9a8e-44e3-8663-1d61e9d7ef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BB4BB6D-90D6-4B6A-89A9-961D87C8CC71}">
  <ds:schemaRefs>
    <ds:schemaRef ds:uri="http://schemas.microsoft.com/sharepoint/v3/contenttype/forms"/>
  </ds:schemaRefs>
</ds:datastoreItem>
</file>

<file path=customXml/itemProps5.xml><?xml version="1.0" encoding="utf-8"?>
<ds:datastoreItem xmlns:ds="http://schemas.openxmlformats.org/officeDocument/2006/customXml" ds:itemID="{4553A449-2F91-4F9C-B200-B7A8E4E988E7}">
  <ds:schemaRefs>
    <ds:schemaRef ds:uri="http://schemas.microsoft.com/sharepoint/events"/>
  </ds:schemaRefs>
</ds:datastoreItem>
</file>

<file path=customXml/itemProps6.xml><?xml version="1.0" encoding="utf-8"?>
<ds:datastoreItem xmlns:ds="http://schemas.openxmlformats.org/officeDocument/2006/customXml" ds:itemID="{070FD6F0-6BB5-4018-AB7F-3082CA8788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Borzen</Template>
  <TotalTime>1</TotalTime>
  <Pages>17</Pages>
  <Words>4333</Words>
  <Characters>24702</Characters>
  <Application>Microsoft Office Word</Application>
  <DocSecurity>0</DocSecurity>
  <Lines>205</Lines>
  <Paragraphs>57</Paragraphs>
  <ScaleCrop>false</ScaleCrop>
  <HeadingPairs>
    <vt:vector size="6" baseType="variant">
      <vt:variant>
        <vt:lpstr>Title</vt:lpstr>
      </vt:variant>
      <vt:variant>
        <vt:i4>1</vt:i4>
      </vt:variant>
      <vt:variant>
        <vt:lpstr>Headings</vt:lpstr>
      </vt:variant>
      <vt:variant>
        <vt:i4>11</vt:i4>
      </vt:variant>
      <vt:variant>
        <vt:lpstr>Naslov</vt:lpstr>
      </vt:variant>
      <vt:variant>
        <vt:i4>1</vt:i4>
      </vt:variant>
    </vt:vector>
  </HeadingPairs>
  <TitlesOfParts>
    <vt:vector size="13" baseType="lpstr">
      <vt:lpstr>Pogodba do praga ZJN</vt:lpstr>
      <vt:lpstr>Specifikacija naročila »&lt;Strokovna pomoč na področju upravljanja s kadri&gt;«</vt:lpstr>
      <vt:lpstr>PREDSTAVITEV DRUŽBE BORZEN</vt:lpstr>
      <vt:lpstr>PREDMET NAROČILA</vt:lpstr>
      <vt:lpstr>ROK PLAČILA</vt:lpstr>
      <vt:lpstr>VELJAVNOST PONUDBE</vt:lpstr>
      <vt:lpstr>    </vt:lpstr>
      <vt:lpstr>    Predmet ponudbe</vt:lpstr>
      <vt:lpstr>    Podatki o ponudniku</vt:lpstr>
      <vt:lpstr>    Splošni pogoji</vt:lpstr>
      <vt:lpstr>    Veljavnost ponudbe</vt:lpstr>
      <vt:lpstr>    Cena</vt:lpstr>
      <vt:lpstr>Pogodba do praga ZJN</vt:lpstr>
    </vt:vector>
  </TitlesOfParts>
  <Company>Borzen d.o.o.</Company>
  <LinksUpToDate>false</LinksUpToDate>
  <CharactersWithSpaces>28978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Pogodba do praga ZJN</dc:title>
  <dc:creator>Aleksandra Milovanović</dc:creator>
  <cp:lastModifiedBy>Aleksandra Milovanović</cp:lastModifiedBy>
  <cp:revision>2</cp:revision>
  <cp:lastPrinted>2023-02-09T10:23:00Z</cp:lastPrinted>
  <dcterms:created xsi:type="dcterms:W3CDTF">2023-10-09T12:52:00Z</dcterms:created>
  <dcterms:modified xsi:type="dcterms:W3CDTF">2023-10-09T12:52:00Z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0x010100F62AF4C901CD954F9B7847FD711D69BC00FBDA55C7A4504D49B28D715098F9682C1E00DF838319273118469E7EF2FE7501B560</vt:lpwstr>
  </property>
  <property fmtid="{D5CDD505-2E9C-101B-9397-08002B2CF9AE}" pid="3" name="Klasifikacijski znak">
    <vt:lpwstr>115;#6001 Razpisna dokumentacija - ostalo|b406b897-7ba2-4f6b-af04-045df749bc82</vt:lpwstr>
  </property>
  <property fmtid="{D5CDD505-2E9C-101B-9397-08002B2CF9AE}" pid="4" name="TaxCatchAll">
    <vt:lpwstr>115;#</vt:lpwstr>
  </property>
  <property fmtid="{D5CDD505-2E9C-101B-9397-08002B2CF9AE}" pid="5" name="ica4dd5bc4214444828d12af7ce73909">
    <vt:lpwstr>6001 Razpisna dokumentacija - ostalo|b406b897-7ba2-4f6b-af04-045df749bc82</vt:lpwstr>
  </property>
  <property fmtid="{D5CDD505-2E9C-101B-9397-08002B2CF9AE}" pid="6" name="_dlc_DocIdItemGuid">
    <vt:lpwstr>f9250991-f641-4473-a7c1-4812611c974f</vt:lpwstr>
  </property>
  <property fmtid="{D5CDD505-2E9C-101B-9397-08002B2CF9AE}" pid="7" name="Pregledano">
    <vt:bool>false</vt:bool>
  </property>
  <property fmtid="{D5CDD505-2E9C-101B-9397-08002B2CF9AE}" pid="8" name="ContentTypeId0">
    <vt:lpwstr>Specifikacija naročila</vt:lpwstr>
  </property>
  <property fmtid="{D5CDD505-2E9C-101B-9397-08002B2CF9AE}" pid="9" name="SharedWithUsers">
    <vt:lpwstr/>
  </property>
  <property fmtid="{D5CDD505-2E9C-101B-9397-08002B2CF9AE}" pid="10" name="ecm_ItemDeleteBlockHolders">
    <vt:lpwstr/>
  </property>
  <property fmtid="{D5CDD505-2E9C-101B-9397-08002B2CF9AE}" pid="11" name="IconOverlay">
    <vt:lpwstr/>
  </property>
  <property fmtid="{D5CDD505-2E9C-101B-9397-08002B2CF9AE}" pid="12" name="ecm_RecordRestrictions">
    <vt:lpwstr/>
  </property>
  <property fmtid="{D5CDD505-2E9C-101B-9397-08002B2CF9AE}" pid="13" name="ecm_ItemLockHolders">
    <vt:lpwstr/>
  </property>
</Properties>
</file>