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p w14:paraId="739A839B" w14:textId="77777777" w:rsidR="00A14DED" w:rsidRPr="00B479DD" w:rsidRDefault="00A14DED" w:rsidP="00FC5ADB">
          <w:pPr>
            <w:spacing w:after="0"/>
            <w:rPr>
              <w:rFonts w:cs="Arial"/>
            </w:rPr>
          </w:pPr>
        </w:p>
        <w:p w14:paraId="09B7C30E" w14:textId="77777777" w:rsidR="00A14DED" w:rsidRPr="00B479DD" w:rsidRDefault="00921949" w:rsidP="00FC5ADB">
          <w:pPr>
            <w:pStyle w:val="Title"/>
            <w:spacing w:after="0" w:line="276" w:lineRule="auto"/>
            <w:rPr>
              <w:rFonts w:cs="Arial"/>
              <w:b/>
              <w:spacing w:val="0"/>
            </w:rPr>
          </w:pPr>
          <w:r w:rsidRPr="00B479DD">
            <w:rPr>
              <w:rFonts w:cs="Arial"/>
              <w:b/>
              <w:spacing w:val="0"/>
            </w:rPr>
            <w:t>Povabilo k oddaji ponudbe</w:t>
          </w:r>
        </w:p>
        <w:p w14:paraId="69C2995F" w14:textId="77777777" w:rsidR="00921949" w:rsidRPr="00B479DD" w:rsidRDefault="00921949" w:rsidP="00FC5ADB">
          <w:pPr>
            <w:spacing w:after="0"/>
            <w:jc w:val="both"/>
            <w:rPr>
              <w:rFonts w:cs="Arial"/>
              <w:b/>
              <w:sz w:val="24"/>
              <w:szCs w:val="24"/>
            </w:rPr>
          </w:pPr>
        </w:p>
        <w:p w14:paraId="6982AE92" w14:textId="77777777" w:rsidR="00921949" w:rsidRPr="00B479DD" w:rsidRDefault="00921949" w:rsidP="00FC5ADB">
          <w:pPr>
            <w:pStyle w:val="Footer"/>
            <w:spacing w:line="276" w:lineRule="auto"/>
            <w:jc w:val="both"/>
            <w:rPr>
              <w:rFonts w:cs="Arial"/>
              <w:b/>
            </w:rPr>
          </w:pPr>
          <w:r w:rsidRPr="00B479DD">
            <w:rPr>
              <w:rFonts w:cs="Arial"/>
              <w:b/>
            </w:rPr>
            <w:t>Naročnik:</w:t>
          </w:r>
        </w:p>
        <w:p w14:paraId="557007CE" w14:textId="77777777" w:rsidR="00921949" w:rsidRPr="00B479DD" w:rsidRDefault="00921949" w:rsidP="00FC5ADB">
          <w:pPr>
            <w:pStyle w:val="Footer"/>
            <w:spacing w:line="276" w:lineRule="auto"/>
            <w:jc w:val="both"/>
            <w:rPr>
              <w:rFonts w:cs="Arial"/>
            </w:rPr>
          </w:pPr>
          <w:r w:rsidRPr="00B479DD">
            <w:rPr>
              <w:rFonts w:cs="Arial"/>
            </w:rPr>
            <w:t>Borzen, operater trga z elektriko, d. o. o., Dunajska cesta 156, 1000 Ljubljana</w:t>
          </w:r>
        </w:p>
        <w:p w14:paraId="45E851D6" w14:textId="77777777" w:rsidR="00921949" w:rsidRPr="00B479DD" w:rsidRDefault="00921949" w:rsidP="00FC5ADB">
          <w:pPr>
            <w:pStyle w:val="Footer"/>
            <w:spacing w:line="276" w:lineRule="auto"/>
            <w:jc w:val="both"/>
            <w:rPr>
              <w:rFonts w:cs="Arial"/>
              <w:b/>
            </w:rPr>
          </w:pPr>
        </w:p>
        <w:p w14:paraId="7C985D13" w14:textId="3FAFF2A5" w:rsidR="00921949" w:rsidRPr="00B479DD" w:rsidRDefault="002B4269" w:rsidP="00FC5ADB">
          <w:pPr>
            <w:pStyle w:val="Footer"/>
            <w:spacing w:line="276" w:lineRule="auto"/>
            <w:jc w:val="both"/>
            <w:rPr>
              <w:rFonts w:cs="Arial"/>
              <w:b/>
            </w:rPr>
          </w:pPr>
          <w:r w:rsidRPr="00B479DD">
            <w:rPr>
              <w:rFonts w:cs="Arial"/>
              <w:b/>
            </w:rPr>
            <w:t>Ref. št. naročila:</w:t>
          </w:r>
        </w:p>
        <w:p w14:paraId="7C37960A" w14:textId="769A6F6C" w:rsidR="00921949" w:rsidRPr="00B479DD" w:rsidRDefault="003F6B97" w:rsidP="00FC5ADB">
          <w:pPr>
            <w:pStyle w:val="Footer"/>
            <w:spacing w:line="276" w:lineRule="auto"/>
            <w:jc w:val="both"/>
            <w:rPr>
              <w:rFonts w:cs="Arial"/>
            </w:rPr>
          </w:pPr>
          <w:r w:rsidRPr="00B479DD">
            <w:rPr>
              <w:rFonts w:cs="Arial"/>
            </w:rPr>
            <w:t>JN-</w:t>
          </w:r>
          <w:r w:rsidR="005E790C" w:rsidRPr="00B479DD">
            <w:rPr>
              <w:rFonts w:cs="Arial"/>
            </w:rPr>
            <w:t>1373</w:t>
          </w:r>
          <w:r w:rsidRPr="00B479DD">
            <w:rPr>
              <w:rFonts w:cs="Arial"/>
            </w:rPr>
            <w:t>-23</w:t>
          </w:r>
        </w:p>
        <w:p w14:paraId="7B83EC73" w14:textId="77777777" w:rsidR="00921949" w:rsidRPr="00B479DD" w:rsidRDefault="00921949" w:rsidP="00FC5ADB">
          <w:pPr>
            <w:spacing w:after="0"/>
            <w:jc w:val="both"/>
            <w:rPr>
              <w:rFonts w:cs="Arial"/>
              <w:b/>
            </w:rPr>
          </w:pPr>
        </w:p>
        <w:p w14:paraId="0F12EA7F" w14:textId="77777777" w:rsidR="00921949" w:rsidRPr="00B479DD" w:rsidRDefault="00921949" w:rsidP="00FC5ADB">
          <w:pPr>
            <w:spacing w:after="0"/>
            <w:jc w:val="both"/>
            <w:rPr>
              <w:rFonts w:cs="Arial"/>
              <w:b/>
            </w:rPr>
          </w:pPr>
          <w:r w:rsidRPr="00B479DD">
            <w:rPr>
              <w:rFonts w:cs="Arial"/>
              <w:b/>
            </w:rPr>
            <w:t>Predmet</w:t>
          </w:r>
          <w:r w:rsidR="00C132C5" w:rsidRPr="00B479DD">
            <w:rPr>
              <w:rFonts w:cs="Arial"/>
              <w:b/>
            </w:rPr>
            <w:t xml:space="preserve"> javnega</w:t>
          </w:r>
          <w:r w:rsidRPr="00B479DD">
            <w:rPr>
              <w:rFonts w:cs="Arial"/>
              <w:b/>
            </w:rPr>
            <w:t xml:space="preserve"> naročila:</w:t>
          </w:r>
        </w:p>
        <w:sdt>
          <w:sdtPr>
            <w:rPr>
              <w:rFonts w:cs="Arial"/>
            </w:rPr>
            <w:alias w:val="Zadeva"/>
            <w:tag w:val="Zadeva"/>
            <w:id w:val="1385984349"/>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Content>
            <w:p w14:paraId="0E92FB81" w14:textId="52BDB919" w:rsidR="00921949" w:rsidRPr="00B479DD" w:rsidRDefault="005E790C" w:rsidP="00FC5ADB">
              <w:pPr>
                <w:spacing w:after="0"/>
                <w:jc w:val="both"/>
                <w:rPr>
                  <w:rFonts w:cs="Arial"/>
                  <w:b/>
                </w:rPr>
              </w:pPr>
              <w:r w:rsidRPr="00B479DD">
                <w:rPr>
                  <w:rFonts w:cs="Arial"/>
                </w:rPr>
                <w:t>Nakup optičnih stikal za priklop diskovnih polj in strežnikov</w:t>
              </w:r>
            </w:p>
          </w:sdtContent>
        </w:sdt>
        <w:p w14:paraId="215DB8AD" w14:textId="77777777" w:rsidR="005E790C" w:rsidRPr="00B479DD" w:rsidRDefault="005E790C" w:rsidP="00FC5ADB">
          <w:pPr>
            <w:spacing w:after="0"/>
            <w:jc w:val="both"/>
            <w:rPr>
              <w:rFonts w:cs="Arial"/>
              <w:b/>
            </w:rPr>
          </w:pPr>
        </w:p>
        <w:p w14:paraId="37C730E5" w14:textId="50427A61" w:rsidR="00921949" w:rsidRPr="00B479DD" w:rsidRDefault="00921949" w:rsidP="00FC5ADB">
          <w:pPr>
            <w:spacing w:after="0"/>
            <w:jc w:val="both"/>
            <w:rPr>
              <w:rFonts w:cs="Arial"/>
              <w:b/>
            </w:rPr>
          </w:pPr>
          <w:r w:rsidRPr="00B479DD">
            <w:rPr>
              <w:rFonts w:cs="Arial"/>
              <w:b/>
            </w:rPr>
            <w:t>Vrsta postopka:</w:t>
          </w:r>
        </w:p>
        <w:p w14:paraId="6FABA166" w14:textId="7ADF5612" w:rsidR="00921949" w:rsidRPr="00B479DD" w:rsidRDefault="00921949" w:rsidP="00FC5ADB">
          <w:pPr>
            <w:spacing w:after="0"/>
            <w:jc w:val="both"/>
            <w:rPr>
              <w:rFonts w:cs="Arial"/>
            </w:rPr>
          </w:pPr>
          <w:r w:rsidRPr="00B479DD">
            <w:rPr>
              <w:rFonts w:cs="Arial"/>
            </w:rPr>
            <w:t>Evidenčno naročilo</w:t>
          </w:r>
        </w:p>
        <w:p w14:paraId="64F5F037" w14:textId="2D31CFEE" w:rsidR="00476BDF" w:rsidRPr="00B479DD" w:rsidRDefault="00476BDF" w:rsidP="00FC5ADB">
          <w:pPr>
            <w:spacing w:after="0"/>
            <w:jc w:val="both"/>
            <w:rPr>
              <w:rFonts w:cs="Arial"/>
            </w:rPr>
          </w:pPr>
        </w:p>
        <w:p w14:paraId="6AAFDCD4" w14:textId="77777777" w:rsidR="00476BDF" w:rsidRPr="00B479DD" w:rsidRDefault="00476BDF" w:rsidP="00FC5ADB">
          <w:pPr>
            <w:spacing w:after="0"/>
            <w:jc w:val="both"/>
            <w:rPr>
              <w:rFonts w:cs="Arial"/>
              <w:b/>
            </w:rPr>
          </w:pPr>
          <w:r w:rsidRPr="00B479DD">
            <w:rPr>
              <w:rFonts w:cs="Arial"/>
              <w:b/>
            </w:rPr>
            <w:t>Informacije o sklopih:</w:t>
          </w:r>
        </w:p>
        <w:p w14:paraId="77B78F0C" w14:textId="6BDCF80E" w:rsidR="00476BDF" w:rsidRPr="00B479DD" w:rsidRDefault="00476BDF" w:rsidP="00FC5ADB">
          <w:pPr>
            <w:spacing w:after="0"/>
            <w:jc w:val="both"/>
            <w:rPr>
              <w:rFonts w:cs="Arial"/>
            </w:rPr>
          </w:pPr>
          <w:r w:rsidRPr="00B479DD">
            <w:rPr>
              <w:rFonts w:cs="Arial"/>
            </w:rPr>
            <w:t>Predmet naročila je celovit in ni razdeljen na sklope. Od ponudnikov se zahteva celovita ponudba, ki zajema vse zahtevane aktivnosti.</w:t>
          </w:r>
        </w:p>
        <w:p w14:paraId="265BA896" w14:textId="3DE8A039" w:rsidR="00921949" w:rsidRPr="00B479DD" w:rsidRDefault="00921949" w:rsidP="00FC5ADB">
          <w:pPr>
            <w:spacing w:after="0"/>
            <w:jc w:val="both"/>
            <w:rPr>
              <w:rFonts w:cs="Arial"/>
              <w:b/>
            </w:rPr>
          </w:pPr>
        </w:p>
        <w:p w14:paraId="255F56F0" w14:textId="77777777" w:rsidR="00921949" w:rsidRPr="00B479DD" w:rsidRDefault="00921949" w:rsidP="00FC5ADB">
          <w:pPr>
            <w:spacing w:after="0"/>
            <w:jc w:val="both"/>
            <w:rPr>
              <w:rFonts w:cs="Arial"/>
              <w:b/>
            </w:rPr>
          </w:pPr>
          <w:r w:rsidRPr="00B479DD">
            <w:rPr>
              <w:rFonts w:cs="Arial"/>
              <w:b/>
            </w:rPr>
            <w:t>Rok za oddajo ponudb:</w:t>
          </w:r>
        </w:p>
        <w:p w14:paraId="559703DC" w14:textId="48EFA5BB" w:rsidR="004D7D66" w:rsidRPr="00B479DD" w:rsidRDefault="006A3354" w:rsidP="00FC5ADB">
          <w:pPr>
            <w:spacing w:after="0"/>
            <w:jc w:val="both"/>
            <w:rPr>
              <w:rStyle w:val="Hyperlink"/>
              <w:rFonts w:cs="Arial"/>
              <w:color w:val="060D38"/>
            </w:rPr>
          </w:pPr>
          <w:r w:rsidRPr="00B479DD">
            <w:rPr>
              <w:rFonts w:cs="Arial"/>
            </w:rPr>
            <w:t>1</w:t>
          </w:r>
          <w:r w:rsidR="003E33B3">
            <w:rPr>
              <w:rFonts w:cs="Arial"/>
            </w:rPr>
            <w:t>2</w:t>
          </w:r>
          <w:r w:rsidRPr="00B479DD">
            <w:rPr>
              <w:rFonts w:cs="Arial"/>
            </w:rPr>
            <w:t>. 10.</w:t>
          </w:r>
          <w:r w:rsidR="00E74842" w:rsidRPr="00B479DD">
            <w:rPr>
              <w:rFonts w:cs="Arial"/>
            </w:rPr>
            <w:t xml:space="preserve"> 2023</w:t>
          </w:r>
          <w:r w:rsidR="00C61FC8" w:rsidRPr="00B479DD">
            <w:rPr>
              <w:rFonts w:cs="Arial"/>
            </w:rPr>
            <w:t xml:space="preserve"> do 11:</w:t>
          </w:r>
          <w:r w:rsidR="00921949" w:rsidRPr="00B479DD">
            <w:rPr>
              <w:rFonts w:cs="Arial"/>
            </w:rPr>
            <w:t xml:space="preserve">00 ure na el. naslov </w:t>
          </w:r>
          <w:hyperlink r:id="rId13" w:history="1">
            <w:r w:rsidR="004D7D66" w:rsidRPr="00B479DD">
              <w:rPr>
                <w:rStyle w:val="Hyperlink"/>
                <w:rFonts w:cs="Arial"/>
                <w:color w:val="060D38"/>
              </w:rPr>
              <w:t>nabava@borzen.si</w:t>
            </w:r>
          </w:hyperlink>
        </w:p>
        <w:p w14:paraId="6235597F" w14:textId="7F0328D5" w:rsidR="00FE6DBA" w:rsidRPr="00B479DD" w:rsidRDefault="00FE6DBA" w:rsidP="00FC5ADB">
          <w:pPr>
            <w:spacing w:after="0"/>
            <w:jc w:val="both"/>
            <w:rPr>
              <w:rStyle w:val="Hyperlink"/>
              <w:rFonts w:cs="Arial"/>
              <w:color w:val="060D38"/>
            </w:rPr>
          </w:pPr>
        </w:p>
        <w:p w14:paraId="3742674B" w14:textId="0A7D6C00" w:rsidR="00FE6DBA" w:rsidRPr="00B479DD" w:rsidRDefault="00FE6DBA" w:rsidP="00FC5ADB">
          <w:pPr>
            <w:spacing w:after="0"/>
            <w:jc w:val="both"/>
            <w:rPr>
              <w:rStyle w:val="Hyperlink"/>
              <w:rFonts w:cs="Arial"/>
              <w:b/>
              <w:color w:val="auto"/>
              <w:u w:val="none"/>
            </w:rPr>
          </w:pPr>
          <w:r w:rsidRPr="00B479DD">
            <w:rPr>
              <w:rStyle w:val="Hyperlink"/>
              <w:rFonts w:cs="Arial"/>
              <w:b/>
              <w:color w:val="auto"/>
              <w:u w:val="none"/>
            </w:rPr>
            <w:t xml:space="preserve">Rok za </w:t>
          </w:r>
          <w:r w:rsidR="003E460F" w:rsidRPr="00B479DD">
            <w:rPr>
              <w:rStyle w:val="Hyperlink"/>
              <w:rFonts w:cs="Arial"/>
              <w:b/>
              <w:color w:val="auto"/>
              <w:u w:val="none"/>
            </w:rPr>
            <w:t>dobavo</w:t>
          </w:r>
          <w:r w:rsidR="00A502CF" w:rsidRPr="00B479DD">
            <w:rPr>
              <w:rStyle w:val="Hyperlink"/>
              <w:rFonts w:cs="Arial"/>
              <w:b/>
              <w:color w:val="auto"/>
              <w:u w:val="none"/>
            </w:rPr>
            <w:t xml:space="preserve"> blaga</w:t>
          </w:r>
          <w:r w:rsidRPr="00B479DD">
            <w:rPr>
              <w:rStyle w:val="Hyperlink"/>
              <w:rFonts w:cs="Arial"/>
              <w:b/>
              <w:color w:val="auto"/>
              <w:u w:val="none"/>
            </w:rPr>
            <w:t>:</w:t>
          </w:r>
        </w:p>
        <w:p w14:paraId="19CEEBFD" w14:textId="0B133EDE" w:rsidR="006A3354" w:rsidRPr="00B479DD" w:rsidRDefault="00427462" w:rsidP="00FC5ADB">
          <w:pPr>
            <w:spacing w:after="0"/>
            <w:jc w:val="both"/>
            <w:rPr>
              <w:rFonts w:cs="Arial"/>
            </w:rPr>
          </w:pPr>
          <w:r w:rsidRPr="00B479DD">
            <w:rPr>
              <w:rFonts w:cs="Arial"/>
            </w:rPr>
            <w:t>60 dni od dneva sklenitve pogodbe</w:t>
          </w:r>
        </w:p>
        <w:p w14:paraId="1D7C047D" w14:textId="2FCB0015" w:rsidR="004D7D66" w:rsidRPr="00B479DD" w:rsidRDefault="005F5346" w:rsidP="00FC5ADB">
          <w:pPr>
            <w:spacing w:after="0"/>
            <w:jc w:val="both"/>
            <w:rPr>
              <w:rFonts w:cs="Arial"/>
            </w:rPr>
          </w:pPr>
        </w:p>
      </w:sdtContent>
    </w:sdt>
    <w:p w14:paraId="618915D8" w14:textId="74475204" w:rsidR="0095364F" w:rsidRPr="00B479DD" w:rsidRDefault="0095364F" w:rsidP="00FC5ADB">
      <w:pPr>
        <w:spacing w:after="0"/>
        <w:jc w:val="both"/>
        <w:rPr>
          <w:rFonts w:cs="Arial"/>
          <w:b/>
        </w:rPr>
      </w:pPr>
      <w:r w:rsidRPr="00B479DD">
        <w:rPr>
          <w:rFonts w:cs="Arial"/>
          <w:b/>
        </w:rPr>
        <w:t>Vsebina ponudbe:</w:t>
      </w:r>
    </w:p>
    <w:p w14:paraId="39C4E2A9" w14:textId="5660FAF9" w:rsidR="008D37B0" w:rsidRPr="00B479DD" w:rsidRDefault="008D37B0" w:rsidP="00FC5ADB">
      <w:pPr>
        <w:spacing w:after="0"/>
        <w:jc w:val="both"/>
        <w:rPr>
          <w:rFonts w:cs="Arial"/>
        </w:rPr>
      </w:pPr>
      <w:r w:rsidRPr="00B479DD">
        <w:rPr>
          <w:rFonts w:cs="Arial"/>
        </w:rPr>
        <w:t>Ponudba mora vsebovati</w:t>
      </w:r>
      <w:r w:rsidR="008D2577" w:rsidRPr="00B479DD">
        <w:rPr>
          <w:rFonts w:cs="Arial"/>
        </w:rPr>
        <w:t xml:space="preserve"> naslednjo dokumentacijo v formatu PDF</w:t>
      </w:r>
      <w:r w:rsidRPr="00B479DD">
        <w:rPr>
          <w:rFonts w:cs="Arial"/>
        </w:rPr>
        <w:t>:</w:t>
      </w:r>
    </w:p>
    <w:p w14:paraId="51385086" w14:textId="29B73F62" w:rsidR="008D37B0" w:rsidRPr="00B479DD" w:rsidRDefault="00590672" w:rsidP="00FC5ADB">
      <w:pPr>
        <w:pStyle w:val="ListParagraph"/>
        <w:numPr>
          <w:ilvl w:val="0"/>
          <w:numId w:val="1"/>
        </w:numPr>
        <w:spacing w:after="0"/>
        <w:jc w:val="both"/>
        <w:rPr>
          <w:rFonts w:ascii="Arial" w:hAnsi="Arial" w:cs="Arial"/>
        </w:rPr>
      </w:pPr>
      <w:r w:rsidRPr="00B479DD">
        <w:rPr>
          <w:rFonts w:ascii="Arial" w:hAnsi="Arial" w:cs="Arial"/>
        </w:rPr>
        <w:t>i</w:t>
      </w:r>
      <w:r w:rsidR="008D37B0" w:rsidRPr="00B479DD">
        <w:rPr>
          <w:rFonts w:ascii="Arial" w:hAnsi="Arial" w:cs="Arial"/>
        </w:rPr>
        <w:t>zpolnjen in podpisan obrazec »Ponudbeni predračun«</w:t>
      </w:r>
      <w:r w:rsidRPr="00B479DD">
        <w:rPr>
          <w:rFonts w:ascii="Arial" w:hAnsi="Arial" w:cs="Arial"/>
        </w:rPr>
        <w:t>,</w:t>
      </w:r>
    </w:p>
    <w:p w14:paraId="759881C3" w14:textId="3A0C8326" w:rsidR="00675DF3" w:rsidRPr="00B479DD" w:rsidRDefault="00590672" w:rsidP="00FC5ADB">
      <w:pPr>
        <w:pStyle w:val="ListParagraph"/>
        <w:numPr>
          <w:ilvl w:val="0"/>
          <w:numId w:val="1"/>
        </w:numPr>
        <w:spacing w:after="0"/>
        <w:jc w:val="both"/>
        <w:rPr>
          <w:rFonts w:ascii="Arial" w:hAnsi="Arial" w:cs="Arial"/>
        </w:rPr>
      </w:pPr>
      <w:r w:rsidRPr="00B479DD">
        <w:rPr>
          <w:rFonts w:ascii="Arial" w:hAnsi="Arial" w:cs="Arial"/>
        </w:rPr>
        <w:t>p</w:t>
      </w:r>
      <w:r w:rsidR="00675DF3" w:rsidRPr="00B479DD">
        <w:rPr>
          <w:rFonts w:ascii="Arial" w:hAnsi="Arial" w:cs="Arial"/>
        </w:rPr>
        <w:t xml:space="preserve">arafiran vzorec </w:t>
      </w:r>
      <w:r w:rsidRPr="00B479DD">
        <w:rPr>
          <w:rFonts w:ascii="Arial" w:hAnsi="Arial" w:cs="Arial"/>
        </w:rPr>
        <w:t>pogodbe,</w:t>
      </w:r>
    </w:p>
    <w:p w14:paraId="637B116C" w14:textId="536EBDF5" w:rsidR="008D37B0" w:rsidRPr="00B479DD" w:rsidRDefault="00590672" w:rsidP="00FC5ADB">
      <w:pPr>
        <w:pStyle w:val="ListParagraph"/>
        <w:numPr>
          <w:ilvl w:val="0"/>
          <w:numId w:val="1"/>
        </w:numPr>
        <w:spacing w:after="0"/>
        <w:jc w:val="both"/>
        <w:rPr>
          <w:rFonts w:ascii="Arial" w:hAnsi="Arial" w:cs="Arial"/>
        </w:rPr>
      </w:pPr>
      <w:r w:rsidRPr="00B479DD">
        <w:rPr>
          <w:rFonts w:ascii="Arial" w:hAnsi="Arial" w:cs="Arial"/>
        </w:rPr>
        <w:t>i</w:t>
      </w:r>
      <w:r w:rsidR="008D37B0" w:rsidRPr="00B479DD">
        <w:rPr>
          <w:rFonts w:ascii="Arial" w:hAnsi="Arial" w:cs="Arial"/>
        </w:rPr>
        <w:t>zpolnjen in podpisan obrazec »Izjava o varovanju poslovne skrivnosti«</w:t>
      </w:r>
      <w:r w:rsidRPr="00B479DD">
        <w:rPr>
          <w:rFonts w:ascii="Arial" w:hAnsi="Arial" w:cs="Arial"/>
        </w:rPr>
        <w:t>,</w:t>
      </w:r>
    </w:p>
    <w:p w14:paraId="056ABB24" w14:textId="77777777" w:rsidR="0077433C" w:rsidRPr="00B479DD" w:rsidRDefault="00590672" w:rsidP="00FC5ADB">
      <w:pPr>
        <w:pStyle w:val="ListParagraph"/>
        <w:numPr>
          <w:ilvl w:val="0"/>
          <w:numId w:val="1"/>
        </w:numPr>
        <w:spacing w:after="0"/>
        <w:jc w:val="both"/>
        <w:rPr>
          <w:rFonts w:ascii="Arial" w:hAnsi="Arial" w:cs="Arial"/>
        </w:rPr>
      </w:pPr>
      <w:r w:rsidRPr="00B479DD">
        <w:rPr>
          <w:rFonts w:ascii="Arial" w:hAnsi="Arial" w:cs="Arial"/>
        </w:rPr>
        <w:t>i</w:t>
      </w:r>
      <w:r w:rsidR="008D37B0" w:rsidRPr="00B479DD">
        <w:rPr>
          <w:rFonts w:ascii="Arial" w:hAnsi="Arial" w:cs="Arial"/>
        </w:rPr>
        <w:t>zpolnjen in podpisan obrazec »Izjava ZIntPK«</w:t>
      </w:r>
      <w:r w:rsidR="0077433C" w:rsidRPr="00B479DD">
        <w:rPr>
          <w:rFonts w:ascii="Arial" w:hAnsi="Arial" w:cs="Arial"/>
        </w:rPr>
        <w:t>,</w:t>
      </w:r>
    </w:p>
    <w:p w14:paraId="523C8258" w14:textId="3EC3C415" w:rsidR="004238C7" w:rsidRDefault="0077433C" w:rsidP="00FC5ADB">
      <w:pPr>
        <w:pStyle w:val="ListParagraph"/>
        <w:numPr>
          <w:ilvl w:val="0"/>
          <w:numId w:val="1"/>
        </w:numPr>
        <w:spacing w:after="0"/>
        <w:jc w:val="both"/>
        <w:rPr>
          <w:rFonts w:ascii="Arial" w:hAnsi="Arial" w:cs="Arial"/>
        </w:rPr>
      </w:pPr>
      <w:r w:rsidRPr="00B479DD">
        <w:rPr>
          <w:rFonts w:ascii="Arial" w:hAnsi="Arial" w:cs="Arial"/>
        </w:rPr>
        <w:t>dokazilo o izpolnjevanju pogoja za ugotavljanje sposobnosti.</w:t>
      </w:r>
    </w:p>
    <w:p w14:paraId="77463111" w14:textId="159C7E43" w:rsidR="005F5346" w:rsidRDefault="005F5346" w:rsidP="005F5346">
      <w:pPr>
        <w:spacing w:after="0"/>
        <w:jc w:val="both"/>
      </w:pPr>
    </w:p>
    <w:p w14:paraId="03CE9B70" w14:textId="2BA3ABC2" w:rsidR="005F5346" w:rsidRPr="005F5346" w:rsidRDefault="005F5346" w:rsidP="005F5346">
      <w:pPr>
        <w:spacing w:after="0"/>
        <w:jc w:val="both"/>
        <w:rPr>
          <w:rFonts w:eastAsia="Calibri" w:cs="Arial"/>
        </w:rPr>
      </w:pPr>
      <w:r w:rsidRPr="005F5346">
        <w:rPr>
          <w:rFonts w:eastAsia="Calibri" w:cs="Arial"/>
        </w:rPr>
        <w:t>Ponudnik mora v svoji ponudbi navesti tudi</w:t>
      </w:r>
      <w:r w:rsidR="00F068C7">
        <w:rPr>
          <w:rFonts w:eastAsia="Calibri" w:cs="Arial"/>
        </w:rPr>
        <w:t xml:space="preserve"> garancijske pogoje (kot prilogo</w:t>
      </w:r>
      <w:r w:rsidRPr="005F5346">
        <w:rPr>
          <w:rFonts w:eastAsia="Calibri" w:cs="Arial"/>
        </w:rPr>
        <w:t xml:space="preserve"> k ponudbenemu predračunu).</w:t>
      </w:r>
    </w:p>
    <w:p w14:paraId="0CF6878F" w14:textId="39A0F946" w:rsidR="0077433C" w:rsidRPr="005F5346" w:rsidRDefault="0077433C" w:rsidP="005F5346">
      <w:pPr>
        <w:spacing w:after="0"/>
        <w:jc w:val="both"/>
        <w:rPr>
          <w:rFonts w:cs="Arial"/>
        </w:rPr>
      </w:pPr>
    </w:p>
    <w:p w14:paraId="60610F9C" w14:textId="2D6AC37B" w:rsidR="004238C7" w:rsidRPr="00B479DD" w:rsidRDefault="004238C7" w:rsidP="00FC5ADB">
      <w:pPr>
        <w:spacing w:after="0"/>
        <w:jc w:val="both"/>
        <w:rPr>
          <w:rFonts w:cs="Arial"/>
          <w:b/>
        </w:rPr>
      </w:pPr>
      <w:r w:rsidRPr="00B479DD">
        <w:rPr>
          <w:rFonts w:cs="Arial"/>
          <w:b/>
        </w:rPr>
        <w:t>Veljavnost ponudbe:</w:t>
      </w:r>
    </w:p>
    <w:p w14:paraId="73DA23DE" w14:textId="6848956A" w:rsidR="004238C7" w:rsidRPr="00B479DD" w:rsidRDefault="004238C7" w:rsidP="00FC5ADB">
      <w:pPr>
        <w:spacing w:after="0"/>
        <w:jc w:val="both"/>
        <w:rPr>
          <w:rFonts w:cs="Arial"/>
        </w:rPr>
      </w:pPr>
      <w:r w:rsidRPr="00B479DD">
        <w:rPr>
          <w:rFonts w:cs="Arial"/>
        </w:rPr>
        <w:t>Ponudba mora biti veljavna vključno šest (6) mesecev od roka za oddajo ponudb.</w:t>
      </w:r>
    </w:p>
    <w:p w14:paraId="47B82089" w14:textId="77777777" w:rsidR="004D7D66" w:rsidRPr="00B479DD" w:rsidRDefault="004D7D66" w:rsidP="00FC5ADB">
      <w:pPr>
        <w:spacing w:after="0"/>
        <w:jc w:val="both"/>
        <w:rPr>
          <w:rFonts w:cs="Arial"/>
        </w:rPr>
      </w:pPr>
    </w:p>
    <w:p w14:paraId="1FC3ED2F" w14:textId="670B6F31" w:rsidR="006A3354" w:rsidRPr="00B479DD" w:rsidRDefault="005C618A" w:rsidP="00FC5ADB">
      <w:pPr>
        <w:spacing w:after="0"/>
        <w:jc w:val="both"/>
        <w:rPr>
          <w:rFonts w:cs="Arial"/>
          <w:b/>
        </w:rPr>
      </w:pPr>
      <w:r>
        <w:rPr>
          <w:rFonts w:cs="Arial"/>
          <w:b/>
        </w:rPr>
        <w:t xml:space="preserve">Pogoj </w:t>
      </w:r>
      <w:r w:rsidR="006A3354" w:rsidRPr="00B479DD">
        <w:rPr>
          <w:rFonts w:cs="Arial"/>
          <w:b/>
        </w:rPr>
        <w:t>za ugotavljanje sposobnosti:</w:t>
      </w:r>
    </w:p>
    <w:p w14:paraId="4341F9AF" w14:textId="6298E990" w:rsidR="0077433C" w:rsidRPr="00B479DD" w:rsidRDefault="0077433C" w:rsidP="00FC5ADB">
      <w:pPr>
        <w:spacing w:after="0"/>
        <w:jc w:val="both"/>
        <w:rPr>
          <w:rFonts w:eastAsia="Calibri" w:cs="Arial"/>
        </w:rPr>
      </w:pPr>
      <w:r w:rsidRPr="00B479DD">
        <w:rPr>
          <w:rFonts w:cs="Arial"/>
        </w:rPr>
        <w:t>Ponudnik mora imeti od proizvajalca ustrezno visok ali najvišji status, ki dokazuje, da je takšno dobavo blaga sposoben nuditi in tudi ustrezno strokovno izvesti</w:t>
      </w:r>
      <w:r w:rsidR="00E447D0" w:rsidRPr="00B479DD">
        <w:rPr>
          <w:rFonts w:cs="Arial"/>
        </w:rPr>
        <w:t xml:space="preserve"> </w:t>
      </w:r>
      <w:r w:rsidR="00CB4A97" w:rsidRPr="00B479DD">
        <w:rPr>
          <w:rFonts w:cs="Arial"/>
        </w:rPr>
        <w:t>vgradnjo takšne opreme.</w:t>
      </w:r>
    </w:p>
    <w:p w14:paraId="362CAD9F" w14:textId="786139CC" w:rsidR="0077433C" w:rsidRPr="00B479DD" w:rsidRDefault="0077433C" w:rsidP="00FC5ADB">
      <w:pPr>
        <w:spacing w:after="0"/>
        <w:jc w:val="both"/>
        <w:rPr>
          <w:rFonts w:eastAsia="Calibri" w:cs="Arial"/>
        </w:rPr>
      </w:pPr>
    </w:p>
    <w:p w14:paraId="44F33B19" w14:textId="7BA43855" w:rsidR="0077433C" w:rsidRPr="00B479DD" w:rsidRDefault="00EE781B" w:rsidP="00FC5ADB">
      <w:pPr>
        <w:spacing w:after="0"/>
        <w:jc w:val="both"/>
        <w:rPr>
          <w:rFonts w:eastAsia="Calibri" w:cs="Arial"/>
        </w:rPr>
      </w:pPr>
      <w:r w:rsidRPr="00B479DD">
        <w:rPr>
          <w:rFonts w:eastAsia="Calibri" w:cs="Arial"/>
        </w:rPr>
        <w:t>Zahtevano d</w:t>
      </w:r>
      <w:r w:rsidR="0077433C" w:rsidRPr="00B479DD">
        <w:rPr>
          <w:rFonts w:eastAsia="Calibri" w:cs="Arial"/>
        </w:rPr>
        <w:t>okazilo: Ponudnik dokaže izpolnjevanje pogoja s priloženo izjavo zakonitega zastopnika</w:t>
      </w:r>
      <w:r w:rsidR="00EE2480" w:rsidRPr="00B479DD">
        <w:rPr>
          <w:rFonts w:eastAsia="Calibri" w:cs="Arial"/>
        </w:rPr>
        <w:t xml:space="preserve"> proizvajalca opreme</w:t>
      </w:r>
      <w:r w:rsidR="00825276" w:rsidRPr="00B479DD">
        <w:rPr>
          <w:rFonts w:eastAsia="Calibri" w:cs="Arial"/>
        </w:rPr>
        <w:t xml:space="preserve"> iz ponudbenega predračuna</w:t>
      </w:r>
      <w:r w:rsidR="0077433C" w:rsidRPr="00B479DD">
        <w:rPr>
          <w:rFonts w:eastAsia="Calibri" w:cs="Arial"/>
        </w:rPr>
        <w:t xml:space="preserve"> v Republiki Sloveniji ali drugim ustreznim potrdilom oziroma dokazilom.</w:t>
      </w:r>
    </w:p>
    <w:p w14:paraId="1EB9F47B" w14:textId="53C39A21" w:rsidR="00F704F2" w:rsidRPr="00B479DD" w:rsidRDefault="00F704F2" w:rsidP="00FC5ADB">
      <w:pPr>
        <w:spacing w:after="0"/>
        <w:jc w:val="both"/>
        <w:rPr>
          <w:rFonts w:cs="Arial"/>
          <w:b/>
        </w:rPr>
      </w:pPr>
    </w:p>
    <w:p w14:paraId="431A43C8" w14:textId="06BD1421" w:rsidR="00EE0E21" w:rsidRPr="00B479DD" w:rsidRDefault="00EE0E21" w:rsidP="00FC5ADB">
      <w:pPr>
        <w:spacing w:after="0"/>
        <w:jc w:val="both"/>
        <w:rPr>
          <w:rFonts w:cs="Arial"/>
          <w:b/>
        </w:rPr>
      </w:pPr>
      <w:r w:rsidRPr="00B479DD">
        <w:rPr>
          <w:rFonts w:cs="Arial"/>
          <w:b/>
        </w:rPr>
        <w:t>Merilo za izbiro najugodnejšega ponudnika:</w:t>
      </w:r>
    </w:p>
    <w:p w14:paraId="379CBE39" w14:textId="73C4ED94" w:rsidR="006A311C" w:rsidRPr="00B479DD" w:rsidRDefault="0081431E" w:rsidP="00FC5ADB">
      <w:pPr>
        <w:spacing w:after="0"/>
        <w:jc w:val="both"/>
        <w:rPr>
          <w:rFonts w:cs="Arial"/>
        </w:rPr>
      </w:pPr>
      <w:r w:rsidRPr="00B479DD">
        <w:rPr>
          <w:rFonts w:cs="Arial"/>
        </w:rPr>
        <w:t xml:space="preserve">Naročnik bo izbral ponudnika na podlagi </w:t>
      </w:r>
      <w:r w:rsidR="00B710A0" w:rsidRPr="00B479DD">
        <w:rPr>
          <w:rFonts w:cs="Arial"/>
        </w:rPr>
        <w:t xml:space="preserve">najnižje skupne vrednosti v ponudbenem predračunu brez DDV, </w:t>
      </w:r>
      <w:r w:rsidRPr="00B479DD">
        <w:rPr>
          <w:rFonts w:cs="Arial"/>
        </w:rPr>
        <w:t xml:space="preserve">pri čemer mora ponudnik izpolnjevati vse pogoje iz </w:t>
      </w:r>
      <w:r w:rsidR="008E52D9" w:rsidRPr="00B479DD">
        <w:rPr>
          <w:rFonts w:cs="Arial"/>
        </w:rPr>
        <w:t>tega povabila in specifikacije predmetnega naročila.</w:t>
      </w:r>
      <w:r w:rsidR="00B710A0" w:rsidRPr="00B479DD">
        <w:rPr>
          <w:rFonts w:cs="Arial"/>
        </w:rPr>
        <w:t xml:space="preserve"> Ponudbena </w:t>
      </w:r>
      <w:r w:rsidR="006A311C" w:rsidRPr="00B479DD">
        <w:rPr>
          <w:rFonts w:cs="Arial"/>
        </w:rPr>
        <w:t>cena mora vsebovati vse stroške, popuste, rabate idr., nastale z izvedbo dobave blaga, tako da ponudnik od naročnika ne more zahtevati nobenih dodatnih plačil ali povračil stroškov. Naročnik naknadno ne bo priznaval nobenih stroškov, ki niso zajeti v ponudbeno ceno.</w:t>
      </w:r>
    </w:p>
    <w:p w14:paraId="3B23C263" w14:textId="77777777" w:rsidR="0081431E" w:rsidRPr="00B479DD" w:rsidRDefault="0081431E" w:rsidP="00FC5ADB">
      <w:pPr>
        <w:spacing w:after="0"/>
        <w:jc w:val="both"/>
        <w:rPr>
          <w:rFonts w:cs="Arial"/>
        </w:rPr>
      </w:pPr>
    </w:p>
    <w:p w14:paraId="3000E928" w14:textId="752FE87F" w:rsidR="00EE0E21" w:rsidRPr="00B479DD" w:rsidRDefault="0081431E" w:rsidP="00FC5ADB">
      <w:pPr>
        <w:spacing w:after="0"/>
        <w:jc w:val="both"/>
        <w:rPr>
          <w:rFonts w:cs="Arial"/>
        </w:rPr>
      </w:pPr>
      <w:r w:rsidRPr="00B479DD">
        <w:rPr>
          <w:rFonts w:cs="Arial"/>
        </w:rPr>
        <w:t>V primeru enake ponudbene cene brez DDV dveh ali več najugodnejših dopustnih ponudb bo izbrana tista najugodnejša dopustna ponudba, ki bo</w:t>
      </w:r>
      <w:r w:rsidR="00731EE0" w:rsidRPr="00B479DD">
        <w:rPr>
          <w:rFonts w:cs="Arial"/>
        </w:rPr>
        <w:t xml:space="preserve"> po elektronski pošti </w:t>
      </w:r>
      <w:r w:rsidR="00731EE0" w:rsidRPr="00B479DD">
        <w:rPr>
          <w:rFonts w:cs="Arial"/>
        </w:rPr>
        <w:lastRenderedPageBreak/>
        <w:t xml:space="preserve">prispela najprej. </w:t>
      </w:r>
      <w:r w:rsidRPr="00B479DD">
        <w:rPr>
          <w:rFonts w:cs="Arial"/>
        </w:rPr>
        <w:t>V primeru dopolnitve/spremembe ponudbe se šteje, da je ponudba oddana takrat, ko je po elektronski pošti zabeležena zadnja dopolnitev/sprememba ponudbe.</w:t>
      </w:r>
    </w:p>
    <w:p w14:paraId="6A7D77F4" w14:textId="77777777" w:rsidR="0081431E" w:rsidRPr="00B479DD" w:rsidRDefault="0081431E" w:rsidP="00FC5ADB">
      <w:pPr>
        <w:spacing w:after="0"/>
        <w:jc w:val="both"/>
        <w:rPr>
          <w:rFonts w:cs="Arial"/>
        </w:rPr>
      </w:pPr>
    </w:p>
    <w:p w14:paraId="7DC50307" w14:textId="1870873D" w:rsidR="004D7D66" w:rsidRPr="00B479DD" w:rsidRDefault="004D7D66" w:rsidP="00FC5ADB">
      <w:pPr>
        <w:spacing w:after="0"/>
        <w:jc w:val="both"/>
        <w:rPr>
          <w:rFonts w:cs="Arial"/>
          <w:b/>
        </w:rPr>
      </w:pPr>
      <w:r w:rsidRPr="00B479DD">
        <w:rPr>
          <w:rFonts w:cs="Arial"/>
          <w:b/>
        </w:rPr>
        <w:t>Pogajanja:</w:t>
      </w:r>
    </w:p>
    <w:p w14:paraId="2E11B9C7" w14:textId="13A1FD0E" w:rsidR="0001238C" w:rsidRPr="00B479DD" w:rsidRDefault="0001238C" w:rsidP="00FC5ADB">
      <w:pPr>
        <w:spacing w:after="0"/>
        <w:jc w:val="both"/>
        <w:rPr>
          <w:rFonts w:cs="Arial"/>
        </w:rPr>
      </w:pPr>
      <w:r w:rsidRPr="00B479DD">
        <w:rPr>
          <w:rFonts w:cs="Arial"/>
        </w:rPr>
        <w:t>Naročnik si pridržuje pravico, da bo po odpiranju ponudb izvedel pogajanja v pisni ali ustni obliki z največ tremi ponudniki, ki bodo oddali najugodnejšo ponudbo glede na merila. Pogajanja se izvedejo tudi v primeru, če bo najnižja ponudbena cena presegla ocenjeno vrednost predmetnega naročila ali v kolikor bi najnižja ponudbena cena presegla sredstva, ki jih ima v ta namen zagotovljena naročnik.</w:t>
      </w:r>
    </w:p>
    <w:p w14:paraId="7910DD02" w14:textId="77777777" w:rsidR="0001238C" w:rsidRPr="00B479DD" w:rsidRDefault="0001238C" w:rsidP="00FC5ADB">
      <w:pPr>
        <w:spacing w:after="0"/>
        <w:jc w:val="both"/>
        <w:rPr>
          <w:rFonts w:cs="Arial"/>
        </w:rPr>
      </w:pPr>
    </w:p>
    <w:p w14:paraId="16FB8E24" w14:textId="77777777" w:rsidR="0001238C" w:rsidRPr="00B479DD" w:rsidRDefault="0001238C" w:rsidP="00FC5ADB">
      <w:pPr>
        <w:spacing w:after="0"/>
        <w:jc w:val="both"/>
        <w:rPr>
          <w:rFonts w:cs="Arial"/>
        </w:rPr>
      </w:pPr>
      <w:r w:rsidRPr="00B479DD">
        <w:rPr>
          <w:rFonts w:cs="Arial"/>
        </w:rPr>
        <w:t>V primeru pogajanj bo izveden en krog pogajanj. Pogajanja se bodo nanašala na vsebino specifikacije naročila in ceno, ki ne sme biti višja (lahko je nižja ali enaka) od prvotne zavezujoče ponudbe. Kot najugodnejša bo izbrana ponudba skladno z merili za izbiro. V primeru, da naročnik do roka za prejem končne pisne ponudbe ne bo prejel ponudbe s strani posameznega ponudnika, bo kot končno ponujeno ceno upošteval skupno ponujeno ceno, ki jo je ponudnik podal v izhodiščni ponudbi.</w:t>
      </w:r>
    </w:p>
    <w:p w14:paraId="4B88AAA8" w14:textId="77777777" w:rsidR="0001238C" w:rsidRPr="00B479DD" w:rsidRDefault="0001238C" w:rsidP="00FC5ADB">
      <w:pPr>
        <w:spacing w:after="0"/>
        <w:jc w:val="both"/>
        <w:rPr>
          <w:rFonts w:cs="Arial"/>
        </w:rPr>
      </w:pPr>
    </w:p>
    <w:p w14:paraId="73DC59D2" w14:textId="0897826C" w:rsidR="00835E5D" w:rsidRPr="00B479DD" w:rsidRDefault="0001238C" w:rsidP="00FC5ADB">
      <w:pPr>
        <w:spacing w:after="0"/>
        <w:jc w:val="both"/>
        <w:rPr>
          <w:rFonts w:cs="Arial"/>
        </w:rPr>
      </w:pPr>
      <w:r w:rsidRPr="00B479DD">
        <w:rPr>
          <w:rFonts w:cs="Arial"/>
        </w:rPr>
        <w:t>Naročnik si pridržuje pravico, da pred začetkom pogajanj obstoječi protokol pogajanj dopolni z natančnejšimi navodili, ki ne bodo v nasprotju s tem protokolom.</w:t>
      </w:r>
    </w:p>
    <w:p w14:paraId="31E7ECD7" w14:textId="6752A878" w:rsidR="00FB50FB" w:rsidRPr="00B479DD" w:rsidRDefault="00FB50FB" w:rsidP="00FC5ADB">
      <w:pPr>
        <w:spacing w:after="0"/>
        <w:jc w:val="both"/>
        <w:rPr>
          <w:rFonts w:eastAsia="Calibri" w:cs="Arial"/>
        </w:rPr>
      </w:pPr>
    </w:p>
    <w:p w14:paraId="61FB627D" w14:textId="0765BE2B" w:rsidR="00EE0E21" w:rsidRPr="00B479DD" w:rsidRDefault="00EE0E21" w:rsidP="00FC5ADB">
      <w:pPr>
        <w:spacing w:after="0"/>
        <w:jc w:val="both"/>
        <w:rPr>
          <w:rFonts w:cs="Arial"/>
          <w:b/>
        </w:rPr>
      </w:pPr>
      <w:r w:rsidRPr="00B479DD">
        <w:rPr>
          <w:rFonts w:cs="Arial"/>
          <w:b/>
        </w:rPr>
        <w:t>Zahteve za dodatna pojasnila:</w:t>
      </w:r>
    </w:p>
    <w:p w14:paraId="0014FE0E" w14:textId="28637D7E" w:rsidR="00EE0E21" w:rsidRPr="00B479DD" w:rsidRDefault="00EE0E21" w:rsidP="00FC5ADB">
      <w:pPr>
        <w:spacing w:after="0"/>
        <w:jc w:val="both"/>
        <w:rPr>
          <w:rFonts w:cs="Arial"/>
        </w:rPr>
      </w:pPr>
      <w:r w:rsidRPr="00B479DD">
        <w:rPr>
          <w:rFonts w:cs="Arial"/>
        </w:rPr>
        <w:t xml:space="preserve">Ponudniki, ki bodo imeli dodatna vprašanja v zvezi s tem povabilom, naj jih pošljejo elektronsko na naslov </w:t>
      </w:r>
      <w:hyperlink r:id="rId14" w:history="1">
        <w:r w:rsidRPr="00B479DD">
          <w:rPr>
            <w:rStyle w:val="Hyperlink"/>
            <w:rFonts w:cs="Arial"/>
            <w:color w:val="060D38"/>
          </w:rPr>
          <w:t>nabava@borzen.si</w:t>
        </w:r>
      </w:hyperlink>
      <w:r w:rsidRPr="00B479DD">
        <w:rPr>
          <w:rFonts w:cs="Arial"/>
        </w:rPr>
        <w:t xml:space="preserve">. Zahteve za dodatna pojasnila je treba posredovati najkasneje do </w:t>
      </w:r>
      <w:r w:rsidR="003E33B3">
        <w:rPr>
          <w:rFonts w:cs="Arial"/>
        </w:rPr>
        <w:t>9</w:t>
      </w:r>
      <w:r w:rsidR="006A3354" w:rsidRPr="00B479DD">
        <w:rPr>
          <w:rFonts w:cs="Arial"/>
        </w:rPr>
        <w:t>. 10. 2023</w:t>
      </w:r>
      <w:r w:rsidRPr="00B479DD">
        <w:rPr>
          <w:rFonts w:cs="Arial"/>
        </w:rPr>
        <w:t xml:space="preserve"> do 11:00 ure.</w:t>
      </w:r>
    </w:p>
    <w:p w14:paraId="40631542" w14:textId="77777777" w:rsidR="00EE0E21" w:rsidRPr="00B479DD" w:rsidRDefault="00EE0E21" w:rsidP="00FC5ADB">
      <w:pPr>
        <w:spacing w:after="0"/>
        <w:jc w:val="both"/>
        <w:rPr>
          <w:rFonts w:cs="Arial"/>
        </w:rPr>
      </w:pPr>
    </w:p>
    <w:p w14:paraId="10D849DB" w14:textId="34336B55" w:rsidR="00C132C5" w:rsidRPr="00B479DD" w:rsidRDefault="00EE0E21" w:rsidP="00FC5ADB">
      <w:pPr>
        <w:spacing w:after="0"/>
        <w:jc w:val="both"/>
        <w:rPr>
          <w:rFonts w:cs="Arial"/>
          <w:sz w:val="24"/>
          <w:szCs w:val="24"/>
        </w:rPr>
      </w:pPr>
      <w:r w:rsidRPr="00B479DD">
        <w:rPr>
          <w:rFonts w:cs="Arial"/>
        </w:rPr>
        <w:t>Naročnik si pridržuje pravico, da javnega naročila ne odda.</w:t>
      </w:r>
      <w:r w:rsidR="00C132C5" w:rsidRPr="00B479DD">
        <w:rPr>
          <w:rFonts w:cs="Arial"/>
        </w:rPr>
        <w:br w:type="page"/>
      </w:r>
    </w:p>
    <w:p w14:paraId="54960AC8" w14:textId="77777777" w:rsidR="00A14DED" w:rsidRPr="00B479DD" w:rsidRDefault="00A14DED" w:rsidP="00FC5ADB">
      <w:pPr>
        <w:spacing w:after="0"/>
        <w:jc w:val="both"/>
        <w:rPr>
          <w:rFonts w:cs="Arial"/>
        </w:rPr>
      </w:pPr>
    </w:p>
    <w:p w14:paraId="1B288BA7" w14:textId="7B47ABE4" w:rsidR="00A93E6D" w:rsidRPr="00B479DD" w:rsidRDefault="00A14DED" w:rsidP="00FC5ADB">
      <w:pPr>
        <w:pStyle w:val="Heading1"/>
        <w:spacing w:before="0"/>
        <w:jc w:val="both"/>
        <w:rPr>
          <w:rFonts w:cs="Arial"/>
          <w:sz w:val="32"/>
          <w:szCs w:val="32"/>
        </w:rPr>
      </w:pPr>
      <w:r w:rsidRPr="00B479DD">
        <w:rPr>
          <w:rFonts w:cs="Arial"/>
          <w:sz w:val="32"/>
          <w:szCs w:val="32"/>
        </w:rPr>
        <w:t xml:space="preserve">Specifikacija naročila </w:t>
      </w:r>
      <w:r w:rsidR="00C132C5" w:rsidRPr="00B479DD">
        <w:rPr>
          <w:rFonts w:cs="Arial"/>
          <w:sz w:val="32"/>
          <w:szCs w:val="32"/>
        </w:rPr>
        <w:t>»</w:t>
      </w:r>
      <w:sdt>
        <w:sdtPr>
          <w:rPr>
            <w:rFonts w:cs="Arial"/>
            <w:sz w:val="32"/>
            <w:szCs w:val="32"/>
          </w:rPr>
          <w:alias w:val="Zadeva"/>
          <w:tag w:val="Zadeva"/>
          <w:id w:val="-1737225420"/>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Content>
          <w:r w:rsidR="005E790C" w:rsidRPr="00B479DD">
            <w:rPr>
              <w:rFonts w:cs="Arial"/>
              <w:sz w:val="32"/>
              <w:szCs w:val="32"/>
            </w:rPr>
            <w:t>Nakup optičnih stikal za priklop diskovnih polj in strežnikov</w:t>
          </w:r>
        </w:sdtContent>
      </w:sdt>
      <w:r w:rsidR="00C132C5" w:rsidRPr="00B479DD">
        <w:rPr>
          <w:rFonts w:cs="Arial"/>
          <w:sz w:val="32"/>
          <w:szCs w:val="32"/>
        </w:rPr>
        <w:t>«</w:t>
      </w:r>
    </w:p>
    <w:p w14:paraId="10E4F4BE" w14:textId="4DB4FE18" w:rsidR="00FC6702" w:rsidRPr="00B479DD" w:rsidRDefault="00FC6702" w:rsidP="00FC5ADB">
      <w:pPr>
        <w:spacing w:after="0"/>
        <w:jc w:val="both"/>
        <w:rPr>
          <w:rFonts w:cs="Arial"/>
          <w:sz w:val="24"/>
          <w:szCs w:val="24"/>
        </w:rPr>
      </w:pPr>
    </w:p>
    <w:p w14:paraId="0DBECABF" w14:textId="2DB8B715" w:rsidR="00840776" w:rsidRPr="00B479DD" w:rsidRDefault="00840776" w:rsidP="00FC5ADB">
      <w:pPr>
        <w:pStyle w:val="Heading2"/>
        <w:numPr>
          <w:ilvl w:val="0"/>
          <w:numId w:val="12"/>
        </w:numPr>
        <w:spacing w:before="0"/>
        <w:jc w:val="both"/>
        <w:rPr>
          <w:rFonts w:cs="Arial"/>
        </w:rPr>
      </w:pPr>
      <w:r w:rsidRPr="00B479DD">
        <w:rPr>
          <w:rFonts w:cs="Arial"/>
        </w:rPr>
        <w:t>UVOD</w:t>
      </w:r>
    </w:p>
    <w:p w14:paraId="35BA047F" w14:textId="77777777" w:rsidR="0012429C" w:rsidRPr="00B479DD" w:rsidRDefault="0012429C" w:rsidP="00FC5ADB">
      <w:pPr>
        <w:spacing w:after="0"/>
        <w:jc w:val="both"/>
        <w:rPr>
          <w:rFonts w:cs="Arial"/>
        </w:rPr>
      </w:pPr>
    </w:p>
    <w:p w14:paraId="0B689C8A" w14:textId="333FE828" w:rsidR="00840776" w:rsidRPr="00B479DD" w:rsidRDefault="00840776" w:rsidP="00FC5ADB">
      <w:pPr>
        <w:spacing w:after="0"/>
        <w:jc w:val="both"/>
        <w:rPr>
          <w:rFonts w:cs="Arial"/>
        </w:rPr>
      </w:pPr>
      <w:r w:rsidRPr="00B479DD">
        <w:rPr>
          <w:rFonts w:cs="Arial"/>
        </w:rPr>
        <w:t>Kjerkoli so v tehničnih pogojih in specifikacijah podane reference na specifične standarde in kode, ki jih mora izpolnjevati dobavljena oprema in material, ki jih je treba nuditi oziroma dobaviti, bodo veljala določila najnovejše (zadnje) tekoče izdaje ali revizije standardov ali kod, ki so v veljavi, razen če ni v specifikaciji izrecno drugače določeno. Kjer so take kode nacionalne ali povezane z določeno državo porekla ali regijo, se lahko uporabijo drugi avtoritativni standardi, ki garantirajo bistveno ekvivalenco specificiranih standardov in kodnih oznak.</w:t>
      </w:r>
    </w:p>
    <w:p w14:paraId="04C894C7" w14:textId="77777777" w:rsidR="00840776" w:rsidRPr="00B479DD" w:rsidRDefault="00840776" w:rsidP="00FC5ADB">
      <w:pPr>
        <w:spacing w:after="0"/>
        <w:jc w:val="both"/>
        <w:rPr>
          <w:rFonts w:cs="Arial"/>
        </w:rPr>
      </w:pPr>
    </w:p>
    <w:p w14:paraId="3621E991" w14:textId="6F94F5B4" w:rsidR="00840776" w:rsidRPr="00B479DD" w:rsidRDefault="00840776" w:rsidP="00FC5ADB">
      <w:pPr>
        <w:spacing w:after="0"/>
        <w:jc w:val="both"/>
        <w:rPr>
          <w:rFonts w:cs="Arial"/>
        </w:rPr>
      </w:pPr>
      <w:r w:rsidRPr="00B479DD">
        <w:rPr>
          <w:rFonts w:cs="Arial"/>
        </w:rPr>
        <w:t>Kjerkoli so v tehničnih specifikacijah prikazane definicije komponent in kjerkoli je podana referenca na blagovno znamko, programsko verzijo, kataloške številke ali druge podrobnosti, ki omejujejo katerikoli material, opremo ali ponudbeno blago na specifičnega proizvajalca, je to storjeno z namenom, da se jasno definira točne potrebe (npr. po funkcionalnosti, performancah in karakteristikah) in zagotovi, da bo v celoti dosežena interoperabilnost, kompatibilnost in integracija, ne pa da se omeji kateregakoli konkurenčnega ponudnika. V primeru, ko ponudnik ponudi ekvivalentno opremo, mora k ponudbi obvezno predložiti vse potrebne dokumentirane dokaze, da je ponujena oprema resnično najmanj ekvivalentna glede na zahtevano, kar vključuje tudi 100-odstotno kompatibilnost z obstoječo opremo. Če ponudnik ponudi ekvivalentno rešitev, mora svoji ponudbi predložiti tudi študijo izvedljivosti in gospodarnosti predlagane rešitve s strani nevtralne svetovalne hiše.</w:t>
      </w:r>
    </w:p>
    <w:p w14:paraId="79C7974D" w14:textId="7E02FB68" w:rsidR="000D4B0F" w:rsidRPr="00B479DD" w:rsidRDefault="000D4B0F" w:rsidP="00FC5ADB">
      <w:pPr>
        <w:pStyle w:val="Heading1"/>
        <w:spacing w:before="0"/>
        <w:jc w:val="both"/>
        <w:rPr>
          <w:rFonts w:cs="Arial"/>
          <w:sz w:val="24"/>
          <w:szCs w:val="24"/>
        </w:rPr>
      </w:pPr>
    </w:p>
    <w:p w14:paraId="12BEC46F" w14:textId="0D29696D" w:rsidR="00FC6702" w:rsidRPr="00B479DD" w:rsidRDefault="009F43EA" w:rsidP="00FC5ADB">
      <w:pPr>
        <w:pStyle w:val="Heading1"/>
        <w:numPr>
          <w:ilvl w:val="0"/>
          <w:numId w:val="12"/>
        </w:numPr>
        <w:spacing w:before="0"/>
        <w:jc w:val="both"/>
        <w:rPr>
          <w:rFonts w:cs="Arial"/>
          <w:sz w:val="26"/>
          <w:szCs w:val="26"/>
        </w:rPr>
      </w:pPr>
      <w:r w:rsidRPr="00B479DD">
        <w:rPr>
          <w:rFonts w:cs="Arial"/>
          <w:sz w:val="26"/>
          <w:szCs w:val="26"/>
        </w:rPr>
        <w:t>PREDMET NAROČILA</w:t>
      </w:r>
    </w:p>
    <w:p w14:paraId="19914668" w14:textId="77777777" w:rsidR="0012429C" w:rsidRPr="00B479DD" w:rsidRDefault="0012429C" w:rsidP="00FC5ADB">
      <w:pPr>
        <w:spacing w:after="0"/>
        <w:jc w:val="both"/>
        <w:rPr>
          <w:rFonts w:eastAsia="Calibri" w:cs="Arial"/>
        </w:rPr>
      </w:pPr>
    </w:p>
    <w:p w14:paraId="033E759A" w14:textId="67F6560E" w:rsidR="009F43EA" w:rsidRPr="00B479DD" w:rsidRDefault="009F43EA" w:rsidP="00FC5ADB">
      <w:pPr>
        <w:spacing w:after="0"/>
        <w:jc w:val="both"/>
        <w:rPr>
          <w:rFonts w:eastAsia="Calibri" w:cs="Arial"/>
        </w:rPr>
      </w:pPr>
      <w:r w:rsidRPr="00B479DD">
        <w:rPr>
          <w:rFonts w:eastAsia="Calibri" w:cs="Arial"/>
        </w:rPr>
        <w:t xml:space="preserve">Predmet naročila je nakup </w:t>
      </w:r>
      <w:r w:rsidRPr="00B479DD">
        <w:rPr>
          <w:rFonts w:eastAsia="Calibri" w:cs="Arial"/>
          <w:b/>
        </w:rPr>
        <w:t xml:space="preserve">štirih (4) optičnih stikal za priklop diskovnih polj in strežnikov z ustrezno opremo </w:t>
      </w:r>
      <w:r w:rsidRPr="00B479DD">
        <w:rPr>
          <w:rFonts w:eastAsia="Calibri" w:cs="Arial"/>
        </w:rPr>
        <w:t>(v nadaljevanju</w:t>
      </w:r>
      <w:r w:rsidR="005B33A2" w:rsidRPr="00B479DD">
        <w:rPr>
          <w:rFonts w:eastAsia="Calibri" w:cs="Arial"/>
        </w:rPr>
        <w:t xml:space="preserve">: </w:t>
      </w:r>
      <w:r w:rsidR="00024F66" w:rsidRPr="00B479DD">
        <w:rPr>
          <w:rFonts w:eastAsia="Calibri" w:cs="Arial"/>
        </w:rPr>
        <w:t xml:space="preserve">SAN </w:t>
      </w:r>
      <w:r w:rsidR="00A51FCB" w:rsidRPr="00B479DD">
        <w:rPr>
          <w:rFonts w:eastAsia="Calibri" w:cs="Arial"/>
        </w:rPr>
        <w:t>stikalo/a</w:t>
      </w:r>
      <w:r w:rsidRPr="00B479DD">
        <w:rPr>
          <w:rFonts w:eastAsia="Calibri" w:cs="Arial"/>
        </w:rPr>
        <w:t>, oprema ali blago).</w:t>
      </w:r>
    </w:p>
    <w:p w14:paraId="4EF43A8D" w14:textId="77777777" w:rsidR="009F43EA" w:rsidRPr="00B479DD" w:rsidRDefault="009F43EA" w:rsidP="00FC5ADB">
      <w:pPr>
        <w:spacing w:after="0"/>
        <w:jc w:val="both"/>
        <w:rPr>
          <w:rFonts w:eastAsia="Calibri" w:cs="Arial"/>
        </w:rPr>
      </w:pPr>
    </w:p>
    <w:p w14:paraId="6F466675" w14:textId="19E83CCD" w:rsidR="009F43EA" w:rsidRPr="00B479DD" w:rsidRDefault="009F43EA" w:rsidP="005B33A2">
      <w:pPr>
        <w:spacing w:after="0"/>
        <w:jc w:val="both"/>
        <w:rPr>
          <w:rFonts w:eastAsia="Calibri" w:cs="Arial"/>
        </w:rPr>
      </w:pPr>
      <w:r w:rsidRPr="00B479DD">
        <w:rPr>
          <w:rFonts w:eastAsia="Calibri" w:cs="Arial"/>
        </w:rPr>
        <w:t xml:space="preserve">Posamezno </w:t>
      </w:r>
      <w:r w:rsidR="00024F66" w:rsidRPr="00B479DD">
        <w:rPr>
          <w:rFonts w:eastAsia="Calibri" w:cs="Arial"/>
        </w:rPr>
        <w:t xml:space="preserve">SAN </w:t>
      </w:r>
      <w:r w:rsidRPr="00B479DD">
        <w:rPr>
          <w:rFonts w:eastAsia="Calibri" w:cs="Arial"/>
        </w:rPr>
        <w:t xml:space="preserve">stikalo mora zadostovati </w:t>
      </w:r>
      <w:r w:rsidRPr="00B479DD">
        <w:rPr>
          <w:rFonts w:eastAsia="Calibri" w:cs="Arial"/>
          <w:u w:val="single"/>
        </w:rPr>
        <w:t>nas</w:t>
      </w:r>
      <w:r w:rsidR="000E79B6" w:rsidRPr="00B479DD">
        <w:rPr>
          <w:rFonts w:eastAsia="Calibri" w:cs="Arial"/>
          <w:u w:val="single"/>
        </w:rPr>
        <w:t>lednjim</w:t>
      </w:r>
      <w:r w:rsidRPr="00B479DD">
        <w:rPr>
          <w:rFonts w:eastAsia="Calibri" w:cs="Arial"/>
          <w:u w:val="single"/>
        </w:rPr>
        <w:t xml:space="preserve"> minimalnim zahtevam</w:t>
      </w:r>
      <w:r w:rsidRPr="00B479DD">
        <w:rPr>
          <w:rFonts w:eastAsia="Calibri" w:cs="Arial"/>
        </w:rPr>
        <w:t>:</w:t>
      </w:r>
    </w:p>
    <w:p w14:paraId="39B2B365" w14:textId="65724463" w:rsidR="000A1F2C" w:rsidRPr="00B479DD" w:rsidRDefault="00591AEA" w:rsidP="005B33A2">
      <w:pPr>
        <w:pStyle w:val="ListParagraph"/>
        <w:numPr>
          <w:ilvl w:val="0"/>
          <w:numId w:val="8"/>
        </w:numPr>
        <w:jc w:val="both"/>
        <w:rPr>
          <w:rFonts w:ascii="Arial" w:eastAsia="Calibri" w:hAnsi="Arial" w:cs="Arial"/>
        </w:rPr>
      </w:pPr>
      <w:r w:rsidRPr="00B479DD">
        <w:rPr>
          <w:rFonts w:ascii="Arial" w:eastAsia="Calibri" w:hAnsi="Arial" w:cs="Arial"/>
        </w:rPr>
        <w:t>v</w:t>
      </w:r>
      <w:r w:rsidR="000A1F2C" w:rsidRPr="00B479DD">
        <w:rPr>
          <w:rFonts w:ascii="Arial" w:eastAsia="Calibri" w:hAnsi="Arial" w:cs="Arial"/>
        </w:rPr>
        <w:t>saj 24 vrat FC</w:t>
      </w:r>
      <w:r w:rsidRPr="00B479DD">
        <w:rPr>
          <w:rFonts w:ascii="Arial" w:eastAsia="Calibri" w:hAnsi="Arial" w:cs="Arial"/>
        </w:rPr>
        <w:t>,</w:t>
      </w:r>
      <w:r w:rsidR="000A1F2C" w:rsidRPr="00B479DD">
        <w:rPr>
          <w:rFonts w:ascii="Arial" w:eastAsia="Calibri" w:hAnsi="Arial" w:cs="Arial"/>
        </w:rPr>
        <w:t xml:space="preserve"> od tega na </w:t>
      </w:r>
      <w:r w:rsidRPr="00B479DD">
        <w:rPr>
          <w:rFonts w:ascii="Arial" w:eastAsia="Calibri" w:hAnsi="Arial" w:cs="Arial"/>
        </w:rPr>
        <w:t>dveh</w:t>
      </w:r>
      <w:r w:rsidR="000A1F2C" w:rsidRPr="00B479DD">
        <w:rPr>
          <w:rFonts w:ascii="Arial" w:eastAsia="Calibri" w:hAnsi="Arial" w:cs="Arial"/>
        </w:rPr>
        <w:t xml:space="preserve"> stikalih vsaj 8</w:t>
      </w:r>
      <w:r w:rsidR="005B33A2" w:rsidRPr="00B479DD">
        <w:rPr>
          <w:rFonts w:ascii="Arial" w:eastAsia="Calibri" w:hAnsi="Arial" w:cs="Arial"/>
        </w:rPr>
        <w:t xml:space="preserve"> vrat</w:t>
      </w:r>
      <w:r w:rsidR="000A1F2C" w:rsidRPr="00B479DD">
        <w:rPr>
          <w:rFonts w:ascii="Arial" w:eastAsia="Calibri" w:hAnsi="Arial" w:cs="Arial"/>
        </w:rPr>
        <w:t>, na dveh pa vsaj 16 aktivnih</w:t>
      </w:r>
      <w:r w:rsidR="005B33A2" w:rsidRPr="00B479DD">
        <w:rPr>
          <w:rFonts w:ascii="Arial" w:eastAsia="Calibri" w:hAnsi="Arial" w:cs="Arial"/>
        </w:rPr>
        <w:t xml:space="preserve"> vrat</w:t>
      </w:r>
      <w:r w:rsidR="000A1F2C" w:rsidRPr="00B479DD">
        <w:rPr>
          <w:rFonts w:ascii="Arial" w:eastAsia="Calibri" w:hAnsi="Arial" w:cs="Arial"/>
        </w:rPr>
        <w:t xml:space="preserve"> (za ostale možnost naknadnega dokupa </w:t>
      </w:r>
      <w:r w:rsidRPr="00B479DD">
        <w:rPr>
          <w:rFonts w:ascii="Arial" w:eastAsia="Calibri" w:hAnsi="Arial" w:cs="Arial"/>
        </w:rPr>
        <w:t>oziroma</w:t>
      </w:r>
      <w:r w:rsidR="000A1F2C" w:rsidRPr="00B479DD">
        <w:rPr>
          <w:rFonts w:ascii="Arial" w:eastAsia="Calibri" w:hAnsi="Arial" w:cs="Arial"/>
        </w:rPr>
        <w:t xml:space="preserve"> aktivacije)</w:t>
      </w:r>
    </w:p>
    <w:p w14:paraId="7C80E693" w14:textId="6061C0A9" w:rsidR="009F43EA" w:rsidRPr="00B479DD" w:rsidRDefault="009F43EA" w:rsidP="005B33A2">
      <w:pPr>
        <w:pStyle w:val="ListParagraph"/>
        <w:numPr>
          <w:ilvl w:val="0"/>
          <w:numId w:val="8"/>
        </w:numPr>
        <w:spacing w:after="0"/>
        <w:jc w:val="both"/>
        <w:rPr>
          <w:rFonts w:ascii="Arial" w:eastAsia="Calibri" w:hAnsi="Arial" w:cs="Arial"/>
        </w:rPr>
      </w:pPr>
      <w:r w:rsidRPr="00B479DD">
        <w:rPr>
          <w:rFonts w:ascii="Arial" w:eastAsia="Calibri" w:hAnsi="Arial" w:cs="Arial"/>
        </w:rPr>
        <w:t>hitrost vrat 32Gb/s FC,</w:t>
      </w:r>
    </w:p>
    <w:p w14:paraId="781A930E" w14:textId="4F892CB6" w:rsidR="009F43EA" w:rsidRPr="00B479DD" w:rsidRDefault="009F43EA" w:rsidP="005B33A2">
      <w:pPr>
        <w:pStyle w:val="ListParagraph"/>
        <w:numPr>
          <w:ilvl w:val="0"/>
          <w:numId w:val="8"/>
        </w:numPr>
        <w:spacing w:after="0"/>
        <w:jc w:val="both"/>
        <w:rPr>
          <w:rFonts w:ascii="Arial" w:eastAsia="Calibri" w:hAnsi="Arial" w:cs="Arial"/>
        </w:rPr>
      </w:pPr>
      <w:r w:rsidRPr="00B479DD">
        <w:rPr>
          <w:rFonts w:ascii="Arial" w:eastAsia="Calibri" w:hAnsi="Arial" w:cs="Arial"/>
        </w:rPr>
        <w:t>popolna združljivost z obstoječo naročnikovo SAN infrastrukturo (HPE HBA-ji v HPE strežnikih, HPE diskovni sistemi)</w:t>
      </w:r>
    </w:p>
    <w:p w14:paraId="2E887174" w14:textId="158F8E2D" w:rsidR="009F43EA" w:rsidRPr="00B479DD" w:rsidRDefault="009F43EA" w:rsidP="005B33A2">
      <w:pPr>
        <w:pStyle w:val="ListParagraph"/>
        <w:numPr>
          <w:ilvl w:val="0"/>
          <w:numId w:val="8"/>
        </w:numPr>
        <w:spacing w:after="0"/>
        <w:jc w:val="both"/>
        <w:rPr>
          <w:rFonts w:ascii="Arial" w:eastAsia="Calibri" w:hAnsi="Arial" w:cs="Arial"/>
        </w:rPr>
      </w:pPr>
      <w:r w:rsidRPr="00B479DD">
        <w:rPr>
          <w:rFonts w:ascii="Arial" w:eastAsia="Calibri" w:hAnsi="Arial" w:cs="Arial"/>
        </w:rPr>
        <w:t>r</w:t>
      </w:r>
      <w:r w:rsidR="00646020" w:rsidRPr="00B479DD">
        <w:rPr>
          <w:rFonts w:ascii="Arial" w:eastAsia="Calibri" w:hAnsi="Arial" w:cs="Arial"/>
        </w:rPr>
        <w:t>ack izvedba (</w:t>
      </w:r>
      <w:r w:rsidRPr="00B479DD">
        <w:rPr>
          <w:rFonts w:ascii="Arial" w:eastAsia="Calibri" w:hAnsi="Arial" w:cs="Arial"/>
        </w:rPr>
        <w:t>višine 1U</w:t>
      </w:r>
      <w:r w:rsidR="00646020" w:rsidRPr="00B479DD">
        <w:rPr>
          <w:rFonts w:ascii="Arial" w:eastAsia="Calibri" w:hAnsi="Arial" w:cs="Arial"/>
        </w:rPr>
        <w:t>)</w:t>
      </w:r>
      <w:r w:rsidRPr="00B479DD">
        <w:rPr>
          <w:rFonts w:ascii="Arial" w:eastAsia="Calibri" w:hAnsi="Arial" w:cs="Arial"/>
        </w:rPr>
        <w:t>,</w:t>
      </w:r>
    </w:p>
    <w:p w14:paraId="4375423C" w14:textId="0FF4F008" w:rsidR="009F43EA" w:rsidRPr="00B479DD" w:rsidRDefault="009F43EA" w:rsidP="005B33A2">
      <w:pPr>
        <w:pStyle w:val="ListParagraph"/>
        <w:numPr>
          <w:ilvl w:val="0"/>
          <w:numId w:val="8"/>
        </w:numPr>
        <w:spacing w:after="0"/>
        <w:jc w:val="both"/>
        <w:rPr>
          <w:rFonts w:ascii="Arial" w:eastAsia="Calibri" w:hAnsi="Arial" w:cs="Arial"/>
        </w:rPr>
      </w:pPr>
      <w:r w:rsidRPr="00B479DD">
        <w:rPr>
          <w:rFonts w:ascii="Arial" w:eastAsia="Calibri" w:hAnsi="Arial" w:cs="Arial"/>
        </w:rPr>
        <w:t>leto izdelave 2022 ali 2023,</w:t>
      </w:r>
    </w:p>
    <w:p w14:paraId="047AE280" w14:textId="39DA83C7" w:rsidR="009F43EA" w:rsidRPr="00B479DD" w:rsidRDefault="009F43EA" w:rsidP="005B33A2">
      <w:pPr>
        <w:pStyle w:val="ListParagraph"/>
        <w:numPr>
          <w:ilvl w:val="0"/>
          <w:numId w:val="8"/>
        </w:numPr>
        <w:spacing w:after="0"/>
        <w:jc w:val="both"/>
        <w:rPr>
          <w:rFonts w:ascii="Arial" w:eastAsia="Calibri" w:hAnsi="Arial" w:cs="Arial"/>
        </w:rPr>
      </w:pPr>
      <w:r w:rsidRPr="00B479DD">
        <w:rPr>
          <w:rFonts w:ascii="Arial" w:eastAsia="Calibri" w:hAnsi="Arial" w:cs="Arial"/>
        </w:rPr>
        <w:t>stikala morajo biti dobavljena preko uradnega kanala proizvajalca in ne smejo biti rabljena</w:t>
      </w:r>
      <w:r w:rsidR="001B6BD0" w:rsidRPr="00B479DD">
        <w:rPr>
          <w:rFonts w:ascii="Arial" w:eastAsia="Calibri" w:hAnsi="Arial" w:cs="Arial"/>
        </w:rPr>
        <w:t xml:space="preserve"> (vsa oprema iz specifikacije mora biti nova),</w:t>
      </w:r>
    </w:p>
    <w:p w14:paraId="794FEEC9" w14:textId="42C7FBAE" w:rsidR="009F43EA" w:rsidRPr="00B479DD" w:rsidRDefault="009F43EA" w:rsidP="005B33A2">
      <w:pPr>
        <w:pStyle w:val="ListParagraph"/>
        <w:numPr>
          <w:ilvl w:val="0"/>
          <w:numId w:val="8"/>
        </w:numPr>
        <w:spacing w:after="0"/>
        <w:jc w:val="both"/>
        <w:rPr>
          <w:rFonts w:ascii="Arial" w:eastAsia="Calibri" w:hAnsi="Arial" w:cs="Arial"/>
        </w:rPr>
      </w:pPr>
      <w:r w:rsidRPr="00B479DD">
        <w:rPr>
          <w:rFonts w:ascii="Arial" w:eastAsia="Calibri" w:hAnsi="Arial" w:cs="Arial"/>
        </w:rPr>
        <w:t>stikala in podaljšana garancija morajo biti zavedena v uradnih evidencah proizvajalca,</w:t>
      </w:r>
    </w:p>
    <w:p w14:paraId="0A888E42" w14:textId="659D7B64" w:rsidR="009F43EA" w:rsidRPr="00B479DD" w:rsidRDefault="009F43EA" w:rsidP="005B33A2">
      <w:pPr>
        <w:pStyle w:val="ListParagraph"/>
        <w:numPr>
          <w:ilvl w:val="0"/>
          <w:numId w:val="8"/>
        </w:numPr>
        <w:spacing w:after="0"/>
        <w:jc w:val="both"/>
        <w:rPr>
          <w:rFonts w:ascii="Arial" w:eastAsia="Calibri" w:hAnsi="Arial" w:cs="Arial"/>
        </w:rPr>
      </w:pPr>
      <w:r w:rsidRPr="00B479DD">
        <w:rPr>
          <w:rFonts w:ascii="Arial" w:eastAsia="Calibri" w:hAnsi="Arial" w:cs="Arial"/>
        </w:rPr>
        <w:t>5-letna garancija proizvajalca</w:t>
      </w:r>
      <w:r w:rsidR="00646020" w:rsidRPr="00B479DD">
        <w:rPr>
          <w:rFonts w:ascii="Arial" w:eastAsia="Calibri" w:hAnsi="Arial" w:cs="Arial"/>
        </w:rPr>
        <w:t xml:space="preserve"> na posamezno stikalo</w:t>
      </w:r>
      <w:r w:rsidRPr="00B479DD">
        <w:rPr>
          <w:rFonts w:ascii="Arial" w:eastAsia="Calibri" w:hAnsi="Arial" w:cs="Arial"/>
        </w:rPr>
        <w:t>.</w:t>
      </w:r>
    </w:p>
    <w:p w14:paraId="34501374" w14:textId="77777777" w:rsidR="009F43EA" w:rsidRPr="00B479DD" w:rsidRDefault="009F43EA" w:rsidP="00FC5ADB">
      <w:pPr>
        <w:spacing w:after="0"/>
        <w:jc w:val="both"/>
        <w:rPr>
          <w:rFonts w:eastAsia="Calibri" w:cs="Arial"/>
        </w:rPr>
      </w:pPr>
    </w:p>
    <w:p w14:paraId="4A8A390D" w14:textId="31E215B5" w:rsidR="000A1F2C" w:rsidRPr="00B479DD" w:rsidRDefault="009F43EA" w:rsidP="00FC5ADB">
      <w:pPr>
        <w:spacing w:after="0"/>
        <w:jc w:val="both"/>
        <w:rPr>
          <w:rFonts w:eastAsia="Calibri" w:cs="Arial"/>
        </w:rPr>
      </w:pPr>
      <w:r w:rsidRPr="00B479DD">
        <w:rPr>
          <w:rFonts w:eastAsia="Calibri" w:cs="Arial"/>
        </w:rPr>
        <w:lastRenderedPageBreak/>
        <w:t xml:space="preserve">Dobavljeni opremi </w:t>
      </w:r>
      <w:r w:rsidRPr="00B479DD">
        <w:rPr>
          <w:rFonts w:eastAsia="Calibri" w:cs="Arial"/>
          <w:b/>
        </w:rPr>
        <w:t>morajo biti priloženi tudi</w:t>
      </w:r>
      <w:r w:rsidRPr="00B479DD">
        <w:rPr>
          <w:rFonts w:eastAsia="Calibri" w:cs="Arial"/>
        </w:rPr>
        <w:t>:</w:t>
      </w:r>
    </w:p>
    <w:p w14:paraId="26D0BB9D" w14:textId="77777777" w:rsidR="000A1F2C" w:rsidRPr="00B479DD" w:rsidRDefault="000A1F2C" w:rsidP="00FC5ADB">
      <w:pPr>
        <w:pStyle w:val="ListParagraph"/>
        <w:numPr>
          <w:ilvl w:val="0"/>
          <w:numId w:val="9"/>
        </w:numPr>
        <w:spacing w:after="0"/>
        <w:jc w:val="both"/>
        <w:rPr>
          <w:rFonts w:ascii="Arial" w:eastAsia="Calibri" w:hAnsi="Arial" w:cs="Arial"/>
        </w:rPr>
      </w:pPr>
      <w:r w:rsidRPr="00B479DD">
        <w:rPr>
          <w:rFonts w:ascii="Arial" w:eastAsia="Calibri" w:hAnsi="Arial" w:cs="Arial"/>
        </w:rPr>
        <w:t>licenca za upravljanje infrastrukturnih naprav,</w:t>
      </w:r>
    </w:p>
    <w:p w14:paraId="1D1626FC" w14:textId="763B245E" w:rsidR="000A1F2C" w:rsidRPr="00B479DD" w:rsidRDefault="000A1F2C" w:rsidP="00FC5ADB">
      <w:pPr>
        <w:pStyle w:val="ListParagraph"/>
        <w:numPr>
          <w:ilvl w:val="0"/>
          <w:numId w:val="9"/>
        </w:numPr>
        <w:spacing w:after="0"/>
        <w:jc w:val="both"/>
        <w:rPr>
          <w:rFonts w:ascii="Arial" w:eastAsia="Calibri" w:hAnsi="Arial" w:cs="Arial"/>
        </w:rPr>
      </w:pPr>
      <w:r w:rsidRPr="00B479DD">
        <w:rPr>
          <w:rFonts w:ascii="Arial" w:eastAsia="Calibri" w:hAnsi="Arial" w:cs="Arial"/>
        </w:rPr>
        <w:t>vsi napajalni in ostali morebitni osnovni kabli</w:t>
      </w:r>
      <w:r w:rsidR="00591AEA" w:rsidRPr="00B479DD">
        <w:rPr>
          <w:rFonts w:ascii="Arial" w:eastAsia="Calibri" w:hAnsi="Arial" w:cs="Arial"/>
        </w:rPr>
        <w:t>,</w:t>
      </w:r>
    </w:p>
    <w:p w14:paraId="0B0B4E7E" w14:textId="07A6B0C7" w:rsidR="000A1F2C" w:rsidRPr="00B479DD" w:rsidRDefault="00591AEA" w:rsidP="00FC5ADB">
      <w:pPr>
        <w:pStyle w:val="ListParagraph"/>
        <w:numPr>
          <w:ilvl w:val="0"/>
          <w:numId w:val="9"/>
        </w:numPr>
        <w:spacing w:after="0"/>
        <w:jc w:val="both"/>
        <w:rPr>
          <w:rFonts w:ascii="Arial" w:eastAsia="Calibri" w:hAnsi="Arial" w:cs="Arial"/>
        </w:rPr>
      </w:pPr>
      <w:r w:rsidRPr="00B479DD">
        <w:rPr>
          <w:rFonts w:ascii="Arial" w:eastAsia="Calibri" w:hAnsi="Arial" w:cs="Arial"/>
        </w:rPr>
        <w:t xml:space="preserve">24 kom. </w:t>
      </w:r>
      <w:r w:rsidR="000A1F2C" w:rsidRPr="00B479DD">
        <w:rPr>
          <w:rFonts w:ascii="Arial" w:eastAsia="Calibri" w:hAnsi="Arial" w:cs="Arial"/>
        </w:rPr>
        <w:t>SFP modulov (proizvajalčevi</w:t>
      </w:r>
      <w:r w:rsidRPr="00B479DD">
        <w:rPr>
          <w:rFonts w:ascii="Arial" w:eastAsia="Calibri" w:hAnsi="Arial" w:cs="Arial"/>
        </w:rPr>
        <w:t>h</w:t>
      </w:r>
      <w:r w:rsidR="000A1F2C" w:rsidRPr="00B479DD">
        <w:rPr>
          <w:rFonts w:ascii="Arial" w:eastAsia="Calibri" w:hAnsi="Arial" w:cs="Arial"/>
        </w:rPr>
        <w:t>)</w:t>
      </w:r>
      <w:r w:rsidRPr="00B479DD">
        <w:rPr>
          <w:rFonts w:ascii="Arial" w:eastAsia="Calibri" w:hAnsi="Arial" w:cs="Arial"/>
        </w:rPr>
        <w:t>,</w:t>
      </w:r>
      <w:r w:rsidR="000A1F2C" w:rsidRPr="00B479DD">
        <w:rPr>
          <w:rFonts w:ascii="Arial" w:eastAsia="Calibri" w:hAnsi="Arial" w:cs="Arial"/>
        </w:rPr>
        <w:t xml:space="preserve"> hitrosti 16Gb/s</w:t>
      </w:r>
      <w:r w:rsidRPr="00B479DD">
        <w:rPr>
          <w:rFonts w:ascii="Arial" w:eastAsia="Calibri" w:hAnsi="Arial" w:cs="Arial"/>
        </w:rPr>
        <w:t>,</w:t>
      </w:r>
    </w:p>
    <w:p w14:paraId="22C38C22" w14:textId="00FD5A50" w:rsidR="000A1F2C" w:rsidRPr="00B479DD" w:rsidRDefault="000A1F2C" w:rsidP="00FC5ADB">
      <w:pPr>
        <w:pStyle w:val="ListParagraph"/>
        <w:numPr>
          <w:ilvl w:val="0"/>
          <w:numId w:val="9"/>
        </w:numPr>
        <w:spacing w:after="0"/>
        <w:jc w:val="both"/>
        <w:rPr>
          <w:rFonts w:ascii="Arial" w:eastAsia="Calibri" w:hAnsi="Arial" w:cs="Arial"/>
        </w:rPr>
      </w:pPr>
      <w:r w:rsidRPr="00B479DD">
        <w:rPr>
          <w:rFonts w:ascii="Arial" w:eastAsia="Calibri" w:hAnsi="Arial" w:cs="Arial"/>
        </w:rPr>
        <w:t>32 kom</w:t>
      </w:r>
      <w:r w:rsidR="00591AEA" w:rsidRPr="00B479DD">
        <w:rPr>
          <w:rFonts w:ascii="Arial" w:eastAsia="Calibri" w:hAnsi="Arial" w:cs="Arial"/>
        </w:rPr>
        <w:t>.</w:t>
      </w:r>
      <w:r w:rsidRPr="00B479DD">
        <w:rPr>
          <w:rFonts w:ascii="Arial" w:eastAsia="Calibri" w:hAnsi="Arial" w:cs="Arial"/>
        </w:rPr>
        <w:t xml:space="preserve"> LC-LC kablov OM4</w:t>
      </w:r>
      <w:r w:rsidR="00591AEA" w:rsidRPr="00B479DD">
        <w:rPr>
          <w:rFonts w:ascii="Arial" w:eastAsia="Calibri" w:hAnsi="Arial" w:cs="Arial"/>
        </w:rPr>
        <w:t>.</w:t>
      </w:r>
    </w:p>
    <w:p w14:paraId="7947A242" w14:textId="77777777" w:rsidR="009F43EA" w:rsidRPr="00B479DD" w:rsidRDefault="009F43EA" w:rsidP="00FC5ADB">
      <w:pPr>
        <w:spacing w:after="0"/>
        <w:jc w:val="both"/>
        <w:rPr>
          <w:rFonts w:eastAsia="Calibri" w:cs="Arial"/>
        </w:rPr>
      </w:pPr>
    </w:p>
    <w:p w14:paraId="1BC719E7" w14:textId="5D3A25E1" w:rsidR="00A51FCB" w:rsidRPr="00B479DD" w:rsidRDefault="009F43EA" w:rsidP="00FC5ADB">
      <w:pPr>
        <w:spacing w:after="0"/>
        <w:jc w:val="both"/>
        <w:rPr>
          <w:rFonts w:eastAsia="Calibri" w:cs="Arial"/>
        </w:rPr>
      </w:pPr>
      <w:r w:rsidRPr="00B479DD">
        <w:rPr>
          <w:rFonts w:eastAsia="Calibri" w:cs="Arial"/>
        </w:rPr>
        <w:t>Ker gre za nadomestilo iztrošene opreme</w:t>
      </w:r>
      <w:r w:rsidR="00A51FCB" w:rsidRPr="00B479DD">
        <w:rPr>
          <w:rStyle w:val="FootnoteReference"/>
          <w:rFonts w:eastAsia="Calibri" w:cs="Arial"/>
        </w:rPr>
        <w:footnoteReference w:id="2"/>
      </w:r>
      <w:r w:rsidRPr="00B479DD">
        <w:rPr>
          <w:rFonts w:eastAsia="Calibri" w:cs="Arial"/>
        </w:rPr>
        <w:t>,</w:t>
      </w:r>
      <w:r w:rsidR="00E13E19" w:rsidRPr="00B479DD">
        <w:rPr>
          <w:rFonts w:eastAsia="Calibri" w:cs="Arial"/>
        </w:rPr>
        <w:t xml:space="preserve"> </w:t>
      </w:r>
      <w:r w:rsidRPr="00B479DD">
        <w:rPr>
          <w:rFonts w:eastAsia="Calibri" w:cs="Arial"/>
        </w:rPr>
        <w:t xml:space="preserve">je potrebno ustrezno nadgraditi </w:t>
      </w:r>
      <w:r w:rsidR="00840776" w:rsidRPr="00B479DD">
        <w:rPr>
          <w:rFonts w:eastAsia="Calibri" w:cs="Arial"/>
        </w:rPr>
        <w:t>oziroma</w:t>
      </w:r>
      <w:r w:rsidRPr="00B479DD">
        <w:rPr>
          <w:rFonts w:eastAsia="Calibri" w:cs="Arial"/>
        </w:rPr>
        <w:t xml:space="preserve"> </w:t>
      </w:r>
      <w:r w:rsidRPr="00B479DD">
        <w:rPr>
          <w:rFonts w:eastAsia="Calibri" w:cs="Arial"/>
          <w:b/>
        </w:rPr>
        <w:t xml:space="preserve">v ponudbo vključiti </w:t>
      </w:r>
      <w:r w:rsidR="00A51FCB" w:rsidRPr="00B479DD">
        <w:rPr>
          <w:rFonts w:eastAsia="Calibri" w:cs="Arial"/>
          <w:b/>
        </w:rPr>
        <w:t xml:space="preserve">tudi </w:t>
      </w:r>
      <w:r w:rsidR="00646020" w:rsidRPr="00B479DD">
        <w:rPr>
          <w:rFonts w:eastAsia="Calibri" w:cs="Arial"/>
          <w:b/>
        </w:rPr>
        <w:t>nadgradnjo nadomestne opreme</w:t>
      </w:r>
      <w:r w:rsidRPr="00B479DD">
        <w:rPr>
          <w:rFonts w:eastAsia="Calibri" w:cs="Arial"/>
          <w:b/>
        </w:rPr>
        <w:t xml:space="preserve"> za obstoječe CWDM SFP module</w:t>
      </w:r>
      <w:r w:rsidRPr="00B479DD">
        <w:rPr>
          <w:rFonts w:eastAsia="Calibri" w:cs="Arial"/>
        </w:rPr>
        <w:t>:</w:t>
      </w:r>
    </w:p>
    <w:p w14:paraId="500993FF" w14:textId="5AC6F825" w:rsidR="009F43EA" w:rsidRPr="00B479DD" w:rsidRDefault="009F43EA" w:rsidP="00FC5ADB">
      <w:pPr>
        <w:pStyle w:val="ListParagraph"/>
        <w:numPr>
          <w:ilvl w:val="0"/>
          <w:numId w:val="10"/>
        </w:numPr>
        <w:spacing w:after="0"/>
        <w:jc w:val="both"/>
        <w:rPr>
          <w:rFonts w:ascii="Arial" w:eastAsia="Calibri" w:hAnsi="Arial" w:cs="Arial"/>
        </w:rPr>
      </w:pPr>
      <w:r w:rsidRPr="00B479DD">
        <w:rPr>
          <w:rFonts w:ascii="Arial" w:eastAsia="Calibri" w:hAnsi="Arial" w:cs="Arial"/>
        </w:rPr>
        <w:t>2 kom. Transceiver SFP+ FC 4.25G CWDM 1470nm 80km – nadgradnja na 16Gb, 20km,</w:t>
      </w:r>
    </w:p>
    <w:p w14:paraId="1A7F6CC3" w14:textId="6D3D0AD1" w:rsidR="009F43EA" w:rsidRPr="00B479DD" w:rsidRDefault="009F43EA" w:rsidP="00FC5ADB">
      <w:pPr>
        <w:pStyle w:val="ListParagraph"/>
        <w:numPr>
          <w:ilvl w:val="0"/>
          <w:numId w:val="10"/>
        </w:numPr>
        <w:spacing w:after="0"/>
        <w:jc w:val="both"/>
        <w:rPr>
          <w:rFonts w:ascii="Arial" w:eastAsia="Calibri" w:hAnsi="Arial" w:cs="Arial"/>
        </w:rPr>
      </w:pPr>
      <w:r w:rsidRPr="00B479DD">
        <w:rPr>
          <w:rFonts w:ascii="Arial" w:eastAsia="Calibri" w:hAnsi="Arial" w:cs="Arial"/>
        </w:rPr>
        <w:t>2 kom. Transceiver SFP+ FC 4.25G CWDM 1490nm 80km – nadgradnja na 16Gb, 20km,</w:t>
      </w:r>
    </w:p>
    <w:p w14:paraId="257C477D" w14:textId="4997571E" w:rsidR="009F43EA" w:rsidRPr="00B479DD" w:rsidRDefault="009F43EA" w:rsidP="00FC5ADB">
      <w:pPr>
        <w:pStyle w:val="ListParagraph"/>
        <w:numPr>
          <w:ilvl w:val="0"/>
          <w:numId w:val="10"/>
        </w:numPr>
        <w:spacing w:after="0"/>
        <w:jc w:val="both"/>
        <w:rPr>
          <w:rFonts w:ascii="Arial" w:eastAsia="Calibri" w:hAnsi="Arial" w:cs="Arial"/>
        </w:rPr>
      </w:pPr>
      <w:r w:rsidRPr="00B479DD">
        <w:rPr>
          <w:rFonts w:ascii="Arial" w:eastAsia="Calibri" w:hAnsi="Arial" w:cs="Arial"/>
        </w:rPr>
        <w:t>2 kom.</w:t>
      </w:r>
      <w:r w:rsidR="00F61DAB" w:rsidRPr="00B479DD">
        <w:rPr>
          <w:rFonts w:ascii="Arial" w:eastAsia="Calibri" w:hAnsi="Arial" w:cs="Arial"/>
        </w:rPr>
        <w:t xml:space="preserve"> Cisco SFP CWDM 1470nm –</w:t>
      </w:r>
      <w:r w:rsidRPr="00B479DD">
        <w:rPr>
          <w:rFonts w:ascii="Arial" w:eastAsia="Calibri" w:hAnsi="Arial" w:cs="Arial"/>
        </w:rPr>
        <w:t xml:space="preserve"> nadgradnja na 16Gb, 20km,</w:t>
      </w:r>
    </w:p>
    <w:p w14:paraId="7C2C7B73" w14:textId="2B0C121B" w:rsidR="00FC6702" w:rsidRPr="00B479DD" w:rsidRDefault="009F43EA" w:rsidP="00FC5ADB">
      <w:pPr>
        <w:pStyle w:val="ListParagraph"/>
        <w:numPr>
          <w:ilvl w:val="0"/>
          <w:numId w:val="10"/>
        </w:numPr>
        <w:spacing w:after="0"/>
        <w:jc w:val="both"/>
        <w:rPr>
          <w:rFonts w:ascii="Arial" w:hAnsi="Arial" w:cs="Arial"/>
        </w:rPr>
      </w:pPr>
      <w:r w:rsidRPr="00B479DD">
        <w:rPr>
          <w:rFonts w:ascii="Arial" w:eastAsia="Calibri" w:hAnsi="Arial" w:cs="Arial"/>
        </w:rPr>
        <w:t xml:space="preserve">2 kom. Cisco SFP CWDM </w:t>
      </w:r>
      <w:r w:rsidR="00F61DAB" w:rsidRPr="00B479DD">
        <w:rPr>
          <w:rFonts w:ascii="Arial" w:eastAsia="Calibri" w:hAnsi="Arial" w:cs="Arial"/>
        </w:rPr>
        <w:t xml:space="preserve">1490nm – </w:t>
      </w:r>
      <w:r w:rsidRPr="00B479DD">
        <w:rPr>
          <w:rFonts w:ascii="Arial" w:eastAsia="Calibri" w:hAnsi="Arial" w:cs="Arial"/>
        </w:rPr>
        <w:t>nadgradnja na 16Gb, 20km.</w:t>
      </w:r>
    </w:p>
    <w:p w14:paraId="5835E27B" w14:textId="77777777" w:rsidR="009F43EA" w:rsidRPr="00B479DD" w:rsidRDefault="009F43EA" w:rsidP="00FC5ADB">
      <w:pPr>
        <w:pStyle w:val="ListParagraph"/>
        <w:spacing w:after="0"/>
        <w:jc w:val="both"/>
        <w:rPr>
          <w:rFonts w:ascii="Arial" w:hAnsi="Arial" w:cs="Arial"/>
        </w:rPr>
      </w:pPr>
    </w:p>
    <w:p w14:paraId="00DB043C" w14:textId="3F9CD3DF" w:rsidR="00410E50" w:rsidRPr="00B479DD" w:rsidRDefault="00410E50" w:rsidP="00FC5ADB">
      <w:pPr>
        <w:pStyle w:val="Heading1"/>
        <w:spacing w:before="0"/>
        <w:jc w:val="both"/>
        <w:rPr>
          <w:rFonts w:cs="Arial"/>
          <w:color w:val="auto"/>
          <w:sz w:val="22"/>
          <w:szCs w:val="22"/>
        </w:rPr>
      </w:pPr>
      <w:r w:rsidRPr="00B479DD">
        <w:rPr>
          <w:rFonts w:cs="Arial"/>
          <w:color w:val="auto"/>
          <w:sz w:val="22"/>
          <w:szCs w:val="22"/>
        </w:rPr>
        <w:t>Skladnost z obstoječo opremo</w:t>
      </w:r>
    </w:p>
    <w:p w14:paraId="77AE7E4D" w14:textId="4E4C3CAD" w:rsidR="00410E50" w:rsidRPr="00B479DD" w:rsidRDefault="00410E50" w:rsidP="00FC5ADB">
      <w:pPr>
        <w:spacing w:after="0"/>
        <w:jc w:val="both"/>
        <w:rPr>
          <w:rFonts w:cs="Arial"/>
        </w:rPr>
      </w:pPr>
      <w:r w:rsidRPr="00B479DD">
        <w:rPr>
          <w:rFonts w:cs="Arial"/>
        </w:rPr>
        <w:t>Za uresničitev svojih potreb naročnik zahteva ponudbo, ki bo omogočala priklop in skladno delovanje z naslednjo obstoječo naročnikovo opremo</w:t>
      </w:r>
      <w:r w:rsidR="0077388A" w:rsidRPr="00B479DD">
        <w:rPr>
          <w:rStyle w:val="FootnoteReference"/>
          <w:rFonts w:cs="Arial"/>
        </w:rPr>
        <w:footnoteReference w:id="3"/>
      </w:r>
      <w:r w:rsidRPr="00B479DD">
        <w:rPr>
          <w:rFonts w:cs="Arial"/>
        </w:rPr>
        <w:t>:</w:t>
      </w:r>
    </w:p>
    <w:p w14:paraId="7C304E73" w14:textId="2240707A" w:rsidR="00410E50" w:rsidRPr="00B479DD" w:rsidRDefault="00410E50" w:rsidP="00D40068">
      <w:pPr>
        <w:pStyle w:val="ListParagraph"/>
        <w:numPr>
          <w:ilvl w:val="0"/>
          <w:numId w:val="22"/>
        </w:numPr>
        <w:spacing w:after="0"/>
        <w:jc w:val="both"/>
        <w:rPr>
          <w:rFonts w:ascii="Arial" w:hAnsi="Arial" w:cs="Arial"/>
        </w:rPr>
      </w:pPr>
      <w:r w:rsidRPr="00B479DD">
        <w:rPr>
          <w:rFonts w:ascii="Arial" w:hAnsi="Arial" w:cs="Arial"/>
        </w:rPr>
        <w:t>HP ProLiant DL580 Gen10,</w:t>
      </w:r>
    </w:p>
    <w:p w14:paraId="643E82FE" w14:textId="1CBDFF3B" w:rsidR="00410E50" w:rsidRPr="00B479DD" w:rsidRDefault="00410E50" w:rsidP="00D40068">
      <w:pPr>
        <w:pStyle w:val="ListParagraph"/>
        <w:numPr>
          <w:ilvl w:val="0"/>
          <w:numId w:val="22"/>
        </w:numPr>
        <w:spacing w:after="0"/>
        <w:jc w:val="both"/>
        <w:rPr>
          <w:rFonts w:ascii="Arial" w:hAnsi="Arial" w:cs="Arial"/>
        </w:rPr>
      </w:pPr>
      <w:r w:rsidRPr="00B479DD">
        <w:rPr>
          <w:rFonts w:ascii="Arial" w:hAnsi="Arial" w:cs="Arial"/>
        </w:rPr>
        <w:t>HP Proliant DL380 G9,</w:t>
      </w:r>
    </w:p>
    <w:p w14:paraId="4D3435CC" w14:textId="305E02E4" w:rsidR="00410E50" w:rsidRPr="00B479DD" w:rsidRDefault="00410E50" w:rsidP="00D40068">
      <w:pPr>
        <w:pStyle w:val="ListParagraph"/>
        <w:numPr>
          <w:ilvl w:val="0"/>
          <w:numId w:val="22"/>
        </w:numPr>
        <w:spacing w:after="0"/>
        <w:jc w:val="both"/>
        <w:rPr>
          <w:rFonts w:ascii="Arial" w:hAnsi="Arial" w:cs="Arial"/>
        </w:rPr>
      </w:pPr>
      <w:r w:rsidRPr="00B479DD">
        <w:rPr>
          <w:rFonts w:ascii="Arial" w:hAnsi="Arial" w:cs="Arial"/>
        </w:rPr>
        <w:t>HP MSA 1050,</w:t>
      </w:r>
    </w:p>
    <w:p w14:paraId="67009FAF" w14:textId="7656CB7D" w:rsidR="00410E50" w:rsidRPr="00B479DD" w:rsidRDefault="00410E50" w:rsidP="00D40068">
      <w:pPr>
        <w:pStyle w:val="ListParagraph"/>
        <w:numPr>
          <w:ilvl w:val="0"/>
          <w:numId w:val="22"/>
        </w:numPr>
        <w:spacing w:after="0"/>
        <w:jc w:val="both"/>
        <w:rPr>
          <w:rFonts w:ascii="Arial" w:hAnsi="Arial" w:cs="Arial"/>
        </w:rPr>
      </w:pPr>
      <w:r w:rsidRPr="00B479DD">
        <w:rPr>
          <w:rFonts w:ascii="Arial" w:hAnsi="Arial" w:cs="Arial"/>
        </w:rPr>
        <w:t>HP 3PAR StoreServ 8200,</w:t>
      </w:r>
    </w:p>
    <w:p w14:paraId="7E78DFDC" w14:textId="7CC294A6" w:rsidR="00410E50" w:rsidRPr="00B479DD" w:rsidRDefault="00410E50" w:rsidP="00D40068">
      <w:pPr>
        <w:pStyle w:val="ListParagraph"/>
        <w:numPr>
          <w:ilvl w:val="0"/>
          <w:numId w:val="22"/>
        </w:numPr>
        <w:spacing w:after="0"/>
        <w:jc w:val="both"/>
        <w:rPr>
          <w:rFonts w:ascii="Arial" w:hAnsi="Arial" w:cs="Arial"/>
        </w:rPr>
      </w:pPr>
      <w:r w:rsidRPr="00B479DD">
        <w:rPr>
          <w:rFonts w:ascii="Arial" w:hAnsi="Arial" w:cs="Arial"/>
        </w:rPr>
        <w:t>CWDM SFP moduli (1470, 1490nm).</w:t>
      </w:r>
    </w:p>
    <w:p w14:paraId="3398F3A5" w14:textId="77777777" w:rsidR="00D40068" w:rsidRPr="00B479DD" w:rsidRDefault="00D40068" w:rsidP="00D40068">
      <w:pPr>
        <w:spacing w:after="0"/>
        <w:ind w:left="360"/>
        <w:jc w:val="both"/>
        <w:rPr>
          <w:rFonts w:cs="Arial"/>
        </w:rPr>
      </w:pPr>
    </w:p>
    <w:p w14:paraId="4604D07F" w14:textId="51FEB600" w:rsidR="00D40068" w:rsidRPr="00B479DD" w:rsidRDefault="00D40068" w:rsidP="00D40068">
      <w:pPr>
        <w:spacing w:after="0"/>
        <w:jc w:val="both"/>
        <w:rPr>
          <w:rFonts w:cs="Arial"/>
        </w:rPr>
      </w:pPr>
      <w:r w:rsidRPr="00B479DD">
        <w:rPr>
          <w:rFonts w:eastAsia="Calibri" w:cs="Arial"/>
        </w:rPr>
        <w:t>Ponudnik garantira, da bo naročnik lahko opremo vključil v svoje obstoječe IT okolje. V primeru, da to ne bi bilo mogoče, ima naročnik pravico dobavljeno opremo vrniti ponudniku.</w:t>
      </w:r>
    </w:p>
    <w:p w14:paraId="52901F2A" w14:textId="4AE5AB8B" w:rsidR="009A2234" w:rsidRPr="00B479DD" w:rsidRDefault="009A2234" w:rsidP="00D40068">
      <w:pPr>
        <w:spacing w:after="0"/>
        <w:jc w:val="both"/>
        <w:rPr>
          <w:rFonts w:cs="Arial"/>
        </w:rPr>
      </w:pPr>
    </w:p>
    <w:p w14:paraId="05AD216D" w14:textId="54EBAABC" w:rsidR="009A2234" w:rsidRPr="00B479DD" w:rsidRDefault="009A2234" w:rsidP="00FC5ADB">
      <w:pPr>
        <w:pStyle w:val="Heading1"/>
        <w:numPr>
          <w:ilvl w:val="0"/>
          <w:numId w:val="12"/>
        </w:numPr>
        <w:spacing w:before="0"/>
        <w:jc w:val="both"/>
        <w:rPr>
          <w:rFonts w:cs="Arial"/>
          <w:sz w:val="26"/>
          <w:szCs w:val="26"/>
        </w:rPr>
      </w:pPr>
      <w:r w:rsidRPr="00B479DD">
        <w:rPr>
          <w:rFonts w:cs="Arial"/>
          <w:sz w:val="26"/>
          <w:szCs w:val="26"/>
        </w:rPr>
        <w:t>ZAHTEVANA CERTIFICIRANOST PONUDNIKOV</w:t>
      </w:r>
    </w:p>
    <w:p w14:paraId="421714EE" w14:textId="77777777" w:rsidR="00410E50" w:rsidRPr="00B479DD" w:rsidRDefault="00410E50" w:rsidP="00FC5ADB">
      <w:pPr>
        <w:pStyle w:val="Heading1"/>
        <w:spacing w:before="0"/>
        <w:jc w:val="both"/>
        <w:rPr>
          <w:rFonts w:cs="Arial"/>
          <w:sz w:val="24"/>
          <w:szCs w:val="24"/>
        </w:rPr>
      </w:pPr>
    </w:p>
    <w:p w14:paraId="236D6AB1" w14:textId="4539823B" w:rsidR="007E6371" w:rsidRPr="00B479DD" w:rsidRDefault="007E6371" w:rsidP="00FC5ADB">
      <w:pPr>
        <w:spacing w:after="0"/>
        <w:jc w:val="both"/>
        <w:rPr>
          <w:rFonts w:cs="Arial"/>
        </w:rPr>
      </w:pPr>
      <w:r w:rsidRPr="00B479DD">
        <w:rPr>
          <w:rFonts w:cs="Arial"/>
        </w:rPr>
        <w:t xml:space="preserve">Ponudnik mora ponuditi kakovostno izvedbo naročila, ki bo izvršena profesionalno, pravočasno in strokovno, po vseh pravilih stroke, skladno z dobrimi praksami proizvajalca opreme ali njegovega principala, s skrbnostjo dobrega strokovnjaka in v skladu z </w:t>
      </w:r>
      <w:r w:rsidR="009A2234" w:rsidRPr="00B479DD">
        <w:rPr>
          <w:rFonts w:cs="Arial"/>
        </w:rPr>
        <w:t xml:space="preserve">v Republiki Sloveniji </w:t>
      </w:r>
      <w:r w:rsidRPr="00B479DD">
        <w:rPr>
          <w:rFonts w:cs="Arial"/>
        </w:rPr>
        <w:t>veljavnimi predpisi (</w:t>
      </w:r>
      <w:r w:rsidR="009A2234" w:rsidRPr="00B479DD">
        <w:rPr>
          <w:rFonts w:cs="Arial"/>
        </w:rPr>
        <w:t>zakoni, pravilniki, standardi, priporočili in normativi</w:t>
      </w:r>
      <w:r w:rsidRPr="00B479DD">
        <w:rPr>
          <w:rFonts w:cs="Arial"/>
        </w:rPr>
        <w:t>), teh</w:t>
      </w:r>
      <w:r w:rsidR="009A2234" w:rsidRPr="00B479DD">
        <w:rPr>
          <w:rFonts w:cs="Arial"/>
        </w:rPr>
        <w:t>ničnimi navodili in priporočili ter v skladu s tehničnim opisom, karakteristikami in specifikacijami. Ponudnik bo vgrajeval izključno originalne dele, za katere veljajo ustrezni garancijski pogoji, skladni z navodili proizvajalca.</w:t>
      </w:r>
    </w:p>
    <w:p w14:paraId="640166EA" w14:textId="2E494C80" w:rsidR="009A2234" w:rsidRPr="00B479DD" w:rsidRDefault="009A2234" w:rsidP="00FC5ADB">
      <w:pPr>
        <w:spacing w:after="0"/>
        <w:jc w:val="both"/>
        <w:rPr>
          <w:rFonts w:cs="Arial"/>
        </w:rPr>
      </w:pPr>
    </w:p>
    <w:p w14:paraId="7CA26994" w14:textId="104FC856" w:rsidR="007E6371" w:rsidRPr="00B479DD" w:rsidRDefault="007E6371" w:rsidP="00FC5ADB">
      <w:pPr>
        <w:spacing w:after="0"/>
        <w:jc w:val="both"/>
        <w:rPr>
          <w:rFonts w:cs="Arial"/>
        </w:rPr>
      </w:pPr>
      <w:r w:rsidRPr="00B479DD">
        <w:rPr>
          <w:rFonts w:cs="Arial"/>
        </w:rPr>
        <w:t xml:space="preserve">Ponudnik opreme oziroma njegov podizvajalec mora biti s strani proizvajalca opreme ustrezno pooblaščen za prodajo opreme in izvedbo storitev, ki jih ponuja. Naročnik opreme bo tekom veljavnosti pogodbe naslavljal vsa morebitna vprašanja ali prijavo napak (uveljavljanje garancijskih zahtevkov ipd.) na ponudnika. Vsa servisna dela, ki se nanašajo na strojno opremo, </w:t>
      </w:r>
      <w:r w:rsidR="00F32EF1" w:rsidRPr="00B479DD">
        <w:rPr>
          <w:rFonts w:cs="Arial"/>
        </w:rPr>
        <w:t>morajo biti izvedena na lokacijah</w:t>
      </w:r>
      <w:r w:rsidRPr="00B479DD">
        <w:rPr>
          <w:rFonts w:cs="Arial"/>
        </w:rPr>
        <w:t xml:space="preserve"> naročnika.</w:t>
      </w:r>
    </w:p>
    <w:p w14:paraId="532CC330" w14:textId="22D3A10F" w:rsidR="007E6371" w:rsidRPr="00B479DD" w:rsidRDefault="007E6371" w:rsidP="00FC5ADB">
      <w:pPr>
        <w:spacing w:after="0"/>
        <w:jc w:val="both"/>
        <w:rPr>
          <w:rFonts w:cs="Arial"/>
        </w:rPr>
      </w:pPr>
    </w:p>
    <w:p w14:paraId="2A9F0BF4" w14:textId="5C910483" w:rsidR="0001238C" w:rsidRPr="00B479DD" w:rsidRDefault="007E6371" w:rsidP="00FC5ADB">
      <w:pPr>
        <w:spacing w:after="0"/>
        <w:jc w:val="both"/>
        <w:rPr>
          <w:rFonts w:cs="Arial"/>
        </w:rPr>
      </w:pPr>
      <w:r w:rsidRPr="00B479DD">
        <w:rPr>
          <w:rFonts w:cs="Arial"/>
        </w:rPr>
        <w:lastRenderedPageBreak/>
        <w:t>Kadar se poleg dobave opreme zahteva tudi izvedba zahtevnejših storitev (npr. sistemske rešitve, integracija</w:t>
      </w:r>
      <w:r w:rsidR="009A2234" w:rsidRPr="00B479DD">
        <w:rPr>
          <w:rFonts w:cs="Arial"/>
        </w:rPr>
        <w:t>,</w:t>
      </w:r>
      <w:r w:rsidRPr="00B479DD">
        <w:rPr>
          <w:rFonts w:cs="Arial"/>
        </w:rPr>
        <w:t xml:space="preserve"> (re)konfiguriranje, optimizacija, nadgradnja, razširitev ipd.), morajo ponudniki in njegovi morebitni (pod)izvajalci obvezno imeti od proizvajalca ustrezno visok ali najvišji status, ki dokazuje, da so take </w:t>
      </w:r>
      <w:r w:rsidR="005D45C0" w:rsidRPr="00B479DD">
        <w:rPr>
          <w:rFonts w:cs="Arial"/>
        </w:rPr>
        <w:t xml:space="preserve">dobave blaga </w:t>
      </w:r>
      <w:r w:rsidRPr="00B479DD">
        <w:rPr>
          <w:rFonts w:cs="Arial"/>
        </w:rPr>
        <w:t>upravičeno sposobni nuditi in tudi ustrezno strokovno izvesti.</w:t>
      </w:r>
    </w:p>
    <w:p w14:paraId="0ECF1E57" w14:textId="77777777" w:rsidR="009A2234" w:rsidRPr="00B479DD" w:rsidRDefault="009A2234" w:rsidP="00FC5ADB">
      <w:pPr>
        <w:spacing w:after="0"/>
        <w:jc w:val="both"/>
        <w:rPr>
          <w:rFonts w:cs="Arial"/>
        </w:rPr>
      </w:pPr>
    </w:p>
    <w:p w14:paraId="16A717FB" w14:textId="06AE639E" w:rsidR="00524035" w:rsidRPr="00B479DD" w:rsidRDefault="00524035" w:rsidP="00FC5ADB">
      <w:pPr>
        <w:pStyle w:val="Heading1"/>
        <w:numPr>
          <w:ilvl w:val="0"/>
          <w:numId w:val="12"/>
        </w:numPr>
        <w:spacing w:before="0"/>
        <w:jc w:val="both"/>
        <w:rPr>
          <w:rFonts w:cs="Arial"/>
          <w:sz w:val="26"/>
          <w:szCs w:val="26"/>
        </w:rPr>
      </w:pPr>
      <w:r w:rsidRPr="00B479DD">
        <w:rPr>
          <w:rFonts w:cs="Arial"/>
          <w:sz w:val="26"/>
          <w:szCs w:val="26"/>
        </w:rPr>
        <w:t>ZAHTEVANI MINIMALNI STANDARDI ZA DOBAVO OPREME</w:t>
      </w:r>
    </w:p>
    <w:p w14:paraId="256F5546" w14:textId="77777777" w:rsidR="007D2963" w:rsidRPr="00B479DD" w:rsidRDefault="007D2963" w:rsidP="00FC5ADB">
      <w:pPr>
        <w:spacing w:after="0"/>
        <w:jc w:val="both"/>
        <w:rPr>
          <w:rFonts w:eastAsia="Calibri" w:cs="Arial"/>
        </w:rPr>
      </w:pPr>
    </w:p>
    <w:p w14:paraId="4BFDBEB6" w14:textId="6756DD7F" w:rsidR="007D2963" w:rsidRPr="00B479DD" w:rsidRDefault="007D2963" w:rsidP="00FC5ADB">
      <w:pPr>
        <w:spacing w:after="0"/>
        <w:jc w:val="both"/>
        <w:rPr>
          <w:rFonts w:eastAsia="Calibri" w:cs="Arial"/>
        </w:rPr>
      </w:pPr>
      <w:r w:rsidRPr="00B479DD">
        <w:rPr>
          <w:rFonts w:eastAsia="Calibri" w:cs="Arial"/>
        </w:rPr>
        <w:t>Naročnik za dosego svojih poslovnih ciljev potrebujejo visokokakovostno strojno opremo, na kateri bo tekla poslovno kritična ali zelo pomembna aplikativna in sistemska programska oprema v obstoječem naročnikovem IT okolju. Na stikalih je potrebno hkrati zagotavljati zanesljivost delovanja v času njihove celotne življenjske dobe.</w:t>
      </w:r>
    </w:p>
    <w:p w14:paraId="608A377D" w14:textId="77777777" w:rsidR="007D2963" w:rsidRPr="00B479DD" w:rsidRDefault="007D2963" w:rsidP="00FC5ADB">
      <w:pPr>
        <w:spacing w:after="0"/>
        <w:jc w:val="both"/>
        <w:rPr>
          <w:rFonts w:eastAsia="Calibri" w:cs="Arial"/>
        </w:rPr>
      </w:pPr>
      <w:r w:rsidRPr="00B479DD">
        <w:rPr>
          <w:rFonts w:eastAsia="Calibri" w:cs="Arial"/>
        </w:rPr>
        <w:t xml:space="preserve"> </w:t>
      </w:r>
    </w:p>
    <w:p w14:paraId="317F9B6A" w14:textId="6B0469EC" w:rsidR="007D2963" w:rsidRPr="00B479DD" w:rsidRDefault="007D2963" w:rsidP="00FC5ADB">
      <w:pPr>
        <w:spacing w:after="0"/>
        <w:jc w:val="both"/>
        <w:rPr>
          <w:rFonts w:eastAsia="Calibri" w:cs="Arial"/>
        </w:rPr>
      </w:pPr>
      <w:r w:rsidRPr="00B479DD">
        <w:rPr>
          <w:rFonts w:eastAsia="Calibri" w:cs="Arial"/>
        </w:rPr>
        <w:t>V ta namen so zahtevani 'brand name' produkti strojne opreme od uveljavljenih svetovnih proizvajalcev, ki niso samo dokazano visokokakovostni, so tudi tehnološko najsodobnejši in praviloma standardizirani, so široko preizkušeni v praksi, imajo veliko sposobnost integracije z obstoječo opremo in tudi z opremo, ki šele prihaja na tržišče, na voljo je široka baza kadra, ki te produkte obvlada in servisira tudi lokalno v regiji, za te produkte je dolgoročno zagotovljen nadaljnji razvoj in nadgradnje (kontinuiteta) ter kompatibilnost, tudi preko strateških partnerstev in alians z drugimi svetovnimi proizvajalci računalniške opreme. Taki produkti omogočajo naročniku zaščito investicije, večjo in dolgoročno varnost in neodvisnost od enega (lokalnega) ponudnika itd.</w:t>
      </w:r>
    </w:p>
    <w:p w14:paraId="23607095" w14:textId="77777777" w:rsidR="007D2963" w:rsidRPr="00B479DD" w:rsidRDefault="007D2963" w:rsidP="00FC5ADB">
      <w:pPr>
        <w:spacing w:after="0"/>
        <w:jc w:val="both"/>
        <w:rPr>
          <w:rFonts w:eastAsia="Calibri" w:cs="Arial"/>
        </w:rPr>
      </w:pPr>
    </w:p>
    <w:p w14:paraId="077A05A8" w14:textId="5F952F76" w:rsidR="007D2963" w:rsidRPr="00B479DD" w:rsidRDefault="007D2963" w:rsidP="00FC5ADB">
      <w:pPr>
        <w:spacing w:after="0"/>
        <w:jc w:val="both"/>
        <w:rPr>
          <w:rFonts w:eastAsia="Calibri" w:cs="Arial"/>
        </w:rPr>
      </w:pPr>
      <w:r w:rsidRPr="00B479DD">
        <w:rPr>
          <w:rFonts w:eastAsia="Calibri" w:cs="Arial"/>
        </w:rPr>
        <w:t>Zahtevane tehnične specifikacije opreme ne privilegirajo določene rešitve ali določenega produkta/opreme ali določenega proizvajalca ali določenega ponudnika, ampak definirajo samo okvir (prostor) rešitve oziroma razred opreme in nivoje kakovosti, ki bo naročniku zanesljivo omogočil dosego poslovnih ciljev in pričakovanih poslovnih koristi, z optimalnim razmerjem cena/zmogljivost in z minimalnim tveganjem.</w:t>
      </w:r>
    </w:p>
    <w:p w14:paraId="794AA3A5" w14:textId="77777777" w:rsidR="007D2963" w:rsidRPr="00B479DD" w:rsidRDefault="007D2963" w:rsidP="00FC5ADB">
      <w:pPr>
        <w:spacing w:after="0"/>
        <w:jc w:val="both"/>
        <w:rPr>
          <w:rFonts w:eastAsia="Calibri" w:cs="Arial"/>
        </w:rPr>
      </w:pPr>
    </w:p>
    <w:p w14:paraId="1131C0C2" w14:textId="546A226C" w:rsidR="007D2963" w:rsidRDefault="007D2963" w:rsidP="00FC5ADB">
      <w:pPr>
        <w:spacing w:after="0"/>
        <w:jc w:val="both"/>
        <w:rPr>
          <w:rFonts w:eastAsia="Calibri" w:cs="Arial"/>
        </w:rPr>
      </w:pPr>
      <w:r w:rsidRPr="00B479DD">
        <w:rPr>
          <w:rFonts w:eastAsia="Calibri" w:cs="Arial"/>
        </w:rPr>
        <w:t>Ponudnik mora naročniku na ponujeno opremo zagotoviti 5-letno standardno garancijo, zagotavljanje nadomestnih delov in dobavo ter zamenjavo okvarjenih delov na lokaciji opreme.</w:t>
      </w:r>
    </w:p>
    <w:p w14:paraId="06B75F55" w14:textId="7AE074C7" w:rsidR="00D44B84" w:rsidRDefault="00D44B84" w:rsidP="00FC5ADB">
      <w:pPr>
        <w:spacing w:after="0"/>
        <w:jc w:val="both"/>
        <w:rPr>
          <w:rFonts w:eastAsia="Calibri" w:cs="Arial"/>
        </w:rPr>
      </w:pPr>
    </w:p>
    <w:p w14:paraId="0FECE929" w14:textId="7FAAF03E" w:rsidR="00D44B84" w:rsidRPr="00D44B84" w:rsidRDefault="00D44B84" w:rsidP="00FC5ADB">
      <w:pPr>
        <w:spacing w:after="0"/>
        <w:jc w:val="both"/>
        <w:rPr>
          <w:rFonts w:cs="Arial"/>
        </w:rPr>
      </w:pPr>
      <w:r w:rsidRPr="00D44B84">
        <w:rPr>
          <w:rFonts w:cs="Arial"/>
        </w:rPr>
        <w:t>Jamstvo izvajalca za skrite napake na blagu mora veljati še dvanajst (12) mesecev po dobavi opreme.</w:t>
      </w:r>
    </w:p>
    <w:p w14:paraId="5918BD15" w14:textId="3F6197DD" w:rsidR="00D44B84" w:rsidRDefault="00D44B84" w:rsidP="00FC5ADB">
      <w:pPr>
        <w:spacing w:after="0"/>
        <w:jc w:val="both"/>
        <w:rPr>
          <w:rFonts w:eastAsia="Calibri" w:cs="Arial"/>
        </w:rPr>
      </w:pPr>
    </w:p>
    <w:p w14:paraId="1E0BD35A" w14:textId="7789497C" w:rsidR="00D44B84" w:rsidRPr="00D44B84" w:rsidRDefault="00D44B84" w:rsidP="00D44B84">
      <w:pPr>
        <w:pBdr>
          <w:top w:val="single" w:sz="4" w:space="1" w:color="auto"/>
          <w:left w:val="single" w:sz="4" w:space="4" w:color="auto"/>
          <w:bottom w:val="single" w:sz="4" w:space="1" w:color="auto"/>
          <w:right w:val="single" w:sz="4" w:space="4" w:color="auto"/>
        </w:pBdr>
        <w:spacing w:after="0"/>
        <w:jc w:val="both"/>
        <w:rPr>
          <w:rFonts w:eastAsia="Calibri" w:cs="Arial"/>
          <w:b/>
        </w:rPr>
      </w:pPr>
      <w:r w:rsidRPr="00D44B84">
        <w:rPr>
          <w:rFonts w:eastAsia="Calibri" w:cs="Arial"/>
          <w:b/>
        </w:rPr>
        <w:t>Ponudnik mora v svoji ponudbi navesti garancijske pogoje (kot priloga k ponudbenemu predračunu).</w:t>
      </w:r>
    </w:p>
    <w:p w14:paraId="36A7418B" w14:textId="1F90F290" w:rsidR="00326230" w:rsidRPr="00B479DD" w:rsidRDefault="00326230" w:rsidP="00FC5ADB">
      <w:pPr>
        <w:spacing w:after="0"/>
        <w:jc w:val="both"/>
        <w:rPr>
          <w:rFonts w:eastAsia="Calibri" w:cs="Arial"/>
          <w:b/>
        </w:rPr>
      </w:pPr>
    </w:p>
    <w:p w14:paraId="717753D2" w14:textId="223E062C" w:rsidR="007D2963" w:rsidRPr="00B479DD" w:rsidRDefault="007D2963" w:rsidP="00FC5ADB">
      <w:pPr>
        <w:pStyle w:val="Heading1"/>
        <w:numPr>
          <w:ilvl w:val="0"/>
          <w:numId w:val="12"/>
        </w:numPr>
        <w:spacing w:before="0"/>
        <w:jc w:val="both"/>
        <w:rPr>
          <w:rFonts w:cs="Arial"/>
          <w:sz w:val="26"/>
          <w:szCs w:val="26"/>
        </w:rPr>
      </w:pPr>
      <w:r w:rsidRPr="00B479DD">
        <w:rPr>
          <w:rFonts w:cs="Arial"/>
          <w:sz w:val="26"/>
          <w:szCs w:val="26"/>
        </w:rPr>
        <w:t>DOSTAVA IN VGRADNJA OPREME V OKOLJE NAROČNIKA</w:t>
      </w:r>
    </w:p>
    <w:p w14:paraId="407F87C6" w14:textId="41E6CBC7" w:rsidR="007D2963" w:rsidRPr="00B479DD" w:rsidRDefault="007D2963" w:rsidP="00FC5ADB">
      <w:pPr>
        <w:spacing w:after="0"/>
        <w:jc w:val="both"/>
        <w:rPr>
          <w:rFonts w:cs="Arial"/>
        </w:rPr>
      </w:pPr>
    </w:p>
    <w:p w14:paraId="5B320BD4" w14:textId="7D2DA777" w:rsidR="00F32EF1" w:rsidRPr="00B479DD" w:rsidRDefault="00F32EF1" w:rsidP="00FC5ADB">
      <w:pPr>
        <w:spacing w:after="0"/>
        <w:jc w:val="both"/>
        <w:rPr>
          <w:rFonts w:cs="Arial"/>
        </w:rPr>
      </w:pPr>
      <w:r w:rsidRPr="00B479DD">
        <w:rPr>
          <w:rFonts w:cs="Arial"/>
        </w:rPr>
        <w:t xml:space="preserve">Ponudnik dostavi </w:t>
      </w:r>
      <w:r w:rsidR="009D23D6" w:rsidRPr="00B479DD">
        <w:rPr>
          <w:rFonts w:cs="Arial"/>
        </w:rPr>
        <w:t xml:space="preserve">opremo v okolje naročnika, in </w:t>
      </w:r>
      <w:r w:rsidR="0062461D" w:rsidRPr="00B479DD">
        <w:rPr>
          <w:rFonts w:cs="Arial"/>
        </w:rPr>
        <w:t>sicer</w:t>
      </w:r>
      <w:r w:rsidR="009D23D6" w:rsidRPr="00B479DD">
        <w:rPr>
          <w:rFonts w:cs="Arial"/>
        </w:rPr>
        <w:t xml:space="preserve"> </w:t>
      </w:r>
      <w:r w:rsidR="00B63B18" w:rsidRPr="00B479DD">
        <w:rPr>
          <w:rFonts w:cs="Arial"/>
        </w:rPr>
        <w:t>na naslov</w:t>
      </w:r>
      <w:r w:rsidRPr="00B479DD">
        <w:rPr>
          <w:rFonts w:cs="Arial"/>
        </w:rPr>
        <w:t xml:space="preserve"> Dunajska cesta 156, Ljubljana in</w:t>
      </w:r>
      <w:r w:rsidR="00B63B18" w:rsidRPr="00B479DD">
        <w:rPr>
          <w:rFonts w:cs="Arial"/>
        </w:rPr>
        <w:t xml:space="preserve"> Cigaletova ulica 10, Ljubljana</w:t>
      </w:r>
      <w:r w:rsidRPr="00B479DD">
        <w:rPr>
          <w:rFonts w:cs="Arial"/>
        </w:rPr>
        <w:t>, pri čemer mora oprema vključevati vse potrebno za</w:t>
      </w:r>
      <w:r w:rsidR="009D23D6" w:rsidRPr="00B479DD">
        <w:rPr>
          <w:rFonts w:cs="Arial"/>
        </w:rPr>
        <w:t xml:space="preserve"> pravilno</w:t>
      </w:r>
      <w:r w:rsidR="005F5346">
        <w:rPr>
          <w:rFonts w:cs="Arial"/>
        </w:rPr>
        <w:t xml:space="preserve"> </w:t>
      </w:r>
      <w:r w:rsidRPr="00B479DD">
        <w:rPr>
          <w:rFonts w:cs="Arial"/>
        </w:rPr>
        <w:t xml:space="preserve">delovanje opreme v okolju naročnika. Prevzem se opravi v primeru, da je naročena oprema v stanju RFU (»ready for use«), kar naročnik potrdi </w:t>
      </w:r>
      <w:r w:rsidRPr="00B479DD">
        <w:rPr>
          <w:rFonts w:cs="Arial"/>
        </w:rPr>
        <w:lastRenderedPageBreak/>
        <w:t xml:space="preserve">po vgradnji opreme, ki se </w:t>
      </w:r>
      <w:r w:rsidRPr="00B479DD">
        <w:rPr>
          <w:rFonts w:cs="Arial"/>
          <w:b/>
        </w:rPr>
        <w:t>jo mora vgraditi najkasneje</w:t>
      </w:r>
      <w:r w:rsidR="009D23D6" w:rsidRPr="00B479DD">
        <w:rPr>
          <w:rFonts w:cs="Arial"/>
          <w:b/>
        </w:rPr>
        <w:t xml:space="preserve"> trideset</w:t>
      </w:r>
      <w:r w:rsidRPr="00B479DD">
        <w:rPr>
          <w:rFonts w:cs="Arial"/>
          <w:b/>
        </w:rPr>
        <w:t xml:space="preserve"> </w:t>
      </w:r>
      <w:r w:rsidR="009D23D6" w:rsidRPr="00B479DD">
        <w:rPr>
          <w:rFonts w:cs="Arial"/>
          <w:b/>
        </w:rPr>
        <w:t>(</w:t>
      </w:r>
      <w:r w:rsidRPr="00B479DD">
        <w:rPr>
          <w:rFonts w:cs="Arial"/>
          <w:b/>
        </w:rPr>
        <w:t>30</w:t>
      </w:r>
      <w:r w:rsidR="009D23D6" w:rsidRPr="00B479DD">
        <w:rPr>
          <w:rFonts w:cs="Arial"/>
          <w:b/>
        </w:rPr>
        <w:t>)</w:t>
      </w:r>
      <w:r w:rsidRPr="00B479DD">
        <w:rPr>
          <w:rFonts w:cs="Arial"/>
          <w:b/>
        </w:rPr>
        <w:t xml:space="preserve"> dni po </w:t>
      </w:r>
      <w:r w:rsidR="00D737D5" w:rsidRPr="00B479DD">
        <w:rPr>
          <w:rFonts w:cs="Arial"/>
          <w:b/>
        </w:rPr>
        <w:t xml:space="preserve">dobavi oziroma </w:t>
      </w:r>
      <w:r w:rsidRPr="00B479DD">
        <w:rPr>
          <w:rFonts w:cs="Arial"/>
          <w:b/>
        </w:rPr>
        <w:t>dostavi opreme na lokacijo naročnika</w:t>
      </w:r>
      <w:r w:rsidRPr="00B479DD">
        <w:rPr>
          <w:rFonts w:cs="Arial"/>
        </w:rPr>
        <w:t>.</w:t>
      </w:r>
    </w:p>
    <w:p w14:paraId="29FCAA38" w14:textId="24AD6FDB" w:rsidR="00F32EF1" w:rsidRPr="00B479DD" w:rsidRDefault="00F32EF1" w:rsidP="00FC5ADB">
      <w:pPr>
        <w:spacing w:after="0"/>
        <w:jc w:val="both"/>
        <w:rPr>
          <w:rFonts w:cs="Arial"/>
        </w:rPr>
      </w:pPr>
    </w:p>
    <w:p w14:paraId="3A1EE511" w14:textId="18397B7D" w:rsidR="00A25D8F" w:rsidRPr="00B479DD" w:rsidRDefault="00A25D8F" w:rsidP="00FC5ADB">
      <w:pPr>
        <w:spacing w:after="0"/>
        <w:jc w:val="both"/>
        <w:rPr>
          <w:rFonts w:cs="Arial"/>
          <w:b/>
        </w:rPr>
      </w:pPr>
      <w:r w:rsidRPr="00B479DD">
        <w:rPr>
          <w:rFonts w:cs="Arial"/>
          <w:b/>
          <w:u w:val="single"/>
        </w:rPr>
        <w:t>Končni rok za dobavo opreme in spremne tehniške dokumentacije je šestdeset (60) dni od začetka veljavnosti pogodbe</w:t>
      </w:r>
      <w:r w:rsidRPr="00B479DD">
        <w:rPr>
          <w:rFonts w:cs="Arial"/>
          <w:b/>
        </w:rPr>
        <w:t>.</w:t>
      </w:r>
    </w:p>
    <w:p w14:paraId="6D013FB3" w14:textId="77777777" w:rsidR="00A25D8F" w:rsidRPr="00B479DD" w:rsidRDefault="00A25D8F" w:rsidP="00FC5ADB">
      <w:pPr>
        <w:spacing w:after="0"/>
        <w:jc w:val="both"/>
        <w:rPr>
          <w:rFonts w:cs="Arial"/>
        </w:rPr>
      </w:pPr>
    </w:p>
    <w:p w14:paraId="5D1AF6E4" w14:textId="77777777" w:rsidR="00F32EF1" w:rsidRPr="00B479DD" w:rsidRDefault="00F32EF1" w:rsidP="00FC5ADB">
      <w:pPr>
        <w:spacing w:after="0"/>
        <w:jc w:val="both"/>
        <w:rPr>
          <w:rFonts w:cs="Arial"/>
        </w:rPr>
      </w:pPr>
      <w:r w:rsidRPr="00B479DD">
        <w:rPr>
          <w:rFonts w:cs="Arial"/>
        </w:rPr>
        <w:t>Namestitev in implementacija novih diskovnih kapacitet sistema zajema najmanj:</w:t>
      </w:r>
    </w:p>
    <w:p w14:paraId="6E7E6CC8" w14:textId="111E608B" w:rsidR="00F32EF1" w:rsidRPr="00B479DD" w:rsidRDefault="00F32EF1" w:rsidP="00FC5ADB">
      <w:pPr>
        <w:pStyle w:val="ListParagraph"/>
        <w:numPr>
          <w:ilvl w:val="0"/>
          <w:numId w:val="13"/>
        </w:numPr>
        <w:spacing w:after="0"/>
        <w:jc w:val="both"/>
        <w:rPr>
          <w:rFonts w:ascii="Arial" w:hAnsi="Arial" w:cs="Arial"/>
        </w:rPr>
      </w:pPr>
      <w:r w:rsidRPr="00B479DD">
        <w:rPr>
          <w:rFonts w:ascii="Arial" w:hAnsi="Arial" w:cs="Arial"/>
        </w:rPr>
        <w:t>Namestitev opreme na predvidenih lokacijah</w:t>
      </w:r>
      <w:r w:rsidR="002B770F" w:rsidRPr="00B479DD">
        <w:rPr>
          <w:rFonts w:ascii="Arial" w:hAnsi="Arial" w:cs="Arial"/>
        </w:rPr>
        <w:t xml:space="preserve"> naročnika</w:t>
      </w:r>
      <w:r w:rsidRPr="00B479DD">
        <w:rPr>
          <w:rFonts w:ascii="Arial" w:hAnsi="Arial" w:cs="Arial"/>
        </w:rPr>
        <w:t>;</w:t>
      </w:r>
    </w:p>
    <w:p w14:paraId="03201A57" w14:textId="06BCEF05" w:rsidR="00F32EF1" w:rsidRPr="00B479DD" w:rsidRDefault="00F32EF1" w:rsidP="00FC5ADB">
      <w:pPr>
        <w:pStyle w:val="ListParagraph"/>
        <w:numPr>
          <w:ilvl w:val="0"/>
          <w:numId w:val="13"/>
        </w:numPr>
        <w:spacing w:after="0"/>
        <w:jc w:val="both"/>
        <w:rPr>
          <w:rFonts w:ascii="Arial" w:hAnsi="Arial" w:cs="Arial"/>
        </w:rPr>
      </w:pPr>
      <w:r w:rsidRPr="00B479DD">
        <w:rPr>
          <w:rFonts w:ascii="Arial" w:hAnsi="Arial" w:cs="Arial"/>
        </w:rPr>
        <w:t>Osnovna konfiguracija in vključitev v informacijsko okolje (nastavitve vmesnikov, nastavitve na SAN stikalih, povezava s strežniki in diskovnimi polji idr.);</w:t>
      </w:r>
    </w:p>
    <w:p w14:paraId="019F1B74" w14:textId="41CDC1F7" w:rsidR="00F32EF1" w:rsidRPr="00B479DD" w:rsidRDefault="00F32EF1" w:rsidP="00FC5ADB">
      <w:pPr>
        <w:pStyle w:val="ListParagraph"/>
        <w:numPr>
          <w:ilvl w:val="0"/>
          <w:numId w:val="13"/>
        </w:numPr>
        <w:spacing w:after="0"/>
        <w:jc w:val="both"/>
        <w:rPr>
          <w:rFonts w:ascii="Arial" w:hAnsi="Arial" w:cs="Arial"/>
        </w:rPr>
      </w:pPr>
      <w:r w:rsidRPr="00B479DD">
        <w:rPr>
          <w:rFonts w:ascii="Arial" w:hAnsi="Arial" w:cs="Arial"/>
        </w:rPr>
        <w:t>Performančno/funkcionalno testiranje opreme kot celote s testiranjem delovanja vseh povezav.</w:t>
      </w:r>
    </w:p>
    <w:p w14:paraId="61E99A9E" w14:textId="78C7DB95" w:rsidR="00146ED7" w:rsidRPr="00B479DD" w:rsidRDefault="00146ED7" w:rsidP="00FC5ADB">
      <w:pPr>
        <w:spacing w:after="0"/>
        <w:jc w:val="both"/>
        <w:rPr>
          <w:rFonts w:cs="Arial"/>
        </w:rPr>
      </w:pPr>
    </w:p>
    <w:p w14:paraId="75FCDBE8" w14:textId="6FE25C6A" w:rsidR="007E37E1" w:rsidRPr="00B479DD" w:rsidRDefault="00D704CD" w:rsidP="00FC5ADB">
      <w:pPr>
        <w:spacing w:after="0"/>
        <w:jc w:val="both"/>
        <w:rPr>
          <w:rFonts w:cs="Arial"/>
        </w:rPr>
      </w:pPr>
      <w:r w:rsidRPr="00B479DD">
        <w:rPr>
          <w:rFonts w:cs="Arial"/>
        </w:rPr>
        <w:t xml:space="preserve">Prevzem opreme se opravi s podpisano in potrjeno dobavnico, po vgradnji </w:t>
      </w:r>
      <w:r w:rsidR="00BA42CC" w:rsidRPr="00B479DD">
        <w:rPr>
          <w:rFonts w:cs="Arial"/>
        </w:rPr>
        <w:t xml:space="preserve">in testiranju delovanja </w:t>
      </w:r>
      <w:r w:rsidRPr="00B479DD">
        <w:rPr>
          <w:rFonts w:cs="Arial"/>
        </w:rPr>
        <w:t>opreme pa obe stranki podpišeta še primopredajni zapisnik.</w:t>
      </w:r>
    </w:p>
    <w:p w14:paraId="7D69BCEF" w14:textId="77777777" w:rsidR="00D704CD" w:rsidRPr="00B479DD" w:rsidRDefault="00D704CD" w:rsidP="00FC5ADB">
      <w:pPr>
        <w:spacing w:after="0"/>
        <w:jc w:val="both"/>
        <w:rPr>
          <w:rFonts w:cs="Arial"/>
        </w:rPr>
      </w:pPr>
    </w:p>
    <w:p w14:paraId="4F2DBD01" w14:textId="60FCEBA9" w:rsidR="00F32EF1" w:rsidRPr="00B479DD" w:rsidRDefault="00F32EF1" w:rsidP="00FC5ADB">
      <w:pPr>
        <w:spacing w:after="0"/>
        <w:jc w:val="both"/>
        <w:rPr>
          <w:rFonts w:cs="Arial"/>
        </w:rPr>
      </w:pPr>
      <w:r w:rsidRPr="00B479DD">
        <w:rPr>
          <w:rFonts w:cs="Arial"/>
        </w:rPr>
        <w:t>Ponudnik mora naročniku ob dostavi opreme izročiti tudi podpisane in z datumom prevzema potrjene garancijske liste za vse opredmetene in neopredmetene sestavne dele, tehnično dokumentacijo proizvajalca, licence, medije za programsko opremo, ki je priložena ali nameščena na strojni opremi ali potrebna za polno izkoriščanje zahtevanih funkcionalnosti, druge potrebne dokumente in podatke.</w:t>
      </w:r>
    </w:p>
    <w:p w14:paraId="28B8B8B7" w14:textId="77777777" w:rsidR="00F32EF1" w:rsidRPr="00B479DD" w:rsidRDefault="00F32EF1" w:rsidP="00FC5ADB">
      <w:pPr>
        <w:spacing w:after="0"/>
        <w:jc w:val="both"/>
        <w:rPr>
          <w:rFonts w:cs="Arial"/>
        </w:rPr>
      </w:pPr>
    </w:p>
    <w:p w14:paraId="46ADE87D" w14:textId="605A2C19" w:rsidR="007D2963" w:rsidRPr="00B479DD" w:rsidRDefault="00F32EF1" w:rsidP="00FC5ADB">
      <w:pPr>
        <w:spacing w:after="0"/>
        <w:jc w:val="both"/>
        <w:rPr>
          <w:rFonts w:cs="Arial"/>
        </w:rPr>
      </w:pPr>
      <w:r w:rsidRPr="00B479DD">
        <w:rPr>
          <w:rFonts w:cs="Arial"/>
        </w:rPr>
        <w:t xml:space="preserve">Potni stroški prihoda na obe naročnikovi lokaciji so vključeni v ceno storitve in jih izvajalec ne </w:t>
      </w:r>
      <w:r w:rsidR="009D23D6" w:rsidRPr="00B479DD">
        <w:rPr>
          <w:rFonts w:cs="Arial"/>
        </w:rPr>
        <w:t xml:space="preserve">sme zaračunati </w:t>
      </w:r>
      <w:r w:rsidRPr="00B479DD">
        <w:rPr>
          <w:rFonts w:cs="Arial"/>
        </w:rPr>
        <w:t>posebej.</w:t>
      </w:r>
    </w:p>
    <w:p w14:paraId="67390230" w14:textId="1A1F61B2" w:rsidR="009875FE" w:rsidRPr="00B479DD" w:rsidRDefault="009875FE" w:rsidP="00FC5ADB">
      <w:pPr>
        <w:spacing w:after="0"/>
        <w:jc w:val="both"/>
        <w:rPr>
          <w:rFonts w:cs="Arial"/>
        </w:rPr>
      </w:pPr>
      <w:r w:rsidRPr="00B479DD">
        <w:rPr>
          <w:rFonts w:eastAsia="Calibri" w:cs="Arial"/>
        </w:rPr>
        <w:br w:type="page"/>
      </w:r>
    </w:p>
    <w:sdt>
      <w:sdtPr>
        <w:rPr>
          <w:rFonts w:eastAsiaTheme="majorEastAsia" w:cs="Arial"/>
          <w:b/>
          <w:bCs/>
          <w:sz w:val="26"/>
          <w:szCs w:val="26"/>
        </w:rPr>
        <w:id w:val="554816577"/>
        <w:docPartObj>
          <w:docPartGallery w:val="Cover Pages"/>
          <w:docPartUnique/>
        </w:docPartObj>
      </w:sdtPr>
      <w:sdtEndPr>
        <w:rPr>
          <w:rFonts w:eastAsiaTheme="minorHAnsi"/>
          <w:b w:val="0"/>
          <w:bCs w:val="0"/>
          <w:sz w:val="22"/>
          <w:szCs w:val="22"/>
        </w:rPr>
      </w:sdtEndPr>
      <w:sdtContent>
        <w:bookmarkStart w:id="0" w:name="_Toc308419581" w:displacedByCustomXml="prev"/>
        <w:p w14:paraId="18124BCF" w14:textId="4D792383" w:rsidR="00274A9B" w:rsidRPr="00B479DD" w:rsidRDefault="00274A9B" w:rsidP="00FC5ADB">
          <w:pPr>
            <w:spacing w:after="0"/>
            <w:jc w:val="both"/>
            <w:rPr>
              <w:rStyle w:val="Heading1Char"/>
              <w:rFonts w:cs="Arial"/>
            </w:rPr>
          </w:pPr>
          <w:r w:rsidRPr="00B479DD">
            <w:rPr>
              <w:rStyle w:val="Heading1Char"/>
              <w:rFonts w:cs="Arial"/>
            </w:rPr>
            <w:t xml:space="preserve">Ponudbeni predračun št. </w:t>
          </w:r>
          <w:bookmarkEnd w:id="0"/>
          <w:r w:rsidR="00161B9C" w:rsidRPr="00B479DD">
            <w:rPr>
              <w:rStyle w:val="Heading1Char"/>
              <w:rFonts w:cs="Arial"/>
            </w:rPr>
            <w:t>______</w:t>
          </w:r>
        </w:p>
        <w:p w14:paraId="57503FE1" w14:textId="77777777" w:rsidR="00274A9B" w:rsidRPr="00B479DD" w:rsidRDefault="00274A9B" w:rsidP="00FC5ADB">
          <w:pPr>
            <w:pStyle w:val="Heading2"/>
            <w:spacing w:before="0"/>
            <w:jc w:val="both"/>
            <w:rPr>
              <w:rFonts w:cs="Arial"/>
              <w:color w:val="auto"/>
            </w:rPr>
          </w:pPr>
          <w:bookmarkStart w:id="1" w:name="_Toc308419582"/>
        </w:p>
        <w:p w14:paraId="10F2F9C7" w14:textId="469182B5" w:rsidR="00274A9B" w:rsidRPr="00B479DD" w:rsidRDefault="00274A9B" w:rsidP="00FC5ADB">
          <w:pPr>
            <w:pStyle w:val="Heading2"/>
            <w:spacing w:before="0"/>
            <w:jc w:val="both"/>
            <w:rPr>
              <w:rFonts w:cs="Arial"/>
              <w:color w:val="auto"/>
            </w:rPr>
          </w:pPr>
          <w:r w:rsidRPr="00B479DD">
            <w:rPr>
              <w:rFonts w:cs="Arial"/>
              <w:color w:val="auto"/>
            </w:rPr>
            <w:t>Predmet ponudbe</w:t>
          </w:r>
          <w:bookmarkEnd w:id="1"/>
        </w:p>
        <w:p w14:paraId="5464F5E6" w14:textId="0A63514D" w:rsidR="00274A9B" w:rsidRPr="00B479DD" w:rsidRDefault="00274A9B" w:rsidP="00FC5ADB">
          <w:pPr>
            <w:spacing w:after="0"/>
            <w:jc w:val="both"/>
            <w:rPr>
              <w:rFonts w:cs="Arial"/>
            </w:rPr>
          </w:pPr>
          <w:r w:rsidRPr="00B479DD">
            <w:rPr>
              <w:rFonts w:cs="Arial"/>
            </w:rPr>
            <w:t xml:space="preserve">Na osnovi naročila </w:t>
          </w:r>
          <w:r w:rsidRPr="00B479DD">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Content>
              <w:r w:rsidR="003F6B97" w:rsidRPr="00B479DD">
                <w:rPr>
                  <w:rFonts w:cs="Arial"/>
                  <w:b/>
                </w:rPr>
                <w:t>JN-</w:t>
              </w:r>
              <w:r w:rsidR="005E790C" w:rsidRPr="00B479DD">
                <w:rPr>
                  <w:rFonts w:cs="Arial"/>
                  <w:b/>
                </w:rPr>
                <w:t>1373</w:t>
              </w:r>
              <w:r w:rsidR="003F6B97" w:rsidRPr="00B479DD">
                <w:rPr>
                  <w:rFonts w:cs="Arial"/>
                  <w:b/>
                </w:rPr>
                <w:t>-23</w:t>
              </w:r>
            </w:sdtContent>
          </w:sdt>
          <w:r w:rsidRPr="00B479DD">
            <w:rPr>
              <w:rFonts w:cs="Arial"/>
            </w:rPr>
            <w:t xml:space="preserve"> dajemo ponudbo za izvedbo </w:t>
          </w:r>
          <w:r w:rsidR="00AF6E6D" w:rsidRPr="00B479DD">
            <w:rPr>
              <w:rFonts w:cs="Arial"/>
            </w:rPr>
            <w:t xml:space="preserve">evidenčnega </w:t>
          </w:r>
          <w:r w:rsidRPr="00B479DD">
            <w:rPr>
              <w:rFonts w:cs="Arial"/>
            </w:rPr>
            <w:t xml:space="preserve">naročila </w:t>
          </w:r>
          <w:r w:rsidR="00AF6E6D" w:rsidRPr="00B479DD">
            <w:rPr>
              <w:rFonts w:cs="Arial"/>
            </w:rPr>
            <w:t>»</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Content>
              <w:r w:rsidR="005E790C" w:rsidRPr="00B479DD">
                <w:rPr>
                  <w:rFonts w:cs="Arial"/>
                  <w:b/>
                </w:rPr>
                <w:t>Nakup optičnih stikal za priklop diskovnih polj in strežnikov</w:t>
              </w:r>
            </w:sdtContent>
          </w:sdt>
          <w:r w:rsidR="00AF6E6D" w:rsidRPr="00B479DD">
            <w:rPr>
              <w:rFonts w:cs="Arial"/>
              <w:b/>
            </w:rPr>
            <w:t>«</w:t>
          </w:r>
          <w:r w:rsidRPr="00B479DD">
            <w:rPr>
              <w:rFonts w:cs="Arial"/>
            </w:rPr>
            <w:t>.</w:t>
          </w:r>
        </w:p>
        <w:p w14:paraId="2FC3B871" w14:textId="77777777" w:rsidR="00274A9B" w:rsidRPr="00B479DD" w:rsidRDefault="00274A9B" w:rsidP="00FC5ADB">
          <w:pPr>
            <w:spacing w:after="0"/>
            <w:jc w:val="both"/>
            <w:rPr>
              <w:rFonts w:cs="Arial"/>
            </w:rPr>
          </w:pPr>
        </w:p>
        <w:p w14:paraId="403A51A5" w14:textId="77777777" w:rsidR="00274A9B" w:rsidRPr="00B479DD" w:rsidRDefault="00274A9B" w:rsidP="00FC5ADB">
          <w:pPr>
            <w:pStyle w:val="Heading2"/>
            <w:spacing w:before="0"/>
            <w:jc w:val="both"/>
            <w:rPr>
              <w:rFonts w:cs="Arial"/>
              <w:color w:val="auto"/>
            </w:rPr>
          </w:pPr>
          <w:bookmarkStart w:id="2" w:name="_Toc278265568"/>
          <w:bookmarkStart w:id="3" w:name="_Toc308419583"/>
          <w:r w:rsidRPr="00B479DD">
            <w:rPr>
              <w:rFonts w:cs="Arial"/>
              <w:color w:val="auto"/>
            </w:rPr>
            <w:t>Podatki o ponudniku</w:t>
          </w:r>
          <w:bookmarkEnd w:id="2"/>
          <w:bookmarkEnd w:id="3"/>
        </w:p>
        <w:tbl>
          <w:tblPr>
            <w:tblStyle w:val="TableGrid"/>
            <w:tblW w:w="0" w:type="auto"/>
            <w:tblInd w:w="108" w:type="dxa"/>
            <w:tblLook w:val="04A0" w:firstRow="1" w:lastRow="0" w:firstColumn="1" w:lastColumn="0" w:noHBand="0" w:noVBand="1"/>
          </w:tblPr>
          <w:tblGrid>
            <w:gridCol w:w="8954"/>
          </w:tblGrid>
          <w:tr w:rsidR="00274A9B" w:rsidRPr="00B479DD" w14:paraId="2BF39D8C" w14:textId="77777777" w:rsidTr="00274A9B">
            <w:tc>
              <w:tcPr>
                <w:tcW w:w="8954" w:type="dxa"/>
              </w:tcPr>
              <w:p w14:paraId="185AFFA9" w14:textId="77777777" w:rsidR="00274A9B" w:rsidRPr="00B479DD" w:rsidRDefault="00274A9B" w:rsidP="00FC5ADB">
                <w:pPr>
                  <w:spacing w:line="276" w:lineRule="auto"/>
                  <w:jc w:val="both"/>
                  <w:rPr>
                    <w:rFonts w:cs="Arial"/>
                  </w:rPr>
                </w:pPr>
                <w:r w:rsidRPr="00B479DD">
                  <w:rPr>
                    <w:rFonts w:cs="Arial"/>
                  </w:rPr>
                  <w:t>Naziv ponudnika:</w:t>
                </w:r>
              </w:p>
              <w:p w14:paraId="760EAC44" w14:textId="77777777" w:rsidR="00274A9B" w:rsidRPr="00B479DD" w:rsidRDefault="00274A9B" w:rsidP="00FC5ADB">
                <w:pPr>
                  <w:spacing w:line="276" w:lineRule="auto"/>
                  <w:jc w:val="both"/>
                  <w:rPr>
                    <w:rFonts w:cs="Arial"/>
                  </w:rPr>
                </w:pPr>
              </w:p>
            </w:tc>
          </w:tr>
          <w:tr w:rsidR="00274A9B" w:rsidRPr="00B479DD" w14:paraId="2CAD7659" w14:textId="77777777" w:rsidTr="00274A9B">
            <w:tc>
              <w:tcPr>
                <w:tcW w:w="8954" w:type="dxa"/>
              </w:tcPr>
              <w:p w14:paraId="3BEFCC9E" w14:textId="77777777" w:rsidR="00274A9B" w:rsidRPr="00B479DD" w:rsidRDefault="00274A9B" w:rsidP="00FC5ADB">
                <w:pPr>
                  <w:spacing w:line="276" w:lineRule="auto"/>
                  <w:jc w:val="both"/>
                  <w:rPr>
                    <w:rFonts w:cs="Arial"/>
                  </w:rPr>
                </w:pPr>
                <w:r w:rsidRPr="00B479DD">
                  <w:rPr>
                    <w:rFonts w:cs="Arial"/>
                  </w:rPr>
                  <w:t>Naslov:</w:t>
                </w:r>
              </w:p>
              <w:p w14:paraId="79898B2F" w14:textId="77777777" w:rsidR="00274A9B" w:rsidRPr="00B479DD" w:rsidRDefault="00274A9B" w:rsidP="00FC5ADB">
                <w:pPr>
                  <w:spacing w:line="276" w:lineRule="auto"/>
                  <w:jc w:val="both"/>
                  <w:rPr>
                    <w:rFonts w:cs="Arial"/>
                  </w:rPr>
                </w:pPr>
              </w:p>
            </w:tc>
          </w:tr>
          <w:tr w:rsidR="00274A9B" w:rsidRPr="00B479DD" w14:paraId="17187AF2" w14:textId="77777777" w:rsidTr="00274A9B">
            <w:tc>
              <w:tcPr>
                <w:tcW w:w="8954" w:type="dxa"/>
              </w:tcPr>
              <w:p w14:paraId="15A1F9F1" w14:textId="77777777" w:rsidR="00274A9B" w:rsidRPr="00B479DD" w:rsidRDefault="00274A9B" w:rsidP="00FC5ADB">
                <w:pPr>
                  <w:spacing w:line="276" w:lineRule="auto"/>
                  <w:jc w:val="both"/>
                  <w:rPr>
                    <w:rFonts w:cs="Arial"/>
                  </w:rPr>
                </w:pPr>
                <w:r w:rsidRPr="00B479DD">
                  <w:rPr>
                    <w:rFonts w:cs="Arial"/>
                  </w:rPr>
                  <w:t>ID številka za DDV:</w:t>
                </w:r>
              </w:p>
              <w:p w14:paraId="01FE6294" w14:textId="77777777" w:rsidR="00274A9B" w:rsidRPr="00B479DD" w:rsidRDefault="00274A9B" w:rsidP="00FC5ADB">
                <w:pPr>
                  <w:spacing w:line="276" w:lineRule="auto"/>
                  <w:jc w:val="both"/>
                  <w:rPr>
                    <w:rFonts w:cs="Arial"/>
                  </w:rPr>
                </w:pPr>
              </w:p>
            </w:tc>
          </w:tr>
          <w:tr w:rsidR="00274A9B" w:rsidRPr="00B479DD" w14:paraId="5C4B4B4C" w14:textId="77777777" w:rsidTr="00274A9B">
            <w:tc>
              <w:tcPr>
                <w:tcW w:w="8954" w:type="dxa"/>
              </w:tcPr>
              <w:p w14:paraId="21314BB8" w14:textId="77777777" w:rsidR="00274A9B" w:rsidRPr="00B479DD" w:rsidRDefault="00274A9B" w:rsidP="00FC5ADB">
                <w:pPr>
                  <w:spacing w:line="276" w:lineRule="auto"/>
                  <w:jc w:val="both"/>
                  <w:rPr>
                    <w:rFonts w:cs="Arial"/>
                  </w:rPr>
                </w:pPr>
                <w:r w:rsidRPr="00B479DD">
                  <w:rPr>
                    <w:rFonts w:cs="Arial"/>
                  </w:rPr>
                  <w:t>Matična številka:</w:t>
                </w:r>
              </w:p>
              <w:p w14:paraId="7B3285FE" w14:textId="77777777" w:rsidR="00274A9B" w:rsidRPr="00B479DD" w:rsidRDefault="00274A9B" w:rsidP="00FC5ADB">
                <w:pPr>
                  <w:spacing w:line="276" w:lineRule="auto"/>
                  <w:jc w:val="both"/>
                  <w:rPr>
                    <w:rFonts w:cs="Arial"/>
                  </w:rPr>
                </w:pPr>
              </w:p>
            </w:tc>
          </w:tr>
          <w:tr w:rsidR="00274A9B" w:rsidRPr="00B479DD" w14:paraId="356520DB" w14:textId="77777777" w:rsidTr="00274A9B">
            <w:tc>
              <w:tcPr>
                <w:tcW w:w="8954" w:type="dxa"/>
              </w:tcPr>
              <w:p w14:paraId="4F947D59" w14:textId="77777777" w:rsidR="00274A9B" w:rsidRPr="00B479DD" w:rsidRDefault="00274A9B" w:rsidP="00FC5ADB">
                <w:pPr>
                  <w:spacing w:line="276" w:lineRule="auto"/>
                  <w:jc w:val="both"/>
                  <w:rPr>
                    <w:rFonts w:cs="Arial"/>
                  </w:rPr>
                </w:pPr>
                <w:r w:rsidRPr="00B479DD">
                  <w:rPr>
                    <w:rFonts w:cs="Arial"/>
                  </w:rPr>
                  <w:t>Številka transakcijskega računa, naziv banke in SWIFT koda:</w:t>
                </w:r>
              </w:p>
              <w:p w14:paraId="0E9997E7" w14:textId="77777777" w:rsidR="00274A9B" w:rsidRPr="00B479DD" w:rsidRDefault="00274A9B" w:rsidP="00FC5ADB">
                <w:pPr>
                  <w:spacing w:line="276" w:lineRule="auto"/>
                  <w:jc w:val="both"/>
                  <w:rPr>
                    <w:rFonts w:cs="Arial"/>
                  </w:rPr>
                </w:pPr>
              </w:p>
            </w:tc>
          </w:tr>
          <w:tr w:rsidR="00274A9B" w:rsidRPr="00B479DD" w14:paraId="432CC259" w14:textId="77777777" w:rsidTr="00274A9B">
            <w:tc>
              <w:tcPr>
                <w:tcW w:w="8954" w:type="dxa"/>
              </w:tcPr>
              <w:p w14:paraId="03AA4449" w14:textId="77777777" w:rsidR="00274A9B" w:rsidRPr="00B479DD" w:rsidRDefault="00274A9B" w:rsidP="00FC5ADB">
                <w:pPr>
                  <w:spacing w:line="276" w:lineRule="auto"/>
                  <w:jc w:val="both"/>
                  <w:rPr>
                    <w:rFonts w:cs="Arial"/>
                  </w:rPr>
                </w:pPr>
                <w:r w:rsidRPr="00B479DD">
                  <w:rPr>
                    <w:rFonts w:cs="Arial"/>
                  </w:rPr>
                  <w:t>Kontaktna oseba, funkcija:</w:t>
                </w:r>
              </w:p>
              <w:p w14:paraId="360A4603" w14:textId="77777777" w:rsidR="00274A9B" w:rsidRPr="00B479DD" w:rsidRDefault="00274A9B" w:rsidP="00FC5ADB">
                <w:pPr>
                  <w:spacing w:line="276" w:lineRule="auto"/>
                  <w:jc w:val="both"/>
                  <w:rPr>
                    <w:rFonts w:cs="Arial"/>
                  </w:rPr>
                </w:pPr>
              </w:p>
            </w:tc>
          </w:tr>
          <w:tr w:rsidR="00274A9B" w:rsidRPr="00B479DD" w14:paraId="18C3D653" w14:textId="77777777" w:rsidTr="00274A9B">
            <w:tc>
              <w:tcPr>
                <w:tcW w:w="8954" w:type="dxa"/>
              </w:tcPr>
              <w:p w14:paraId="2728A155" w14:textId="77777777" w:rsidR="00274A9B" w:rsidRPr="00B479DD" w:rsidRDefault="00274A9B" w:rsidP="00FC5ADB">
                <w:pPr>
                  <w:spacing w:line="276" w:lineRule="auto"/>
                  <w:jc w:val="both"/>
                  <w:rPr>
                    <w:rFonts w:cs="Arial"/>
                  </w:rPr>
                </w:pPr>
                <w:r w:rsidRPr="00B479DD">
                  <w:rPr>
                    <w:rFonts w:cs="Arial"/>
                  </w:rPr>
                  <w:t>Telefon:</w:t>
                </w:r>
              </w:p>
              <w:p w14:paraId="5CC1FAEA" w14:textId="77777777" w:rsidR="00274A9B" w:rsidRPr="00B479DD" w:rsidRDefault="00274A9B" w:rsidP="00FC5ADB">
                <w:pPr>
                  <w:spacing w:line="276" w:lineRule="auto"/>
                  <w:jc w:val="both"/>
                  <w:rPr>
                    <w:rFonts w:cs="Arial"/>
                  </w:rPr>
                </w:pPr>
              </w:p>
            </w:tc>
          </w:tr>
          <w:tr w:rsidR="00274A9B" w:rsidRPr="00B479DD" w14:paraId="20AFDDD3" w14:textId="77777777" w:rsidTr="00274A9B">
            <w:tc>
              <w:tcPr>
                <w:tcW w:w="8954" w:type="dxa"/>
              </w:tcPr>
              <w:p w14:paraId="465AD451" w14:textId="77777777" w:rsidR="00274A9B" w:rsidRPr="00B479DD" w:rsidRDefault="00274A9B" w:rsidP="00FC5ADB">
                <w:pPr>
                  <w:spacing w:line="276" w:lineRule="auto"/>
                  <w:jc w:val="both"/>
                  <w:rPr>
                    <w:rFonts w:cs="Arial"/>
                  </w:rPr>
                </w:pPr>
                <w:r w:rsidRPr="00B479DD">
                  <w:rPr>
                    <w:rFonts w:cs="Arial"/>
                  </w:rPr>
                  <w:t>E-pošta:</w:t>
                </w:r>
              </w:p>
              <w:p w14:paraId="2590022A" w14:textId="77777777" w:rsidR="00274A9B" w:rsidRPr="00B479DD" w:rsidRDefault="00274A9B" w:rsidP="00FC5ADB">
                <w:pPr>
                  <w:spacing w:line="276" w:lineRule="auto"/>
                  <w:jc w:val="both"/>
                  <w:rPr>
                    <w:rFonts w:cs="Arial"/>
                  </w:rPr>
                </w:pPr>
              </w:p>
            </w:tc>
          </w:tr>
          <w:tr w:rsidR="00274A9B" w:rsidRPr="00B479DD" w14:paraId="3571CBA4" w14:textId="77777777" w:rsidTr="00274A9B">
            <w:tc>
              <w:tcPr>
                <w:tcW w:w="8954" w:type="dxa"/>
              </w:tcPr>
              <w:p w14:paraId="15DDB5F5" w14:textId="77777777" w:rsidR="00274A9B" w:rsidRPr="00B479DD" w:rsidRDefault="00274A9B" w:rsidP="00FC5ADB">
                <w:pPr>
                  <w:spacing w:line="276" w:lineRule="auto"/>
                  <w:jc w:val="both"/>
                  <w:rPr>
                    <w:rFonts w:cs="Arial"/>
                  </w:rPr>
                </w:pPr>
                <w:r w:rsidRPr="00B479DD">
                  <w:rPr>
                    <w:rFonts w:cs="Arial"/>
                  </w:rPr>
                  <w:t>Pooblaščena oseba ponudnika, funkcija:</w:t>
                </w:r>
              </w:p>
              <w:p w14:paraId="759A245C" w14:textId="77777777" w:rsidR="00274A9B" w:rsidRPr="00B479DD" w:rsidRDefault="00274A9B" w:rsidP="00FC5ADB">
                <w:pPr>
                  <w:spacing w:line="276" w:lineRule="auto"/>
                  <w:jc w:val="both"/>
                  <w:rPr>
                    <w:rFonts w:cs="Arial"/>
                  </w:rPr>
                </w:pPr>
              </w:p>
            </w:tc>
          </w:tr>
        </w:tbl>
        <w:p w14:paraId="699E33E8" w14:textId="77777777" w:rsidR="00274A9B" w:rsidRPr="00B479DD" w:rsidRDefault="00274A9B" w:rsidP="00FC5ADB">
          <w:pPr>
            <w:pStyle w:val="NoSpacing"/>
            <w:spacing w:line="276" w:lineRule="auto"/>
            <w:jc w:val="both"/>
            <w:rPr>
              <w:rFonts w:cs="Arial"/>
              <w:lang w:val="sl-SI"/>
            </w:rPr>
          </w:pPr>
        </w:p>
        <w:p w14:paraId="753A499C" w14:textId="77777777" w:rsidR="00274A9B" w:rsidRPr="00B479DD" w:rsidRDefault="00274A9B" w:rsidP="00FC5ADB">
          <w:pPr>
            <w:pStyle w:val="Heading2"/>
            <w:spacing w:before="0"/>
            <w:jc w:val="both"/>
            <w:rPr>
              <w:rFonts w:cs="Arial"/>
              <w:color w:val="auto"/>
            </w:rPr>
          </w:pPr>
          <w:bookmarkStart w:id="4" w:name="_Toc308419584"/>
          <w:r w:rsidRPr="00B479DD">
            <w:rPr>
              <w:rFonts w:cs="Arial"/>
              <w:color w:val="auto"/>
            </w:rPr>
            <w:t>Splošni pogoji</w:t>
          </w:r>
          <w:bookmarkEnd w:id="4"/>
        </w:p>
        <w:p w14:paraId="59721C63" w14:textId="77777777" w:rsidR="00274A9B" w:rsidRPr="00B479DD" w:rsidRDefault="00274A9B" w:rsidP="00FC5ADB">
          <w:pPr>
            <w:spacing w:after="0"/>
            <w:jc w:val="both"/>
            <w:rPr>
              <w:rFonts w:cs="Arial"/>
            </w:rPr>
          </w:pPr>
          <w:r w:rsidRPr="00B479DD">
            <w:rPr>
              <w:rFonts w:cs="Arial"/>
            </w:rPr>
            <w:t>Ponudbo za izvedbo predmeta naročila dajemo v skladu s priloženimi razpisnimi pogoji naročnika.</w:t>
          </w:r>
        </w:p>
        <w:p w14:paraId="5826C8F3" w14:textId="2C8205AA" w:rsidR="00274A9B" w:rsidRPr="00B479DD" w:rsidRDefault="005F5346" w:rsidP="00FC5ADB">
          <w:pPr>
            <w:spacing w:after="0"/>
            <w:jc w:val="both"/>
            <w:rPr>
              <w:rFonts w:cs="Arial"/>
            </w:rPr>
          </w:pPr>
        </w:p>
      </w:sdtContent>
    </w:sdt>
    <w:p w14:paraId="62F8060A" w14:textId="7A851F18" w:rsidR="00274A9B" w:rsidRPr="00B479DD" w:rsidRDefault="00274A9B" w:rsidP="00FC5ADB">
      <w:pPr>
        <w:pStyle w:val="Heading2"/>
        <w:spacing w:before="0"/>
        <w:jc w:val="both"/>
        <w:rPr>
          <w:rFonts w:cs="Arial"/>
          <w:color w:val="auto"/>
        </w:rPr>
      </w:pPr>
      <w:bookmarkStart w:id="5" w:name="_Toc308419586"/>
      <w:r w:rsidRPr="00B479DD">
        <w:rPr>
          <w:rFonts w:cs="Arial"/>
          <w:color w:val="auto"/>
        </w:rPr>
        <w:t>Veljavnost ponudbe</w:t>
      </w:r>
      <w:bookmarkEnd w:id="5"/>
    </w:p>
    <w:p w14:paraId="4ED74BCB" w14:textId="1DE701D6" w:rsidR="006035FF" w:rsidRPr="00B479DD" w:rsidRDefault="00274A9B" w:rsidP="00FC5ADB">
      <w:pPr>
        <w:spacing w:after="0"/>
        <w:jc w:val="both"/>
        <w:rPr>
          <w:rFonts w:cs="Arial"/>
        </w:rPr>
      </w:pPr>
      <w:r w:rsidRPr="00B479DD">
        <w:rPr>
          <w:rFonts w:cs="Arial"/>
        </w:rPr>
        <w:t>Naša ponudba ostaja v ve</w:t>
      </w:r>
      <w:r w:rsidR="00B53B08" w:rsidRPr="00B479DD">
        <w:rPr>
          <w:rFonts w:cs="Arial"/>
        </w:rPr>
        <w:t>ljavi do ____________.</w:t>
      </w:r>
      <w:r w:rsidR="008C0A74" w:rsidRPr="00B479DD">
        <w:rPr>
          <w:rFonts w:cs="Arial"/>
        </w:rPr>
        <w:t xml:space="preserve"> </w:t>
      </w:r>
      <w:r w:rsidR="008C0A74" w:rsidRPr="00B479DD">
        <w:rPr>
          <w:rFonts w:cs="Arial"/>
          <w:i/>
          <w:sz w:val="20"/>
          <w:szCs w:val="20"/>
        </w:rPr>
        <w:t>(Ponudba mora biti veljavna vključno šest (6) mesecev od roka za oddajo ponudb.)</w:t>
      </w:r>
    </w:p>
    <w:p w14:paraId="7FE7639E" w14:textId="77777777" w:rsidR="006035FF" w:rsidRPr="00B479DD" w:rsidRDefault="006035FF" w:rsidP="00FC5ADB">
      <w:pPr>
        <w:spacing w:after="0"/>
        <w:jc w:val="both"/>
        <w:rPr>
          <w:rFonts w:cs="Arial"/>
        </w:rPr>
      </w:pPr>
    </w:p>
    <w:p w14:paraId="6C20BE5C" w14:textId="6C9E7D57" w:rsidR="006035FF" w:rsidRPr="00B479DD" w:rsidRDefault="006035FF" w:rsidP="00FC5ADB">
      <w:pPr>
        <w:pStyle w:val="Heading2"/>
        <w:spacing w:before="0"/>
        <w:jc w:val="both"/>
        <w:rPr>
          <w:rFonts w:cs="Arial"/>
          <w:color w:val="auto"/>
        </w:rPr>
      </w:pPr>
      <w:bookmarkStart w:id="6" w:name="_Toc308419587"/>
      <w:r w:rsidRPr="00B479DD">
        <w:rPr>
          <w:rFonts w:cs="Arial"/>
          <w:color w:val="auto"/>
        </w:rPr>
        <w:t>Cena</w:t>
      </w:r>
      <w:bookmarkEnd w:id="6"/>
    </w:p>
    <w:tbl>
      <w:tblPr>
        <w:tblStyle w:val="TableGrid"/>
        <w:tblW w:w="8959" w:type="dxa"/>
        <w:tblInd w:w="108" w:type="dxa"/>
        <w:tblLook w:val="04A0" w:firstRow="1" w:lastRow="0" w:firstColumn="1" w:lastColumn="0" w:noHBand="0" w:noVBand="1"/>
      </w:tblPr>
      <w:tblGrid>
        <w:gridCol w:w="3525"/>
        <w:gridCol w:w="1324"/>
        <w:gridCol w:w="1842"/>
        <w:gridCol w:w="2268"/>
      </w:tblGrid>
      <w:tr w:rsidR="00665B59" w:rsidRPr="00B479DD" w14:paraId="4ADB0950" w14:textId="77777777" w:rsidTr="005C1DDF">
        <w:tc>
          <w:tcPr>
            <w:tcW w:w="3525" w:type="dxa"/>
            <w:vAlign w:val="center"/>
          </w:tcPr>
          <w:p w14:paraId="6F9CAB8F" w14:textId="77777777" w:rsidR="00665B59" w:rsidRPr="00B479DD" w:rsidRDefault="00665B59" w:rsidP="00FC5ADB">
            <w:pPr>
              <w:spacing w:after="200" w:line="276" w:lineRule="auto"/>
              <w:rPr>
                <w:rFonts w:cs="Arial"/>
                <w:b/>
              </w:rPr>
            </w:pPr>
            <w:r w:rsidRPr="00B479DD">
              <w:rPr>
                <w:rFonts w:cs="Arial"/>
                <w:b/>
              </w:rPr>
              <w:t>Opis</w:t>
            </w:r>
          </w:p>
        </w:tc>
        <w:tc>
          <w:tcPr>
            <w:tcW w:w="1324" w:type="dxa"/>
            <w:vAlign w:val="center"/>
          </w:tcPr>
          <w:p w14:paraId="686E9312" w14:textId="77777777" w:rsidR="00665B59" w:rsidRPr="00B479DD" w:rsidRDefault="00665B59" w:rsidP="00FC5ADB">
            <w:pPr>
              <w:spacing w:after="200" w:line="276" w:lineRule="auto"/>
              <w:jc w:val="center"/>
              <w:rPr>
                <w:rFonts w:cs="Arial"/>
                <w:b/>
              </w:rPr>
            </w:pPr>
            <w:r w:rsidRPr="00B479DD">
              <w:rPr>
                <w:rFonts w:cs="Arial"/>
                <w:b/>
              </w:rPr>
              <w:t>Količina</w:t>
            </w:r>
          </w:p>
        </w:tc>
        <w:tc>
          <w:tcPr>
            <w:tcW w:w="1842" w:type="dxa"/>
            <w:vAlign w:val="center"/>
          </w:tcPr>
          <w:p w14:paraId="750CF8C5" w14:textId="77777777" w:rsidR="00665B59" w:rsidRPr="00B479DD" w:rsidRDefault="00665B59" w:rsidP="00FC5ADB">
            <w:pPr>
              <w:spacing w:line="276" w:lineRule="auto"/>
              <w:jc w:val="right"/>
              <w:rPr>
                <w:rFonts w:cs="Arial"/>
                <w:b/>
              </w:rPr>
            </w:pPr>
            <w:r w:rsidRPr="00B479DD">
              <w:rPr>
                <w:rFonts w:cs="Arial"/>
                <w:b/>
              </w:rPr>
              <w:t>Cena na enoto brez DDV</w:t>
            </w:r>
          </w:p>
        </w:tc>
        <w:tc>
          <w:tcPr>
            <w:tcW w:w="2268" w:type="dxa"/>
            <w:vAlign w:val="center"/>
          </w:tcPr>
          <w:p w14:paraId="0DB0989A" w14:textId="77777777" w:rsidR="00665B59" w:rsidRPr="00B479DD" w:rsidRDefault="00665B59" w:rsidP="00FC5ADB">
            <w:pPr>
              <w:spacing w:line="276" w:lineRule="auto"/>
              <w:jc w:val="right"/>
              <w:rPr>
                <w:rFonts w:cs="Arial"/>
                <w:b/>
              </w:rPr>
            </w:pPr>
            <w:r w:rsidRPr="00B479DD">
              <w:rPr>
                <w:rFonts w:cs="Arial"/>
                <w:b/>
              </w:rPr>
              <w:t>Skupna cena brez DDV</w:t>
            </w:r>
          </w:p>
        </w:tc>
      </w:tr>
      <w:tr w:rsidR="00665B59" w:rsidRPr="00B479DD" w14:paraId="59D03BA3" w14:textId="77777777" w:rsidTr="005C1DDF">
        <w:tc>
          <w:tcPr>
            <w:tcW w:w="3525" w:type="dxa"/>
            <w:vAlign w:val="center"/>
          </w:tcPr>
          <w:p w14:paraId="3608F1D2" w14:textId="1DA29EA7" w:rsidR="00A43955" w:rsidRPr="00B479DD" w:rsidRDefault="00A43955" w:rsidP="00FC5ADB">
            <w:pPr>
              <w:spacing w:line="276" w:lineRule="auto"/>
              <w:rPr>
                <w:rFonts w:cs="Arial"/>
              </w:rPr>
            </w:pPr>
            <w:r w:rsidRPr="00B479DD">
              <w:rPr>
                <w:rFonts w:cs="Arial"/>
              </w:rPr>
              <w:t>S</w:t>
            </w:r>
            <w:r w:rsidR="00024F66" w:rsidRPr="00B479DD">
              <w:rPr>
                <w:rFonts w:cs="Arial"/>
              </w:rPr>
              <w:t>AN stikalo</w:t>
            </w:r>
          </w:p>
          <w:p w14:paraId="500112D6" w14:textId="43D91FB0" w:rsidR="00665B59" w:rsidRPr="00B479DD" w:rsidRDefault="00A43955" w:rsidP="00FC5ADB">
            <w:pPr>
              <w:spacing w:line="276" w:lineRule="auto"/>
              <w:rPr>
                <w:rFonts w:cs="Arial"/>
              </w:rPr>
            </w:pPr>
            <w:r w:rsidRPr="00B479DD">
              <w:rPr>
                <w:rFonts w:cs="Arial"/>
              </w:rPr>
              <w:t>(kot npr.</w:t>
            </w:r>
            <w:r w:rsidR="008F504B" w:rsidRPr="00B479DD">
              <w:rPr>
                <w:rFonts w:cs="Arial"/>
              </w:rPr>
              <w:t xml:space="preserve"> HPE SN3600B 32Gb 24/8 Switch</w:t>
            </w:r>
            <w:r w:rsidR="008F504B" w:rsidRPr="00B479DD">
              <w:rPr>
                <w:rStyle w:val="FootnoteReference"/>
                <w:rFonts w:cs="Arial"/>
              </w:rPr>
              <w:footnoteReference w:id="4"/>
            </w:r>
            <w:r w:rsidRPr="00B479DD">
              <w:rPr>
                <w:rFonts w:cs="Arial"/>
              </w:rPr>
              <w:t>)</w:t>
            </w:r>
          </w:p>
        </w:tc>
        <w:tc>
          <w:tcPr>
            <w:tcW w:w="1324" w:type="dxa"/>
            <w:vAlign w:val="center"/>
          </w:tcPr>
          <w:p w14:paraId="543C6E3D" w14:textId="227B086F" w:rsidR="00665B59" w:rsidRPr="00B479DD" w:rsidRDefault="00A43955" w:rsidP="00FC5ADB">
            <w:pPr>
              <w:spacing w:line="276" w:lineRule="auto"/>
              <w:jc w:val="center"/>
              <w:rPr>
                <w:rFonts w:cs="Arial"/>
              </w:rPr>
            </w:pPr>
            <w:r w:rsidRPr="00B479DD">
              <w:rPr>
                <w:rFonts w:cs="Arial"/>
              </w:rPr>
              <w:t>4 kom.</w:t>
            </w:r>
          </w:p>
        </w:tc>
        <w:tc>
          <w:tcPr>
            <w:tcW w:w="1842" w:type="dxa"/>
            <w:vAlign w:val="center"/>
          </w:tcPr>
          <w:p w14:paraId="2D5DF37A" w14:textId="77777777" w:rsidR="00665B59" w:rsidRPr="00B479DD" w:rsidRDefault="00665B59" w:rsidP="00FC5ADB">
            <w:pPr>
              <w:spacing w:line="276" w:lineRule="auto"/>
              <w:jc w:val="right"/>
              <w:rPr>
                <w:rFonts w:cs="Arial"/>
              </w:rPr>
            </w:pPr>
          </w:p>
        </w:tc>
        <w:tc>
          <w:tcPr>
            <w:tcW w:w="2268" w:type="dxa"/>
            <w:vAlign w:val="center"/>
          </w:tcPr>
          <w:p w14:paraId="08525695" w14:textId="77777777" w:rsidR="00665B59" w:rsidRPr="00B479DD" w:rsidRDefault="00665B59" w:rsidP="00FC5ADB">
            <w:pPr>
              <w:spacing w:line="276" w:lineRule="auto"/>
              <w:jc w:val="right"/>
              <w:rPr>
                <w:rFonts w:cs="Arial"/>
              </w:rPr>
            </w:pPr>
          </w:p>
        </w:tc>
      </w:tr>
      <w:tr w:rsidR="005C1DDF" w:rsidRPr="00B479DD" w14:paraId="32CB056F" w14:textId="77777777" w:rsidTr="005C1DDF">
        <w:tc>
          <w:tcPr>
            <w:tcW w:w="3525" w:type="dxa"/>
            <w:vAlign w:val="center"/>
          </w:tcPr>
          <w:p w14:paraId="067B9B0E" w14:textId="7916076D" w:rsidR="005C1DDF" w:rsidRPr="00B479DD" w:rsidRDefault="000A1F2C" w:rsidP="00FC5ADB">
            <w:pPr>
              <w:spacing w:line="276" w:lineRule="auto"/>
              <w:rPr>
                <w:rFonts w:cs="Arial"/>
              </w:rPr>
            </w:pPr>
            <w:r w:rsidRPr="00B479DD">
              <w:rPr>
                <w:rFonts w:cs="Arial"/>
              </w:rPr>
              <w:t>SFP modul hitrosti 16Gb/s + priključni kabli</w:t>
            </w:r>
          </w:p>
        </w:tc>
        <w:tc>
          <w:tcPr>
            <w:tcW w:w="1324" w:type="dxa"/>
            <w:vAlign w:val="center"/>
          </w:tcPr>
          <w:p w14:paraId="4EF8217B" w14:textId="33C78E7D" w:rsidR="005C1DDF" w:rsidRPr="00B479DD" w:rsidRDefault="000A1F2C" w:rsidP="00FC5ADB">
            <w:pPr>
              <w:spacing w:line="276" w:lineRule="auto"/>
              <w:jc w:val="center"/>
              <w:rPr>
                <w:rFonts w:cs="Arial"/>
              </w:rPr>
            </w:pPr>
            <w:r w:rsidRPr="00B479DD">
              <w:rPr>
                <w:rFonts w:cs="Arial"/>
              </w:rPr>
              <w:t>24</w:t>
            </w:r>
            <w:r w:rsidR="005D45C0" w:rsidRPr="00B479DD">
              <w:rPr>
                <w:rFonts w:cs="Arial"/>
              </w:rPr>
              <w:t xml:space="preserve"> kom.</w:t>
            </w:r>
          </w:p>
        </w:tc>
        <w:tc>
          <w:tcPr>
            <w:tcW w:w="1842" w:type="dxa"/>
            <w:vAlign w:val="center"/>
          </w:tcPr>
          <w:p w14:paraId="20294AC5" w14:textId="77777777" w:rsidR="005C1DDF" w:rsidRPr="00B479DD" w:rsidRDefault="005C1DDF" w:rsidP="00FC5ADB">
            <w:pPr>
              <w:spacing w:line="276" w:lineRule="auto"/>
              <w:jc w:val="right"/>
              <w:rPr>
                <w:rFonts w:cs="Arial"/>
              </w:rPr>
            </w:pPr>
          </w:p>
        </w:tc>
        <w:tc>
          <w:tcPr>
            <w:tcW w:w="2268" w:type="dxa"/>
            <w:vAlign w:val="center"/>
          </w:tcPr>
          <w:p w14:paraId="6B262E4C" w14:textId="77777777" w:rsidR="005C1DDF" w:rsidRPr="00B479DD" w:rsidRDefault="005C1DDF" w:rsidP="00FC5ADB">
            <w:pPr>
              <w:spacing w:line="276" w:lineRule="auto"/>
              <w:jc w:val="right"/>
              <w:rPr>
                <w:rFonts w:cs="Arial"/>
              </w:rPr>
            </w:pPr>
          </w:p>
        </w:tc>
      </w:tr>
      <w:tr w:rsidR="005C1DDF" w:rsidRPr="00B479DD" w14:paraId="3EE6D3AC" w14:textId="77777777" w:rsidTr="005C1DDF">
        <w:tc>
          <w:tcPr>
            <w:tcW w:w="3525" w:type="dxa"/>
            <w:vAlign w:val="center"/>
          </w:tcPr>
          <w:p w14:paraId="271A750E" w14:textId="219802D1" w:rsidR="005C1DDF" w:rsidRPr="00B479DD" w:rsidRDefault="004E0ADB" w:rsidP="00FC5ADB">
            <w:pPr>
              <w:spacing w:line="276" w:lineRule="auto"/>
              <w:rPr>
                <w:rFonts w:cs="Arial"/>
              </w:rPr>
            </w:pPr>
            <w:r w:rsidRPr="00B479DD">
              <w:rPr>
                <w:rFonts w:cs="Arial"/>
              </w:rPr>
              <w:t>LC-LC kabel</w:t>
            </w:r>
            <w:r w:rsidR="00BB1CA8" w:rsidRPr="00B479DD">
              <w:rPr>
                <w:rFonts w:cs="Arial"/>
              </w:rPr>
              <w:t xml:space="preserve"> OM4</w:t>
            </w:r>
          </w:p>
        </w:tc>
        <w:tc>
          <w:tcPr>
            <w:tcW w:w="1324" w:type="dxa"/>
            <w:vAlign w:val="center"/>
          </w:tcPr>
          <w:p w14:paraId="3D094F23" w14:textId="2DF0DE4A" w:rsidR="005C1DDF" w:rsidRPr="00B479DD" w:rsidRDefault="000A1F2C" w:rsidP="00FC5ADB">
            <w:pPr>
              <w:spacing w:line="276" w:lineRule="auto"/>
              <w:jc w:val="center"/>
              <w:rPr>
                <w:rFonts w:cs="Arial"/>
              </w:rPr>
            </w:pPr>
            <w:r w:rsidRPr="00B479DD">
              <w:rPr>
                <w:rFonts w:cs="Arial"/>
              </w:rPr>
              <w:t>32</w:t>
            </w:r>
            <w:r w:rsidR="00BB1CA8" w:rsidRPr="00B479DD">
              <w:rPr>
                <w:rFonts w:cs="Arial"/>
              </w:rPr>
              <w:t xml:space="preserve"> kom.</w:t>
            </w:r>
          </w:p>
        </w:tc>
        <w:tc>
          <w:tcPr>
            <w:tcW w:w="1842" w:type="dxa"/>
            <w:vAlign w:val="center"/>
          </w:tcPr>
          <w:p w14:paraId="292DBC45" w14:textId="77777777" w:rsidR="005C1DDF" w:rsidRPr="00B479DD" w:rsidRDefault="005C1DDF" w:rsidP="00FC5ADB">
            <w:pPr>
              <w:spacing w:line="276" w:lineRule="auto"/>
              <w:jc w:val="right"/>
              <w:rPr>
                <w:rFonts w:cs="Arial"/>
              </w:rPr>
            </w:pPr>
          </w:p>
        </w:tc>
        <w:tc>
          <w:tcPr>
            <w:tcW w:w="2268" w:type="dxa"/>
            <w:vAlign w:val="center"/>
          </w:tcPr>
          <w:p w14:paraId="5A9C72A4" w14:textId="77777777" w:rsidR="005C1DDF" w:rsidRPr="00B479DD" w:rsidRDefault="005C1DDF" w:rsidP="00FC5ADB">
            <w:pPr>
              <w:spacing w:line="276" w:lineRule="auto"/>
              <w:jc w:val="right"/>
              <w:rPr>
                <w:rFonts w:cs="Arial"/>
              </w:rPr>
            </w:pPr>
          </w:p>
        </w:tc>
      </w:tr>
      <w:tr w:rsidR="005C1DDF" w:rsidRPr="00B479DD" w14:paraId="110AA57C" w14:textId="77777777" w:rsidTr="005C1DDF">
        <w:tc>
          <w:tcPr>
            <w:tcW w:w="3525" w:type="dxa"/>
            <w:vAlign w:val="center"/>
          </w:tcPr>
          <w:p w14:paraId="38533C03" w14:textId="1E82237D" w:rsidR="005C1DDF" w:rsidRPr="00B479DD" w:rsidRDefault="00BB1CA8" w:rsidP="00FC5ADB">
            <w:pPr>
              <w:spacing w:line="276" w:lineRule="auto"/>
              <w:rPr>
                <w:rFonts w:cs="Arial"/>
              </w:rPr>
            </w:pPr>
            <w:r w:rsidRPr="00B479DD">
              <w:rPr>
                <w:rFonts w:cs="Arial"/>
              </w:rPr>
              <w:t>Napajalni in ostali osnovni kabli</w:t>
            </w:r>
          </w:p>
        </w:tc>
        <w:tc>
          <w:tcPr>
            <w:tcW w:w="1324" w:type="dxa"/>
            <w:vAlign w:val="center"/>
          </w:tcPr>
          <w:p w14:paraId="6C32005A" w14:textId="70EB0F72" w:rsidR="005C1DDF" w:rsidRPr="00B479DD" w:rsidRDefault="00BB1CA8" w:rsidP="00FC5ADB">
            <w:pPr>
              <w:spacing w:line="276" w:lineRule="auto"/>
              <w:jc w:val="center"/>
              <w:rPr>
                <w:rFonts w:cs="Arial"/>
              </w:rPr>
            </w:pPr>
            <w:r w:rsidRPr="00B479DD">
              <w:rPr>
                <w:rFonts w:cs="Arial"/>
              </w:rPr>
              <w:t>1 kpl</w:t>
            </w:r>
          </w:p>
        </w:tc>
        <w:tc>
          <w:tcPr>
            <w:tcW w:w="1842" w:type="dxa"/>
            <w:vAlign w:val="center"/>
          </w:tcPr>
          <w:p w14:paraId="55445E8D" w14:textId="77777777" w:rsidR="005C1DDF" w:rsidRPr="00B479DD" w:rsidRDefault="005C1DDF" w:rsidP="00FC5ADB">
            <w:pPr>
              <w:spacing w:line="276" w:lineRule="auto"/>
              <w:jc w:val="right"/>
              <w:rPr>
                <w:rFonts w:cs="Arial"/>
              </w:rPr>
            </w:pPr>
          </w:p>
        </w:tc>
        <w:tc>
          <w:tcPr>
            <w:tcW w:w="2268" w:type="dxa"/>
            <w:vAlign w:val="center"/>
          </w:tcPr>
          <w:p w14:paraId="3AEC29C1" w14:textId="77777777" w:rsidR="005C1DDF" w:rsidRPr="00B479DD" w:rsidRDefault="005C1DDF" w:rsidP="00FC5ADB">
            <w:pPr>
              <w:spacing w:line="276" w:lineRule="auto"/>
              <w:jc w:val="right"/>
              <w:rPr>
                <w:rFonts w:cs="Arial"/>
              </w:rPr>
            </w:pPr>
          </w:p>
        </w:tc>
      </w:tr>
      <w:tr w:rsidR="005C1DDF" w:rsidRPr="00B479DD" w14:paraId="74E563D0" w14:textId="77777777" w:rsidTr="005C1DDF">
        <w:tc>
          <w:tcPr>
            <w:tcW w:w="3525" w:type="dxa"/>
            <w:vAlign w:val="center"/>
          </w:tcPr>
          <w:p w14:paraId="348CB472" w14:textId="634F1BDE" w:rsidR="005C1DDF" w:rsidRPr="00B479DD" w:rsidRDefault="004E0ADB" w:rsidP="00FC5ADB">
            <w:pPr>
              <w:spacing w:line="276" w:lineRule="auto"/>
              <w:rPr>
                <w:rFonts w:cs="Arial"/>
              </w:rPr>
            </w:pPr>
            <w:r w:rsidRPr="00B479DD">
              <w:rPr>
                <w:rFonts w:cs="Arial"/>
              </w:rPr>
              <w:t>Licenca</w:t>
            </w:r>
            <w:r w:rsidR="00BB1CA8" w:rsidRPr="00B479DD">
              <w:rPr>
                <w:rFonts w:cs="Arial"/>
              </w:rPr>
              <w:t xml:space="preserve"> za upravljanje infrastrukturnih naprav</w:t>
            </w:r>
          </w:p>
        </w:tc>
        <w:tc>
          <w:tcPr>
            <w:tcW w:w="1324" w:type="dxa"/>
            <w:vAlign w:val="center"/>
          </w:tcPr>
          <w:p w14:paraId="14F3417F" w14:textId="362ECA5C" w:rsidR="005C1DDF" w:rsidRPr="00B479DD" w:rsidRDefault="00BB1CA8" w:rsidP="00FC5ADB">
            <w:pPr>
              <w:spacing w:line="276" w:lineRule="auto"/>
              <w:jc w:val="center"/>
              <w:rPr>
                <w:rFonts w:cs="Arial"/>
              </w:rPr>
            </w:pPr>
            <w:r w:rsidRPr="00B479DD">
              <w:rPr>
                <w:rFonts w:cs="Arial"/>
              </w:rPr>
              <w:t>4 k</w:t>
            </w:r>
            <w:r w:rsidR="007D275D" w:rsidRPr="00B479DD">
              <w:rPr>
                <w:rFonts w:cs="Arial"/>
              </w:rPr>
              <w:t>om</w:t>
            </w:r>
            <w:r w:rsidRPr="00B479DD">
              <w:rPr>
                <w:rFonts w:cs="Arial"/>
              </w:rPr>
              <w:t>.</w:t>
            </w:r>
          </w:p>
        </w:tc>
        <w:tc>
          <w:tcPr>
            <w:tcW w:w="1842" w:type="dxa"/>
            <w:vAlign w:val="center"/>
          </w:tcPr>
          <w:p w14:paraId="532474EF" w14:textId="77777777" w:rsidR="005C1DDF" w:rsidRPr="00B479DD" w:rsidRDefault="005C1DDF" w:rsidP="00FC5ADB">
            <w:pPr>
              <w:spacing w:line="276" w:lineRule="auto"/>
              <w:jc w:val="right"/>
              <w:rPr>
                <w:rFonts w:cs="Arial"/>
              </w:rPr>
            </w:pPr>
          </w:p>
        </w:tc>
        <w:tc>
          <w:tcPr>
            <w:tcW w:w="2268" w:type="dxa"/>
            <w:vAlign w:val="center"/>
          </w:tcPr>
          <w:p w14:paraId="38A6DFD3" w14:textId="77777777" w:rsidR="005C1DDF" w:rsidRPr="00B479DD" w:rsidRDefault="005C1DDF" w:rsidP="00FC5ADB">
            <w:pPr>
              <w:spacing w:line="276" w:lineRule="auto"/>
              <w:jc w:val="right"/>
              <w:rPr>
                <w:rFonts w:cs="Arial"/>
              </w:rPr>
            </w:pPr>
          </w:p>
        </w:tc>
      </w:tr>
      <w:tr w:rsidR="005C1DDF" w:rsidRPr="00B479DD" w14:paraId="06F5FB7D" w14:textId="77777777" w:rsidTr="005C1DDF">
        <w:tc>
          <w:tcPr>
            <w:tcW w:w="3525" w:type="dxa"/>
            <w:vAlign w:val="center"/>
          </w:tcPr>
          <w:p w14:paraId="4D93A6FF" w14:textId="68EF8665" w:rsidR="005C1DDF" w:rsidRPr="00B479DD" w:rsidRDefault="00BB1CA8" w:rsidP="00FC5ADB">
            <w:pPr>
              <w:spacing w:line="276" w:lineRule="auto"/>
              <w:rPr>
                <w:rFonts w:cs="Arial"/>
              </w:rPr>
            </w:pPr>
            <w:r w:rsidRPr="00B479DD">
              <w:rPr>
                <w:rFonts w:cs="Arial"/>
              </w:rPr>
              <w:t>Transceiver SFP+ FC 4.25G CWDM 1470nm 80km – nadgradnja na 16Gb, 20km</w:t>
            </w:r>
          </w:p>
        </w:tc>
        <w:tc>
          <w:tcPr>
            <w:tcW w:w="1324" w:type="dxa"/>
            <w:vAlign w:val="center"/>
          </w:tcPr>
          <w:p w14:paraId="347A6140" w14:textId="422800CE" w:rsidR="005C1DDF" w:rsidRPr="00B479DD" w:rsidRDefault="00BB1CA8" w:rsidP="00FC5ADB">
            <w:pPr>
              <w:spacing w:line="276" w:lineRule="auto"/>
              <w:jc w:val="center"/>
              <w:rPr>
                <w:rFonts w:cs="Arial"/>
              </w:rPr>
            </w:pPr>
            <w:r w:rsidRPr="00B479DD">
              <w:rPr>
                <w:rFonts w:cs="Arial"/>
              </w:rPr>
              <w:t>2 kom.</w:t>
            </w:r>
          </w:p>
        </w:tc>
        <w:tc>
          <w:tcPr>
            <w:tcW w:w="1842" w:type="dxa"/>
            <w:vAlign w:val="center"/>
          </w:tcPr>
          <w:p w14:paraId="55F19B35" w14:textId="77777777" w:rsidR="005C1DDF" w:rsidRPr="00B479DD" w:rsidRDefault="005C1DDF" w:rsidP="00FC5ADB">
            <w:pPr>
              <w:spacing w:line="276" w:lineRule="auto"/>
              <w:jc w:val="right"/>
              <w:rPr>
                <w:rFonts w:cs="Arial"/>
              </w:rPr>
            </w:pPr>
          </w:p>
        </w:tc>
        <w:tc>
          <w:tcPr>
            <w:tcW w:w="2268" w:type="dxa"/>
            <w:vAlign w:val="center"/>
          </w:tcPr>
          <w:p w14:paraId="30DC1A9E" w14:textId="77777777" w:rsidR="005C1DDF" w:rsidRPr="00B479DD" w:rsidRDefault="005C1DDF" w:rsidP="00FC5ADB">
            <w:pPr>
              <w:spacing w:line="276" w:lineRule="auto"/>
              <w:jc w:val="right"/>
              <w:rPr>
                <w:rFonts w:cs="Arial"/>
              </w:rPr>
            </w:pPr>
          </w:p>
        </w:tc>
      </w:tr>
      <w:tr w:rsidR="005C1DDF" w:rsidRPr="00B479DD" w14:paraId="52941569" w14:textId="77777777" w:rsidTr="005C1DDF">
        <w:tc>
          <w:tcPr>
            <w:tcW w:w="3525" w:type="dxa"/>
            <w:vAlign w:val="center"/>
          </w:tcPr>
          <w:p w14:paraId="25BDA6F4" w14:textId="3E43010A" w:rsidR="005C1DDF" w:rsidRPr="00B479DD" w:rsidRDefault="00BB1CA8" w:rsidP="00FC5ADB">
            <w:pPr>
              <w:spacing w:line="276" w:lineRule="auto"/>
              <w:rPr>
                <w:rFonts w:cs="Arial"/>
              </w:rPr>
            </w:pPr>
            <w:r w:rsidRPr="00B479DD">
              <w:rPr>
                <w:rFonts w:cs="Arial"/>
              </w:rPr>
              <w:t>Transceiver SFP+ FC 4.25G CWDM 1490nm 80km – nadgradnja na 16Gb, 20km</w:t>
            </w:r>
          </w:p>
        </w:tc>
        <w:tc>
          <w:tcPr>
            <w:tcW w:w="1324" w:type="dxa"/>
            <w:vAlign w:val="center"/>
          </w:tcPr>
          <w:p w14:paraId="77BAAF7C" w14:textId="7B076EA1" w:rsidR="005C1DDF" w:rsidRPr="00B479DD" w:rsidRDefault="00BB1CA8" w:rsidP="00FC5ADB">
            <w:pPr>
              <w:spacing w:line="276" w:lineRule="auto"/>
              <w:jc w:val="center"/>
              <w:rPr>
                <w:rFonts w:cs="Arial"/>
              </w:rPr>
            </w:pPr>
            <w:r w:rsidRPr="00B479DD">
              <w:rPr>
                <w:rFonts w:cs="Arial"/>
              </w:rPr>
              <w:t>2 kom.</w:t>
            </w:r>
          </w:p>
        </w:tc>
        <w:tc>
          <w:tcPr>
            <w:tcW w:w="1842" w:type="dxa"/>
            <w:vAlign w:val="center"/>
          </w:tcPr>
          <w:p w14:paraId="4FEB27E0" w14:textId="77777777" w:rsidR="005C1DDF" w:rsidRPr="00B479DD" w:rsidRDefault="005C1DDF" w:rsidP="00FC5ADB">
            <w:pPr>
              <w:spacing w:line="276" w:lineRule="auto"/>
              <w:jc w:val="right"/>
              <w:rPr>
                <w:rFonts w:cs="Arial"/>
              </w:rPr>
            </w:pPr>
          </w:p>
        </w:tc>
        <w:tc>
          <w:tcPr>
            <w:tcW w:w="2268" w:type="dxa"/>
            <w:vAlign w:val="center"/>
          </w:tcPr>
          <w:p w14:paraId="0B6591B9" w14:textId="77777777" w:rsidR="005C1DDF" w:rsidRPr="00B479DD" w:rsidRDefault="005C1DDF" w:rsidP="00FC5ADB">
            <w:pPr>
              <w:spacing w:line="276" w:lineRule="auto"/>
              <w:jc w:val="right"/>
              <w:rPr>
                <w:rFonts w:cs="Arial"/>
              </w:rPr>
            </w:pPr>
          </w:p>
        </w:tc>
      </w:tr>
      <w:tr w:rsidR="005C1DDF" w:rsidRPr="00B479DD" w14:paraId="6C692A61" w14:textId="77777777" w:rsidTr="005C1DDF">
        <w:tc>
          <w:tcPr>
            <w:tcW w:w="3525" w:type="dxa"/>
            <w:vAlign w:val="center"/>
          </w:tcPr>
          <w:p w14:paraId="59DF5490" w14:textId="79819378" w:rsidR="005C1DDF" w:rsidRPr="00B479DD" w:rsidRDefault="00BB1CA8" w:rsidP="00FC5ADB">
            <w:pPr>
              <w:spacing w:line="276" w:lineRule="auto"/>
              <w:rPr>
                <w:rFonts w:cs="Arial"/>
              </w:rPr>
            </w:pPr>
            <w:r w:rsidRPr="00B479DD">
              <w:rPr>
                <w:rFonts w:cs="Arial"/>
              </w:rPr>
              <w:t>Cisco SFP CWDM 1470nm – nadgradnja na 16Gb, 20km</w:t>
            </w:r>
          </w:p>
        </w:tc>
        <w:tc>
          <w:tcPr>
            <w:tcW w:w="1324" w:type="dxa"/>
            <w:vAlign w:val="center"/>
          </w:tcPr>
          <w:p w14:paraId="67BC0854" w14:textId="4C595D2C" w:rsidR="005C1DDF" w:rsidRPr="00B479DD" w:rsidRDefault="00BB1CA8" w:rsidP="00FC5ADB">
            <w:pPr>
              <w:spacing w:line="276" w:lineRule="auto"/>
              <w:jc w:val="center"/>
              <w:rPr>
                <w:rFonts w:cs="Arial"/>
              </w:rPr>
            </w:pPr>
            <w:r w:rsidRPr="00B479DD">
              <w:rPr>
                <w:rFonts w:cs="Arial"/>
              </w:rPr>
              <w:t>2 kom.</w:t>
            </w:r>
          </w:p>
        </w:tc>
        <w:tc>
          <w:tcPr>
            <w:tcW w:w="1842" w:type="dxa"/>
            <w:vAlign w:val="center"/>
          </w:tcPr>
          <w:p w14:paraId="33986D8F" w14:textId="77777777" w:rsidR="005C1DDF" w:rsidRPr="00B479DD" w:rsidRDefault="005C1DDF" w:rsidP="00FC5ADB">
            <w:pPr>
              <w:spacing w:line="276" w:lineRule="auto"/>
              <w:jc w:val="right"/>
              <w:rPr>
                <w:rFonts w:cs="Arial"/>
              </w:rPr>
            </w:pPr>
          </w:p>
        </w:tc>
        <w:tc>
          <w:tcPr>
            <w:tcW w:w="2268" w:type="dxa"/>
            <w:vAlign w:val="center"/>
          </w:tcPr>
          <w:p w14:paraId="79AFE821" w14:textId="77777777" w:rsidR="005C1DDF" w:rsidRPr="00B479DD" w:rsidRDefault="005C1DDF" w:rsidP="00FC5ADB">
            <w:pPr>
              <w:spacing w:line="276" w:lineRule="auto"/>
              <w:jc w:val="right"/>
              <w:rPr>
                <w:rFonts w:cs="Arial"/>
              </w:rPr>
            </w:pPr>
          </w:p>
        </w:tc>
      </w:tr>
      <w:tr w:rsidR="005C1DDF" w:rsidRPr="00B479DD" w14:paraId="56D3FB50" w14:textId="77777777" w:rsidTr="005C1DDF">
        <w:tc>
          <w:tcPr>
            <w:tcW w:w="3525" w:type="dxa"/>
            <w:vAlign w:val="center"/>
          </w:tcPr>
          <w:p w14:paraId="198BB6C3" w14:textId="7A48636F" w:rsidR="005C1DDF" w:rsidRPr="00B479DD" w:rsidRDefault="00BB1CA8" w:rsidP="00FC5ADB">
            <w:pPr>
              <w:spacing w:line="276" w:lineRule="auto"/>
              <w:rPr>
                <w:rFonts w:cs="Arial"/>
              </w:rPr>
            </w:pPr>
            <w:r w:rsidRPr="00B479DD">
              <w:rPr>
                <w:rFonts w:cs="Arial"/>
              </w:rPr>
              <w:t>Cisco SFP CWDM 1490nm – nadgradnja na 16Gb, 20km</w:t>
            </w:r>
          </w:p>
        </w:tc>
        <w:tc>
          <w:tcPr>
            <w:tcW w:w="1324" w:type="dxa"/>
            <w:vAlign w:val="center"/>
          </w:tcPr>
          <w:p w14:paraId="1FEF237E" w14:textId="401C2E2B" w:rsidR="005C1DDF" w:rsidRPr="00B479DD" w:rsidRDefault="00BB1CA8" w:rsidP="00FC5ADB">
            <w:pPr>
              <w:spacing w:line="276" w:lineRule="auto"/>
              <w:jc w:val="center"/>
              <w:rPr>
                <w:rFonts w:cs="Arial"/>
              </w:rPr>
            </w:pPr>
            <w:r w:rsidRPr="00B479DD">
              <w:rPr>
                <w:rFonts w:cs="Arial"/>
              </w:rPr>
              <w:t>2 kom.</w:t>
            </w:r>
          </w:p>
        </w:tc>
        <w:tc>
          <w:tcPr>
            <w:tcW w:w="1842" w:type="dxa"/>
            <w:vAlign w:val="center"/>
          </w:tcPr>
          <w:p w14:paraId="34316BA5" w14:textId="77777777" w:rsidR="005C1DDF" w:rsidRPr="00B479DD" w:rsidRDefault="005C1DDF" w:rsidP="00FC5ADB">
            <w:pPr>
              <w:spacing w:line="276" w:lineRule="auto"/>
              <w:jc w:val="right"/>
              <w:rPr>
                <w:rFonts w:cs="Arial"/>
              </w:rPr>
            </w:pPr>
          </w:p>
        </w:tc>
        <w:tc>
          <w:tcPr>
            <w:tcW w:w="2268" w:type="dxa"/>
            <w:vAlign w:val="center"/>
          </w:tcPr>
          <w:p w14:paraId="66FB6EBB" w14:textId="77777777" w:rsidR="005C1DDF" w:rsidRPr="00B479DD" w:rsidRDefault="005C1DDF" w:rsidP="00FC5ADB">
            <w:pPr>
              <w:spacing w:line="276" w:lineRule="auto"/>
              <w:jc w:val="right"/>
              <w:rPr>
                <w:rFonts w:cs="Arial"/>
              </w:rPr>
            </w:pPr>
          </w:p>
        </w:tc>
      </w:tr>
      <w:tr w:rsidR="005C1DDF" w:rsidRPr="00B479DD" w14:paraId="132B3570" w14:textId="77777777" w:rsidTr="005C1DDF">
        <w:tc>
          <w:tcPr>
            <w:tcW w:w="3525" w:type="dxa"/>
            <w:vAlign w:val="center"/>
          </w:tcPr>
          <w:p w14:paraId="1D5CFDD0" w14:textId="1C6E4235" w:rsidR="005C1DDF" w:rsidRPr="00B479DD" w:rsidRDefault="007D275D" w:rsidP="00FC5ADB">
            <w:pPr>
              <w:spacing w:line="276" w:lineRule="auto"/>
              <w:rPr>
                <w:rFonts w:cs="Arial"/>
              </w:rPr>
            </w:pPr>
            <w:r w:rsidRPr="00B479DD">
              <w:rPr>
                <w:rFonts w:cs="Arial"/>
              </w:rPr>
              <w:t>Konfiguracija in implementacija stikal</w:t>
            </w:r>
          </w:p>
        </w:tc>
        <w:tc>
          <w:tcPr>
            <w:tcW w:w="1324" w:type="dxa"/>
            <w:vAlign w:val="center"/>
          </w:tcPr>
          <w:p w14:paraId="1381CE8F" w14:textId="153E4BC0" w:rsidR="005C1DDF" w:rsidRPr="00B479DD" w:rsidRDefault="007D275D" w:rsidP="00FC5ADB">
            <w:pPr>
              <w:spacing w:line="276" w:lineRule="auto"/>
              <w:jc w:val="center"/>
              <w:rPr>
                <w:rFonts w:cs="Arial"/>
              </w:rPr>
            </w:pPr>
            <w:r w:rsidRPr="00B479DD">
              <w:rPr>
                <w:rFonts w:cs="Arial"/>
              </w:rPr>
              <w:t>1 kpl</w:t>
            </w:r>
          </w:p>
        </w:tc>
        <w:tc>
          <w:tcPr>
            <w:tcW w:w="1842" w:type="dxa"/>
            <w:vAlign w:val="center"/>
          </w:tcPr>
          <w:p w14:paraId="75DE0E0D" w14:textId="77777777" w:rsidR="005C1DDF" w:rsidRPr="00B479DD" w:rsidRDefault="005C1DDF" w:rsidP="00FC5ADB">
            <w:pPr>
              <w:spacing w:line="276" w:lineRule="auto"/>
              <w:jc w:val="right"/>
              <w:rPr>
                <w:rFonts w:cs="Arial"/>
              </w:rPr>
            </w:pPr>
          </w:p>
        </w:tc>
        <w:tc>
          <w:tcPr>
            <w:tcW w:w="2268" w:type="dxa"/>
            <w:vAlign w:val="center"/>
          </w:tcPr>
          <w:p w14:paraId="62CDFB36" w14:textId="77777777" w:rsidR="005C1DDF" w:rsidRPr="00B479DD" w:rsidRDefault="005C1DDF" w:rsidP="00FC5ADB">
            <w:pPr>
              <w:spacing w:line="276" w:lineRule="auto"/>
              <w:jc w:val="right"/>
              <w:rPr>
                <w:rFonts w:cs="Arial"/>
              </w:rPr>
            </w:pPr>
          </w:p>
        </w:tc>
      </w:tr>
      <w:tr w:rsidR="005C1DDF" w:rsidRPr="00B479DD" w14:paraId="2AC48504" w14:textId="77777777" w:rsidTr="005C1DDF">
        <w:tc>
          <w:tcPr>
            <w:tcW w:w="3525" w:type="dxa"/>
            <w:vAlign w:val="center"/>
          </w:tcPr>
          <w:p w14:paraId="7BADD5F6" w14:textId="2DA19353" w:rsidR="005C1DDF" w:rsidRPr="00B479DD" w:rsidRDefault="00454F32" w:rsidP="00454F32">
            <w:pPr>
              <w:spacing w:line="276" w:lineRule="auto"/>
              <w:rPr>
                <w:rFonts w:cs="Arial"/>
              </w:rPr>
            </w:pPr>
            <w:r w:rsidRPr="00B479DD">
              <w:rPr>
                <w:rFonts w:cs="Arial"/>
              </w:rPr>
              <w:t>5-letna standardna garancija</w:t>
            </w:r>
          </w:p>
        </w:tc>
        <w:tc>
          <w:tcPr>
            <w:tcW w:w="1324" w:type="dxa"/>
            <w:vAlign w:val="center"/>
          </w:tcPr>
          <w:p w14:paraId="56F63B1F" w14:textId="66298841" w:rsidR="005C1DDF" w:rsidRPr="00B479DD" w:rsidRDefault="00F661EC" w:rsidP="00FC5ADB">
            <w:pPr>
              <w:spacing w:line="276" w:lineRule="auto"/>
              <w:jc w:val="center"/>
              <w:rPr>
                <w:rFonts w:cs="Arial"/>
              </w:rPr>
            </w:pPr>
            <w:r w:rsidRPr="00B479DD">
              <w:rPr>
                <w:rFonts w:cs="Arial"/>
              </w:rPr>
              <w:t>4</w:t>
            </w:r>
            <w:r w:rsidR="007D275D" w:rsidRPr="00B479DD">
              <w:rPr>
                <w:rFonts w:cs="Arial"/>
              </w:rPr>
              <w:t xml:space="preserve"> kos.</w:t>
            </w:r>
          </w:p>
        </w:tc>
        <w:tc>
          <w:tcPr>
            <w:tcW w:w="1842" w:type="dxa"/>
            <w:vAlign w:val="center"/>
          </w:tcPr>
          <w:p w14:paraId="3F46FEBC" w14:textId="77777777" w:rsidR="005C1DDF" w:rsidRPr="00B479DD" w:rsidRDefault="005C1DDF" w:rsidP="00FC5ADB">
            <w:pPr>
              <w:spacing w:line="276" w:lineRule="auto"/>
              <w:jc w:val="right"/>
              <w:rPr>
                <w:rFonts w:cs="Arial"/>
              </w:rPr>
            </w:pPr>
          </w:p>
        </w:tc>
        <w:tc>
          <w:tcPr>
            <w:tcW w:w="2268" w:type="dxa"/>
            <w:vAlign w:val="center"/>
          </w:tcPr>
          <w:p w14:paraId="21A75069" w14:textId="77777777" w:rsidR="005C1DDF" w:rsidRPr="00B479DD" w:rsidRDefault="005C1DDF" w:rsidP="00FC5ADB">
            <w:pPr>
              <w:spacing w:line="276" w:lineRule="auto"/>
              <w:jc w:val="right"/>
              <w:rPr>
                <w:rFonts w:cs="Arial"/>
              </w:rPr>
            </w:pPr>
          </w:p>
        </w:tc>
      </w:tr>
      <w:tr w:rsidR="00665B59" w:rsidRPr="00B479DD" w14:paraId="45DC1E21" w14:textId="77777777" w:rsidTr="005C1DDF">
        <w:trPr>
          <w:trHeight w:val="283"/>
        </w:trPr>
        <w:tc>
          <w:tcPr>
            <w:tcW w:w="4849" w:type="dxa"/>
            <w:gridSpan w:val="2"/>
            <w:vAlign w:val="center"/>
          </w:tcPr>
          <w:p w14:paraId="6576EFD6" w14:textId="77777777" w:rsidR="00665B59" w:rsidRPr="00B479DD" w:rsidRDefault="00665B59" w:rsidP="00FC5ADB">
            <w:pPr>
              <w:spacing w:line="276" w:lineRule="auto"/>
              <w:rPr>
                <w:rFonts w:cs="Arial"/>
              </w:rPr>
            </w:pPr>
          </w:p>
        </w:tc>
        <w:tc>
          <w:tcPr>
            <w:tcW w:w="1842" w:type="dxa"/>
            <w:vAlign w:val="center"/>
          </w:tcPr>
          <w:p w14:paraId="1EDBE15A" w14:textId="697BEB81" w:rsidR="00665B59" w:rsidRPr="00B479DD" w:rsidRDefault="00665B59" w:rsidP="00FC5ADB">
            <w:pPr>
              <w:spacing w:line="276" w:lineRule="auto"/>
              <w:jc w:val="right"/>
              <w:rPr>
                <w:rFonts w:cs="Arial"/>
                <w:b/>
              </w:rPr>
            </w:pPr>
            <w:r w:rsidRPr="00B479DD">
              <w:rPr>
                <w:rFonts w:cs="Arial"/>
                <w:b/>
              </w:rPr>
              <w:t>Skupaj</w:t>
            </w:r>
            <w:r w:rsidR="000F29EA" w:rsidRPr="00B479DD">
              <w:rPr>
                <w:rFonts w:cs="Arial"/>
                <w:b/>
              </w:rPr>
              <w:t xml:space="preserve"> </w:t>
            </w:r>
            <w:r w:rsidRPr="00B479DD">
              <w:rPr>
                <w:rFonts w:cs="Arial"/>
                <w:b/>
              </w:rPr>
              <w:t>brez DDV</w:t>
            </w:r>
          </w:p>
        </w:tc>
        <w:tc>
          <w:tcPr>
            <w:tcW w:w="2268" w:type="dxa"/>
            <w:vAlign w:val="center"/>
          </w:tcPr>
          <w:p w14:paraId="7460EFCA" w14:textId="77777777" w:rsidR="00665B59" w:rsidRPr="00B479DD" w:rsidRDefault="00665B59" w:rsidP="00FC5ADB">
            <w:pPr>
              <w:spacing w:line="276" w:lineRule="auto"/>
              <w:jc w:val="right"/>
              <w:rPr>
                <w:rFonts w:cs="Arial"/>
              </w:rPr>
            </w:pPr>
          </w:p>
        </w:tc>
      </w:tr>
    </w:tbl>
    <w:p w14:paraId="6A1EEB25" w14:textId="30D0FE12" w:rsidR="00665B59" w:rsidRPr="00B479DD" w:rsidRDefault="00665B59" w:rsidP="00FC5ADB">
      <w:pPr>
        <w:spacing w:after="0"/>
        <w:jc w:val="both"/>
        <w:rPr>
          <w:rFonts w:cs="Arial"/>
        </w:rPr>
      </w:pPr>
    </w:p>
    <w:p w14:paraId="05CC86CD" w14:textId="77777777" w:rsidR="009F0ADD" w:rsidRPr="00B479DD" w:rsidRDefault="009F0ADD" w:rsidP="00FC5ADB">
      <w:pPr>
        <w:spacing w:after="0"/>
        <w:jc w:val="both"/>
        <w:rPr>
          <w:rFonts w:cs="Arial"/>
        </w:rPr>
      </w:pPr>
    </w:p>
    <w:p w14:paraId="734408BA" w14:textId="769D2620" w:rsidR="00D85282" w:rsidRPr="00B479DD" w:rsidRDefault="00D85282" w:rsidP="00FC5ADB">
      <w:pPr>
        <w:spacing w:after="0"/>
        <w:jc w:val="both"/>
        <w:rPr>
          <w:rFonts w:cs="Arial"/>
        </w:rPr>
      </w:pPr>
      <w:r w:rsidRPr="00B479DD">
        <w:rPr>
          <w:rFonts w:cs="Arial"/>
        </w:rPr>
        <w:t>V ceno so vključeni vsi stroški, ki jih mora ponudnik upoštevati pri izvedbi, tako da ponudnik od naročnika ne more zahtevati nobenih dodatnih plačil ali povračil stroškov.</w:t>
      </w:r>
    </w:p>
    <w:p w14:paraId="4DB1C227" w14:textId="4CA77259" w:rsidR="00D85282" w:rsidRPr="00B479DD" w:rsidRDefault="00D85282" w:rsidP="00B63B18">
      <w:pPr>
        <w:spacing w:after="0"/>
        <w:jc w:val="both"/>
        <w:rPr>
          <w:rFonts w:cs="Arial"/>
        </w:rPr>
      </w:pPr>
    </w:p>
    <w:p w14:paraId="7040F123" w14:textId="07B7FE1B" w:rsidR="00665B59" w:rsidRPr="00B479DD" w:rsidRDefault="00B479DD" w:rsidP="00FC5ADB">
      <w:pPr>
        <w:jc w:val="both"/>
        <w:rPr>
          <w:rFonts w:cs="Arial"/>
        </w:rPr>
      </w:pPr>
      <w:r w:rsidRPr="00B479DD">
        <w:rPr>
          <w:rFonts w:cs="Arial"/>
        </w:rPr>
        <w:t>Priloga:</w:t>
      </w:r>
    </w:p>
    <w:p w14:paraId="389C0BBB" w14:textId="604F2B56" w:rsidR="00B479DD" w:rsidRPr="00B479DD" w:rsidRDefault="00B479DD" w:rsidP="00B479DD">
      <w:pPr>
        <w:pStyle w:val="ListParagraph"/>
        <w:numPr>
          <w:ilvl w:val="0"/>
          <w:numId w:val="1"/>
        </w:numPr>
        <w:jc w:val="both"/>
        <w:rPr>
          <w:rFonts w:ascii="Arial" w:hAnsi="Arial" w:cs="Arial"/>
        </w:rPr>
      </w:pPr>
      <w:r w:rsidRPr="00B479DD">
        <w:rPr>
          <w:rFonts w:ascii="Arial" w:hAnsi="Arial" w:cs="Arial"/>
        </w:rPr>
        <w:t>Garancijski pogoji</w:t>
      </w:r>
    </w:p>
    <w:p w14:paraId="169F65CB" w14:textId="77777777" w:rsidR="00952E01" w:rsidRPr="00B479DD" w:rsidRDefault="00952E01" w:rsidP="00FC5ADB">
      <w:pPr>
        <w:jc w:val="both"/>
        <w:rPr>
          <w:rFonts w:cs="Arial"/>
        </w:rPr>
      </w:pPr>
    </w:p>
    <w:p w14:paraId="6DA8AF4D" w14:textId="6F471FE4" w:rsidR="00D85282" w:rsidRPr="00B479DD" w:rsidRDefault="00D85282" w:rsidP="00FC5ADB">
      <w:pPr>
        <w:jc w:val="both"/>
        <w:rPr>
          <w:rFonts w:cs="Arial"/>
        </w:rPr>
      </w:pPr>
      <w:r w:rsidRPr="00B479DD">
        <w:rPr>
          <w:rFonts w:cs="Arial"/>
        </w:rPr>
        <w:t>Kraj in datum: __</w:t>
      </w:r>
      <w:r w:rsidR="003E5BD0" w:rsidRPr="00B479DD">
        <w:rPr>
          <w:rFonts w:cs="Arial"/>
        </w:rPr>
        <w:t>_______________________________</w:t>
      </w:r>
    </w:p>
    <w:p w14:paraId="7B5A16A7" w14:textId="77777777" w:rsidR="00D85282" w:rsidRPr="00B479DD" w:rsidRDefault="00D85282" w:rsidP="00FC5ADB">
      <w:pPr>
        <w:jc w:val="both"/>
        <w:rPr>
          <w:rFonts w:cs="Arial"/>
        </w:rPr>
      </w:pPr>
    </w:p>
    <w:p w14:paraId="0846627F" w14:textId="0F017324" w:rsidR="00AA611E" w:rsidRPr="00B479DD" w:rsidRDefault="00D85282" w:rsidP="00FC5ADB">
      <w:pPr>
        <w:spacing w:after="0"/>
        <w:jc w:val="both"/>
        <w:rPr>
          <w:rFonts w:cs="Arial"/>
        </w:rPr>
      </w:pPr>
      <w:r w:rsidRPr="00B479DD">
        <w:rPr>
          <w:rFonts w:cs="Arial"/>
        </w:rPr>
        <w:t>Podpis in žig: ___</w:t>
      </w:r>
      <w:r w:rsidR="003E5BD0" w:rsidRPr="00B479DD">
        <w:rPr>
          <w:rFonts w:cs="Arial"/>
        </w:rPr>
        <w:t>_______________________________</w:t>
      </w:r>
    </w:p>
    <w:p w14:paraId="193E563D" w14:textId="4E1C8CDC" w:rsidR="00643B1C" w:rsidRPr="00B479DD" w:rsidRDefault="00643B1C" w:rsidP="00FC5ADB">
      <w:pPr>
        <w:pStyle w:val="ListParagraph"/>
        <w:numPr>
          <w:ilvl w:val="0"/>
          <w:numId w:val="7"/>
        </w:numPr>
        <w:spacing w:after="0"/>
        <w:jc w:val="both"/>
        <w:rPr>
          <w:rFonts w:ascii="Arial" w:hAnsi="Arial" w:cs="Arial"/>
        </w:rPr>
      </w:pPr>
      <w:r w:rsidRPr="00B479DD">
        <w:rPr>
          <w:rFonts w:ascii="Arial" w:hAnsi="Arial" w:cs="Arial"/>
        </w:rPr>
        <w:br w:type="page"/>
      </w:r>
    </w:p>
    <w:p w14:paraId="6186A977" w14:textId="77777777" w:rsidR="00D9675E" w:rsidRPr="00B479DD" w:rsidRDefault="00D9675E" w:rsidP="00FC5ADB">
      <w:pPr>
        <w:spacing w:after="0"/>
        <w:jc w:val="both"/>
        <w:rPr>
          <w:rFonts w:cs="Arial"/>
        </w:rPr>
      </w:pPr>
    </w:p>
    <w:p w14:paraId="3D62B19E" w14:textId="77777777" w:rsidR="0060255D" w:rsidRPr="00B479DD" w:rsidRDefault="0060255D" w:rsidP="00FC5ADB">
      <w:pPr>
        <w:pStyle w:val="NoSpacing"/>
        <w:spacing w:line="276" w:lineRule="auto"/>
        <w:rPr>
          <w:rFonts w:cs="Arial"/>
          <w:b/>
          <w:lang w:val="sl-SI"/>
        </w:rPr>
      </w:pPr>
      <w:r w:rsidRPr="00B479DD">
        <w:rPr>
          <w:rFonts w:cs="Arial"/>
          <w:b/>
          <w:lang w:val="sl-SI"/>
        </w:rPr>
        <w:t>Borzen, operater trga z elektriko, d. o. o.</w:t>
      </w:r>
    </w:p>
    <w:p w14:paraId="0E44D165" w14:textId="77777777" w:rsidR="0060255D" w:rsidRPr="00B479DD" w:rsidRDefault="0060255D" w:rsidP="00FC5ADB">
      <w:pPr>
        <w:pStyle w:val="NoSpacing"/>
        <w:spacing w:line="276" w:lineRule="auto"/>
        <w:rPr>
          <w:rFonts w:cs="Arial"/>
          <w:b/>
          <w:lang w:val="sl-SI"/>
        </w:rPr>
      </w:pPr>
      <w:r w:rsidRPr="00B479DD">
        <w:rPr>
          <w:rFonts w:cs="Arial"/>
          <w:b/>
          <w:lang w:val="sl-SI"/>
        </w:rPr>
        <w:t>Dunajska cesta 156</w:t>
      </w:r>
    </w:p>
    <w:p w14:paraId="0121BEC0" w14:textId="77777777" w:rsidR="0060255D" w:rsidRPr="00B479DD" w:rsidRDefault="0060255D" w:rsidP="00FC5ADB">
      <w:pPr>
        <w:pStyle w:val="NoSpacing"/>
        <w:spacing w:line="276" w:lineRule="auto"/>
        <w:rPr>
          <w:rFonts w:cs="Arial"/>
          <w:b/>
          <w:lang w:val="sl-SI"/>
        </w:rPr>
      </w:pPr>
      <w:r w:rsidRPr="00B479DD">
        <w:rPr>
          <w:rFonts w:cs="Arial"/>
          <w:b/>
          <w:lang w:val="sl-SI"/>
        </w:rPr>
        <w:t>1000 Ljubljana</w:t>
      </w:r>
    </w:p>
    <w:p w14:paraId="069F81ED" w14:textId="77777777" w:rsidR="0060255D" w:rsidRPr="00B479DD" w:rsidRDefault="0060255D" w:rsidP="00FC5ADB">
      <w:pPr>
        <w:pStyle w:val="NoSpacing"/>
        <w:spacing w:line="276" w:lineRule="auto"/>
        <w:rPr>
          <w:rFonts w:cs="Arial"/>
          <w:lang w:val="sl-SI"/>
        </w:rPr>
      </w:pPr>
      <w:r w:rsidRPr="00B479DD">
        <w:rPr>
          <w:rFonts w:cs="Arial"/>
          <w:lang w:val="sl-SI"/>
        </w:rPr>
        <w:t>Matična številka: 1613383000</w:t>
      </w:r>
    </w:p>
    <w:p w14:paraId="30482117" w14:textId="77777777" w:rsidR="0060255D" w:rsidRPr="00B479DD" w:rsidRDefault="0060255D" w:rsidP="00FC5ADB">
      <w:pPr>
        <w:pStyle w:val="NoSpacing"/>
        <w:spacing w:line="276" w:lineRule="auto"/>
        <w:rPr>
          <w:rFonts w:cs="Arial"/>
          <w:lang w:val="sl-SI"/>
        </w:rPr>
      </w:pPr>
      <w:r w:rsidRPr="00B479DD">
        <w:rPr>
          <w:rFonts w:cs="Arial"/>
          <w:lang w:val="sl-SI"/>
        </w:rPr>
        <w:t>ID za DDV: SI 27799468</w:t>
      </w:r>
    </w:p>
    <w:p w14:paraId="5A2A32F9" w14:textId="4BC18B76" w:rsidR="0060255D" w:rsidRPr="00B479DD" w:rsidRDefault="00BA25A8" w:rsidP="00FC5ADB">
      <w:pPr>
        <w:pStyle w:val="NoSpacing"/>
        <w:spacing w:line="276" w:lineRule="auto"/>
        <w:rPr>
          <w:rFonts w:cs="Arial"/>
          <w:lang w:val="sl-SI"/>
        </w:rPr>
      </w:pPr>
      <w:r w:rsidRPr="00B479DD">
        <w:rPr>
          <w:rFonts w:cs="Arial"/>
          <w:lang w:val="sl-SI"/>
        </w:rPr>
        <w:t>ki ga zastopa direktorica Mojca Kert</w:t>
      </w:r>
    </w:p>
    <w:p w14:paraId="1FF25D2D" w14:textId="77777777" w:rsidR="0060255D" w:rsidRPr="00B479DD" w:rsidRDefault="0060255D" w:rsidP="00FC5ADB">
      <w:pPr>
        <w:spacing w:after="0"/>
        <w:rPr>
          <w:rFonts w:cs="Arial"/>
        </w:rPr>
      </w:pPr>
      <w:r w:rsidRPr="00B479DD">
        <w:rPr>
          <w:rFonts w:cs="Arial"/>
        </w:rPr>
        <w:t>(v nadaljevanju besedila: naročnik)</w:t>
      </w:r>
    </w:p>
    <w:p w14:paraId="2FED59EC" w14:textId="77777777" w:rsidR="0060255D" w:rsidRPr="00B479DD" w:rsidRDefault="0060255D" w:rsidP="00FC5ADB">
      <w:pPr>
        <w:spacing w:after="0"/>
        <w:rPr>
          <w:rFonts w:cs="Arial"/>
        </w:rPr>
      </w:pPr>
    </w:p>
    <w:p w14:paraId="3F9F6CA8" w14:textId="77777777" w:rsidR="0060255D" w:rsidRPr="00B479DD" w:rsidRDefault="0060255D" w:rsidP="00FC5ADB">
      <w:pPr>
        <w:spacing w:after="0"/>
        <w:rPr>
          <w:rFonts w:cs="Arial"/>
        </w:rPr>
      </w:pPr>
      <w:r w:rsidRPr="00B479DD">
        <w:rPr>
          <w:rFonts w:cs="Arial"/>
        </w:rPr>
        <w:t>in</w:t>
      </w:r>
    </w:p>
    <w:p w14:paraId="62182C2A" w14:textId="77777777" w:rsidR="0060255D" w:rsidRPr="00B479DD" w:rsidRDefault="0060255D" w:rsidP="00FC5ADB">
      <w:pPr>
        <w:spacing w:after="0"/>
        <w:rPr>
          <w:rFonts w:cs="Arial"/>
        </w:rPr>
      </w:pPr>
    </w:p>
    <w:p w14:paraId="54633DDE" w14:textId="4352CACF" w:rsidR="0060255D" w:rsidRPr="00B479DD" w:rsidRDefault="0060255D" w:rsidP="00FC5ADB">
      <w:pPr>
        <w:pStyle w:val="NoSpacing"/>
        <w:spacing w:line="276" w:lineRule="auto"/>
        <w:rPr>
          <w:rFonts w:cs="Arial"/>
          <w:b/>
          <w:lang w:val="sl-SI"/>
        </w:rPr>
      </w:pPr>
      <w:r w:rsidRPr="00B479DD">
        <w:rPr>
          <w:rFonts w:cs="Arial"/>
          <w:b/>
          <w:lang w:val="sl-SI"/>
        </w:rPr>
        <w:t>___________</w:t>
      </w:r>
    </w:p>
    <w:p w14:paraId="592C8769" w14:textId="77777777" w:rsidR="0060255D" w:rsidRPr="00B479DD" w:rsidRDefault="0060255D" w:rsidP="00FC5ADB">
      <w:pPr>
        <w:pStyle w:val="NoSpacing"/>
        <w:spacing w:line="276" w:lineRule="auto"/>
        <w:rPr>
          <w:rFonts w:cs="Arial"/>
          <w:b/>
          <w:lang w:val="sl-SI"/>
        </w:rPr>
      </w:pPr>
      <w:r w:rsidRPr="00B479DD">
        <w:rPr>
          <w:rFonts w:cs="Arial"/>
          <w:b/>
          <w:lang w:val="sl-SI"/>
        </w:rPr>
        <w:t>___________</w:t>
      </w:r>
    </w:p>
    <w:p w14:paraId="6846533B" w14:textId="77777777" w:rsidR="0060255D" w:rsidRPr="00B479DD" w:rsidRDefault="0060255D" w:rsidP="00FC5ADB">
      <w:pPr>
        <w:pStyle w:val="NoSpacing"/>
        <w:spacing w:line="276" w:lineRule="auto"/>
        <w:rPr>
          <w:rFonts w:cs="Arial"/>
          <w:b/>
          <w:lang w:val="sl-SI"/>
        </w:rPr>
      </w:pPr>
      <w:r w:rsidRPr="00B479DD">
        <w:rPr>
          <w:rFonts w:cs="Arial"/>
          <w:b/>
          <w:lang w:val="sl-SI"/>
        </w:rPr>
        <w:t>___________</w:t>
      </w:r>
    </w:p>
    <w:p w14:paraId="540BB706" w14:textId="282ACDF4" w:rsidR="0060255D" w:rsidRPr="00B479DD" w:rsidRDefault="0060255D" w:rsidP="00FC5ADB">
      <w:pPr>
        <w:pStyle w:val="NoSpacing"/>
        <w:spacing w:line="276" w:lineRule="auto"/>
        <w:rPr>
          <w:rFonts w:cs="Arial"/>
          <w:lang w:val="sl-SI"/>
        </w:rPr>
      </w:pPr>
      <w:r w:rsidRPr="00B479DD">
        <w:rPr>
          <w:rFonts w:cs="Arial"/>
          <w:lang w:val="sl-SI"/>
        </w:rPr>
        <w:t>Matična številka: __________</w:t>
      </w:r>
    </w:p>
    <w:p w14:paraId="607950AC" w14:textId="42FF4514" w:rsidR="0060255D" w:rsidRPr="00B479DD" w:rsidRDefault="0060255D" w:rsidP="00FC5ADB">
      <w:pPr>
        <w:pStyle w:val="NoSpacing"/>
        <w:spacing w:line="276" w:lineRule="auto"/>
        <w:rPr>
          <w:rFonts w:cs="Arial"/>
          <w:lang w:val="sl-SI"/>
        </w:rPr>
      </w:pPr>
      <w:r w:rsidRPr="00B479DD">
        <w:rPr>
          <w:rFonts w:cs="Arial"/>
          <w:lang w:val="sl-SI"/>
        </w:rPr>
        <w:t>ID za DDV: __________</w:t>
      </w:r>
    </w:p>
    <w:p w14:paraId="2918BB1D" w14:textId="2A3F4CA1" w:rsidR="0060255D" w:rsidRPr="00B479DD" w:rsidRDefault="0060255D" w:rsidP="00FC5ADB">
      <w:pPr>
        <w:pStyle w:val="NoSpacing"/>
        <w:spacing w:line="276" w:lineRule="auto"/>
        <w:rPr>
          <w:rFonts w:cs="Arial"/>
          <w:lang w:val="sl-SI"/>
        </w:rPr>
      </w:pPr>
      <w:r w:rsidRPr="00B479DD">
        <w:rPr>
          <w:rFonts w:cs="Arial"/>
          <w:lang w:val="sl-SI"/>
        </w:rPr>
        <w:t>ki ga/jo zastopa direktor __________</w:t>
      </w:r>
    </w:p>
    <w:p w14:paraId="34CF1F34" w14:textId="77777777" w:rsidR="0060255D" w:rsidRPr="00B479DD" w:rsidRDefault="0060255D" w:rsidP="00FC5ADB">
      <w:pPr>
        <w:pStyle w:val="NoSpacing"/>
        <w:spacing w:line="276" w:lineRule="auto"/>
        <w:rPr>
          <w:rFonts w:cs="Arial"/>
          <w:lang w:val="sl-SI"/>
        </w:rPr>
      </w:pPr>
      <w:r w:rsidRPr="00B479DD">
        <w:rPr>
          <w:rFonts w:cs="Arial"/>
          <w:lang w:val="sl-SI"/>
        </w:rPr>
        <w:t>(v nadaljnjem besedilu: izvajalec)</w:t>
      </w:r>
    </w:p>
    <w:p w14:paraId="08ECD54D" w14:textId="77777777" w:rsidR="0060255D" w:rsidRPr="00B479DD" w:rsidRDefault="0060255D" w:rsidP="00FC5ADB">
      <w:pPr>
        <w:spacing w:after="0"/>
        <w:rPr>
          <w:rFonts w:cs="Arial"/>
        </w:rPr>
      </w:pPr>
    </w:p>
    <w:p w14:paraId="00BFA26C" w14:textId="77777777" w:rsidR="0060255D" w:rsidRPr="00B479DD" w:rsidRDefault="0060255D" w:rsidP="00FC5ADB">
      <w:pPr>
        <w:spacing w:after="0"/>
        <w:rPr>
          <w:rFonts w:cs="Arial"/>
        </w:rPr>
      </w:pPr>
      <w:r w:rsidRPr="00B479DD">
        <w:rPr>
          <w:rFonts w:cs="Arial"/>
        </w:rPr>
        <w:t>skleneta in dogovorita naslednjo</w:t>
      </w:r>
    </w:p>
    <w:p w14:paraId="394AD20F" w14:textId="52934790" w:rsidR="0060255D" w:rsidRDefault="0060255D" w:rsidP="00FC5ADB">
      <w:pPr>
        <w:spacing w:after="0"/>
        <w:rPr>
          <w:rFonts w:cs="Arial"/>
        </w:rPr>
      </w:pPr>
    </w:p>
    <w:p w14:paraId="772D38A0" w14:textId="77777777" w:rsidR="00202449" w:rsidRPr="00B479DD" w:rsidRDefault="00202449" w:rsidP="00FC5ADB">
      <w:pPr>
        <w:spacing w:after="0"/>
        <w:rPr>
          <w:rFonts w:cs="Arial"/>
        </w:rPr>
      </w:pPr>
    </w:p>
    <w:p w14:paraId="2335C79D" w14:textId="77777777" w:rsidR="00E758ED" w:rsidRPr="00B479DD" w:rsidRDefault="00E758ED" w:rsidP="00FC5ADB">
      <w:pPr>
        <w:spacing w:after="0"/>
        <w:rPr>
          <w:rFonts w:cs="Arial"/>
        </w:rPr>
      </w:pPr>
    </w:p>
    <w:p w14:paraId="0669525C" w14:textId="77777777" w:rsidR="0060255D" w:rsidRPr="00B479DD" w:rsidRDefault="0060255D" w:rsidP="00FC5ADB">
      <w:pPr>
        <w:spacing w:after="0"/>
        <w:jc w:val="center"/>
        <w:rPr>
          <w:rFonts w:cs="Arial"/>
          <w:b/>
          <w:sz w:val="24"/>
          <w:szCs w:val="24"/>
        </w:rPr>
      </w:pPr>
      <w:r w:rsidRPr="00B479DD">
        <w:rPr>
          <w:rFonts w:cs="Arial"/>
          <w:b/>
          <w:sz w:val="24"/>
          <w:szCs w:val="24"/>
        </w:rPr>
        <w:t>Pogodbo o izvedbi storitve</w:t>
      </w:r>
    </w:p>
    <w:p w14:paraId="11893CC9" w14:textId="3909883F" w:rsidR="0060255D" w:rsidRPr="00B479DD" w:rsidRDefault="0060255D" w:rsidP="00FC5ADB">
      <w:pPr>
        <w:spacing w:after="0"/>
        <w:jc w:val="center"/>
        <w:rPr>
          <w:rFonts w:cs="Arial"/>
          <w:b/>
          <w:sz w:val="24"/>
          <w:szCs w:val="24"/>
        </w:rPr>
      </w:pPr>
      <w:r w:rsidRPr="00B479DD">
        <w:rPr>
          <w:rFonts w:cs="Arial"/>
          <w:b/>
          <w:sz w:val="24"/>
          <w:szCs w:val="24"/>
        </w:rPr>
        <w:t>»</w:t>
      </w:r>
      <w:sdt>
        <w:sdtPr>
          <w:rPr>
            <w:rFonts w:cs="Arial"/>
            <w:b/>
            <w:sz w:val="24"/>
            <w:szCs w:val="24"/>
          </w:rPr>
          <w:alias w:val="Zadeva"/>
          <w:tag w:val="Zadeva"/>
          <w:id w:val="828641239"/>
          <w:placeholder>
            <w:docPart w:val="4BF7954923524BF58515C11CB8A9BC53"/>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Content>
          <w:r w:rsidR="005E790C" w:rsidRPr="00B479DD">
            <w:rPr>
              <w:rFonts w:cs="Arial"/>
              <w:b/>
              <w:sz w:val="24"/>
              <w:szCs w:val="24"/>
            </w:rPr>
            <w:t>Nakup optičnih stikal za priklop diskovnih polj in strežnikov</w:t>
          </w:r>
        </w:sdtContent>
      </w:sdt>
      <w:r w:rsidRPr="00B479DD">
        <w:rPr>
          <w:rFonts w:cs="Arial"/>
          <w:b/>
          <w:sz w:val="24"/>
          <w:szCs w:val="24"/>
        </w:rPr>
        <w:t>«</w:t>
      </w:r>
    </w:p>
    <w:p w14:paraId="0DDC27A9" w14:textId="6AF33D53" w:rsidR="0060255D" w:rsidRPr="00B479DD" w:rsidRDefault="0060255D" w:rsidP="00FC5ADB">
      <w:pPr>
        <w:spacing w:after="0"/>
        <w:jc w:val="center"/>
        <w:rPr>
          <w:rFonts w:cs="Arial"/>
          <w:b/>
          <w:sz w:val="24"/>
          <w:szCs w:val="24"/>
        </w:rPr>
      </w:pPr>
      <w:r w:rsidRPr="00B479DD">
        <w:rPr>
          <w:rFonts w:cs="Arial"/>
          <w:b/>
          <w:sz w:val="24"/>
          <w:szCs w:val="24"/>
        </w:rPr>
        <w:t xml:space="preserve">št. </w:t>
      </w:r>
      <w:sdt>
        <w:sdtPr>
          <w:rPr>
            <w:rFonts w:cs="Arial"/>
            <w:b/>
            <w:sz w:val="24"/>
            <w:szCs w:val="24"/>
          </w:rPr>
          <w:alias w:val="Naročilo: Referenčna številka"/>
          <w:tag w:val="NarociloReferencnaStevilka"/>
          <w:id w:val="-1367370691"/>
          <w:placeholder>
            <w:docPart w:val="582D08421CBF4DA29176A7243F9F6CEA"/>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Content>
          <w:r w:rsidR="003F6B97" w:rsidRPr="00B479DD">
            <w:rPr>
              <w:rFonts w:cs="Arial"/>
              <w:b/>
              <w:sz w:val="24"/>
              <w:szCs w:val="24"/>
            </w:rPr>
            <w:t>JN-</w:t>
          </w:r>
          <w:r w:rsidR="005E790C" w:rsidRPr="00B479DD">
            <w:rPr>
              <w:rFonts w:cs="Arial"/>
              <w:b/>
              <w:sz w:val="24"/>
              <w:szCs w:val="24"/>
            </w:rPr>
            <w:t>1373</w:t>
          </w:r>
          <w:r w:rsidR="003F6B97" w:rsidRPr="00B479DD">
            <w:rPr>
              <w:rFonts w:cs="Arial"/>
              <w:b/>
              <w:sz w:val="24"/>
              <w:szCs w:val="24"/>
            </w:rPr>
            <w:t>-23</w:t>
          </w:r>
        </w:sdtContent>
      </w:sdt>
    </w:p>
    <w:p w14:paraId="552B365E" w14:textId="537C4637" w:rsidR="00E758ED" w:rsidRDefault="00E758ED" w:rsidP="00FC5ADB">
      <w:pPr>
        <w:spacing w:after="0"/>
        <w:rPr>
          <w:rFonts w:cs="Arial"/>
          <w:b/>
        </w:rPr>
      </w:pPr>
    </w:p>
    <w:p w14:paraId="619E9C4C" w14:textId="26949269" w:rsidR="00202449" w:rsidRDefault="00202449" w:rsidP="00FC5ADB">
      <w:pPr>
        <w:spacing w:after="0"/>
        <w:rPr>
          <w:rFonts w:cs="Arial"/>
          <w:b/>
        </w:rPr>
      </w:pPr>
    </w:p>
    <w:p w14:paraId="2CC199FE" w14:textId="77777777" w:rsidR="00202449" w:rsidRPr="00202449" w:rsidRDefault="00202449" w:rsidP="00FC5ADB">
      <w:pPr>
        <w:spacing w:after="0"/>
        <w:rPr>
          <w:rFonts w:cs="Arial"/>
          <w:b/>
        </w:rPr>
      </w:pPr>
    </w:p>
    <w:p w14:paraId="113B9EDB" w14:textId="77777777" w:rsidR="00FC5ADB" w:rsidRPr="00B479DD" w:rsidRDefault="00FC5ADB" w:rsidP="00FC5ADB">
      <w:pPr>
        <w:spacing w:after="0"/>
        <w:rPr>
          <w:rFonts w:cs="Arial"/>
          <w:b/>
        </w:rPr>
      </w:pPr>
      <w:r w:rsidRPr="00B479DD">
        <w:rPr>
          <w:rFonts w:cs="Arial"/>
          <w:b/>
        </w:rPr>
        <w:t>UVODNE DOLOČBE</w:t>
      </w:r>
    </w:p>
    <w:p w14:paraId="3749FE71" w14:textId="77777777" w:rsidR="00FC5ADB" w:rsidRPr="00B479DD" w:rsidRDefault="00FC5ADB" w:rsidP="00FC5ADB">
      <w:pPr>
        <w:spacing w:after="0"/>
        <w:rPr>
          <w:rFonts w:cs="Arial"/>
          <w:b/>
        </w:rPr>
      </w:pPr>
    </w:p>
    <w:p w14:paraId="2CB30873" w14:textId="77777777" w:rsidR="00FC5ADB" w:rsidRPr="00B479DD" w:rsidRDefault="00FC5ADB" w:rsidP="00FC5ADB">
      <w:pPr>
        <w:pStyle w:val="ListParagraph"/>
        <w:numPr>
          <w:ilvl w:val="0"/>
          <w:numId w:val="2"/>
        </w:numPr>
        <w:suppressAutoHyphens/>
        <w:spacing w:after="0"/>
        <w:ind w:left="426"/>
        <w:jc w:val="center"/>
        <w:rPr>
          <w:rFonts w:ascii="Arial" w:hAnsi="Arial" w:cs="Arial"/>
          <w:b/>
        </w:rPr>
      </w:pPr>
      <w:r w:rsidRPr="00B479DD">
        <w:rPr>
          <w:rFonts w:ascii="Arial" w:hAnsi="Arial" w:cs="Arial"/>
          <w:b/>
        </w:rPr>
        <w:t>člen</w:t>
      </w:r>
    </w:p>
    <w:p w14:paraId="6B57DD9F" w14:textId="77777777" w:rsidR="00FC5ADB" w:rsidRPr="00B479DD" w:rsidRDefault="00FC5ADB" w:rsidP="00FC5ADB">
      <w:pPr>
        <w:spacing w:after="0"/>
        <w:rPr>
          <w:rFonts w:cs="Arial"/>
        </w:rPr>
      </w:pPr>
    </w:p>
    <w:p w14:paraId="24DDFF4B" w14:textId="77777777" w:rsidR="00FC5ADB" w:rsidRPr="00B479DD" w:rsidRDefault="00FC5ADB" w:rsidP="00FC5ADB">
      <w:pPr>
        <w:autoSpaceDE w:val="0"/>
        <w:autoSpaceDN w:val="0"/>
        <w:adjustRightInd w:val="0"/>
        <w:spacing w:after="0"/>
        <w:jc w:val="both"/>
        <w:rPr>
          <w:rFonts w:cs="Arial"/>
        </w:rPr>
      </w:pPr>
      <w:r w:rsidRPr="00B479DD">
        <w:rPr>
          <w:rFonts w:cs="Arial"/>
        </w:rPr>
        <w:t>Pogodbeni stranki uvodoma kot nesporno ugotavljata, da:</w:t>
      </w:r>
    </w:p>
    <w:p w14:paraId="7397B4B0" w14:textId="77777777" w:rsidR="00FC5ADB" w:rsidRPr="00B479DD" w:rsidRDefault="00FC5ADB" w:rsidP="00FC5ADB">
      <w:pPr>
        <w:autoSpaceDE w:val="0"/>
        <w:autoSpaceDN w:val="0"/>
        <w:adjustRightInd w:val="0"/>
        <w:spacing w:after="0"/>
        <w:jc w:val="both"/>
        <w:rPr>
          <w:rFonts w:cs="Arial"/>
        </w:rPr>
      </w:pPr>
    </w:p>
    <w:p w14:paraId="00CFD0B1" w14:textId="6C8E11F0" w:rsidR="00FC5ADB" w:rsidRPr="00B479DD" w:rsidRDefault="00FC5ADB" w:rsidP="001522AE">
      <w:pPr>
        <w:pStyle w:val="ListParagraph"/>
        <w:numPr>
          <w:ilvl w:val="0"/>
          <w:numId w:val="18"/>
        </w:numPr>
        <w:suppressAutoHyphens/>
        <w:spacing w:after="0"/>
        <w:jc w:val="both"/>
        <w:rPr>
          <w:rFonts w:ascii="Arial" w:hAnsi="Arial" w:cs="Arial"/>
          <w:b/>
        </w:rPr>
      </w:pPr>
      <w:r w:rsidRPr="00B479DD">
        <w:rPr>
          <w:rFonts w:ascii="Arial" w:hAnsi="Arial" w:cs="Arial"/>
        </w:rPr>
        <w:t>ima naročnik skladno z Zakonom o javnih naročilih (</w:t>
      </w:r>
      <w:r w:rsidR="001522AE" w:rsidRPr="00B479DD">
        <w:rPr>
          <w:rFonts w:ascii="Arial" w:hAnsi="Arial" w:cs="Arial"/>
        </w:rPr>
        <w:t>Uradni list RS, št. 91/15, 14/18, 121/21, 10/22, 74/22 – odl. US, 100/22 – ZNUZSZS, 28/23 in 88/23 – ZOPNN-F</w:t>
      </w:r>
      <w:r w:rsidRPr="00B479DD">
        <w:rPr>
          <w:rFonts w:ascii="Arial" w:hAnsi="Arial" w:cs="Arial"/>
        </w:rPr>
        <w:t>; krajše: ZJN-3) status naročnika na infrastrukturnem področju,</w:t>
      </w:r>
    </w:p>
    <w:p w14:paraId="3F85BC11" w14:textId="77777777" w:rsidR="00FC5ADB" w:rsidRPr="00B479DD" w:rsidRDefault="00FC5ADB" w:rsidP="00FC5ADB">
      <w:pPr>
        <w:pStyle w:val="ListParagraph"/>
        <w:numPr>
          <w:ilvl w:val="0"/>
          <w:numId w:val="18"/>
        </w:numPr>
        <w:suppressAutoHyphens/>
        <w:spacing w:after="0"/>
        <w:jc w:val="both"/>
        <w:rPr>
          <w:rFonts w:ascii="Arial" w:hAnsi="Arial" w:cs="Arial"/>
          <w:b/>
        </w:rPr>
      </w:pPr>
      <w:r w:rsidRPr="00B479DD">
        <w:rPr>
          <w:rFonts w:ascii="Arial" w:hAnsi="Arial" w:cs="Arial"/>
        </w:rPr>
        <w:t>se, glede na ocenjeno vrednost predmetnega javnega naročila, skladno z določbo 21. člena ZJN-3, ZJN-3 ne uporablja,</w:t>
      </w:r>
    </w:p>
    <w:p w14:paraId="088CA0A3" w14:textId="711D7B16" w:rsidR="00FC5ADB" w:rsidRPr="00B479DD" w:rsidRDefault="00FC5ADB" w:rsidP="00FC5ADB">
      <w:pPr>
        <w:pStyle w:val="ListParagraph"/>
        <w:numPr>
          <w:ilvl w:val="0"/>
          <w:numId w:val="18"/>
        </w:numPr>
        <w:suppressAutoHyphens/>
        <w:spacing w:after="0"/>
        <w:jc w:val="both"/>
        <w:rPr>
          <w:rFonts w:ascii="Arial" w:hAnsi="Arial" w:cs="Arial"/>
          <w:b/>
        </w:rPr>
      </w:pPr>
      <w:r w:rsidRPr="00B479DD">
        <w:rPr>
          <w:rFonts w:ascii="Arial" w:hAnsi="Arial" w:cs="Arial"/>
        </w:rPr>
        <w:t xml:space="preserve">je naročnik predhodno izvedel postopek oddaje javnega naročila po postopku zbiranja ponudb in za potrebe oddaje tega javnega naročila dne </w:t>
      </w:r>
      <w:r w:rsidR="003E33B3">
        <w:rPr>
          <w:rFonts w:ascii="Arial" w:hAnsi="Arial" w:cs="Arial"/>
        </w:rPr>
        <w:t>5. 10. 2023</w:t>
      </w:r>
      <w:r w:rsidRPr="00B479DD">
        <w:rPr>
          <w:rFonts w:ascii="Arial" w:hAnsi="Arial" w:cs="Arial"/>
        </w:rPr>
        <w:t xml:space="preserve"> na svoji spletni strani objavil javno povabilo k oddaji ponudb za izvedbo predmetnega javnega naročila,</w:t>
      </w:r>
    </w:p>
    <w:p w14:paraId="682255DF" w14:textId="6ED3513F" w:rsidR="00FC5ADB" w:rsidRPr="00B479DD" w:rsidRDefault="00FC5ADB" w:rsidP="00FC5ADB">
      <w:pPr>
        <w:pStyle w:val="ListParagraph"/>
        <w:numPr>
          <w:ilvl w:val="0"/>
          <w:numId w:val="18"/>
        </w:numPr>
        <w:autoSpaceDE w:val="0"/>
        <w:autoSpaceDN w:val="0"/>
        <w:adjustRightInd w:val="0"/>
        <w:spacing w:after="0"/>
        <w:jc w:val="both"/>
        <w:rPr>
          <w:rFonts w:ascii="Arial" w:hAnsi="Arial" w:cs="Arial"/>
        </w:rPr>
      </w:pPr>
      <w:r w:rsidRPr="00B479DD">
        <w:rPr>
          <w:rFonts w:ascii="Arial" w:hAnsi="Arial" w:cs="Arial"/>
        </w:rPr>
        <w:t xml:space="preserve">je bila ponudba izvajalca št. ______ z dne ______ izbrana kot najugodnejša v skladu z merili in načinom uporabe meril za izbiro najugodnejše ponudbe, opredeljenimi v </w:t>
      </w:r>
      <w:r w:rsidR="007556FA" w:rsidRPr="00B479DD">
        <w:rPr>
          <w:rFonts w:ascii="Arial" w:hAnsi="Arial" w:cs="Arial"/>
        </w:rPr>
        <w:t>povabili k oddaji naročila št. JN-1373-23</w:t>
      </w:r>
      <w:r w:rsidRPr="00B479DD">
        <w:rPr>
          <w:rFonts w:ascii="Arial" w:hAnsi="Arial" w:cs="Arial"/>
        </w:rPr>
        <w:t>.</w:t>
      </w:r>
    </w:p>
    <w:p w14:paraId="77365D97" w14:textId="77777777" w:rsidR="00FC5ADB" w:rsidRPr="00B479DD" w:rsidRDefault="00FC5ADB" w:rsidP="00FC5ADB">
      <w:pPr>
        <w:autoSpaceDE w:val="0"/>
        <w:autoSpaceDN w:val="0"/>
        <w:adjustRightInd w:val="0"/>
        <w:spacing w:after="0"/>
        <w:jc w:val="both"/>
        <w:rPr>
          <w:rFonts w:cs="Arial"/>
        </w:rPr>
      </w:pPr>
    </w:p>
    <w:p w14:paraId="08453284" w14:textId="77777777" w:rsidR="00FC5ADB" w:rsidRPr="00B479DD" w:rsidRDefault="00FC5ADB" w:rsidP="00FC5ADB">
      <w:pPr>
        <w:spacing w:after="0"/>
        <w:jc w:val="both"/>
        <w:rPr>
          <w:rFonts w:cs="Arial"/>
        </w:rPr>
      </w:pPr>
      <w:r w:rsidRPr="00B479DD">
        <w:rPr>
          <w:rFonts w:cs="Arial"/>
        </w:rPr>
        <w:t>Pogodbeni stranki sta sporazumni, da so vse pravice in obveznosti izvajalca in naročnika, ki niso izrecno opredeljene v tej pogodbi, določene v razpisni dokumentaciji, ponudbi in drugih dokumentih iz prejšnjega odstavka, ki so sestavni deli te pogodbe.</w:t>
      </w:r>
    </w:p>
    <w:p w14:paraId="61AFB802" w14:textId="77777777" w:rsidR="00FC5ADB" w:rsidRPr="00B479DD" w:rsidRDefault="00FC5ADB" w:rsidP="00FC5ADB">
      <w:pPr>
        <w:spacing w:after="0"/>
        <w:jc w:val="both"/>
        <w:rPr>
          <w:rFonts w:cs="Arial"/>
        </w:rPr>
      </w:pPr>
    </w:p>
    <w:p w14:paraId="2D331E90" w14:textId="77777777" w:rsidR="00FC5ADB" w:rsidRPr="00B479DD" w:rsidRDefault="00FC5ADB" w:rsidP="00FC5ADB">
      <w:pPr>
        <w:spacing w:after="0"/>
        <w:jc w:val="both"/>
        <w:rPr>
          <w:rFonts w:cs="Arial"/>
        </w:rPr>
      </w:pPr>
      <w:r w:rsidRPr="00B479DD">
        <w:rPr>
          <w:rFonts w:cs="Arial"/>
        </w:rPr>
        <w:t>V primeru nasprotja med razpisno dokumentacijo, ponudbo, to pogodbo in drugimi dokumenti, ima pri določanju obveznosti izvajalca po tej pogodbi prednost tisto določilo, ki je ugodnejše za naročnika.</w:t>
      </w:r>
    </w:p>
    <w:p w14:paraId="1D283B21" w14:textId="77777777" w:rsidR="00FC5ADB" w:rsidRPr="00B479DD" w:rsidRDefault="00FC5ADB" w:rsidP="00FC5ADB">
      <w:pPr>
        <w:spacing w:after="0"/>
        <w:jc w:val="both"/>
        <w:rPr>
          <w:rFonts w:cs="Arial"/>
        </w:rPr>
      </w:pPr>
    </w:p>
    <w:p w14:paraId="2B711909" w14:textId="77777777" w:rsidR="00FC5ADB" w:rsidRPr="00B479DD" w:rsidRDefault="00FC5ADB" w:rsidP="00FC5ADB">
      <w:pPr>
        <w:spacing w:after="0"/>
        <w:jc w:val="both"/>
        <w:rPr>
          <w:rFonts w:cs="Arial"/>
          <w:b/>
        </w:rPr>
      </w:pPr>
      <w:r w:rsidRPr="00B479DD">
        <w:rPr>
          <w:rFonts w:cs="Arial"/>
          <w:b/>
        </w:rPr>
        <w:t>PREDMET POGODBE</w:t>
      </w:r>
    </w:p>
    <w:p w14:paraId="2CDA4304" w14:textId="77777777" w:rsidR="00FC5ADB" w:rsidRPr="00B479DD" w:rsidRDefault="00FC5ADB" w:rsidP="00FC5ADB">
      <w:pPr>
        <w:spacing w:after="0"/>
        <w:rPr>
          <w:rFonts w:cs="Arial"/>
          <w:b/>
        </w:rPr>
      </w:pPr>
    </w:p>
    <w:p w14:paraId="4C49B4A3" w14:textId="77777777" w:rsidR="00FC5ADB" w:rsidRPr="00B479DD" w:rsidRDefault="00FC5ADB" w:rsidP="00FC5ADB">
      <w:pPr>
        <w:pStyle w:val="ListParagraph"/>
        <w:numPr>
          <w:ilvl w:val="0"/>
          <w:numId w:val="2"/>
        </w:numPr>
        <w:suppressAutoHyphens/>
        <w:spacing w:after="0"/>
        <w:ind w:left="426"/>
        <w:jc w:val="center"/>
        <w:rPr>
          <w:rFonts w:ascii="Arial" w:hAnsi="Arial" w:cs="Arial"/>
          <w:b/>
        </w:rPr>
      </w:pPr>
      <w:r w:rsidRPr="00B479DD">
        <w:rPr>
          <w:rFonts w:ascii="Arial" w:hAnsi="Arial" w:cs="Arial"/>
          <w:b/>
        </w:rPr>
        <w:t>člen</w:t>
      </w:r>
    </w:p>
    <w:p w14:paraId="42A3B64B" w14:textId="77777777" w:rsidR="00FC5ADB" w:rsidRPr="00B479DD" w:rsidRDefault="00FC5ADB" w:rsidP="00FC5ADB">
      <w:pPr>
        <w:spacing w:after="0"/>
        <w:rPr>
          <w:rFonts w:cs="Arial"/>
        </w:rPr>
      </w:pPr>
    </w:p>
    <w:p w14:paraId="1D95365C" w14:textId="009F1FE6" w:rsidR="00FC5ADB" w:rsidRPr="00B479DD" w:rsidRDefault="00FC5ADB" w:rsidP="0030613B">
      <w:pPr>
        <w:spacing w:after="0"/>
        <w:jc w:val="both"/>
        <w:rPr>
          <w:rFonts w:cs="Arial"/>
        </w:rPr>
      </w:pPr>
      <w:r w:rsidRPr="00B479DD">
        <w:rPr>
          <w:rFonts w:cs="Arial"/>
        </w:rPr>
        <w:t>Predmet naročila je izvedba naročila »Dobava dodatnih diskovnih kapacitet za nadgradnjo obstoječega sistema SAN in dodatnega strežnika«</w:t>
      </w:r>
      <w:r w:rsidR="0030613B" w:rsidRPr="00B479DD">
        <w:rPr>
          <w:rFonts w:cs="Arial"/>
        </w:rPr>
        <w:t xml:space="preserve"> (v nadaljevanju: blago ali oprema)</w:t>
      </w:r>
      <w:r w:rsidRPr="00B479DD">
        <w:rPr>
          <w:rFonts w:cs="Arial"/>
        </w:rPr>
        <w:t xml:space="preserve"> </w:t>
      </w:r>
      <w:r w:rsidR="00A51FD8">
        <w:rPr>
          <w:rFonts w:cs="Arial"/>
        </w:rPr>
        <w:t>skladno s sledečo specifikacijo</w:t>
      </w:r>
      <w:r w:rsidRPr="00B479DD">
        <w:rPr>
          <w:rFonts w:cs="Arial"/>
        </w:rPr>
        <w:t>:</w:t>
      </w:r>
    </w:p>
    <w:p w14:paraId="00533C78" w14:textId="77777777" w:rsidR="00FC5ADB" w:rsidRPr="00B479DD" w:rsidRDefault="00FC5ADB" w:rsidP="00FC5ADB">
      <w:pPr>
        <w:spacing w:after="0"/>
        <w:rPr>
          <w:rFonts w:cs="Arial"/>
        </w:rPr>
      </w:pPr>
    </w:p>
    <w:tbl>
      <w:tblPr>
        <w:tblStyle w:val="TableGrid"/>
        <w:tblW w:w="8959" w:type="dxa"/>
        <w:tblInd w:w="108" w:type="dxa"/>
        <w:tblLook w:val="04A0" w:firstRow="1" w:lastRow="0" w:firstColumn="1" w:lastColumn="0" w:noHBand="0" w:noVBand="1"/>
      </w:tblPr>
      <w:tblGrid>
        <w:gridCol w:w="3525"/>
        <w:gridCol w:w="1324"/>
        <w:gridCol w:w="1842"/>
        <w:gridCol w:w="2268"/>
      </w:tblGrid>
      <w:tr w:rsidR="00FC5ADB" w:rsidRPr="00B479DD" w14:paraId="48D5C929" w14:textId="77777777" w:rsidTr="00F203BF">
        <w:tc>
          <w:tcPr>
            <w:tcW w:w="3525" w:type="dxa"/>
            <w:vAlign w:val="center"/>
          </w:tcPr>
          <w:p w14:paraId="44292B91" w14:textId="77777777" w:rsidR="00FC5ADB" w:rsidRPr="00B479DD" w:rsidRDefault="00FC5ADB" w:rsidP="00F203BF">
            <w:pPr>
              <w:spacing w:after="200" w:line="276" w:lineRule="auto"/>
              <w:rPr>
                <w:rFonts w:cs="Arial"/>
                <w:b/>
              </w:rPr>
            </w:pPr>
            <w:r w:rsidRPr="00B479DD">
              <w:rPr>
                <w:rFonts w:cs="Arial"/>
                <w:b/>
              </w:rPr>
              <w:t>Opis</w:t>
            </w:r>
          </w:p>
        </w:tc>
        <w:tc>
          <w:tcPr>
            <w:tcW w:w="1324" w:type="dxa"/>
            <w:vAlign w:val="center"/>
          </w:tcPr>
          <w:p w14:paraId="7A792640" w14:textId="77777777" w:rsidR="00FC5ADB" w:rsidRPr="00B479DD" w:rsidRDefault="00FC5ADB" w:rsidP="00F203BF">
            <w:pPr>
              <w:spacing w:after="200" w:line="276" w:lineRule="auto"/>
              <w:jc w:val="center"/>
              <w:rPr>
                <w:rFonts w:cs="Arial"/>
                <w:b/>
              </w:rPr>
            </w:pPr>
            <w:r w:rsidRPr="00B479DD">
              <w:rPr>
                <w:rFonts w:cs="Arial"/>
                <w:b/>
              </w:rPr>
              <w:t>Količina</w:t>
            </w:r>
          </w:p>
        </w:tc>
        <w:tc>
          <w:tcPr>
            <w:tcW w:w="1842" w:type="dxa"/>
            <w:vAlign w:val="center"/>
          </w:tcPr>
          <w:p w14:paraId="14BD5785" w14:textId="77777777" w:rsidR="00FC5ADB" w:rsidRPr="00B479DD" w:rsidRDefault="00FC5ADB" w:rsidP="00F203BF">
            <w:pPr>
              <w:spacing w:line="276" w:lineRule="auto"/>
              <w:jc w:val="right"/>
              <w:rPr>
                <w:rFonts w:cs="Arial"/>
                <w:b/>
              </w:rPr>
            </w:pPr>
            <w:r w:rsidRPr="00B479DD">
              <w:rPr>
                <w:rFonts w:cs="Arial"/>
                <w:b/>
              </w:rPr>
              <w:t>Cena na enoto brez DDV</w:t>
            </w:r>
          </w:p>
        </w:tc>
        <w:tc>
          <w:tcPr>
            <w:tcW w:w="2268" w:type="dxa"/>
            <w:vAlign w:val="center"/>
          </w:tcPr>
          <w:p w14:paraId="3ED33CF1" w14:textId="77777777" w:rsidR="00FC5ADB" w:rsidRPr="00B479DD" w:rsidRDefault="00FC5ADB" w:rsidP="00F203BF">
            <w:pPr>
              <w:spacing w:line="276" w:lineRule="auto"/>
              <w:jc w:val="right"/>
              <w:rPr>
                <w:rFonts w:cs="Arial"/>
                <w:b/>
              </w:rPr>
            </w:pPr>
            <w:r w:rsidRPr="00B479DD">
              <w:rPr>
                <w:rFonts w:cs="Arial"/>
                <w:b/>
              </w:rPr>
              <w:t>Skupna cena brez DDV</w:t>
            </w:r>
          </w:p>
        </w:tc>
      </w:tr>
      <w:tr w:rsidR="00FC5ADB" w:rsidRPr="00B479DD" w14:paraId="2FA628E8" w14:textId="77777777" w:rsidTr="00F203BF">
        <w:tc>
          <w:tcPr>
            <w:tcW w:w="3525" w:type="dxa"/>
            <w:vAlign w:val="center"/>
          </w:tcPr>
          <w:p w14:paraId="3DB5A3F9" w14:textId="1B8B111D" w:rsidR="00FC5ADB" w:rsidRPr="00B479DD" w:rsidRDefault="00990880" w:rsidP="00F203BF">
            <w:pPr>
              <w:spacing w:line="276" w:lineRule="auto"/>
              <w:rPr>
                <w:rFonts w:cs="Arial"/>
              </w:rPr>
            </w:pPr>
            <w:r w:rsidRPr="00B479DD">
              <w:rPr>
                <w:rFonts w:cs="Arial"/>
              </w:rPr>
              <w:t>SAN s</w:t>
            </w:r>
            <w:r w:rsidR="00FC5ADB" w:rsidRPr="00B479DD">
              <w:rPr>
                <w:rFonts w:cs="Arial"/>
              </w:rPr>
              <w:t>tikalo</w:t>
            </w:r>
          </w:p>
        </w:tc>
        <w:tc>
          <w:tcPr>
            <w:tcW w:w="1324" w:type="dxa"/>
            <w:vAlign w:val="center"/>
          </w:tcPr>
          <w:p w14:paraId="7C604C2A" w14:textId="77777777" w:rsidR="00FC5ADB" w:rsidRPr="00B479DD" w:rsidRDefault="00FC5ADB" w:rsidP="00F203BF">
            <w:pPr>
              <w:spacing w:line="276" w:lineRule="auto"/>
              <w:jc w:val="center"/>
              <w:rPr>
                <w:rFonts w:cs="Arial"/>
              </w:rPr>
            </w:pPr>
            <w:r w:rsidRPr="00B479DD">
              <w:rPr>
                <w:rFonts w:cs="Arial"/>
              </w:rPr>
              <w:t>4 kom.</w:t>
            </w:r>
          </w:p>
        </w:tc>
        <w:tc>
          <w:tcPr>
            <w:tcW w:w="1842" w:type="dxa"/>
            <w:vAlign w:val="center"/>
          </w:tcPr>
          <w:p w14:paraId="1556D6C1" w14:textId="77777777" w:rsidR="00FC5ADB" w:rsidRPr="00B479DD" w:rsidRDefault="00FC5ADB" w:rsidP="00F203BF">
            <w:pPr>
              <w:spacing w:line="276" w:lineRule="auto"/>
              <w:jc w:val="right"/>
              <w:rPr>
                <w:rFonts w:cs="Arial"/>
              </w:rPr>
            </w:pPr>
          </w:p>
        </w:tc>
        <w:tc>
          <w:tcPr>
            <w:tcW w:w="2268" w:type="dxa"/>
            <w:vAlign w:val="center"/>
          </w:tcPr>
          <w:p w14:paraId="3F796861" w14:textId="77777777" w:rsidR="00FC5ADB" w:rsidRPr="00B479DD" w:rsidRDefault="00FC5ADB" w:rsidP="00F203BF">
            <w:pPr>
              <w:spacing w:line="276" w:lineRule="auto"/>
              <w:jc w:val="right"/>
              <w:rPr>
                <w:rFonts w:cs="Arial"/>
              </w:rPr>
            </w:pPr>
          </w:p>
        </w:tc>
      </w:tr>
      <w:tr w:rsidR="00FC5ADB" w:rsidRPr="00B479DD" w14:paraId="29D9D21B" w14:textId="77777777" w:rsidTr="00F203BF">
        <w:tc>
          <w:tcPr>
            <w:tcW w:w="3525" w:type="dxa"/>
            <w:vAlign w:val="center"/>
          </w:tcPr>
          <w:p w14:paraId="147C13B1" w14:textId="77777777" w:rsidR="00FC5ADB" w:rsidRPr="00B479DD" w:rsidRDefault="00FC5ADB" w:rsidP="00F203BF">
            <w:pPr>
              <w:spacing w:line="276" w:lineRule="auto"/>
              <w:rPr>
                <w:rFonts w:cs="Arial"/>
              </w:rPr>
            </w:pPr>
            <w:r w:rsidRPr="00B479DD">
              <w:rPr>
                <w:rFonts w:cs="Arial"/>
              </w:rPr>
              <w:t>SFP modul hitrosti 16Gb/s + priključni kabli</w:t>
            </w:r>
          </w:p>
        </w:tc>
        <w:tc>
          <w:tcPr>
            <w:tcW w:w="1324" w:type="dxa"/>
            <w:vAlign w:val="center"/>
          </w:tcPr>
          <w:p w14:paraId="770C24BF" w14:textId="77777777" w:rsidR="00FC5ADB" w:rsidRPr="00B479DD" w:rsidRDefault="00FC5ADB" w:rsidP="00F203BF">
            <w:pPr>
              <w:spacing w:line="276" w:lineRule="auto"/>
              <w:jc w:val="center"/>
              <w:rPr>
                <w:rFonts w:cs="Arial"/>
              </w:rPr>
            </w:pPr>
            <w:r w:rsidRPr="00B479DD">
              <w:rPr>
                <w:rFonts w:cs="Arial"/>
              </w:rPr>
              <w:t>24 kom.</w:t>
            </w:r>
          </w:p>
        </w:tc>
        <w:tc>
          <w:tcPr>
            <w:tcW w:w="1842" w:type="dxa"/>
            <w:vAlign w:val="center"/>
          </w:tcPr>
          <w:p w14:paraId="27EA9D1D" w14:textId="77777777" w:rsidR="00FC5ADB" w:rsidRPr="00B479DD" w:rsidRDefault="00FC5ADB" w:rsidP="00F203BF">
            <w:pPr>
              <w:spacing w:line="276" w:lineRule="auto"/>
              <w:jc w:val="right"/>
              <w:rPr>
                <w:rFonts w:cs="Arial"/>
              </w:rPr>
            </w:pPr>
          </w:p>
        </w:tc>
        <w:tc>
          <w:tcPr>
            <w:tcW w:w="2268" w:type="dxa"/>
            <w:vAlign w:val="center"/>
          </w:tcPr>
          <w:p w14:paraId="6E9A2066" w14:textId="77777777" w:rsidR="00FC5ADB" w:rsidRPr="00B479DD" w:rsidRDefault="00FC5ADB" w:rsidP="00F203BF">
            <w:pPr>
              <w:spacing w:line="276" w:lineRule="auto"/>
              <w:jc w:val="right"/>
              <w:rPr>
                <w:rFonts w:cs="Arial"/>
              </w:rPr>
            </w:pPr>
          </w:p>
        </w:tc>
      </w:tr>
      <w:tr w:rsidR="00FC5ADB" w:rsidRPr="00B479DD" w14:paraId="1A144BC2" w14:textId="77777777" w:rsidTr="00F203BF">
        <w:tc>
          <w:tcPr>
            <w:tcW w:w="3525" w:type="dxa"/>
            <w:vAlign w:val="center"/>
          </w:tcPr>
          <w:p w14:paraId="245E22C3" w14:textId="2D46A8D9" w:rsidR="00FC5ADB" w:rsidRPr="00B479DD" w:rsidRDefault="00CE3106" w:rsidP="00F203BF">
            <w:pPr>
              <w:spacing w:line="276" w:lineRule="auto"/>
              <w:rPr>
                <w:rFonts w:cs="Arial"/>
              </w:rPr>
            </w:pPr>
            <w:r w:rsidRPr="00B479DD">
              <w:rPr>
                <w:rFonts w:cs="Arial"/>
              </w:rPr>
              <w:t>LC-LC kabel</w:t>
            </w:r>
            <w:r w:rsidR="00FC5ADB" w:rsidRPr="00B479DD">
              <w:rPr>
                <w:rFonts w:cs="Arial"/>
              </w:rPr>
              <w:t xml:space="preserve"> OM4</w:t>
            </w:r>
          </w:p>
        </w:tc>
        <w:tc>
          <w:tcPr>
            <w:tcW w:w="1324" w:type="dxa"/>
            <w:vAlign w:val="center"/>
          </w:tcPr>
          <w:p w14:paraId="4A685B38" w14:textId="77777777" w:rsidR="00FC5ADB" w:rsidRPr="00B479DD" w:rsidRDefault="00FC5ADB" w:rsidP="00F203BF">
            <w:pPr>
              <w:spacing w:line="276" w:lineRule="auto"/>
              <w:jc w:val="center"/>
              <w:rPr>
                <w:rFonts w:cs="Arial"/>
              </w:rPr>
            </w:pPr>
            <w:r w:rsidRPr="00B479DD">
              <w:rPr>
                <w:rFonts w:cs="Arial"/>
              </w:rPr>
              <w:t>32 kom.</w:t>
            </w:r>
          </w:p>
        </w:tc>
        <w:tc>
          <w:tcPr>
            <w:tcW w:w="1842" w:type="dxa"/>
            <w:vAlign w:val="center"/>
          </w:tcPr>
          <w:p w14:paraId="20805F05" w14:textId="77777777" w:rsidR="00FC5ADB" w:rsidRPr="00B479DD" w:rsidRDefault="00FC5ADB" w:rsidP="00F203BF">
            <w:pPr>
              <w:spacing w:line="276" w:lineRule="auto"/>
              <w:jc w:val="right"/>
              <w:rPr>
                <w:rFonts w:cs="Arial"/>
              </w:rPr>
            </w:pPr>
          </w:p>
        </w:tc>
        <w:tc>
          <w:tcPr>
            <w:tcW w:w="2268" w:type="dxa"/>
            <w:vAlign w:val="center"/>
          </w:tcPr>
          <w:p w14:paraId="77C9F6F7" w14:textId="77777777" w:rsidR="00FC5ADB" w:rsidRPr="00B479DD" w:rsidRDefault="00FC5ADB" w:rsidP="00F203BF">
            <w:pPr>
              <w:spacing w:line="276" w:lineRule="auto"/>
              <w:jc w:val="right"/>
              <w:rPr>
                <w:rFonts w:cs="Arial"/>
              </w:rPr>
            </w:pPr>
          </w:p>
        </w:tc>
      </w:tr>
      <w:tr w:rsidR="00FC5ADB" w:rsidRPr="00B479DD" w14:paraId="09FB9E55" w14:textId="77777777" w:rsidTr="00F203BF">
        <w:tc>
          <w:tcPr>
            <w:tcW w:w="3525" w:type="dxa"/>
            <w:vAlign w:val="center"/>
          </w:tcPr>
          <w:p w14:paraId="17AB05DB" w14:textId="77777777" w:rsidR="00FC5ADB" w:rsidRPr="00B479DD" w:rsidRDefault="00FC5ADB" w:rsidP="00F203BF">
            <w:pPr>
              <w:spacing w:line="276" w:lineRule="auto"/>
              <w:rPr>
                <w:rFonts w:cs="Arial"/>
              </w:rPr>
            </w:pPr>
            <w:r w:rsidRPr="00B479DD">
              <w:rPr>
                <w:rFonts w:cs="Arial"/>
              </w:rPr>
              <w:t>Napajalni in ostali osnovni kabli</w:t>
            </w:r>
          </w:p>
        </w:tc>
        <w:tc>
          <w:tcPr>
            <w:tcW w:w="1324" w:type="dxa"/>
            <w:vAlign w:val="center"/>
          </w:tcPr>
          <w:p w14:paraId="170C54C3" w14:textId="77777777" w:rsidR="00FC5ADB" w:rsidRPr="00B479DD" w:rsidRDefault="00FC5ADB" w:rsidP="00F203BF">
            <w:pPr>
              <w:spacing w:line="276" w:lineRule="auto"/>
              <w:jc w:val="center"/>
              <w:rPr>
                <w:rFonts w:cs="Arial"/>
              </w:rPr>
            </w:pPr>
            <w:r w:rsidRPr="00B479DD">
              <w:rPr>
                <w:rFonts w:cs="Arial"/>
              </w:rPr>
              <w:t>1 kpl</w:t>
            </w:r>
          </w:p>
        </w:tc>
        <w:tc>
          <w:tcPr>
            <w:tcW w:w="1842" w:type="dxa"/>
            <w:vAlign w:val="center"/>
          </w:tcPr>
          <w:p w14:paraId="4F1C8B24" w14:textId="77777777" w:rsidR="00FC5ADB" w:rsidRPr="00B479DD" w:rsidRDefault="00FC5ADB" w:rsidP="00F203BF">
            <w:pPr>
              <w:spacing w:line="276" w:lineRule="auto"/>
              <w:jc w:val="right"/>
              <w:rPr>
                <w:rFonts w:cs="Arial"/>
              </w:rPr>
            </w:pPr>
          </w:p>
        </w:tc>
        <w:tc>
          <w:tcPr>
            <w:tcW w:w="2268" w:type="dxa"/>
            <w:vAlign w:val="center"/>
          </w:tcPr>
          <w:p w14:paraId="1512B6CD" w14:textId="77777777" w:rsidR="00FC5ADB" w:rsidRPr="00B479DD" w:rsidRDefault="00FC5ADB" w:rsidP="00F203BF">
            <w:pPr>
              <w:spacing w:line="276" w:lineRule="auto"/>
              <w:jc w:val="right"/>
              <w:rPr>
                <w:rFonts w:cs="Arial"/>
              </w:rPr>
            </w:pPr>
          </w:p>
        </w:tc>
      </w:tr>
      <w:tr w:rsidR="00FC5ADB" w:rsidRPr="00B479DD" w14:paraId="375A3586" w14:textId="77777777" w:rsidTr="00F203BF">
        <w:tc>
          <w:tcPr>
            <w:tcW w:w="3525" w:type="dxa"/>
            <w:vAlign w:val="center"/>
          </w:tcPr>
          <w:p w14:paraId="14F5DDC7" w14:textId="47B59F71" w:rsidR="00FC5ADB" w:rsidRPr="00B479DD" w:rsidRDefault="00B94861" w:rsidP="00F203BF">
            <w:pPr>
              <w:spacing w:line="276" w:lineRule="auto"/>
              <w:rPr>
                <w:rFonts w:cs="Arial"/>
              </w:rPr>
            </w:pPr>
            <w:r w:rsidRPr="00B479DD">
              <w:rPr>
                <w:rFonts w:cs="Arial"/>
              </w:rPr>
              <w:t>Licenca</w:t>
            </w:r>
            <w:r w:rsidR="00FC5ADB" w:rsidRPr="00B479DD">
              <w:rPr>
                <w:rFonts w:cs="Arial"/>
              </w:rPr>
              <w:t xml:space="preserve"> za upravljanje infrastrukturnih naprav</w:t>
            </w:r>
          </w:p>
        </w:tc>
        <w:tc>
          <w:tcPr>
            <w:tcW w:w="1324" w:type="dxa"/>
            <w:vAlign w:val="center"/>
          </w:tcPr>
          <w:p w14:paraId="3749C5EE" w14:textId="77777777" w:rsidR="00FC5ADB" w:rsidRPr="00B479DD" w:rsidRDefault="00FC5ADB" w:rsidP="00F203BF">
            <w:pPr>
              <w:spacing w:line="276" w:lineRule="auto"/>
              <w:jc w:val="center"/>
              <w:rPr>
                <w:rFonts w:cs="Arial"/>
              </w:rPr>
            </w:pPr>
            <w:r w:rsidRPr="00B479DD">
              <w:rPr>
                <w:rFonts w:cs="Arial"/>
              </w:rPr>
              <w:t>4 kom.</w:t>
            </w:r>
          </w:p>
        </w:tc>
        <w:tc>
          <w:tcPr>
            <w:tcW w:w="1842" w:type="dxa"/>
            <w:vAlign w:val="center"/>
          </w:tcPr>
          <w:p w14:paraId="243AFC80" w14:textId="77777777" w:rsidR="00FC5ADB" w:rsidRPr="00B479DD" w:rsidRDefault="00FC5ADB" w:rsidP="00F203BF">
            <w:pPr>
              <w:spacing w:line="276" w:lineRule="auto"/>
              <w:jc w:val="right"/>
              <w:rPr>
                <w:rFonts w:cs="Arial"/>
              </w:rPr>
            </w:pPr>
          </w:p>
        </w:tc>
        <w:tc>
          <w:tcPr>
            <w:tcW w:w="2268" w:type="dxa"/>
            <w:vAlign w:val="center"/>
          </w:tcPr>
          <w:p w14:paraId="05F58775" w14:textId="77777777" w:rsidR="00FC5ADB" w:rsidRPr="00B479DD" w:rsidRDefault="00FC5ADB" w:rsidP="00F203BF">
            <w:pPr>
              <w:spacing w:line="276" w:lineRule="auto"/>
              <w:jc w:val="right"/>
              <w:rPr>
                <w:rFonts w:cs="Arial"/>
              </w:rPr>
            </w:pPr>
          </w:p>
        </w:tc>
      </w:tr>
      <w:tr w:rsidR="00FC5ADB" w:rsidRPr="00B479DD" w14:paraId="7C99FA0B" w14:textId="77777777" w:rsidTr="00F203BF">
        <w:tc>
          <w:tcPr>
            <w:tcW w:w="3525" w:type="dxa"/>
            <w:vAlign w:val="center"/>
          </w:tcPr>
          <w:p w14:paraId="1AC41AFE" w14:textId="77777777" w:rsidR="00FC5ADB" w:rsidRPr="00B479DD" w:rsidRDefault="00FC5ADB" w:rsidP="00F203BF">
            <w:pPr>
              <w:spacing w:line="276" w:lineRule="auto"/>
              <w:rPr>
                <w:rFonts w:cs="Arial"/>
              </w:rPr>
            </w:pPr>
            <w:r w:rsidRPr="00B479DD">
              <w:rPr>
                <w:rFonts w:cs="Arial"/>
              </w:rPr>
              <w:t>Transceiver SFP+ FC 4.25G CWDM 1470nm 80km – nadgradnja na 16Gb, 20km</w:t>
            </w:r>
          </w:p>
        </w:tc>
        <w:tc>
          <w:tcPr>
            <w:tcW w:w="1324" w:type="dxa"/>
            <w:vAlign w:val="center"/>
          </w:tcPr>
          <w:p w14:paraId="704C366C" w14:textId="77777777" w:rsidR="00FC5ADB" w:rsidRPr="00B479DD" w:rsidRDefault="00FC5ADB" w:rsidP="00F203BF">
            <w:pPr>
              <w:spacing w:line="276" w:lineRule="auto"/>
              <w:jc w:val="center"/>
              <w:rPr>
                <w:rFonts w:cs="Arial"/>
              </w:rPr>
            </w:pPr>
            <w:r w:rsidRPr="00B479DD">
              <w:rPr>
                <w:rFonts w:cs="Arial"/>
              </w:rPr>
              <w:t>2 kom.</w:t>
            </w:r>
          </w:p>
        </w:tc>
        <w:tc>
          <w:tcPr>
            <w:tcW w:w="1842" w:type="dxa"/>
            <w:vAlign w:val="center"/>
          </w:tcPr>
          <w:p w14:paraId="36D0B742" w14:textId="77777777" w:rsidR="00FC5ADB" w:rsidRPr="00B479DD" w:rsidRDefault="00FC5ADB" w:rsidP="00F203BF">
            <w:pPr>
              <w:spacing w:line="276" w:lineRule="auto"/>
              <w:jc w:val="right"/>
              <w:rPr>
                <w:rFonts w:cs="Arial"/>
              </w:rPr>
            </w:pPr>
          </w:p>
        </w:tc>
        <w:tc>
          <w:tcPr>
            <w:tcW w:w="2268" w:type="dxa"/>
            <w:vAlign w:val="center"/>
          </w:tcPr>
          <w:p w14:paraId="001339B8" w14:textId="77777777" w:rsidR="00FC5ADB" w:rsidRPr="00B479DD" w:rsidRDefault="00FC5ADB" w:rsidP="00F203BF">
            <w:pPr>
              <w:spacing w:line="276" w:lineRule="auto"/>
              <w:jc w:val="right"/>
              <w:rPr>
                <w:rFonts w:cs="Arial"/>
              </w:rPr>
            </w:pPr>
          </w:p>
        </w:tc>
      </w:tr>
      <w:tr w:rsidR="00FC5ADB" w:rsidRPr="00B479DD" w14:paraId="7CF8BB9D" w14:textId="77777777" w:rsidTr="00F203BF">
        <w:tc>
          <w:tcPr>
            <w:tcW w:w="3525" w:type="dxa"/>
            <w:vAlign w:val="center"/>
          </w:tcPr>
          <w:p w14:paraId="3A1A6CA9" w14:textId="77777777" w:rsidR="00FC5ADB" w:rsidRPr="00B479DD" w:rsidRDefault="00FC5ADB" w:rsidP="00F203BF">
            <w:pPr>
              <w:spacing w:line="276" w:lineRule="auto"/>
              <w:rPr>
                <w:rFonts w:cs="Arial"/>
              </w:rPr>
            </w:pPr>
            <w:r w:rsidRPr="00B479DD">
              <w:rPr>
                <w:rFonts w:cs="Arial"/>
              </w:rPr>
              <w:t>Transceiver SFP+ FC 4.25G CWDM 1490nm 80km – nadgradnja na 16Gb, 20km</w:t>
            </w:r>
          </w:p>
        </w:tc>
        <w:tc>
          <w:tcPr>
            <w:tcW w:w="1324" w:type="dxa"/>
            <w:vAlign w:val="center"/>
          </w:tcPr>
          <w:p w14:paraId="22C76FD4" w14:textId="77777777" w:rsidR="00FC5ADB" w:rsidRPr="00B479DD" w:rsidRDefault="00FC5ADB" w:rsidP="00F203BF">
            <w:pPr>
              <w:spacing w:line="276" w:lineRule="auto"/>
              <w:jc w:val="center"/>
              <w:rPr>
                <w:rFonts w:cs="Arial"/>
              </w:rPr>
            </w:pPr>
            <w:r w:rsidRPr="00B479DD">
              <w:rPr>
                <w:rFonts w:cs="Arial"/>
              </w:rPr>
              <w:t>2 kom.</w:t>
            </w:r>
          </w:p>
        </w:tc>
        <w:tc>
          <w:tcPr>
            <w:tcW w:w="1842" w:type="dxa"/>
            <w:vAlign w:val="center"/>
          </w:tcPr>
          <w:p w14:paraId="5819E916" w14:textId="77777777" w:rsidR="00FC5ADB" w:rsidRPr="00B479DD" w:rsidRDefault="00FC5ADB" w:rsidP="00F203BF">
            <w:pPr>
              <w:spacing w:line="276" w:lineRule="auto"/>
              <w:jc w:val="right"/>
              <w:rPr>
                <w:rFonts w:cs="Arial"/>
              </w:rPr>
            </w:pPr>
          </w:p>
        </w:tc>
        <w:tc>
          <w:tcPr>
            <w:tcW w:w="2268" w:type="dxa"/>
            <w:vAlign w:val="center"/>
          </w:tcPr>
          <w:p w14:paraId="750FDF5C" w14:textId="77777777" w:rsidR="00FC5ADB" w:rsidRPr="00B479DD" w:rsidRDefault="00FC5ADB" w:rsidP="00F203BF">
            <w:pPr>
              <w:spacing w:line="276" w:lineRule="auto"/>
              <w:jc w:val="right"/>
              <w:rPr>
                <w:rFonts w:cs="Arial"/>
              </w:rPr>
            </w:pPr>
          </w:p>
        </w:tc>
      </w:tr>
      <w:tr w:rsidR="00FC5ADB" w:rsidRPr="00B479DD" w14:paraId="399C4B76" w14:textId="77777777" w:rsidTr="00F203BF">
        <w:tc>
          <w:tcPr>
            <w:tcW w:w="3525" w:type="dxa"/>
            <w:vAlign w:val="center"/>
          </w:tcPr>
          <w:p w14:paraId="6D426527" w14:textId="77777777" w:rsidR="00FC5ADB" w:rsidRPr="00B479DD" w:rsidRDefault="00FC5ADB" w:rsidP="00F203BF">
            <w:pPr>
              <w:spacing w:line="276" w:lineRule="auto"/>
              <w:rPr>
                <w:rFonts w:cs="Arial"/>
              </w:rPr>
            </w:pPr>
            <w:r w:rsidRPr="00B479DD">
              <w:rPr>
                <w:rFonts w:cs="Arial"/>
              </w:rPr>
              <w:t>Cisco SFP CWDM 1470nm – nadgradnja na 16Gb, 20km</w:t>
            </w:r>
          </w:p>
        </w:tc>
        <w:tc>
          <w:tcPr>
            <w:tcW w:w="1324" w:type="dxa"/>
            <w:vAlign w:val="center"/>
          </w:tcPr>
          <w:p w14:paraId="272F7165" w14:textId="77777777" w:rsidR="00FC5ADB" w:rsidRPr="00B479DD" w:rsidRDefault="00FC5ADB" w:rsidP="00F203BF">
            <w:pPr>
              <w:spacing w:line="276" w:lineRule="auto"/>
              <w:jc w:val="center"/>
              <w:rPr>
                <w:rFonts w:cs="Arial"/>
              </w:rPr>
            </w:pPr>
            <w:r w:rsidRPr="00B479DD">
              <w:rPr>
                <w:rFonts w:cs="Arial"/>
              </w:rPr>
              <w:t>2 kom.</w:t>
            </w:r>
          </w:p>
        </w:tc>
        <w:tc>
          <w:tcPr>
            <w:tcW w:w="1842" w:type="dxa"/>
            <w:vAlign w:val="center"/>
          </w:tcPr>
          <w:p w14:paraId="621DFCA4" w14:textId="77777777" w:rsidR="00FC5ADB" w:rsidRPr="00B479DD" w:rsidRDefault="00FC5ADB" w:rsidP="00F203BF">
            <w:pPr>
              <w:spacing w:line="276" w:lineRule="auto"/>
              <w:jc w:val="right"/>
              <w:rPr>
                <w:rFonts w:cs="Arial"/>
              </w:rPr>
            </w:pPr>
          </w:p>
        </w:tc>
        <w:tc>
          <w:tcPr>
            <w:tcW w:w="2268" w:type="dxa"/>
            <w:vAlign w:val="center"/>
          </w:tcPr>
          <w:p w14:paraId="33720E53" w14:textId="77777777" w:rsidR="00FC5ADB" w:rsidRPr="00B479DD" w:rsidRDefault="00FC5ADB" w:rsidP="00F203BF">
            <w:pPr>
              <w:spacing w:line="276" w:lineRule="auto"/>
              <w:jc w:val="right"/>
              <w:rPr>
                <w:rFonts w:cs="Arial"/>
              </w:rPr>
            </w:pPr>
          </w:p>
        </w:tc>
      </w:tr>
      <w:tr w:rsidR="00FC5ADB" w:rsidRPr="00B479DD" w14:paraId="48CFBECA" w14:textId="77777777" w:rsidTr="00F203BF">
        <w:tc>
          <w:tcPr>
            <w:tcW w:w="3525" w:type="dxa"/>
            <w:vAlign w:val="center"/>
          </w:tcPr>
          <w:p w14:paraId="3C07C862" w14:textId="77777777" w:rsidR="00FC5ADB" w:rsidRPr="00B479DD" w:rsidRDefault="00FC5ADB" w:rsidP="00F203BF">
            <w:pPr>
              <w:spacing w:line="276" w:lineRule="auto"/>
              <w:rPr>
                <w:rFonts w:cs="Arial"/>
              </w:rPr>
            </w:pPr>
            <w:r w:rsidRPr="00B479DD">
              <w:rPr>
                <w:rFonts w:cs="Arial"/>
              </w:rPr>
              <w:t>Cisco SFP CWDM 1490nm – nadgradnja na 16Gb, 20km</w:t>
            </w:r>
          </w:p>
        </w:tc>
        <w:tc>
          <w:tcPr>
            <w:tcW w:w="1324" w:type="dxa"/>
            <w:vAlign w:val="center"/>
          </w:tcPr>
          <w:p w14:paraId="119F1B44" w14:textId="77777777" w:rsidR="00FC5ADB" w:rsidRPr="00B479DD" w:rsidRDefault="00FC5ADB" w:rsidP="00F203BF">
            <w:pPr>
              <w:spacing w:line="276" w:lineRule="auto"/>
              <w:jc w:val="center"/>
              <w:rPr>
                <w:rFonts w:cs="Arial"/>
              </w:rPr>
            </w:pPr>
            <w:r w:rsidRPr="00B479DD">
              <w:rPr>
                <w:rFonts w:cs="Arial"/>
              </w:rPr>
              <w:t>2 kom.</w:t>
            </w:r>
          </w:p>
        </w:tc>
        <w:tc>
          <w:tcPr>
            <w:tcW w:w="1842" w:type="dxa"/>
            <w:vAlign w:val="center"/>
          </w:tcPr>
          <w:p w14:paraId="1FE5B401" w14:textId="77777777" w:rsidR="00FC5ADB" w:rsidRPr="00B479DD" w:rsidRDefault="00FC5ADB" w:rsidP="00F203BF">
            <w:pPr>
              <w:spacing w:line="276" w:lineRule="auto"/>
              <w:jc w:val="right"/>
              <w:rPr>
                <w:rFonts w:cs="Arial"/>
              </w:rPr>
            </w:pPr>
          </w:p>
        </w:tc>
        <w:tc>
          <w:tcPr>
            <w:tcW w:w="2268" w:type="dxa"/>
            <w:vAlign w:val="center"/>
          </w:tcPr>
          <w:p w14:paraId="4A375BF6" w14:textId="77777777" w:rsidR="00FC5ADB" w:rsidRPr="00B479DD" w:rsidRDefault="00FC5ADB" w:rsidP="00F203BF">
            <w:pPr>
              <w:spacing w:line="276" w:lineRule="auto"/>
              <w:jc w:val="right"/>
              <w:rPr>
                <w:rFonts w:cs="Arial"/>
              </w:rPr>
            </w:pPr>
          </w:p>
        </w:tc>
      </w:tr>
      <w:tr w:rsidR="00FC5ADB" w:rsidRPr="00B479DD" w14:paraId="08BF8056" w14:textId="77777777" w:rsidTr="00F203BF">
        <w:tc>
          <w:tcPr>
            <w:tcW w:w="3525" w:type="dxa"/>
            <w:vAlign w:val="center"/>
          </w:tcPr>
          <w:p w14:paraId="64D71DBA" w14:textId="2FCCC599" w:rsidR="00FC5ADB" w:rsidRPr="00B479DD" w:rsidRDefault="00FC5ADB" w:rsidP="00F203BF">
            <w:pPr>
              <w:spacing w:line="276" w:lineRule="auto"/>
              <w:rPr>
                <w:rFonts w:cs="Arial"/>
              </w:rPr>
            </w:pPr>
            <w:r w:rsidRPr="00B479DD">
              <w:rPr>
                <w:rFonts w:cs="Arial"/>
              </w:rPr>
              <w:t xml:space="preserve">Konfiguracija in implementacija </w:t>
            </w:r>
            <w:r w:rsidR="00B11EC7">
              <w:rPr>
                <w:rFonts w:cs="Arial"/>
              </w:rPr>
              <w:t xml:space="preserve">SAN </w:t>
            </w:r>
            <w:r w:rsidRPr="00B479DD">
              <w:rPr>
                <w:rFonts w:cs="Arial"/>
              </w:rPr>
              <w:t>stikal</w:t>
            </w:r>
          </w:p>
        </w:tc>
        <w:tc>
          <w:tcPr>
            <w:tcW w:w="1324" w:type="dxa"/>
            <w:vAlign w:val="center"/>
          </w:tcPr>
          <w:p w14:paraId="2B9C5A50" w14:textId="77777777" w:rsidR="00FC5ADB" w:rsidRPr="00B479DD" w:rsidRDefault="00FC5ADB" w:rsidP="00F203BF">
            <w:pPr>
              <w:spacing w:line="276" w:lineRule="auto"/>
              <w:jc w:val="center"/>
              <w:rPr>
                <w:rFonts w:cs="Arial"/>
              </w:rPr>
            </w:pPr>
            <w:r w:rsidRPr="00B479DD">
              <w:rPr>
                <w:rFonts w:cs="Arial"/>
              </w:rPr>
              <w:t>1 kpl</w:t>
            </w:r>
          </w:p>
        </w:tc>
        <w:tc>
          <w:tcPr>
            <w:tcW w:w="1842" w:type="dxa"/>
            <w:vAlign w:val="center"/>
          </w:tcPr>
          <w:p w14:paraId="28417E90" w14:textId="77777777" w:rsidR="00FC5ADB" w:rsidRPr="00B479DD" w:rsidRDefault="00FC5ADB" w:rsidP="00F203BF">
            <w:pPr>
              <w:spacing w:line="276" w:lineRule="auto"/>
              <w:jc w:val="right"/>
              <w:rPr>
                <w:rFonts w:cs="Arial"/>
              </w:rPr>
            </w:pPr>
          </w:p>
        </w:tc>
        <w:tc>
          <w:tcPr>
            <w:tcW w:w="2268" w:type="dxa"/>
            <w:vAlign w:val="center"/>
          </w:tcPr>
          <w:p w14:paraId="73A1296F" w14:textId="77777777" w:rsidR="00FC5ADB" w:rsidRPr="00B479DD" w:rsidRDefault="00FC5ADB" w:rsidP="00F203BF">
            <w:pPr>
              <w:spacing w:line="276" w:lineRule="auto"/>
              <w:jc w:val="right"/>
              <w:rPr>
                <w:rFonts w:cs="Arial"/>
              </w:rPr>
            </w:pPr>
          </w:p>
        </w:tc>
      </w:tr>
      <w:tr w:rsidR="00FC5ADB" w:rsidRPr="00B479DD" w14:paraId="633D5CCC" w14:textId="77777777" w:rsidTr="00F203BF">
        <w:tc>
          <w:tcPr>
            <w:tcW w:w="3525" w:type="dxa"/>
            <w:vAlign w:val="center"/>
          </w:tcPr>
          <w:p w14:paraId="35AB2435" w14:textId="09909440" w:rsidR="00FC5ADB" w:rsidRPr="00B479DD" w:rsidRDefault="00FC5ADB" w:rsidP="00FC5ADB">
            <w:pPr>
              <w:spacing w:line="276" w:lineRule="auto"/>
              <w:rPr>
                <w:rFonts w:cs="Arial"/>
              </w:rPr>
            </w:pPr>
            <w:r w:rsidRPr="00B479DD">
              <w:rPr>
                <w:rFonts w:cs="Arial"/>
              </w:rPr>
              <w:t>5-letna standardna garancija</w:t>
            </w:r>
          </w:p>
        </w:tc>
        <w:tc>
          <w:tcPr>
            <w:tcW w:w="1324" w:type="dxa"/>
            <w:vAlign w:val="center"/>
          </w:tcPr>
          <w:p w14:paraId="0198CB3E" w14:textId="77777777" w:rsidR="00FC5ADB" w:rsidRPr="00B479DD" w:rsidRDefault="00FC5ADB" w:rsidP="00F203BF">
            <w:pPr>
              <w:spacing w:line="276" w:lineRule="auto"/>
              <w:jc w:val="center"/>
              <w:rPr>
                <w:rFonts w:cs="Arial"/>
              </w:rPr>
            </w:pPr>
            <w:r w:rsidRPr="00B479DD">
              <w:rPr>
                <w:rFonts w:cs="Arial"/>
              </w:rPr>
              <w:t>4 kos.</w:t>
            </w:r>
          </w:p>
        </w:tc>
        <w:tc>
          <w:tcPr>
            <w:tcW w:w="1842" w:type="dxa"/>
            <w:vAlign w:val="center"/>
          </w:tcPr>
          <w:p w14:paraId="5DB9AFA9" w14:textId="77777777" w:rsidR="00FC5ADB" w:rsidRPr="00B479DD" w:rsidRDefault="00FC5ADB" w:rsidP="00F203BF">
            <w:pPr>
              <w:spacing w:line="276" w:lineRule="auto"/>
              <w:jc w:val="right"/>
              <w:rPr>
                <w:rFonts w:cs="Arial"/>
              </w:rPr>
            </w:pPr>
          </w:p>
        </w:tc>
        <w:tc>
          <w:tcPr>
            <w:tcW w:w="2268" w:type="dxa"/>
            <w:vAlign w:val="center"/>
          </w:tcPr>
          <w:p w14:paraId="3794D1B2" w14:textId="77777777" w:rsidR="00FC5ADB" w:rsidRPr="00B479DD" w:rsidRDefault="00FC5ADB" w:rsidP="00F203BF">
            <w:pPr>
              <w:spacing w:line="276" w:lineRule="auto"/>
              <w:jc w:val="right"/>
              <w:rPr>
                <w:rFonts w:cs="Arial"/>
              </w:rPr>
            </w:pPr>
          </w:p>
        </w:tc>
      </w:tr>
      <w:tr w:rsidR="00FC5ADB" w:rsidRPr="00B479DD" w14:paraId="4F399935" w14:textId="77777777" w:rsidTr="00F203BF">
        <w:trPr>
          <w:trHeight w:val="283"/>
        </w:trPr>
        <w:tc>
          <w:tcPr>
            <w:tcW w:w="6691" w:type="dxa"/>
            <w:gridSpan w:val="3"/>
            <w:vAlign w:val="center"/>
          </w:tcPr>
          <w:p w14:paraId="4C42254A" w14:textId="0F04D8DD" w:rsidR="00FC5ADB" w:rsidRPr="00B479DD" w:rsidRDefault="00FC5ADB" w:rsidP="00F203BF">
            <w:pPr>
              <w:spacing w:line="276" w:lineRule="auto"/>
              <w:jc w:val="right"/>
              <w:rPr>
                <w:rFonts w:cs="Arial"/>
                <w:b/>
              </w:rPr>
            </w:pPr>
            <w:r w:rsidRPr="00B479DD">
              <w:rPr>
                <w:rFonts w:cs="Arial"/>
                <w:b/>
              </w:rPr>
              <w:t>Skupaj vrednost brez DDV</w:t>
            </w:r>
          </w:p>
        </w:tc>
        <w:tc>
          <w:tcPr>
            <w:tcW w:w="2268" w:type="dxa"/>
            <w:vAlign w:val="center"/>
          </w:tcPr>
          <w:p w14:paraId="209D57AF" w14:textId="77777777" w:rsidR="00FC5ADB" w:rsidRPr="00B479DD" w:rsidRDefault="00FC5ADB" w:rsidP="00F203BF">
            <w:pPr>
              <w:spacing w:line="276" w:lineRule="auto"/>
              <w:jc w:val="right"/>
              <w:rPr>
                <w:rFonts w:cs="Arial"/>
              </w:rPr>
            </w:pPr>
          </w:p>
        </w:tc>
      </w:tr>
    </w:tbl>
    <w:p w14:paraId="10A16A3D" w14:textId="15FDC988" w:rsidR="00FC5ADB" w:rsidRPr="00B479DD" w:rsidRDefault="00FC5ADB" w:rsidP="00FC5ADB">
      <w:pPr>
        <w:spacing w:after="0"/>
        <w:rPr>
          <w:rFonts w:cs="Arial"/>
        </w:rPr>
      </w:pPr>
    </w:p>
    <w:p w14:paraId="7FAEF760" w14:textId="7CFCEC15" w:rsidR="00FC5ADB" w:rsidRPr="00B479DD" w:rsidRDefault="00FC5ADB" w:rsidP="00FC5ADB">
      <w:pPr>
        <w:spacing w:after="0"/>
        <w:rPr>
          <w:rFonts w:cs="Arial"/>
          <w:b/>
        </w:rPr>
      </w:pPr>
      <w:r w:rsidRPr="00B479DD">
        <w:rPr>
          <w:rFonts w:cs="Arial"/>
          <w:b/>
        </w:rPr>
        <w:t>CENA IN PLAČILO</w:t>
      </w:r>
    </w:p>
    <w:p w14:paraId="765519CE" w14:textId="77777777" w:rsidR="00FC5ADB" w:rsidRPr="00B479DD" w:rsidRDefault="00FC5ADB" w:rsidP="00FC5ADB">
      <w:pPr>
        <w:spacing w:after="0"/>
        <w:rPr>
          <w:rFonts w:cs="Arial"/>
          <w:b/>
        </w:rPr>
      </w:pPr>
    </w:p>
    <w:p w14:paraId="39CBDE76" w14:textId="77777777" w:rsidR="00FC5ADB" w:rsidRPr="00B479DD" w:rsidRDefault="00FC5ADB" w:rsidP="00FC5ADB">
      <w:pPr>
        <w:pStyle w:val="ListParagraph"/>
        <w:numPr>
          <w:ilvl w:val="0"/>
          <w:numId w:val="2"/>
        </w:numPr>
        <w:suppressAutoHyphens/>
        <w:spacing w:after="0"/>
        <w:jc w:val="center"/>
        <w:rPr>
          <w:rFonts w:ascii="Arial" w:hAnsi="Arial" w:cs="Arial"/>
          <w:b/>
        </w:rPr>
      </w:pPr>
      <w:r w:rsidRPr="00B479DD">
        <w:rPr>
          <w:rFonts w:ascii="Arial" w:hAnsi="Arial" w:cs="Arial"/>
          <w:b/>
        </w:rPr>
        <w:t>člen</w:t>
      </w:r>
    </w:p>
    <w:p w14:paraId="5D221AA0" w14:textId="77777777" w:rsidR="00FC5ADB" w:rsidRPr="00B479DD" w:rsidRDefault="00FC5ADB" w:rsidP="00FC5ADB">
      <w:pPr>
        <w:pStyle w:val="BodyText"/>
        <w:keepNext/>
        <w:keepLines/>
        <w:suppressLineNumbers/>
        <w:suppressAutoHyphens/>
        <w:spacing w:after="0" w:line="276" w:lineRule="auto"/>
        <w:rPr>
          <w:rFonts w:ascii="Arial" w:hAnsi="Arial" w:cs="Arial"/>
          <w:spacing w:val="0"/>
          <w:sz w:val="22"/>
          <w:szCs w:val="22"/>
          <w:lang w:val="sl-SI"/>
        </w:rPr>
      </w:pPr>
    </w:p>
    <w:p w14:paraId="00644A17" w14:textId="6D7B95A2" w:rsidR="00FC5ADB" w:rsidRPr="00B479DD" w:rsidRDefault="00FC5ADB" w:rsidP="00FC5ADB">
      <w:pPr>
        <w:spacing w:after="0"/>
        <w:jc w:val="both"/>
        <w:rPr>
          <w:rFonts w:eastAsia="Times New Roman" w:cs="Arial"/>
          <w:lang w:eastAsia="sl-SI"/>
        </w:rPr>
      </w:pPr>
      <w:r w:rsidRPr="00B479DD">
        <w:rPr>
          <w:rFonts w:eastAsia="Times New Roman" w:cs="Arial"/>
          <w:lang w:eastAsia="sl-SI"/>
        </w:rPr>
        <w:t xml:space="preserve">Pogodbena vrednost za nakup opreme, opredeljene v 2. členu te pogodbe znaša </w:t>
      </w:r>
      <w:r w:rsidRPr="00B479DD">
        <w:rPr>
          <w:rFonts w:cs="Arial"/>
        </w:rPr>
        <w:t>____</w:t>
      </w:r>
      <w:r w:rsidR="00853454" w:rsidRPr="00B479DD">
        <w:rPr>
          <w:rFonts w:cs="Arial"/>
        </w:rPr>
        <w:t>___</w:t>
      </w:r>
      <w:r w:rsidRPr="00B479DD">
        <w:rPr>
          <w:rFonts w:cs="Arial"/>
        </w:rPr>
        <w:t>______</w:t>
      </w:r>
      <w:r w:rsidRPr="00B479DD">
        <w:rPr>
          <w:rFonts w:eastAsia="Times New Roman" w:cs="Arial"/>
          <w:lang w:eastAsia="sl-SI"/>
        </w:rPr>
        <w:t xml:space="preserve"> EUR brez DDV.</w:t>
      </w:r>
    </w:p>
    <w:p w14:paraId="227AFF4B" w14:textId="77777777" w:rsidR="00FC5ADB" w:rsidRPr="00B479DD" w:rsidRDefault="00FC5ADB" w:rsidP="00FC5ADB">
      <w:pPr>
        <w:spacing w:after="0"/>
        <w:jc w:val="both"/>
        <w:rPr>
          <w:rFonts w:eastAsia="Times New Roman" w:cs="Arial"/>
          <w:lang w:eastAsia="sl-SI"/>
        </w:rPr>
      </w:pPr>
    </w:p>
    <w:p w14:paraId="63A096CB" w14:textId="77777777" w:rsidR="00FC5ADB" w:rsidRPr="00B479DD" w:rsidRDefault="00FC5ADB" w:rsidP="00FC5ADB">
      <w:pPr>
        <w:spacing w:after="0"/>
        <w:jc w:val="both"/>
        <w:rPr>
          <w:rFonts w:eastAsia="Times New Roman" w:cs="Arial"/>
          <w:lang w:eastAsia="sl-SI"/>
        </w:rPr>
      </w:pPr>
      <w:r w:rsidRPr="00B479DD">
        <w:rPr>
          <w:rFonts w:eastAsia="Times New Roman" w:cs="Arial"/>
          <w:lang w:eastAsia="sl-SI"/>
        </w:rPr>
        <w:t>Davek na dodano vrednost se obračuna v skladu z veljavno zakonodajo.</w:t>
      </w:r>
    </w:p>
    <w:p w14:paraId="22C5DAF7" w14:textId="77777777" w:rsidR="00FC5ADB" w:rsidRPr="00B479DD" w:rsidRDefault="00FC5ADB" w:rsidP="00FC5ADB">
      <w:pPr>
        <w:spacing w:after="0"/>
        <w:jc w:val="both"/>
        <w:rPr>
          <w:rFonts w:eastAsia="Times New Roman" w:cs="Arial"/>
          <w:lang w:eastAsia="sl-SI"/>
        </w:rPr>
      </w:pPr>
    </w:p>
    <w:p w14:paraId="1B6DFAD1" w14:textId="77777777" w:rsidR="00FC5ADB" w:rsidRPr="00B479DD" w:rsidRDefault="00FC5ADB" w:rsidP="00FC5ADB">
      <w:pPr>
        <w:spacing w:after="0"/>
        <w:jc w:val="both"/>
        <w:rPr>
          <w:rFonts w:eastAsia="Times New Roman" w:cs="Arial"/>
          <w:lang w:eastAsia="sl-SI"/>
        </w:rPr>
      </w:pPr>
      <w:r w:rsidRPr="00B479DD">
        <w:rPr>
          <w:rFonts w:eastAsia="Times New Roman" w:cs="Arial"/>
          <w:lang w:eastAsia="sl-SI"/>
        </w:rPr>
        <w:t>Pogodbena cena je fiksna do izpolnitve vseh pogodbenih obveznosti. Skupna pogodbena cena vsebuje vse stroške, ki jih ima izvajalec z izvedbo pogodbenih obveznosti.</w:t>
      </w:r>
    </w:p>
    <w:p w14:paraId="653BE988" w14:textId="77777777" w:rsidR="00FC5ADB" w:rsidRPr="00B479DD" w:rsidRDefault="00FC5ADB" w:rsidP="00FC5ADB">
      <w:pPr>
        <w:spacing w:after="0"/>
        <w:jc w:val="both"/>
        <w:rPr>
          <w:rFonts w:eastAsia="Times New Roman" w:cs="Arial"/>
          <w:lang w:eastAsia="sl-SI"/>
        </w:rPr>
      </w:pPr>
    </w:p>
    <w:p w14:paraId="467AFCCB" w14:textId="7C10655D" w:rsidR="00FC5ADB" w:rsidRPr="00B479DD" w:rsidRDefault="00FC5ADB" w:rsidP="00FC5ADB">
      <w:pPr>
        <w:spacing w:after="0"/>
        <w:jc w:val="both"/>
        <w:rPr>
          <w:rFonts w:eastAsia="Times New Roman" w:cs="Arial"/>
          <w:lang w:eastAsia="sl-SI"/>
        </w:rPr>
      </w:pPr>
      <w:r w:rsidRPr="00B479DD">
        <w:rPr>
          <w:rFonts w:eastAsia="Times New Roman" w:cs="Arial"/>
          <w:lang w:eastAsia="sl-SI"/>
        </w:rPr>
        <w:t xml:space="preserve">Izvajalec izstavi naročniku račun </w:t>
      </w:r>
      <w:r w:rsidR="0062461D" w:rsidRPr="00B479DD">
        <w:rPr>
          <w:rFonts w:eastAsia="Times New Roman" w:cs="Arial"/>
          <w:lang w:eastAsia="sl-SI"/>
        </w:rPr>
        <w:t xml:space="preserve">po opravljeni vgradnji opreme, in sicer </w:t>
      </w:r>
      <w:r w:rsidRPr="00B479DD">
        <w:rPr>
          <w:rFonts w:eastAsia="Times New Roman" w:cs="Arial"/>
          <w:lang w:eastAsia="sl-SI"/>
        </w:rPr>
        <w:t>na podlagi prevzemnega zapisnika, ki ga je ob izvajalčevi pravilni izpolnitvi podpisal naročnik.</w:t>
      </w:r>
    </w:p>
    <w:p w14:paraId="7740D148" w14:textId="77777777" w:rsidR="00FC5ADB" w:rsidRPr="00B479DD" w:rsidRDefault="00FC5ADB" w:rsidP="00FC5ADB">
      <w:pPr>
        <w:spacing w:after="0"/>
        <w:jc w:val="both"/>
        <w:rPr>
          <w:rFonts w:eastAsia="Times New Roman" w:cs="Arial"/>
          <w:lang w:eastAsia="sl-SI"/>
        </w:rPr>
      </w:pPr>
    </w:p>
    <w:p w14:paraId="0CA9B9AF" w14:textId="49F21B4B" w:rsidR="00FC5ADB" w:rsidRPr="00B479DD" w:rsidRDefault="00FC5ADB" w:rsidP="00FC5ADB">
      <w:pPr>
        <w:spacing w:after="0"/>
        <w:jc w:val="both"/>
        <w:rPr>
          <w:rFonts w:eastAsia="Times New Roman" w:cs="Arial"/>
          <w:lang w:eastAsia="sl-SI"/>
        </w:rPr>
      </w:pPr>
      <w:r w:rsidRPr="00B479DD">
        <w:rPr>
          <w:rFonts w:eastAsia="Times New Roman" w:cs="Arial"/>
          <w:lang w:eastAsia="sl-SI"/>
        </w:rPr>
        <w:t xml:space="preserve">Pogodbeno vrednost bo naročnik poravnal v roku </w:t>
      </w:r>
      <w:r w:rsidR="003D4C07" w:rsidRPr="00B479DD">
        <w:rPr>
          <w:rFonts w:eastAsia="Times New Roman" w:cs="Arial"/>
          <w:lang w:eastAsia="sl-SI"/>
        </w:rPr>
        <w:t>trideset (</w:t>
      </w:r>
      <w:r w:rsidRPr="00B479DD">
        <w:rPr>
          <w:rFonts w:eastAsia="Times New Roman" w:cs="Arial"/>
          <w:lang w:eastAsia="sl-SI"/>
        </w:rPr>
        <w:t>30</w:t>
      </w:r>
      <w:r w:rsidR="003D4C07" w:rsidRPr="00B479DD">
        <w:rPr>
          <w:rFonts w:eastAsia="Times New Roman" w:cs="Arial"/>
          <w:lang w:eastAsia="sl-SI"/>
        </w:rPr>
        <w:t>)</w:t>
      </w:r>
      <w:r w:rsidRPr="00B479DD">
        <w:rPr>
          <w:rFonts w:eastAsia="Times New Roman" w:cs="Arial"/>
          <w:lang w:eastAsia="sl-SI"/>
        </w:rPr>
        <w:t xml:space="preserve"> dni od prejema pravilno izstavljenega računa. Priloga k računu je podpisan prevzemni zapisnik.</w:t>
      </w:r>
    </w:p>
    <w:p w14:paraId="680DDD9E" w14:textId="012EF0DF" w:rsidR="00DD6DFC" w:rsidRPr="00B479DD" w:rsidRDefault="00DD6DFC" w:rsidP="00FC5ADB">
      <w:pPr>
        <w:spacing w:after="0"/>
        <w:jc w:val="both"/>
        <w:rPr>
          <w:rFonts w:eastAsia="Times New Roman" w:cs="Arial"/>
          <w:lang w:eastAsia="sl-SI"/>
        </w:rPr>
      </w:pPr>
    </w:p>
    <w:p w14:paraId="00DB4919" w14:textId="7045BE7D" w:rsidR="00DD6DFC" w:rsidRPr="00B479DD" w:rsidRDefault="00DD6DFC" w:rsidP="00FC5ADB">
      <w:pPr>
        <w:spacing w:after="0"/>
        <w:jc w:val="both"/>
        <w:rPr>
          <w:rFonts w:eastAsia="Times New Roman" w:cs="Arial"/>
          <w:lang w:eastAsia="sl-SI"/>
        </w:rPr>
      </w:pPr>
      <w:r w:rsidRPr="00B479DD">
        <w:rPr>
          <w:rFonts w:eastAsia="Times New Roman" w:cs="Arial"/>
          <w:lang w:eastAsia="sl-SI"/>
        </w:rPr>
        <w:t>V primeru reklamacije blaga se plačilo zadrži do odprave vzrokov reklamacije.</w:t>
      </w:r>
    </w:p>
    <w:p w14:paraId="045BB280" w14:textId="5E3FAADC" w:rsidR="00FC5ADB" w:rsidRPr="00B479DD" w:rsidRDefault="00FC5ADB" w:rsidP="00FC5ADB">
      <w:pPr>
        <w:spacing w:after="0"/>
        <w:rPr>
          <w:rFonts w:cs="Arial"/>
        </w:rPr>
      </w:pPr>
    </w:p>
    <w:p w14:paraId="4CDB82C2" w14:textId="77777777" w:rsidR="00FC5ADB" w:rsidRPr="00B479DD" w:rsidRDefault="00FC5ADB" w:rsidP="00FC5ADB">
      <w:pPr>
        <w:pStyle w:val="ListParagraph"/>
        <w:numPr>
          <w:ilvl w:val="0"/>
          <w:numId w:val="2"/>
        </w:numPr>
        <w:suppressAutoHyphens/>
        <w:spacing w:after="0"/>
        <w:jc w:val="center"/>
        <w:rPr>
          <w:rFonts w:ascii="Arial" w:hAnsi="Arial" w:cs="Arial"/>
          <w:b/>
        </w:rPr>
      </w:pPr>
      <w:r w:rsidRPr="00B479DD">
        <w:rPr>
          <w:rFonts w:ascii="Arial" w:hAnsi="Arial" w:cs="Arial"/>
          <w:b/>
        </w:rPr>
        <w:t>člen</w:t>
      </w:r>
    </w:p>
    <w:p w14:paraId="1C343767" w14:textId="3CAE22DC" w:rsidR="00FC5ADB" w:rsidRPr="00B479DD" w:rsidRDefault="00FC5ADB" w:rsidP="00FC5ADB">
      <w:pPr>
        <w:spacing w:after="0"/>
        <w:jc w:val="center"/>
        <w:rPr>
          <w:rFonts w:cs="Arial"/>
          <w:b/>
        </w:rPr>
      </w:pPr>
      <w:r w:rsidRPr="00B479DD">
        <w:rPr>
          <w:rFonts w:cs="Arial"/>
          <w:b/>
        </w:rPr>
        <w:t>Obveznosti izvajalca</w:t>
      </w:r>
      <w:r w:rsidR="00F27B09" w:rsidRPr="00B479DD">
        <w:rPr>
          <w:rFonts w:cs="Arial"/>
          <w:b/>
        </w:rPr>
        <w:t xml:space="preserve"> ter </w:t>
      </w:r>
      <w:r w:rsidR="00DD6DFC" w:rsidRPr="00B479DD">
        <w:rPr>
          <w:rFonts w:cs="Arial"/>
          <w:b/>
        </w:rPr>
        <w:t xml:space="preserve">dobava </w:t>
      </w:r>
      <w:r w:rsidR="00F27B09" w:rsidRPr="00B479DD">
        <w:rPr>
          <w:rFonts w:cs="Arial"/>
          <w:b/>
        </w:rPr>
        <w:t>in vgradnja opreme</w:t>
      </w:r>
    </w:p>
    <w:p w14:paraId="1A3E259D" w14:textId="77777777" w:rsidR="00FC5ADB" w:rsidRPr="00B479DD" w:rsidRDefault="00FC5ADB" w:rsidP="00FC5ADB">
      <w:pPr>
        <w:spacing w:after="0"/>
        <w:jc w:val="both"/>
        <w:rPr>
          <w:rFonts w:cs="Arial"/>
        </w:rPr>
      </w:pPr>
    </w:p>
    <w:p w14:paraId="517A2FC6" w14:textId="7985EAF8" w:rsidR="00AE09BA" w:rsidRPr="00B479DD" w:rsidRDefault="00AE09BA" w:rsidP="00FC5ADB">
      <w:pPr>
        <w:spacing w:after="0"/>
        <w:jc w:val="both"/>
        <w:rPr>
          <w:rFonts w:cs="Arial"/>
        </w:rPr>
      </w:pPr>
      <w:r w:rsidRPr="00B479DD">
        <w:rPr>
          <w:rFonts w:cs="Arial"/>
        </w:rPr>
        <w:t>Končni rok za dobavo opreme in spremne tehniške doku</w:t>
      </w:r>
      <w:r w:rsidR="00D85408" w:rsidRPr="00B479DD">
        <w:rPr>
          <w:rFonts w:cs="Arial"/>
        </w:rPr>
        <w:t>mentacije</w:t>
      </w:r>
      <w:r w:rsidRPr="00B479DD">
        <w:rPr>
          <w:rFonts w:cs="Arial"/>
        </w:rPr>
        <w:t xml:space="preserve"> po tej pogodbi je šestdeset (60) dni od začetka veljavnosti pogodbe. </w:t>
      </w:r>
      <w:r w:rsidR="00D37A8E" w:rsidRPr="00B479DD">
        <w:rPr>
          <w:rFonts w:cs="Arial"/>
        </w:rPr>
        <w:t>Garancijska podpora</w:t>
      </w:r>
      <w:r w:rsidRPr="00B479DD">
        <w:rPr>
          <w:rFonts w:cs="Arial"/>
        </w:rPr>
        <w:t xml:space="preserve"> novo dobavljene opreme traja 5 (pet) let od podpisa prevzemnega zapisnika.</w:t>
      </w:r>
    </w:p>
    <w:p w14:paraId="48323250" w14:textId="6E70515C" w:rsidR="00803F4B" w:rsidRPr="00B479DD" w:rsidRDefault="00803F4B" w:rsidP="00FC5ADB">
      <w:pPr>
        <w:spacing w:after="0"/>
        <w:jc w:val="both"/>
        <w:rPr>
          <w:rFonts w:cs="Arial"/>
        </w:rPr>
      </w:pPr>
    </w:p>
    <w:p w14:paraId="65EE24B7" w14:textId="5BD19A07" w:rsidR="000604D3" w:rsidRPr="00B479DD" w:rsidRDefault="000604D3" w:rsidP="00FC5ADB">
      <w:pPr>
        <w:spacing w:after="0"/>
        <w:jc w:val="both"/>
        <w:rPr>
          <w:rFonts w:cs="Arial"/>
        </w:rPr>
      </w:pPr>
      <w:r w:rsidRPr="00B479DD">
        <w:rPr>
          <w:rFonts w:cs="Arial"/>
        </w:rPr>
        <w:t>Dobava in prevzem opreme se izvrši n</w:t>
      </w:r>
      <w:r w:rsidR="009C5E75" w:rsidRPr="00B479DD">
        <w:rPr>
          <w:rFonts w:cs="Arial"/>
        </w:rPr>
        <w:t>a lokacijah</w:t>
      </w:r>
      <w:r w:rsidRPr="00B479DD">
        <w:rPr>
          <w:rFonts w:cs="Arial"/>
        </w:rPr>
        <w:t xml:space="preserve"> naročnika</w:t>
      </w:r>
      <w:r w:rsidR="009C5E75" w:rsidRPr="00B479DD">
        <w:rPr>
          <w:rFonts w:cs="Arial"/>
        </w:rPr>
        <w:t xml:space="preserve"> </w:t>
      </w:r>
      <w:r w:rsidRPr="00B479DD">
        <w:rPr>
          <w:rFonts w:cs="Arial"/>
        </w:rPr>
        <w:t>in zaključi z obojestransko</w:t>
      </w:r>
      <w:r w:rsidR="00D85408" w:rsidRPr="00B479DD">
        <w:rPr>
          <w:rFonts w:cs="Arial"/>
        </w:rPr>
        <w:t>, pravilno</w:t>
      </w:r>
      <w:r w:rsidRPr="00B479DD">
        <w:rPr>
          <w:rFonts w:cs="Arial"/>
        </w:rPr>
        <w:t xml:space="preserve"> izpolnjeno in podpisano dobavnico.</w:t>
      </w:r>
    </w:p>
    <w:p w14:paraId="781245D6" w14:textId="33D0213A" w:rsidR="00F27B09" w:rsidRPr="00B479DD" w:rsidRDefault="00F27B09" w:rsidP="00FC5ADB">
      <w:pPr>
        <w:spacing w:after="0"/>
        <w:jc w:val="both"/>
        <w:rPr>
          <w:rFonts w:cs="Arial"/>
        </w:rPr>
      </w:pPr>
    </w:p>
    <w:p w14:paraId="3F9F70F9" w14:textId="77777777" w:rsidR="00F27B09" w:rsidRPr="00B479DD" w:rsidRDefault="00F27B09" w:rsidP="00F27B09">
      <w:pPr>
        <w:spacing w:after="0"/>
        <w:jc w:val="both"/>
        <w:rPr>
          <w:rFonts w:cs="Arial"/>
        </w:rPr>
      </w:pPr>
      <w:r w:rsidRPr="00B479DD">
        <w:rPr>
          <w:rFonts w:cs="Arial"/>
        </w:rPr>
        <w:t>Izvajalec mora naročnika o nameravani dobavi pisno ali po e-pošti obvestiti vsaj dva (2) delovna dneva pred dobavo. V obvestilu mora navesti uro možnega začetka dobave ter način dobave. Naročnik mora prevzem potrditi najkasneje v enem (1) delovnem dnevu po prejemu obvestila. Naročnik blaga, ki ni bilo tako najavljeno ali katerega dobava poteka v nasprotju z dogovorjenim načinom, ni dolžan sprejeti.</w:t>
      </w:r>
    </w:p>
    <w:p w14:paraId="750B7290" w14:textId="186D646B" w:rsidR="000604D3" w:rsidRPr="00B479DD" w:rsidRDefault="000604D3" w:rsidP="00FC5ADB">
      <w:pPr>
        <w:spacing w:after="0"/>
        <w:jc w:val="both"/>
        <w:rPr>
          <w:rFonts w:cs="Arial"/>
        </w:rPr>
      </w:pPr>
    </w:p>
    <w:p w14:paraId="2B89842D" w14:textId="6C0499BA" w:rsidR="000604D3" w:rsidRPr="00B479DD" w:rsidRDefault="000604D3" w:rsidP="00FC5ADB">
      <w:pPr>
        <w:spacing w:after="0"/>
        <w:jc w:val="both"/>
        <w:rPr>
          <w:rFonts w:cs="Arial"/>
        </w:rPr>
      </w:pPr>
      <w:r w:rsidRPr="00B479DD">
        <w:rPr>
          <w:rFonts w:cs="Arial"/>
        </w:rPr>
        <w:t xml:space="preserve">Vgradnja </w:t>
      </w:r>
      <w:r w:rsidR="009C5E75" w:rsidRPr="00B479DD">
        <w:rPr>
          <w:rFonts w:cs="Arial"/>
        </w:rPr>
        <w:t xml:space="preserve">in zagon </w:t>
      </w:r>
      <w:r w:rsidRPr="00B479DD">
        <w:rPr>
          <w:rFonts w:cs="Arial"/>
        </w:rPr>
        <w:t>opreme se izvrši najkasneje v roku trideset (30) dni po dobav</w:t>
      </w:r>
      <w:r w:rsidR="009C5E75" w:rsidRPr="00B479DD">
        <w:rPr>
          <w:rFonts w:cs="Arial"/>
        </w:rPr>
        <w:t>i in prevzemu opreme na lokacijah</w:t>
      </w:r>
      <w:r w:rsidRPr="00B479DD">
        <w:rPr>
          <w:rFonts w:cs="Arial"/>
        </w:rPr>
        <w:t xml:space="preserve"> naročnika ter se uspešno zaključi z obojestransko podpisanim prevzemnim zapisnikom.</w:t>
      </w:r>
      <w:r w:rsidR="00F27B09" w:rsidRPr="00B479DD">
        <w:rPr>
          <w:rFonts w:cs="Arial"/>
        </w:rPr>
        <w:t xml:space="preserve"> Obvezen pogoj za podpis prevzemnega zapisnika je uspešno opravljeno testiranje dobavljene strojne opreme, ki ga </w:t>
      </w:r>
      <w:r w:rsidR="005631BC" w:rsidRPr="00B479DD">
        <w:rPr>
          <w:rFonts w:cs="Arial"/>
        </w:rPr>
        <w:t>naročnik izvede skupaj z izvajalcem.</w:t>
      </w:r>
    </w:p>
    <w:p w14:paraId="7C92DA65" w14:textId="1364DFCA" w:rsidR="00F27B09" w:rsidRPr="00B479DD" w:rsidRDefault="00F27B09" w:rsidP="00FC5ADB">
      <w:pPr>
        <w:spacing w:after="0"/>
        <w:jc w:val="both"/>
        <w:rPr>
          <w:rFonts w:cs="Arial"/>
        </w:rPr>
      </w:pPr>
    </w:p>
    <w:p w14:paraId="1FEA04C7" w14:textId="5CCA9BE6" w:rsidR="00F27B09" w:rsidRPr="00B479DD" w:rsidRDefault="00F27B09" w:rsidP="00FC5ADB">
      <w:pPr>
        <w:spacing w:after="0"/>
        <w:jc w:val="both"/>
        <w:rPr>
          <w:rFonts w:cs="Arial"/>
        </w:rPr>
      </w:pPr>
      <w:r w:rsidRPr="00B479DD">
        <w:rPr>
          <w:rFonts w:cs="Arial"/>
        </w:rPr>
        <w:t>Na prevzemnem zapisniku morajo biti razvidni: številka pogodbe, količina in serijske številke artiklov ter njihova vrednost (po kosih), številka dobavnice, seznam potrdil o atestih in testiranjih, številka zapisnika o uspešno opravljenem testiranju, seznam garancijskih listov, vrsta tehnične dokum</w:t>
      </w:r>
      <w:r w:rsidR="001C04C7" w:rsidRPr="00B479DD">
        <w:rPr>
          <w:rFonts w:cs="Arial"/>
        </w:rPr>
        <w:t xml:space="preserve">entacije in navodil za uporabo ter </w:t>
      </w:r>
      <w:r w:rsidRPr="00B479DD">
        <w:rPr>
          <w:rFonts w:cs="Arial"/>
        </w:rPr>
        <w:t>poročilo o vgradnji in zagonu</w:t>
      </w:r>
      <w:r w:rsidR="001C04C7" w:rsidRPr="00B479DD">
        <w:rPr>
          <w:rFonts w:cs="Arial"/>
        </w:rPr>
        <w:t xml:space="preserve"> opreme.</w:t>
      </w:r>
    </w:p>
    <w:p w14:paraId="4A33938D" w14:textId="06408B35" w:rsidR="00FC5ADB" w:rsidRPr="00B479DD" w:rsidRDefault="00FC5ADB" w:rsidP="00FC5ADB">
      <w:pPr>
        <w:spacing w:after="0"/>
        <w:jc w:val="both"/>
        <w:rPr>
          <w:rFonts w:cs="Arial"/>
        </w:rPr>
      </w:pPr>
    </w:p>
    <w:p w14:paraId="4B9AABBB" w14:textId="77777777" w:rsidR="00F27B09" w:rsidRPr="00B479DD" w:rsidRDefault="00F27B09" w:rsidP="00F27B09">
      <w:pPr>
        <w:spacing w:after="0"/>
        <w:jc w:val="both"/>
        <w:rPr>
          <w:rFonts w:cs="Arial"/>
        </w:rPr>
      </w:pPr>
      <w:r w:rsidRPr="00B479DD">
        <w:rPr>
          <w:rFonts w:cs="Arial"/>
        </w:rPr>
        <w:t>Blago, za katero se bo ugotovilo, da kakorkoli odstopa od navedb v razpisni ali ponudbeni dokumentaciji, ali ni skladno z določili te pogodbe in s specifikacijami, bo zavrnjeno, zaradi česar bo izvajalec prešel v zamudo. Enako velja, če bo neskladnost ugotovljena za katerikoli dokument, ki bi moral biti blagu priložen. Zavrnitev bo označena na prevzemnem zapisniku.</w:t>
      </w:r>
    </w:p>
    <w:p w14:paraId="07366462" w14:textId="77777777" w:rsidR="00F27B09" w:rsidRPr="00B479DD" w:rsidRDefault="00F27B09" w:rsidP="00FC5ADB">
      <w:pPr>
        <w:spacing w:after="0"/>
        <w:jc w:val="both"/>
        <w:rPr>
          <w:rFonts w:cs="Arial"/>
        </w:rPr>
      </w:pPr>
    </w:p>
    <w:p w14:paraId="37B07159" w14:textId="509002F0" w:rsidR="00FC5ADB" w:rsidRPr="00B479DD" w:rsidRDefault="00FC5ADB" w:rsidP="00FC5ADB">
      <w:pPr>
        <w:spacing w:after="0"/>
        <w:jc w:val="both"/>
        <w:rPr>
          <w:rFonts w:cs="Arial"/>
        </w:rPr>
      </w:pPr>
      <w:r w:rsidRPr="00B479DD">
        <w:rPr>
          <w:rFonts w:cs="Arial"/>
        </w:rPr>
        <w:t xml:space="preserve">Izvajalec je v primeru zamude pri dobavi </w:t>
      </w:r>
      <w:r w:rsidR="00D85408" w:rsidRPr="00B479DD">
        <w:rPr>
          <w:rFonts w:cs="Arial"/>
        </w:rPr>
        <w:t>in vgradnji opreme</w:t>
      </w:r>
      <w:r w:rsidRPr="00B479DD">
        <w:rPr>
          <w:rFonts w:cs="Arial"/>
        </w:rPr>
        <w:t>, ki ni posledica višje sile ali razlogov na strani naročnika, dolžan plačati naročniku pogodbeno kazen. Pogodbena kazen se obračuna pri plačilu pogodbene cene. Naročnik lahko razdre pogodbo, če zaradi zakasnitve ali napak pri dobavi z nakupom ne bi več uresničil namena, ki ga je zasledoval. Naročnik lahko razdre pogodbo v primeru, če ponujeno blago ni kompatibilno s sistemom naročnika in ne omogoča delovanja v skladu z zahtevanimi specifikacijami. V primeru razdrtja pogodbe stranki druga drugi takoj poravnata vse dolgovano po tej pogodbi, pogodbeno kazen, zamudne obresti in izkazano škodo.</w:t>
      </w:r>
    </w:p>
    <w:p w14:paraId="66C4E0EF" w14:textId="6C8629F5" w:rsidR="00FC5ADB" w:rsidRPr="00B479DD" w:rsidRDefault="00FC5ADB" w:rsidP="00FC5ADB">
      <w:pPr>
        <w:spacing w:after="0"/>
        <w:jc w:val="both"/>
        <w:rPr>
          <w:rFonts w:cs="Arial"/>
        </w:rPr>
      </w:pPr>
    </w:p>
    <w:p w14:paraId="29F612C2" w14:textId="77777777" w:rsidR="00FC5ADB" w:rsidRPr="00B479DD" w:rsidRDefault="00FC5ADB" w:rsidP="00FC5ADB">
      <w:pPr>
        <w:spacing w:after="0"/>
        <w:jc w:val="both"/>
        <w:rPr>
          <w:rFonts w:cs="Arial"/>
        </w:rPr>
      </w:pPr>
      <w:r w:rsidRPr="00B479DD">
        <w:rPr>
          <w:rFonts w:cs="Arial"/>
        </w:rPr>
        <w:t>Če se izkaže, da dobava ponujenega blaga ni možna zaradi objektivnega razloga na strani izvajalca, ki nastopi po podpisu pogodbe, lahko naročnik pogodbo brez kakršnih koli obveznosti razdre, lahko pa sprejme nadomestno izpolnitev skladno s predpisi, ki urejajo obligacijsko področje, pri tem pa mora imeti nadomestno blago v vsakem pogledu enake ali boljše lastnosti.</w:t>
      </w:r>
    </w:p>
    <w:p w14:paraId="5AA8E648" w14:textId="44F6152D" w:rsidR="00FC5ADB" w:rsidRPr="00B479DD" w:rsidRDefault="00FC5ADB" w:rsidP="00FC5ADB">
      <w:pPr>
        <w:spacing w:after="0"/>
        <w:rPr>
          <w:rFonts w:cs="Arial"/>
        </w:rPr>
      </w:pPr>
    </w:p>
    <w:p w14:paraId="1C974388" w14:textId="77777777" w:rsidR="00FC5ADB" w:rsidRPr="00B479DD" w:rsidRDefault="00FC5ADB" w:rsidP="00FC5ADB">
      <w:pPr>
        <w:pStyle w:val="ListParagraph"/>
        <w:numPr>
          <w:ilvl w:val="0"/>
          <w:numId w:val="2"/>
        </w:numPr>
        <w:suppressAutoHyphens/>
        <w:spacing w:after="0"/>
        <w:jc w:val="center"/>
        <w:rPr>
          <w:rFonts w:ascii="Arial" w:hAnsi="Arial" w:cs="Arial"/>
          <w:b/>
        </w:rPr>
      </w:pPr>
      <w:r w:rsidRPr="00B479DD">
        <w:rPr>
          <w:rFonts w:ascii="Arial" w:hAnsi="Arial" w:cs="Arial"/>
          <w:b/>
        </w:rPr>
        <w:t>člen</w:t>
      </w:r>
    </w:p>
    <w:p w14:paraId="7206770B" w14:textId="77777777" w:rsidR="00FC5ADB" w:rsidRPr="00B479DD" w:rsidRDefault="00FC5ADB" w:rsidP="00FC5ADB">
      <w:pPr>
        <w:spacing w:after="0"/>
        <w:jc w:val="center"/>
        <w:rPr>
          <w:rFonts w:cs="Arial"/>
          <w:b/>
        </w:rPr>
      </w:pPr>
      <w:r w:rsidRPr="00B479DD">
        <w:rPr>
          <w:rFonts w:cs="Arial"/>
          <w:b/>
        </w:rPr>
        <w:t>Obveznosti naročnika</w:t>
      </w:r>
    </w:p>
    <w:p w14:paraId="7D11DB80" w14:textId="77777777" w:rsidR="00FC5ADB" w:rsidRPr="00B479DD" w:rsidRDefault="00FC5ADB" w:rsidP="00FC5ADB">
      <w:pPr>
        <w:spacing w:after="0"/>
        <w:rPr>
          <w:rFonts w:cs="Arial"/>
        </w:rPr>
      </w:pPr>
    </w:p>
    <w:p w14:paraId="311EBD1B" w14:textId="1E4D6314" w:rsidR="00FC5ADB" w:rsidRPr="00B479DD" w:rsidRDefault="00FC5ADB" w:rsidP="00FC5ADB">
      <w:pPr>
        <w:spacing w:after="0"/>
        <w:jc w:val="both"/>
        <w:rPr>
          <w:rFonts w:cs="Arial"/>
        </w:rPr>
      </w:pPr>
      <w:r w:rsidRPr="00B479DD">
        <w:rPr>
          <w:rFonts w:cs="Arial"/>
        </w:rPr>
        <w:t xml:space="preserve">Naročnik se </w:t>
      </w:r>
      <w:r w:rsidR="00FE1A64" w:rsidRPr="00B479DD">
        <w:rPr>
          <w:rFonts w:cs="Arial"/>
        </w:rPr>
        <w:t>zavezuje</w:t>
      </w:r>
      <w:r w:rsidRPr="00B479DD">
        <w:rPr>
          <w:rFonts w:cs="Arial"/>
        </w:rPr>
        <w:t>, da bo obveznosti do izvajalca poravnal v pogodbeno dogovorjenem plačilnem roku, v primeru zamude plačila pa izvajalcu pripadajo zakonske zamudne obresti.</w:t>
      </w:r>
    </w:p>
    <w:p w14:paraId="0349752D" w14:textId="77777777" w:rsidR="00FC5ADB" w:rsidRPr="00B479DD" w:rsidRDefault="00FC5ADB" w:rsidP="00FC5ADB">
      <w:pPr>
        <w:spacing w:after="0"/>
        <w:jc w:val="both"/>
        <w:rPr>
          <w:rFonts w:cs="Arial"/>
        </w:rPr>
      </w:pPr>
    </w:p>
    <w:p w14:paraId="3420F3F3" w14:textId="77777777" w:rsidR="00FC5ADB" w:rsidRPr="00B479DD" w:rsidRDefault="00FC5ADB" w:rsidP="00FC5ADB">
      <w:pPr>
        <w:spacing w:after="0"/>
        <w:jc w:val="both"/>
        <w:rPr>
          <w:rFonts w:cs="Arial"/>
        </w:rPr>
      </w:pPr>
      <w:r w:rsidRPr="00B479DD">
        <w:rPr>
          <w:rFonts w:cs="Arial"/>
        </w:rPr>
        <w:t>V primeru neuspešnega kvalitativnega in kvantitativnega prevzema predmeta te pogodbe naročnik ni obvezan poravnati obveznosti plačila.</w:t>
      </w:r>
    </w:p>
    <w:p w14:paraId="6F3B7862" w14:textId="77777777" w:rsidR="00FC5ADB" w:rsidRPr="00B479DD" w:rsidRDefault="00FC5ADB" w:rsidP="00FC5ADB">
      <w:pPr>
        <w:spacing w:after="0"/>
        <w:rPr>
          <w:rFonts w:cs="Arial"/>
        </w:rPr>
      </w:pPr>
    </w:p>
    <w:p w14:paraId="578646E7" w14:textId="77777777" w:rsidR="00FC5ADB" w:rsidRPr="00B479DD" w:rsidRDefault="00FC5ADB" w:rsidP="00FC5ADB">
      <w:pPr>
        <w:pStyle w:val="ListParagraph"/>
        <w:numPr>
          <w:ilvl w:val="0"/>
          <w:numId w:val="2"/>
        </w:numPr>
        <w:suppressAutoHyphens/>
        <w:spacing w:after="0"/>
        <w:jc w:val="center"/>
        <w:rPr>
          <w:rFonts w:ascii="Arial" w:hAnsi="Arial" w:cs="Arial"/>
          <w:b/>
        </w:rPr>
      </w:pPr>
      <w:r w:rsidRPr="00B479DD">
        <w:rPr>
          <w:rFonts w:ascii="Arial" w:hAnsi="Arial" w:cs="Arial"/>
          <w:b/>
        </w:rPr>
        <w:t>člen</w:t>
      </w:r>
    </w:p>
    <w:p w14:paraId="555AFD22" w14:textId="77777777" w:rsidR="00FC5ADB" w:rsidRPr="00B479DD" w:rsidRDefault="00FC5ADB" w:rsidP="00FC5ADB">
      <w:pPr>
        <w:spacing w:after="0"/>
        <w:jc w:val="center"/>
        <w:rPr>
          <w:rFonts w:cs="Arial"/>
          <w:b/>
        </w:rPr>
      </w:pPr>
      <w:r w:rsidRPr="00B479DD">
        <w:rPr>
          <w:rFonts w:cs="Arial"/>
          <w:b/>
        </w:rPr>
        <w:t>Jamstva in garancijske obveznosti izvajalca</w:t>
      </w:r>
    </w:p>
    <w:p w14:paraId="1EADECCD" w14:textId="77777777" w:rsidR="00FC5ADB" w:rsidRPr="00B479DD" w:rsidRDefault="00FC5ADB" w:rsidP="00FC5ADB">
      <w:pPr>
        <w:spacing w:after="0"/>
        <w:rPr>
          <w:rFonts w:cs="Arial"/>
        </w:rPr>
      </w:pPr>
    </w:p>
    <w:p w14:paraId="11623A16" w14:textId="62532432" w:rsidR="00FC5ADB" w:rsidRDefault="00FC5ADB" w:rsidP="00FC5ADB">
      <w:pPr>
        <w:spacing w:after="0"/>
        <w:jc w:val="both"/>
        <w:rPr>
          <w:rFonts w:cs="Arial"/>
        </w:rPr>
      </w:pPr>
      <w:r w:rsidRPr="00B479DD">
        <w:rPr>
          <w:rFonts w:cs="Arial"/>
        </w:rPr>
        <w:t>Izvajalec naročniku jamči:</w:t>
      </w:r>
    </w:p>
    <w:p w14:paraId="2AA06E1A" w14:textId="77777777" w:rsidR="00202449" w:rsidRPr="00B479DD" w:rsidRDefault="00202449" w:rsidP="00FC5ADB">
      <w:pPr>
        <w:spacing w:after="0"/>
        <w:jc w:val="both"/>
        <w:rPr>
          <w:rFonts w:cs="Arial"/>
        </w:rPr>
      </w:pPr>
    </w:p>
    <w:p w14:paraId="005B07A8" w14:textId="77777777" w:rsidR="00FC5ADB" w:rsidRPr="00B479DD" w:rsidRDefault="00FC5ADB" w:rsidP="00FC5ADB">
      <w:pPr>
        <w:pStyle w:val="ListParagraph"/>
        <w:numPr>
          <w:ilvl w:val="0"/>
          <w:numId w:val="19"/>
        </w:numPr>
        <w:spacing w:after="0"/>
        <w:jc w:val="both"/>
        <w:rPr>
          <w:rFonts w:ascii="Arial" w:hAnsi="Arial" w:cs="Arial"/>
        </w:rPr>
      </w:pPr>
      <w:r w:rsidRPr="00B479DD">
        <w:rPr>
          <w:rFonts w:ascii="Arial" w:hAnsi="Arial" w:cs="Arial"/>
        </w:rPr>
        <w:t>da kupljeno blago deluje brezhibno in nima stvarnih ali pravnih napak;</w:t>
      </w:r>
    </w:p>
    <w:p w14:paraId="3F416B35" w14:textId="22F6369F" w:rsidR="00FC5ADB" w:rsidRPr="00B479DD" w:rsidRDefault="00FC5ADB" w:rsidP="00FC5ADB">
      <w:pPr>
        <w:pStyle w:val="ListParagraph"/>
        <w:numPr>
          <w:ilvl w:val="0"/>
          <w:numId w:val="19"/>
        </w:numPr>
        <w:spacing w:after="0"/>
        <w:jc w:val="both"/>
        <w:rPr>
          <w:rFonts w:ascii="Arial" w:hAnsi="Arial" w:cs="Arial"/>
        </w:rPr>
      </w:pPr>
      <w:r w:rsidRPr="00B479DD">
        <w:rPr>
          <w:rFonts w:ascii="Arial" w:hAnsi="Arial" w:cs="Arial"/>
        </w:rPr>
        <w:t>da popolnoma ustreza vsem tehničnim opisom, karakteristikam in specifikacijam, ki so bile dane v okviru ponudbene dokumentacije, in so priloga te pogodbe;</w:t>
      </w:r>
    </w:p>
    <w:p w14:paraId="4BBAAC6B" w14:textId="77777777" w:rsidR="00FC5ADB" w:rsidRPr="00B479DD" w:rsidRDefault="00FC5ADB" w:rsidP="00FC5ADB">
      <w:pPr>
        <w:pStyle w:val="ListParagraph"/>
        <w:numPr>
          <w:ilvl w:val="0"/>
          <w:numId w:val="19"/>
        </w:numPr>
        <w:spacing w:after="0"/>
        <w:jc w:val="both"/>
        <w:rPr>
          <w:rFonts w:ascii="Arial" w:hAnsi="Arial" w:cs="Arial"/>
        </w:rPr>
      </w:pPr>
      <w:r w:rsidRPr="00B479DD">
        <w:rPr>
          <w:rFonts w:ascii="Arial" w:hAnsi="Arial" w:cs="Arial"/>
        </w:rPr>
        <w:t>da bo naročnik pridobil vse pravice, ki so vezane na blago, izvajalec pa bo brezhibno izvrševal vse obveznosti, ki so vezane na blago;</w:t>
      </w:r>
    </w:p>
    <w:p w14:paraId="537556C4" w14:textId="71BDDC8D" w:rsidR="00FC5ADB" w:rsidRPr="00B479DD" w:rsidRDefault="00FC5ADB" w:rsidP="00FC5ADB">
      <w:pPr>
        <w:pStyle w:val="ListParagraph"/>
        <w:numPr>
          <w:ilvl w:val="0"/>
          <w:numId w:val="19"/>
        </w:numPr>
        <w:spacing w:after="0"/>
        <w:jc w:val="both"/>
        <w:rPr>
          <w:rFonts w:ascii="Arial" w:hAnsi="Arial" w:cs="Arial"/>
        </w:rPr>
      </w:pPr>
      <w:r w:rsidRPr="00B479DD">
        <w:rPr>
          <w:rFonts w:ascii="Arial" w:hAnsi="Arial" w:cs="Arial"/>
        </w:rPr>
        <w:t xml:space="preserve">da bo dobavo, vgradnjo in </w:t>
      </w:r>
      <w:r w:rsidR="005631BC" w:rsidRPr="00B479DD">
        <w:rPr>
          <w:rFonts w:ascii="Arial" w:hAnsi="Arial" w:cs="Arial"/>
        </w:rPr>
        <w:t>zagon opreme</w:t>
      </w:r>
      <w:r w:rsidRPr="00B479DD">
        <w:rPr>
          <w:rFonts w:ascii="Arial" w:hAnsi="Arial" w:cs="Arial"/>
        </w:rPr>
        <w:t xml:space="preserve"> opravil strokovno in kvalitetno;</w:t>
      </w:r>
    </w:p>
    <w:p w14:paraId="578E8B7F" w14:textId="77777777" w:rsidR="00FC5ADB" w:rsidRPr="00B479DD" w:rsidRDefault="00FC5ADB" w:rsidP="00FC5ADB">
      <w:pPr>
        <w:pStyle w:val="ListParagraph"/>
        <w:numPr>
          <w:ilvl w:val="0"/>
          <w:numId w:val="19"/>
        </w:numPr>
        <w:spacing w:after="0"/>
        <w:jc w:val="both"/>
        <w:rPr>
          <w:rFonts w:ascii="Arial" w:hAnsi="Arial" w:cs="Arial"/>
        </w:rPr>
      </w:pPr>
      <w:r w:rsidRPr="00B479DD">
        <w:rPr>
          <w:rFonts w:ascii="Arial" w:hAnsi="Arial" w:cs="Arial"/>
        </w:rPr>
        <w:t>da bo tudi po zaključku projekta po potrebi sodeloval z naročnikom.</w:t>
      </w:r>
    </w:p>
    <w:p w14:paraId="128A6F5D" w14:textId="77777777" w:rsidR="00FC5ADB" w:rsidRPr="00B479DD" w:rsidRDefault="00FC5ADB" w:rsidP="00FC5ADB">
      <w:pPr>
        <w:spacing w:after="0"/>
        <w:jc w:val="both"/>
        <w:rPr>
          <w:rFonts w:cs="Arial"/>
        </w:rPr>
      </w:pPr>
    </w:p>
    <w:p w14:paraId="59DA1BC8" w14:textId="0D31AC23" w:rsidR="00B479DD" w:rsidRPr="00B479DD" w:rsidRDefault="00B479DD" w:rsidP="001735BC">
      <w:pPr>
        <w:spacing w:after="0"/>
        <w:jc w:val="both"/>
        <w:rPr>
          <w:rFonts w:cs="Arial"/>
        </w:rPr>
      </w:pPr>
      <w:r w:rsidRPr="00B479DD">
        <w:rPr>
          <w:rFonts w:cs="Arial"/>
        </w:rPr>
        <w:t>Za opremo, ki je predmet te pogodbe, daje prodajalec garancijo za brezhibno tehnično delovanje v roku, ki je naveden v prilogi ponudbenega predračuna izvajalca. Garancijski rok začne teči od dneva podpisa prevzemnega zapisnika. Če je bila oprema v garancijskem roku zamenjana ali bistveno popravljena, začne teči garancijski rok znova in je izvajalec dolžan izdati nov garancijski list.</w:t>
      </w:r>
    </w:p>
    <w:p w14:paraId="5F759D42" w14:textId="77777777" w:rsidR="001735BC" w:rsidRPr="00B479DD" w:rsidRDefault="001735BC" w:rsidP="001735BC">
      <w:pPr>
        <w:spacing w:after="0"/>
        <w:jc w:val="both"/>
        <w:rPr>
          <w:rFonts w:cs="Arial"/>
        </w:rPr>
      </w:pPr>
    </w:p>
    <w:p w14:paraId="1D88E11F" w14:textId="556B7AEE" w:rsidR="00AF56E0" w:rsidRPr="00B479DD" w:rsidRDefault="00AF56E0" w:rsidP="00AF56E0">
      <w:pPr>
        <w:spacing w:after="0"/>
        <w:jc w:val="both"/>
        <w:rPr>
          <w:rFonts w:cs="Arial"/>
        </w:rPr>
      </w:pPr>
      <w:r w:rsidRPr="00B479DD">
        <w:rPr>
          <w:rFonts w:cs="Arial"/>
        </w:rPr>
        <w:t xml:space="preserve">Jamstvo izvajalca za skrite napake na blagu </w:t>
      </w:r>
      <w:r w:rsidR="00B479DD" w:rsidRPr="00B479DD">
        <w:rPr>
          <w:rFonts w:cs="Arial"/>
        </w:rPr>
        <w:t xml:space="preserve">mora </w:t>
      </w:r>
      <w:r w:rsidRPr="00B479DD">
        <w:rPr>
          <w:rFonts w:cs="Arial"/>
        </w:rPr>
        <w:t>velja</w:t>
      </w:r>
      <w:r w:rsidR="00B479DD" w:rsidRPr="00B479DD">
        <w:rPr>
          <w:rFonts w:cs="Arial"/>
        </w:rPr>
        <w:t>ti</w:t>
      </w:r>
      <w:r w:rsidRPr="00B479DD">
        <w:rPr>
          <w:rFonts w:cs="Arial"/>
        </w:rPr>
        <w:t xml:space="preserve"> še dvanajst (12) mesecev po dobavi. Če se v tem roku pri katerem koli kosu dobavljenega blaga pokažejo zgoraj našteta odstopanja ali napake, lahko naročnik razdre pogodbo delno ali v celoti. Prav tako jo lahko razdre v celoti, če izvajalec z dobavo (delno ali v celoti) zamuja toliko, da preseže največjo dogovorjeno pogodbeno kazen.</w:t>
      </w:r>
    </w:p>
    <w:p w14:paraId="22E06D4C" w14:textId="488BC8E6" w:rsidR="001735BC" w:rsidRPr="00B479DD" w:rsidRDefault="001735BC" w:rsidP="001735BC">
      <w:pPr>
        <w:spacing w:after="0"/>
        <w:jc w:val="both"/>
        <w:rPr>
          <w:rFonts w:eastAsia="Calibri" w:cs="Arial"/>
        </w:rPr>
      </w:pPr>
    </w:p>
    <w:p w14:paraId="308170E8" w14:textId="5F6AE502" w:rsidR="001735BC" w:rsidRPr="00B479DD" w:rsidRDefault="001735BC" w:rsidP="001735BC">
      <w:pPr>
        <w:spacing w:after="0"/>
        <w:jc w:val="both"/>
        <w:rPr>
          <w:rFonts w:eastAsia="Calibri" w:cs="Arial"/>
        </w:rPr>
      </w:pPr>
      <w:r w:rsidRPr="00B479DD">
        <w:rPr>
          <w:rFonts w:eastAsia="Calibri" w:cs="Arial"/>
        </w:rPr>
        <w:t>Ponudnik mora naročniku ob dostavi opreme izročiti tudi podpisane in z datumom prevzema potrjene garancijske liste za vse opredmetene in neopredmetene sestavne dele, tehnično dokumentacijo proizvajalca, licence, medije za programsko opremo, ki je priložena ali nameščena na strojni opremi ali potrebna za polno izkoriščanje zahtevanih funkcionalnosti, druge potrebne dokumente in podatke.</w:t>
      </w:r>
    </w:p>
    <w:p w14:paraId="430FF786" w14:textId="77777777" w:rsidR="001735BC" w:rsidRPr="00B479DD" w:rsidRDefault="001735BC" w:rsidP="00FC5ADB">
      <w:pPr>
        <w:spacing w:after="0"/>
        <w:jc w:val="both"/>
        <w:rPr>
          <w:rFonts w:cs="Arial"/>
        </w:rPr>
      </w:pPr>
    </w:p>
    <w:p w14:paraId="544242E9" w14:textId="38D6559C" w:rsidR="00FC5ADB" w:rsidRPr="00B479DD" w:rsidRDefault="00FC5ADB" w:rsidP="00FC5ADB">
      <w:pPr>
        <w:spacing w:after="0"/>
        <w:jc w:val="both"/>
        <w:rPr>
          <w:rFonts w:cs="Arial"/>
        </w:rPr>
      </w:pPr>
      <w:r w:rsidRPr="00B479DD">
        <w:rPr>
          <w:rFonts w:cs="Arial"/>
        </w:rPr>
        <w:t xml:space="preserve">V primeru, da izvajalec ne izpolnjuje pogodbenih obveznosti na način, predviden v </w:t>
      </w:r>
      <w:r w:rsidR="00C758BE" w:rsidRPr="00B479DD">
        <w:rPr>
          <w:rFonts w:cs="Arial"/>
        </w:rPr>
        <w:t>tej pogodbi</w:t>
      </w:r>
      <w:r w:rsidRPr="00B479DD">
        <w:rPr>
          <w:rFonts w:cs="Arial"/>
        </w:rPr>
        <w:t xml:space="preserve"> lahko naročnik odpove to pogodbo brez odpovednega roka.</w:t>
      </w:r>
    </w:p>
    <w:p w14:paraId="27D183FD" w14:textId="6E908DE9" w:rsidR="00FC5ADB" w:rsidRPr="00B479DD" w:rsidRDefault="00FC5ADB" w:rsidP="00FC5ADB">
      <w:pPr>
        <w:spacing w:after="0"/>
        <w:rPr>
          <w:rFonts w:cs="Arial"/>
        </w:rPr>
      </w:pPr>
    </w:p>
    <w:p w14:paraId="2BC143AC" w14:textId="77777777" w:rsidR="00FC5ADB" w:rsidRPr="00B479DD" w:rsidRDefault="00FC5ADB" w:rsidP="00FC5ADB">
      <w:pPr>
        <w:spacing w:after="0"/>
        <w:rPr>
          <w:rFonts w:cs="Arial"/>
          <w:b/>
        </w:rPr>
      </w:pPr>
      <w:r w:rsidRPr="00B479DD">
        <w:rPr>
          <w:rFonts w:cs="Arial"/>
          <w:b/>
        </w:rPr>
        <w:t>KONTAKTNE OSEBE</w:t>
      </w:r>
    </w:p>
    <w:p w14:paraId="304DF141" w14:textId="77777777" w:rsidR="00FC5ADB" w:rsidRPr="00B479DD" w:rsidRDefault="00FC5ADB" w:rsidP="00FC5ADB">
      <w:pPr>
        <w:pStyle w:val="ListParagraph"/>
        <w:numPr>
          <w:ilvl w:val="0"/>
          <w:numId w:val="2"/>
        </w:numPr>
        <w:suppressAutoHyphens/>
        <w:spacing w:after="0"/>
        <w:jc w:val="center"/>
        <w:rPr>
          <w:rFonts w:ascii="Arial" w:hAnsi="Arial" w:cs="Arial"/>
          <w:b/>
        </w:rPr>
      </w:pPr>
      <w:r w:rsidRPr="00B479DD">
        <w:rPr>
          <w:rFonts w:ascii="Arial" w:hAnsi="Arial" w:cs="Arial"/>
          <w:b/>
        </w:rPr>
        <w:t>člen</w:t>
      </w:r>
    </w:p>
    <w:p w14:paraId="392D274D" w14:textId="77777777" w:rsidR="00FC5ADB" w:rsidRPr="00B479DD" w:rsidRDefault="00FC5ADB" w:rsidP="00FC5ADB">
      <w:pPr>
        <w:spacing w:after="0"/>
        <w:rPr>
          <w:rFonts w:cs="Arial"/>
        </w:rPr>
      </w:pPr>
    </w:p>
    <w:p w14:paraId="144982E7" w14:textId="77777777" w:rsidR="00FC5ADB" w:rsidRPr="00B479DD" w:rsidRDefault="00FC5ADB" w:rsidP="00FC5ADB">
      <w:pPr>
        <w:spacing w:after="0"/>
        <w:jc w:val="both"/>
        <w:rPr>
          <w:rFonts w:cs="Arial"/>
        </w:rPr>
      </w:pPr>
      <w:r w:rsidRPr="00B479DD">
        <w:rPr>
          <w:rFonts w:cs="Arial"/>
        </w:rPr>
        <w:t>Predstavnik za izvajanje pogodbe s strani naročnika je: Patrik Rebrica, tel. št. 01 620 76 22, e-pošta: patrik.rebrica@borzen.si.</w:t>
      </w:r>
    </w:p>
    <w:p w14:paraId="632F87CC" w14:textId="77777777" w:rsidR="00FC5ADB" w:rsidRPr="00B479DD" w:rsidRDefault="00FC5ADB" w:rsidP="00FC5ADB">
      <w:pPr>
        <w:spacing w:after="0"/>
        <w:jc w:val="both"/>
        <w:rPr>
          <w:rFonts w:cs="Arial"/>
        </w:rPr>
      </w:pPr>
    </w:p>
    <w:p w14:paraId="31797992" w14:textId="77777777" w:rsidR="00FC5ADB" w:rsidRPr="00B479DD" w:rsidRDefault="00FC5ADB" w:rsidP="00FC5ADB">
      <w:pPr>
        <w:spacing w:after="0"/>
        <w:jc w:val="both"/>
        <w:rPr>
          <w:rFonts w:cs="Arial"/>
        </w:rPr>
      </w:pPr>
      <w:bookmarkStart w:id="7" w:name="_GoBack"/>
      <w:r w:rsidRPr="00B479DD">
        <w:rPr>
          <w:rFonts w:cs="Arial"/>
        </w:rPr>
        <w:t>Predstavnik za izvajanje pogodbe s strani izvajalca je: ___________, tel. št. ___________, e-pošta: ___________.</w:t>
      </w:r>
    </w:p>
    <w:bookmarkEnd w:id="7"/>
    <w:p w14:paraId="1C39B56D" w14:textId="77777777" w:rsidR="00FC5ADB" w:rsidRPr="00B479DD" w:rsidRDefault="00FC5ADB" w:rsidP="00FC5ADB">
      <w:pPr>
        <w:spacing w:after="0"/>
        <w:jc w:val="both"/>
        <w:rPr>
          <w:rFonts w:cs="Arial"/>
        </w:rPr>
      </w:pPr>
    </w:p>
    <w:p w14:paraId="6CF1D2D6" w14:textId="77777777" w:rsidR="00FC5ADB" w:rsidRPr="00B479DD" w:rsidRDefault="00FC5ADB" w:rsidP="00FC5ADB">
      <w:pPr>
        <w:spacing w:after="0"/>
        <w:jc w:val="both"/>
        <w:rPr>
          <w:rFonts w:cs="Arial"/>
        </w:rPr>
      </w:pPr>
      <w:r w:rsidRPr="00B479DD">
        <w:rPr>
          <w:rFonts w:cs="Arial"/>
        </w:rPr>
        <w:t>V primeru spremembe kontaktne osebe ali kontaktnih podatkov sta stranki druga drugo o tem dolžni nemudoma obvestiti. Obvestilo o spremembi kontaktnih podatkov velja od trenutka, ko druga stranka prejme obvestilo o spremembi, ni pa zaradi tega potrebno sklepati aneksa k tej pogodbi.</w:t>
      </w:r>
    </w:p>
    <w:p w14:paraId="14325D72" w14:textId="77777777" w:rsidR="00FC5ADB" w:rsidRPr="00B479DD" w:rsidRDefault="00FC5ADB" w:rsidP="00FC5ADB">
      <w:pPr>
        <w:spacing w:after="0"/>
        <w:rPr>
          <w:rFonts w:cs="Arial"/>
        </w:rPr>
      </w:pPr>
    </w:p>
    <w:p w14:paraId="6B37A212" w14:textId="77777777" w:rsidR="00FC5ADB" w:rsidRPr="00B479DD" w:rsidRDefault="00FC5ADB" w:rsidP="00FC5ADB">
      <w:pPr>
        <w:spacing w:after="0"/>
        <w:rPr>
          <w:rFonts w:cs="Arial"/>
          <w:b/>
        </w:rPr>
      </w:pPr>
      <w:r w:rsidRPr="00B479DD">
        <w:rPr>
          <w:rFonts w:cs="Arial"/>
          <w:b/>
        </w:rPr>
        <w:t>POGODBENA KAZEN</w:t>
      </w:r>
    </w:p>
    <w:p w14:paraId="50518D91" w14:textId="77777777" w:rsidR="00FC5ADB" w:rsidRPr="00B479DD" w:rsidRDefault="00FC5ADB" w:rsidP="00FC5ADB">
      <w:pPr>
        <w:spacing w:after="0"/>
        <w:rPr>
          <w:rFonts w:cs="Arial"/>
        </w:rPr>
      </w:pPr>
    </w:p>
    <w:p w14:paraId="63B0C56C" w14:textId="77777777" w:rsidR="00FC5ADB" w:rsidRPr="00B479DD" w:rsidRDefault="00FC5ADB" w:rsidP="00FC5ADB">
      <w:pPr>
        <w:pStyle w:val="ListParagraph"/>
        <w:numPr>
          <w:ilvl w:val="0"/>
          <w:numId w:val="2"/>
        </w:numPr>
        <w:suppressAutoHyphens/>
        <w:spacing w:after="0"/>
        <w:jc w:val="center"/>
        <w:rPr>
          <w:rFonts w:ascii="Arial" w:hAnsi="Arial" w:cs="Arial"/>
          <w:b/>
        </w:rPr>
      </w:pPr>
      <w:r w:rsidRPr="00B479DD">
        <w:rPr>
          <w:rFonts w:ascii="Arial" w:hAnsi="Arial" w:cs="Arial"/>
          <w:b/>
        </w:rPr>
        <w:t>člen</w:t>
      </w:r>
    </w:p>
    <w:p w14:paraId="0F92A098" w14:textId="77777777" w:rsidR="00FC5ADB" w:rsidRPr="00B479DD" w:rsidRDefault="00FC5ADB" w:rsidP="00FC5ADB">
      <w:pPr>
        <w:spacing w:after="0"/>
        <w:rPr>
          <w:rFonts w:cs="Arial"/>
        </w:rPr>
      </w:pPr>
    </w:p>
    <w:p w14:paraId="3F80E764" w14:textId="05DDD294" w:rsidR="00155C3A" w:rsidRPr="00B479DD" w:rsidRDefault="00155C3A" w:rsidP="00155C3A">
      <w:pPr>
        <w:spacing w:after="0"/>
        <w:jc w:val="both"/>
        <w:rPr>
          <w:rFonts w:eastAsia="Times New Roman" w:cs="Arial"/>
          <w:lang w:eastAsia="sl-SI"/>
        </w:rPr>
      </w:pPr>
      <w:r w:rsidRPr="00B479DD">
        <w:rPr>
          <w:rFonts w:eastAsia="Times New Roman" w:cs="Arial"/>
          <w:lang w:eastAsia="sl-SI"/>
        </w:rPr>
        <w:t xml:space="preserve">V primeru zamude, ki je nastala izven primerov višje sile in/ali razlogov na naročnikovi strani, je naročnik upravičen zaračunati izvajalcu pogodbeno kazen za vsak dan zamude rokov iz 4. člena te pogodbe v višini </w:t>
      </w:r>
      <w:r w:rsidR="00E0433E" w:rsidRPr="00B479DD">
        <w:rPr>
          <w:rFonts w:eastAsia="Times New Roman" w:cs="Arial"/>
          <w:lang w:eastAsia="sl-SI"/>
        </w:rPr>
        <w:t>0,2 % od skupne pogodbene vrednosti brez DDV</w:t>
      </w:r>
      <w:r w:rsidRPr="00B479DD">
        <w:rPr>
          <w:rFonts w:eastAsia="Times New Roman" w:cs="Arial"/>
          <w:lang w:eastAsia="sl-SI"/>
        </w:rPr>
        <w:t xml:space="preserve">, vendar skupaj največ </w:t>
      </w:r>
      <w:r w:rsidR="00E0433E" w:rsidRPr="00B479DD">
        <w:rPr>
          <w:rFonts w:eastAsia="Times New Roman" w:cs="Arial"/>
          <w:lang w:eastAsia="sl-SI"/>
        </w:rPr>
        <w:t>5</w:t>
      </w:r>
      <w:r w:rsidRPr="00B479DD">
        <w:rPr>
          <w:rFonts w:eastAsia="Times New Roman" w:cs="Arial"/>
          <w:lang w:eastAsia="sl-SI"/>
        </w:rPr>
        <w:t xml:space="preserve"> % skupne pogodbene vrednosti brez DDV za vsak posamezen primer zamude rokov.</w:t>
      </w:r>
      <w:r w:rsidR="00E0433E" w:rsidRPr="00B479DD">
        <w:rPr>
          <w:rFonts w:eastAsia="Times New Roman" w:cs="Arial"/>
          <w:lang w:eastAsia="sl-SI"/>
        </w:rPr>
        <w:t xml:space="preserve"> </w:t>
      </w:r>
      <w:r w:rsidRPr="00B479DD">
        <w:rPr>
          <w:rFonts w:eastAsia="Times New Roman" w:cs="Arial"/>
          <w:lang w:eastAsia="sl-SI"/>
        </w:rPr>
        <w:t>Naročnik je upravičen do pogodbene kazni iz tega odstavka od prvega dne zamude naprej</w:t>
      </w:r>
      <w:r w:rsidR="00E0433E" w:rsidRPr="00B479DD">
        <w:rPr>
          <w:rFonts w:eastAsia="Times New Roman" w:cs="Arial"/>
          <w:lang w:eastAsia="sl-SI"/>
        </w:rPr>
        <w:t>,</w:t>
      </w:r>
      <w:r w:rsidRPr="00B479DD">
        <w:rPr>
          <w:rFonts w:eastAsia="Times New Roman" w:cs="Arial"/>
          <w:lang w:eastAsia="sl-SI"/>
        </w:rPr>
        <w:t xml:space="preserve"> ne glede na postavitev dodatnega roka izvajalcu za odpravo kršitve.</w:t>
      </w:r>
    </w:p>
    <w:p w14:paraId="3082EDA7" w14:textId="77777777" w:rsidR="00155C3A" w:rsidRPr="00B479DD" w:rsidRDefault="00155C3A" w:rsidP="00155C3A">
      <w:pPr>
        <w:spacing w:after="0"/>
        <w:jc w:val="both"/>
        <w:rPr>
          <w:rFonts w:eastAsia="Times New Roman" w:cs="Arial"/>
          <w:lang w:eastAsia="sl-SI"/>
        </w:rPr>
      </w:pPr>
    </w:p>
    <w:p w14:paraId="2AEA9AF5" w14:textId="64A17816" w:rsidR="00155C3A" w:rsidRPr="00B479DD" w:rsidRDefault="00155C3A" w:rsidP="00155C3A">
      <w:pPr>
        <w:spacing w:after="0"/>
        <w:jc w:val="both"/>
        <w:rPr>
          <w:rFonts w:eastAsia="Times New Roman" w:cs="Arial"/>
          <w:lang w:eastAsia="sl-SI"/>
        </w:rPr>
      </w:pPr>
      <w:r w:rsidRPr="00B479DD">
        <w:rPr>
          <w:rFonts w:eastAsia="Times New Roman" w:cs="Arial"/>
          <w:lang w:eastAsia="sl-SI"/>
        </w:rPr>
        <w:t xml:space="preserve">Ne glede na določbo prejšnjega odstavka je naročnik izven primerov višje sile in/ali razlogov na svoji strani upravičen v primeru neizpolnitve ali le delne izpolnitve obveznosti po tej pogodbi izvajalcu zaračunati pogodbeno kazen v višini </w:t>
      </w:r>
      <w:r w:rsidR="00E0433E" w:rsidRPr="00B479DD">
        <w:rPr>
          <w:rFonts w:eastAsia="Times New Roman" w:cs="Arial"/>
          <w:lang w:eastAsia="sl-SI"/>
        </w:rPr>
        <w:t>5</w:t>
      </w:r>
      <w:r w:rsidRPr="00B479DD">
        <w:rPr>
          <w:rFonts w:eastAsia="Times New Roman" w:cs="Arial"/>
          <w:lang w:eastAsia="sl-SI"/>
        </w:rPr>
        <w:t xml:space="preserve"> % skupne pogodbene vrednosti brez DDV.</w:t>
      </w:r>
    </w:p>
    <w:p w14:paraId="18CA8948" w14:textId="6F418848" w:rsidR="00FC5ADB" w:rsidRPr="00B479DD" w:rsidRDefault="00FC5ADB" w:rsidP="00155C3A">
      <w:pPr>
        <w:spacing w:after="0"/>
        <w:rPr>
          <w:rFonts w:eastAsia="Times New Roman" w:cs="Arial"/>
          <w:lang w:eastAsia="sl-SI"/>
        </w:rPr>
      </w:pPr>
    </w:p>
    <w:p w14:paraId="30C2A0AC" w14:textId="77777777" w:rsidR="007C2639" w:rsidRPr="00B479DD" w:rsidRDefault="007C2639" w:rsidP="007C2639">
      <w:pPr>
        <w:spacing w:after="0"/>
        <w:contextualSpacing/>
        <w:rPr>
          <w:rFonts w:eastAsia="Times New Roman" w:cs="Arial"/>
          <w:lang w:eastAsia="sl-SI"/>
        </w:rPr>
      </w:pPr>
      <w:r w:rsidRPr="00B479DD">
        <w:rPr>
          <w:rFonts w:eastAsia="Times New Roman" w:cs="Arial"/>
          <w:lang w:eastAsia="sl-SI"/>
        </w:rPr>
        <w:t>V primeru, da izvajalec zamuja pri dobavi opreme več kot deset (10) dni, lahko naročnik od izvajalca zahteva povrnitev vse škode, ki mu jo je z zamudo povzročil. Naročnik lahko v tem primeru tudi razdre pogodbo.</w:t>
      </w:r>
    </w:p>
    <w:p w14:paraId="278AEE50" w14:textId="77777777" w:rsidR="00FC5ADB" w:rsidRPr="00B479DD" w:rsidRDefault="00FC5ADB" w:rsidP="00155C3A">
      <w:pPr>
        <w:spacing w:after="0"/>
        <w:jc w:val="both"/>
        <w:rPr>
          <w:rFonts w:eastAsia="Times New Roman" w:cs="Arial"/>
          <w:lang w:eastAsia="sl-SI"/>
        </w:rPr>
      </w:pPr>
    </w:p>
    <w:p w14:paraId="42B20230" w14:textId="624E2B25" w:rsidR="00155C3A" w:rsidRPr="00B479DD" w:rsidRDefault="00155C3A" w:rsidP="00155C3A">
      <w:pPr>
        <w:spacing w:after="0"/>
        <w:contextualSpacing/>
        <w:jc w:val="both"/>
        <w:rPr>
          <w:rFonts w:eastAsia="Times New Roman" w:cs="Arial"/>
          <w:lang w:eastAsia="sl-SI"/>
        </w:rPr>
      </w:pPr>
      <w:r w:rsidRPr="00B479DD">
        <w:rPr>
          <w:rFonts w:eastAsia="Times New Roman" w:cs="Arial"/>
          <w:lang w:eastAsia="sl-SI"/>
        </w:rPr>
        <w:t xml:space="preserve">Pogodbene kazni se obravnavajo in zaračunavajo ločeno in samostojno. Obračunajo se pri plačilu </w:t>
      </w:r>
      <w:r w:rsidR="007C2639" w:rsidRPr="00B479DD">
        <w:rPr>
          <w:rFonts w:eastAsia="Times New Roman" w:cs="Arial"/>
          <w:lang w:eastAsia="sl-SI"/>
        </w:rPr>
        <w:t xml:space="preserve">pogodbene cene </w:t>
      </w:r>
      <w:r w:rsidRPr="00B479DD">
        <w:rPr>
          <w:rFonts w:eastAsia="Times New Roman" w:cs="Arial"/>
          <w:lang w:eastAsia="sl-SI"/>
        </w:rPr>
        <w:t>oziroma jih je izvajalec dolžan plačati v roku</w:t>
      </w:r>
      <w:r w:rsidR="007C2639" w:rsidRPr="00B479DD">
        <w:rPr>
          <w:rFonts w:eastAsia="Times New Roman" w:cs="Arial"/>
          <w:lang w:eastAsia="sl-SI"/>
        </w:rPr>
        <w:t xml:space="preserve"> trideset</w:t>
      </w:r>
      <w:r w:rsidRPr="00B479DD">
        <w:rPr>
          <w:rFonts w:eastAsia="Times New Roman" w:cs="Arial"/>
          <w:lang w:eastAsia="sl-SI"/>
        </w:rPr>
        <w:t xml:space="preserve"> </w:t>
      </w:r>
      <w:r w:rsidR="007C2639" w:rsidRPr="00B479DD">
        <w:rPr>
          <w:rFonts w:eastAsia="Times New Roman" w:cs="Arial"/>
          <w:lang w:eastAsia="sl-SI"/>
        </w:rPr>
        <w:t>(</w:t>
      </w:r>
      <w:r w:rsidRPr="00B479DD">
        <w:rPr>
          <w:rFonts w:eastAsia="Times New Roman" w:cs="Arial"/>
          <w:lang w:eastAsia="sl-SI"/>
        </w:rPr>
        <w:t>30</w:t>
      </w:r>
      <w:r w:rsidR="007C2639" w:rsidRPr="00B479DD">
        <w:rPr>
          <w:rFonts w:eastAsia="Times New Roman" w:cs="Arial"/>
          <w:lang w:eastAsia="sl-SI"/>
        </w:rPr>
        <w:t>)</w:t>
      </w:r>
      <w:r w:rsidRPr="00B479DD">
        <w:rPr>
          <w:rFonts w:eastAsia="Times New Roman" w:cs="Arial"/>
          <w:lang w:eastAsia="sl-SI"/>
        </w:rPr>
        <w:t xml:space="preserve"> dni po pisnem pozivu naročnika. </w:t>
      </w:r>
    </w:p>
    <w:p w14:paraId="6E63584A" w14:textId="481A0568" w:rsidR="007C2639" w:rsidRPr="00B479DD" w:rsidRDefault="007C2639" w:rsidP="00155C3A">
      <w:pPr>
        <w:spacing w:after="0"/>
        <w:contextualSpacing/>
        <w:rPr>
          <w:rFonts w:eastAsia="Times New Roman" w:cs="Arial"/>
          <w:lang w:eastAsia="sl-SI"/>
        </w:rPr>
      </w:pPr>
    </w:p>
    <w:p w14:paraId="75567246" w14:textId="77777777" w:rsidR="00FC5ADB" w:rsidRPr="00B479DD" w:rsidRDefault="00FC5ADB" w:rsidP="00FC5ADB">
      <w:pPr>
        <w:spacing w:after="0"/>
        <w:contextualSpacing/>
        <w:rPr>
          <w:rFonts w:eastAsia="Times New Roman" w:cs="Arial"/>
          <w:b/>
          <w:lang w:eastAsia="sl-SI"/>
        </w:rPr>
      </w:pPr>
      <w:r w:rsidRPr="00B479DD">
        <w:rPr>
          <w:rFonts w:eastAsia="Times New Roman" w:cs="Arial"/>
          <w:b/>
          <w:lang w:eastAsia="sl-SI"/>
        </w:rPr>
        <w:t>VAROVANJE IN ZAŠČITA PODATKOV</w:t>
      </w:r>
    </w:p>
    <w:p w14:paraId="106ACACA" w14:textId="77777777" w:rsidR="00FC5ADB" w:rsidRPr="00B479DD" w:rsidRDefault="00FC5ADB" w:rsidP="00FC5ADB">
      <w:pPr>
        <w:spacing w:after="0"/>
        <w:contextualSpacing/>
        <w:rPr>
          <w:rFonts w:eastAsia="Times New Roman" w:cs="Arial"/>
          <w:b/>
          <w:lang w:eastAsia="sl-SI"/>
        </w:rPr>
      </w:pPr>
    </w:p>
    <w:p w14:paraId="6BF25576" w14:textId="77777777" w:rsidR="00FC5ADB" w:rsidRPr="00B479DD" w:rsidRDefault="00FC5ADB" w:rsidP="00FC5ADB">
      <w:pPr>
        <w:pStyle w:val="ListParagraph"/>
        <w:numPr>
          <w:ilvl w:val="0"/>
          <w:numId w:val="2"/>
        </w:numPr>
        <w:suppressAutoHyphens/>
        <w:spacing w:after="0"/>
        <w:jc w:val="center"/>
        <w:rPr>
          <w:rFonts w:ascii="Arial" w:hAnsi="Arial" w:cs="Arial"/>
          <w:b/>
        </w:rPr>
      </w:pPr>
      <w:r w:rsidRPr="00B479DD">
        <w:rPr>
          <w:rFonts w:ascii="Arial" w:hAnsi="Arial" w:cs="Arial"/>
          <w:b/>
        </w:rPr>
        <w:t>člen</w:t>
      </w:r>
    </w:p>
    <w:p w14:paraId="4AC584E8" w14:textId="77777777" w:rsidR="00FC5ADB" w:rsidRPr="00B479DD" w:rsidRDefault="00FC5ADB" w:rsidP="00FC5ADB">
      <w:pPr>
        <w:spacing w:after="0"/>
        <w:rPr>
          <w:rFonts w:eastAsia="Calibri" w:cs="Arial"/>
        </w:rPr>
      </w:pPr>
    </w:p>
    <w:p w14:paraId="168887A2" w14:textId="77777777" w:rsidR="00FC5ADB" w:rsidRPr="00B479DD" w:rsidRDefault="00FC5ADB" w:rsidP="004831C4">
      <w:pPr>
        <w:spacing w:after="0"/>
        <w:jc w:val="both"/>
        <w:rPr>
          <w:rFonts w:cs="Arial"/>
        </w:rPr>
      </w:pPr>
      <w:r w:rsidRPr="00B479DD">
        <w:rPr>
          <w:rFonts w:cs="Arial"/>
        </w:rPr>
        <w:t>Pogodbeni stranki bosta vse medsebojne dogovore, podatke in dokumentacijo, ki je predmet te pogodbe, varovale kot poslovno oziroma uradno skrivnost in jih ne bosta 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0EC8130B" w14:textId="77777777" w:rsidR="00FC5ADB" w:rsidRPr="00B479DD" w:rsidRDefault="00FC5ADB" w:rsidP="004831C4">
      <w:pPr>
        <w:spacing w:after="0"/>
        <w:jc w:val="both"/>
        <w:rPr>
          <w:rFonts w:cs="Arial"/>
        </w:rPr>
      </w:pPr>
    </w:p>
    <w:p w14:paraId="2C8F4186" w14:textId="77777777" w:rsidR="00FC5ADB" w:rsidRPr="00B479DD" w:rsidRDefault="00FC5ADB" w:rsidP="004831C4">
      <w:pPr>
        <w:spacing w:after="0"/>
        <w:jc w:val="both"/>
        <w:rPr>
          <w:rFonts w:cs="Arial"/>
        </w:rPr>
      </w:pPr>
      <w:r w:rsidRPr="00B479DD">
        <w:rPr>
          <w:rFonts w:cs="Arial"/>
        </w:rPr>
        <w:t>Skladno z Zakonom o varstvu osebnih podatkov ter Uredbo (EU) 2016/679 Evropskega parlamenta in Sveta z dne 27. april 2016 (Splošne uredbe o varstvu podatkov; v nadaljevanju: GDPR) pogodbeni stranki soglašata, da osebnih podatkov ne bosta uporabljali v nasprotju z določili zakona ter GDPR. Pogodbeni stranki bosta tudi zagotavljali pogoje in ukrepe za zagotovitev varstva osebnih podatkov in preprečevali morebitne zlorabe, v smislu določil navedenega zakona ter GDPR.</w:t>
      </w:r>
    </w:p>
    <w:p w14:paraId="0ED171D2" w14:textId="77777777" w:rsidR="00FC5ADB" w:rsidRPr="00B479DD" w:rsidRDefault="00FC5ADB" w:rsidP="004831C4">
      <w:pPr>
        <w:spacing w:after="0"/>
        <w:jc w:val="both"/>
        <w:rPr>
          <w:rFonts w:cs="Arial"/>
        </w:rPr>
      </w:pPr>
    </w:p>
    <w:p w14:paraId="14084B5A" w14:textId="77777777" w:rsidR="00FC5ADB" w:rsidRPr="00B479DD" w:rsidRDefault="00FC5ADB" w:rsidP="004831C4">
      <w:pPr>
        <w:spacing w:after="0"/>
        <w:jc w:val="both"/>
        <w:rPr>
          <w:rFonts w:cs="Arial"/>
        </w:rPr>
      </w:pPr>
      <w:r w:rsidRPr="00B479DD">
        <w:rPr>
          <w:rFonts w:cs="Arial"/>
        </w:rPr>
        <w:t>V primeru, da izvajalec poslovne informacije in podatke, ki jih je pridobil pri izvajanju te pogodbe, razkrije ali posreduje brez dovoljenja tretjim osebam, je dolžan naročniku povrniti vso zaradi tega nastalo poslovno škodo.</w:t>
      </w:r>
    </w:p>
    <w:p w14:paraId="1D3F68CE" w14:textId="77777777" w:rsidR="00FC5ADB" w:rsidRPr="00B479DD" w:rsidRDefault="00FC5ADB" w:rsidP="00FC5ADB">
      <w:pPr>
        <w:spacing w:after="0"/>
        <w:rPr>
          <w:rFonts w:cs="Arial"/>
        </w:rPr>
      </w:pPr>
    </w:p>
    <w:p w14:paraId="24A467A7" w14:textId="77777777" w:rsidR="00FC5ADB" w:rsidRPr="00B479DD" w:rsidRDefault="00FC5ADB" w:rsidP="00FC5ADB">
      <w:pPr>
        <w:spacing w:after="0"/>
        <w:rPr>
          <w:rFonts w:cs="Arial"/>
          <w:b/>
        </w:rPr>
      </w:pPr>
      <w:r w:rsidRPr="00B479DD">
        <w:rPr>
          <w:rFonts w:cs="Arial"/>
          <w:b/>
        </w:rPr>
        <w:t>PROTIKORUPCIJSKE DOLOČBE</w:t>
      </w:r>
    </w:p>
    <w:p w14:paraId="522929B7" w14:textId="77777777" w:rsidR="00FC5ADB" w:rsidRPr="00B479DD" w:rsidRDefault="00FC5ADB" w:rsidP="00FC5ADB">
      <w:pPr>
        <w:spacing w:after="0"/>
        <w:rPr>
          <w:rFonts w:cs="Arial"/>
          <w:b/>
        </w:rPr>
      </w:pPr>
    </w:p>
    <w:p w14:paraId="1032263A" w14:textId="77777777" w:rsidR="00FC5ADB" w:rsidRPr="00B479DD" w:rsidRDefault="00FC5ADB" w:rsidP="00FC5ADB">
      <w:pPr>
        <w:pStyle w:val="ListParagraph"/>
        <w:numPr>
          <w:ilvl w:val="0"/>
          <w:numId w:val="2"/>
        </w:numPr>
        <w:suppressAutoHyphens/>
        <w:spacing w:after="0"/>
        <w:jc w:val="center"/>
        <w:rPr>
          <w:rFonts w:ascii="Arial" w:hAnsi="Arial" w:cs="Arial"/>
          <w:b/>
        </w:rPr>
      </w:pPr>
      <w:r w:rsidRPr="00B479DD">
        <w:rPr>
          <w:rFonts w:ascii="Arial" w:hAnsi="Arial" w:cs="Arial"/>
          <w:b/>
        </w:rPr>
        <w:t>člen</w:t>
      </w:r>
    </w:p>
    <w:p w14:paraId="6EF14341" w14:textId="77777777" w:rsidR="00FC5ADB" w:rsidRPr="00B479DD" w:rsidRDefault="00FC5ADB" w:rsidP="00FC5ADB">
      <w:pPr>
        <w:spacing w:after="0"/>
        <w:contextualSpacing/>
        <w:rPr>
          <w:rFonts w:eastAsia="Calibri" w:cs="Arial"/>
        </w:rPr>
      </w:pPr>
    </w:p>
    <w:p w14:paraId="38ADF9B1" w14:textId="77777777" w:rsidR="00FC5ADB" w:rsidRPr="00B479DD" w:rsidRDefault="00FC5ADB" w:rsidP="004831C4">
      <w:pPr>
        <w:spacing w:after="0"/>
        <w:contextualSpacing/>
        <w:jc w:val="both"/>
        <w:rPr>
          <w:rFonts w:eastAsia="Calibri" w:cs="Arial"/>
        </w:rPr>
      </w:pPr>
      <w:r w:rsidRPr="00B479DD">
        <w:rPr>
          <w:rFonts w:eastAsia="Calibri" w:cs="Arial"/>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0550D67E" w14:textId="77777777" w:rsidR="00FC5ADB" w:rsidRPr="00B479DD" w:rsidRDefault="00FC5ADB" w:rsidP="004831C4">
      <w:pPr>
        <w:spacing w:after="0"/>
        <w:contextualSpacing/>
        <w:jc w:val="both"/>
        <w:rPr>
          <w:rFonts w:eastAsia="Calibri" w:cs="Arial"/>
        </w:rPr>
      </w:pPr>
    </w:p>
    <w:p w14:paraId="0941556D" w14:textId="77777777" w:rsidR="00FC5ADB" w:rsidRPr="00B479DD" w:rsidRDefault="00FC5ADB" w:rsidP="004831C4">
      <w:pPr>
        <w:spacing w:after="0"/>
        <w:contextualSpacing/>
        <w:jc w:val="both"/>
        <w:rPr>
          <w:rFonts w:eastAsia="Calibri" w:cs="Arial"/>
        </w:rPr>
      </w:pPr>
      <w:r w:rsidRPr="00B479DD">
        <w:rPr>
          <w:rFonts w:eastAsia="Calibri" w:cs="Arial"/>
        </w:rPr>
        <w:t>V primeru storitve ali poskusa storitve dejanja iz prejšnjega odstavka je že sklenjena ali veljavna pogodba nična, če pa pogodba še ni veljavna, se šteje, da pogodba ni bila sklenjena.</w:t>
      </w:r>
    </w:p>
    <w:p w14:paraId="2A76EC2C" w14:textId="77777777" w:rsidR="00FC5ADB" w:rsidRPr="00B479DD" w:rsidRDefault="00FC5ADB" w:rsidP="00FC5ADB">
      <w:pPr>
        <w:spacing w:after="0"/>
        <w:rPr>
          <w:rFonts w:eastAsia="Calibri" w:cs="Arial"/>
        </w:rPr>
      </w:pPr>
    </w:p>
    <w:p w14:paraId="2F4F28F4" w14:textId="77777777" w:rsidR="00FC5ADB" w:rsidRPr="00B479DD" w:rsidRDefault="00FC5ADB" w:rsidP="00FC5ADB">
      <w:pPr>
        <w:spacing w:after="0"/>
        <w:rPr>
          <w:rFonts w:eastAsia="Calibri" w:cs="Arial"/>
          <w:b/>
        </w:rPr>
      </w:pPr>
      <w:r w:rsidRPr="00B479DD">
        <w:rPr>
          <w:rFonts w:eastAsia="Calibri" w:cs="Arial"/>
          <w:b/>
        </w:rPr>
        <w:t>IZJAVA O LASTNIŠKI UDELEŽBI</w:t>
      </w:r>
    </w:p>
    <w:p w14:paraId="0AE2F1BC" w14:textId="77777777" w:rsidR="00FC5ADB" w:rsidRPr="00B479DD" w:rsidRDefault="00FC5ADB" w:rsidP="00FC5ADB">
      <w:pPr>
        <w:spacing w:after="0"/>
        <w:rPr>
          <w:rFonts w:eastAsia="Calibri" w:cs="Arial"/>
          <w:b/>
        </w:rPr>
      </w:pPr>
    </w:p>
    <w:p w14:paraId="3F606BA6" w14:textId="77777777" w:rsidR="00FC5ADB" w:rsidRPr="00B479DD" w:rsidRDefault="00FC5ADB" w:rsidP="00FC5ADB">
      <w:pPr>
        <w:pStyle w:val="ListParagraph"/>
        <w:numPr>
          <w:ilvl w:val="0"/>
          <w:numId w:val="2"/>
        </w:numPr>
        <w:suppressAutoHyphens/>
        <w:spacing w:after="0"/>
        <w:jc w:val="center"/>
        <w:rPr>
          <w:rFonts w:ascii="Arial" w:hAnsi="Arial" w:cs="Arial"/>
          <w:b/>
        </w:rPr>
      </w:pPr>
      <w:r w:rsidRPr="00B479DD">
        <w:rPr>
          <w:rFonts w:ascii="Arial" w:hAnsi="Arial" w:cs="Arial"/>
          <w:b/>
        </w:rPr>
        <w:t>člen</w:t>
      </w:r>
    </w:p>
    <w:p w14:paraId="710E9B8A" w14:textId="77777777" w:rsidR="00FC5ADB" w:rsidRPr="00B479DD" w:rsidRDefault="00FC5ADB" w:rsidP="00FC5ADB">
      <w:pPr>
        <w:spacing w:after="0"/>
        <w:rPr>
          <w:rFonts w:cs="Arial"/>
        </w:rPr>
      </w:pPr>
    </w:p>
    <w:p w14:paraId="5871EDF9" w14:textId="77777777" w:rsidR="00FC5ADB" w:rsidRPr="00B479DD" w:rsidRDefault="00FC5ADB" w:rsidP="004831C4">
      <w:pPr>
        <w:spacing w:after="0"/>
        <w:jc w:val="both"/>
        <w:rPr>
          <w:rFonts w:cs="Arial"/>
        </w:rPr>
      </w:pPr>
      <w:r w:rsidRPr="00B479DD">
        <w:rPr>
          <w:rFonts w:cs="Arial"/>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3FA3E65B" w14:textId="7A27D516" w:rsidR="00FC5ADB" w:rsidRPr="00B479DD" w:rsidRDefault="00FC5ADB" w:rsidP="00FC5ADB">
      <w:pPr>
        <w:spacing w:after="0"/>
        <w:contextualSpacing/>
        <w:rPr>
          <w:rFonts w:eastAsia="Calibri" w:cs="Arial"/>
        </w:rPr>
      </w:pPr>
    </w:p>
    <w:p w14:paraId="6B3437D5" w14:textId="77777777" w:rsidR="00202449" w:rsidRDefault="00202449" w:rsidP="00FC5ADB">
      <w:pPr>
        <w:spacing w:after="0"/>
        <w:contextualSpacing/>
        <w:rPr>
          <w:rFonts w:eastAsia="Calibri" w:cs="Arial"/>
          <w:b/>
        </w:rPr>
      </w:pPr>
    </w:p>
    <w:p w14:paraId="0DC8F865" w14:textId="4C36BE6D" w:rsidR="00FC5ADB" w:rsidRPr="00B479DD" w:rsidRDefault="00FC5ADB" w:rsidP="00FC5ADB">
      <w:pPr>
        <w:spacing w:after="0"/>
        <w:contextualSpacing/>
        <w:rPr>
          <w:rFonts w:eastAsia="Calibri" w:cs="Arial"/>
          <w:b/>
        </w:rPr>
      </w:pPr>
      <w:r w:rsidRPr="00B479DD">
        <w:rPr>
          <w:rFonts w:eastAsia="Calibri" w:cs="Arial"/>
          <w:b/>
        </w:rPr>
        <w:t>SPREMEMBE POGODBE OZIROMA POGODBENIH DOLOČIL</w:t>
      </w:r>
    </w:p>
    <w:p w14:paraId="71EDEB2B" w14:textId="77777777" w:rsidR="00FC5ADB" w:rsidRPr="00B479DD" w:rsidRDefault="00FC5ADB" w:rsidP="00FC5ADB">
      <w:pPr>
        <w:widowControl w:val="0"/>
        <w:spacing w:after="0"/>
        <w:rPr>
          <w:rFonts w:eastAsia="Calibri" w:cs="Arial"/>
        </w:rPr>
      </w:pPr>
    </w:p>
    <w:p w14:paraId="4F63BE77" w14:textId="77777777" w:rsidR="00FC5ADB" w:rsidRPr="00B479DD" w:rsidRDefault="00FC5ADB" w:rsidP="00FC5ADB">
      <w:pPr>
        <w:pStyle w:val="ListParagraph"/>
        <w:numPr>
          <w:ilvl w:val="0"/>
          <w:numId w:val="2"/>
        </w:numPr>
        <w:suppressAutoHyphens/>
        <w:spacing w:after="0"/>
        <w:jc w:val="center"/>
        <w:rPr>
          <w:rFonts w:ascii="Arial" w:hAnsi="Arial" w:cs="Arial"/>
          <w:b/>
        </w:rPr>
      </w:pPr>
      <w:bookmarkStart w:id="8" w:name="_Ref398629050"/>
      <w:r w:rsidRPr="00B479DD">
        <w:rPr>
          <w:rFonts w:ascii="Arial" w:hAnsi="Arial" w:cs="Arial"/>
          <w:b/>
        </w:rPr>
        <w:t>člen</w:t>
      </w:r>
      <w:bookmarkEnd w:id="8"/>
    </w:p>
    <w:p w14:paraId="408EC029" w14:textId="77777777" w:rsidR="00FC5ADB" w:rsidRPr="00B479DD" w:rsidRDefault="00FC5ADB" w:rsidP="00FC5ADB">
      <w:pPr>
        <w:widowControl w:val="0"/>
        <w:spacing w:after="0"/>
        <w:rPr>
          <w:rFonts w:eastAsia="Calibri" w:cs="Arial"/>
        </w:rPr>
      </w:pPr>
    </w:p>
    <w:p w14:paraId="3F6EB212" w14:textId="77777777" w:rsidR="00FC5ADB" w:rsidRPr="00B479DD" w:rsidRDefault="00FC5ADB" w:rsidP="004831C4">
      <w:pPr>
        <w:widowControl w:val="0"/>
        <w:spacing w:after="0"/>
        <w:jc w:val="both"/>
        <w:rPr>
          <w:rFonts w:eastAsia="Calibri" w:cs="Arial"/>
        </w:rPr>
      </w:pPr>
      <w:r w:rsidRPr="00B479DD">
        <w:rPr>
          <w:rFonts w:eastAsia="Calibri" w:cs="Arial"/>
        </w:rPr>
        <w:t>Pogodba se lahko spremeni ali dopolni le s pisnim dodatkom k pogodbi, ki ga podpišeta obe pogodbeni stranki.</w:t>
      </w:r>
    </w:p>
    <w:p w14:paraId="14B239D4" w14:textId="77777777" w:rsidR="00FC5ADB" w:rsidRPr="00B479DD" w:rsidRDefault="00FC5ADB" w:rsidP="004831C4">
      <w:pPr>
        <w:widowControl w:val="0"/>
        <w:spacing w:after="0"/>
        <w:jc w:val="both"/>
        <w:rPr>
          <w:rFonts w:eastAsia="Calibri" w:cs="Arial"/>
        </w:rPr>
      </w:pPr>
    </w:p>
    <w:p w14:paraId="146132F7" w14:textId="77777777" w:rsidR="00FC5ADB" w:rsidRPr="00B479DD" w:rsidRDefault="00FC5ADB" w:rsidP="004831C4">
      <w:pPr>
        <w:widowControl w:val="0"/>
        <w:spacing w:after="0"/>
        <w:jc w:val="both"/>
        <w:rPr>
          <w:rFonts w:eastAsia="Calibri" w:cs="Arial"/>
        </w:rPr>
      </w:pPr>
      <w:r w:rsidRPr="00B479DD">
        <w:rPr>
          <w:rFonts w:eastAsia="Calibri" w:cs="Arial"/>
        </w:rPr>
        <w:t>Pogodbeni stranki se morata sproti obveščati o vsaki spremembi bistvenih pogojev, ki lahko vplivajo na izvajanje del po tej pogodbi.</w:t>
      </w:r>
    </w:p>
    <w:p w14:paraId="6FECE300" w14:textId="77777777" w:rsidR="00FC5ADB" w:rsidRPr="00B479DD" w:rsidRDefault="00FC5ADB" w:rsidP="004831C4">
      <w:pPr>
        <w:widowControl w:val="0"/>
        <w:spacing w:after="0"/>
        <w:jc w:val="both"/>
        <w:rPr>
          <w:rFonts w:eastAsia="Calibri" w:cs="Arial"/>
        </w:rPr>
      </w:pPr>
    </w:p>
    <w:p w14:paraId="6DCD7CD2" w14:textId="77777777" w:rsidR="00FC5ADB" w:rsidRPr="00B479DD" w:rsidRDefault="00FC5ADB" w:rsidP="004831C4">
      <w:pPr>
        <w:widowControl w:val="0"/>
        <w:spacing w:after="0"/>
        <w:jc w:val="both"/>
        <w:rPr>
          <w:rFonts w:eastAsia="Calibri" w:cs="Arial"/>
        </w:rPr>
      </w:pPr>
      <w:r w:rsidRPr="00B479DD">
        <w:rPr>
          <w:rFonts w:eastAsia="Calibri" w:cs="Arial"/>
        </w:rPr>
        <w:t>V primeru, da nastanejo pogoji, ki bi onemogočali izpolnjevanje predvidenih pogodbenih določil, lahko stranki skleneta dodatek k pogodbi v pisni obliki.</w:t>
      </w:r>
    </w:p>
    <w:p w14:paraId="7F3A6E02" w14:textId="77777777" w:rsidR="00FC5ADB" w:rsidRPr="00B479DD" w:rsidRDefault="00FC5ADB" w:rsidP="004831C4">
      <w:pPr>
        <w:widowControl w:val="0"/>
        <w:spacing w:after="0"/>
        <w:jc w:val="both"/>
        <w:rPr>
          <w:rFonts w:eastAsia="Calibri" w:cs="Arial"/>
        </w:rPr>
      </w:pPr>
    </w:p>
    <w:p w14:paraId="7F9B4E50" w14:textId="118E0AEE" w:rsidR="00FC5ADB" w:rsidRPr="00B479DD" w:rsidRDefault="00FC5ADB" w:rsidP="004831C4">
      <w:pPr>
        <w:widowControl w:val="0"/>
        <w:spacing w:after="0"/>
        <w:jc w:val="both"/>
        <w:rPr>
          <w:rFonts w:eastAsia="Calibri" w:cs="Arial"/>
        </w:rPr>
      </w:pPr>
      <w:r w:rsidRPr="00B479DD">
        <w:rPr>
          <w:rFonts w:eastAsia="Calibri" w:cs="Arial"/>
        </w:rPr>
        <w:t>V kolikor se med trajanjem pogodbe ugotovi, da je katero od pogodbenih določil neveljavno ali da je postalo neveljavno, navedeno ne vpliva na veljavnost ostalih pogodbenih določil. V takšnem primeru se neveljavno pogodbeno določilo nadomesti z veljavnim, ki mora čim bolj ustrezati namenu, ki se je želel doseči z neveljavnim določilom.</w:t>
      </w:r>
    </w:p>
    <w:p w14:paraId="387DC2C2" w14:textId="1E2C4BEE" w:rsidR="00FB7C28" w:rsidRPr="00B479DD" w:rsidRDefault="00FB7C28" w:rsidP="00FB7C28">
      <w:pPr>
        <w:suppressAutoHyphens/>
        <w:spacing w:after="0"/>
        <w:rPr>
          <w:rFonts w:cs="Arial"/>
        </w:rPr>
      </w:pPr>
    </w:p>
    <w:p w14:paraId="56623C9F" w14:textId="497361DB" w:rsidR="00FB7C28" w:rsidRPr="00B479DD" w:rsidRDefault="00FB7C28" w:rsidP="00FB7C28">
      <w:pPr>
        <w:spacing w:after="0"/>
        <w:contextualSpacing/>
        <w:rPr>
          <w:rFonts w:eastAsia="Calibri" w:cs="Arial"/>
        </w:rPr>
      </w:pPr>
      <w:r w:rsidRPr="00B479DD">
        <w:rPr>
          <w:rFonts w:eastAsia="Calibri" w:cs="Arial"/>
          <w:b/>
        </w:rPr>
        <w:t>IZVRŠEVANJE POGODBE IN REŠEVANJE SPOROV</w:t>
      </w:r>
    </w:p>
    <w:p w14:paraId="11BC7136" w14:textId="77777777" w:rsidR="00FB7C28" w:rsidRPr="00B479DD" w:rsidRDefault="00FB7C28" w:rsidP="00FB7C28">
      <w:pPr>
        <w:spacing w:after="0"/>
        <w:contextualSpacing/>
        <w:rPr>
          <w:rFonts w:eastAsia="Calibri" w:cs="Arial"/>
        </w:rPr>
      </w:pPr>
    </w:p>
    <w:p w14:paraId="054FE91B" w14:textId="77777777" w:rsidR="00FB7C28" w:rsidRPr="00B479DD" w:rsidRDefault="00FB7C28" w:rsidP="00B26A6F">
      <w:pPr>
        <w:pStyle w:val="ListParagraph"/>
        <w:numPr>
          <w:ilvl w:val="0"/>
          <w:numId w:val="2"/>
        </w:numPr>
        <w:suppressAutoHyphens/>
        <w:spacing w:after="0"/>
        <w:jc w:val="center"/>
        <w:rPr>
          <w:rFonts w:ascii="Arial" w:hAnsi="Arial" w:cs="Arial"/>
          <w:b/>
        </w:rPr>
      </w:pPr>
      <w:r w:rsidRPr="00B479DD">
        <w:rPr>
          <w:rFonts w:ascii="Arial" w:hAnsi="Arial" w:cs="Arial"/>
          <w:b/>
        </w:rPr>
        <w:t>člen</w:t>
      </w:r>
    </w:p>
    <w:p w14:paraId="65AE6508" w14:textId="77777777" w:rsidR="00FB7C28" w:rsidRPr="00B479DD" w:rsidRDefault="00FB7C28" w:rsidP="00FB7C28">
      <w:pPr>
        <w:spacing w:after="0"/>
        <w:contextualSpacing/>
        <w:rPr>
          <w:rFonts w:eastAsia="Calibri" w:cs="Arial"/>
        </w:rPr>
      </w:pPr>
    </w:p>
    <w:p w14:paraId="6E66D4E5" w14:textId="77777777" w:rsidR="00FB7C28" w:rsidRPr="00B479DD" w:rsidRDefault="00FB7C28" w:rsidP="00FB7C28">
      <w:pPr>
        <w:spacing w:after="0"/>
        <w:contextualSpacing/>
        <w:jc w:val="both"/>
        <w:rPr>
          <w:rFonts w:eastAsia="Calibri" w:cs="Arial"/>
        </w:rPr>
      </w:pPr>
      <w:r w:rsidRPr="00B479DD">
        <w:rPr>
          <w:rFonts w:eastAsia="Calibri" w:cs="Arial"/>
        </w:rPr>
        <w:t>Pogodbeni stranki se zavezujeta, da bosta naredili vse, kar je potrebno za izvršitev pogodbe in da bosta ravnali kot dobra gospodarstvenika.</w:t>
      </w:r>
    </w:p>
    <w:p w14:paraId="7A025218" w14:textId="77777777" w:rsidR="00FB7C28" w:rsidRPr="00B479DD" w:rsidRDefault="00FB7C28" w:rsidP="00FB7C28">
      <w:pPr>
        <w:spacing w:after="0"/>
        <w:contextualSpacing/>
        <w:jc w:val="both"/>
        <w:rPr>
          <w:rFonts w:eastAsia="Calibri" w:cs="Arial"/>
        </w:rPr>
      </w:pPr>
    </w:p>
    <w:p w14:paraId="46145B21" w14:textId="77777777" w:rsidR="00FB7C28" w:rsidRPr="00B479DD" w:rsidRDefault="00FB7C28" w:rsidP="00FB7C28">
      <w:pPr>
        <w:spacing w:after="0"/>
        <w:contextualSpacing/>
        <w:jc w:val="both"/>
        <w:rPr>
          <w:rFonts w:eastAsia="Calibri" w:cs="Arial"/>
        </w:rPr>
      </w:pPr>
      <w:r w:rsidRPr="00B479DD">
        <w:rPr>
          <w:rFonts w:eastAsia="Calibri" w:cs="Arial"/>
        </w:rPr>
        <w:t>Vse morebitne spore v zvezi s to pogodbo bosta stranki najprej poizkušali rešiti po mirni poti, če pa to ne bo mogoče, sta pogodbeni stranki sporazumni, da je za reševanje vseh morebitnih sporov iz te pogodbe pristojno sodišče v Ljubljani.</w:t>
      </w:r>
    </w:p>
    <w:p w14:paraId="5D9B3792" w14:textId="77777777" w:rsidR="00FB7C28" w:rsidRPr="00B479DD" w:rsidRDefault="00FB7C28" w:rsidP="004831C4">
      <w:pPr>
        <w:widowControl w:val="0"/>
        <w:spacing w:after="0"/>
        <w:jc w:val="both"/>
        <w:rPr>
          <w:rFonts w:eastAsia="Calibri" w:cs="Arial"/>
        </w:rPr>
      </w:pPr>
    </w:p>
    <w:p w14:paraId="0418628E" w14:textId="77777777" w:rsidR="00FC5ADB" w:rsidRPr="00B479DD" w:rsidRDefault="00FC5ADB" w:rsidP="00FC5ADB">
      <w:pPr>
        <w:widowControl w:val="0"/>
        <w:spacing w:after="0"/>
        <w:rPr>
          <w:rFonts w:eastAsia="Calibri" w:cs="Arial"/>
        </w:rPr>
      </w:pPr>
    </w:p>
    <w:p w14:paraId="36898F11" w14:textId="77777777" w:rsidR="00FC5ADB" w:rsidRPr="00B479DD" w:rsidRDefault="00FC5ADB" w:rsidP="00FC5ADB">
      <w:pPr>
        <w:widowControl w:val="0"/>
        <w:spacing w:after="0"/>
        <w:rPr>
          <w:rFonts w:eastAsia="Calibri" w:cs="Arial"/>
          <w:b/>
        </w:rPr>
      </w:pPr>
      <w:r w:rsidRPr="00B479DD">
        <w:rPr>
          <w:rFonts w:eastAsia="Calibri" w:cs="Arial"/>
          <w:b/>
        </w:rPr>
        <w:t>KONČNE DOLOČBE</w:t>
      </w:r>
    </w:p>
    <w:p w14:paraId="564262D4" w14:textId="77777777" w:rsidR="00FC5ADB" w:rsidRPr="00B479DD" w:rsidRDefault="00FC5ADB" w:rsidP="00FC5ADB">
      <w:pPr>
        <w:widowControl w:val="0"/>
        <w:spacing w:after="0"/>
        <w:rPr>
          <w:rFonts w:eastAsia="Calibri" w:cs="Arial"/>
          <w:b/>
        </w:rPr>
      </w:pPr>
    </w:p>
    <w:p w14:paraId="4BD64F2F" w14:textId="77777777" w:rsidR="00FC5ADB" w:rsidRPr="00B479DD" w:rsidRDefault="00FC5ADB" w:rsidP="00B26A6F">
      <w:pPr>
        <w:pStyle w:val="ListParagraph"/>
        <w:numPr>
          <w:ilvl w:val="0"/>
          <w:numId w:val="2"/>
        </w:numPr>
        <w:suppressAutoHyphens/>
        <w:spacing w:after="0"/>
        <w:jc w:val="center"/>
        <w:rPr>
          <w:rFonts w:ascii="Arial" w:hAnsi="Arial" w:cs="Arial"/>
          <w:b/>
        </w:rPr>
      </w:pPr>
      <w:r w:rsidRPr="00B479DD">
        <w:rPr>
          <w:rFonts w:ascii="Arial" w:hAnsi="Arial" w:cs="Arial"/>
          <w:b/>
        </w:rPr>
        <w:t>člen</w:t>
      </w:r>
    </w:p>
    <w:p w14:paraId="77A894B0" w14:textId="77777777" w:rsidR="00FC5ADB" w:rsidRPr="00B479DD" w:rsidRDefault="00FC5ADB" w:rsidP="00FC5ADB">
      <w:pPr>
        <w:widowControl w:val="0"/>
        <w:spacing w:after="0"/>
        <w:rPr>
          <w:rFonts w:eastAsia="Calibri" w:cs="Arial"/>
        </w:rPr>
      </w:pPr>
    </w:p>
    <w:p w14:paraId="195D233E" w14:textId="335074B1" w:rsidR="00FC5ADB" w:rsidRPr="00B479DD" w:rsidRDefault="00FC5ADB" w:rsidP="004831C4">
      <w:pPr>
        <w:widowControl w:val="0"/>
        <w:spacing w:after="0"/>
        <w:jc w:val="both"/>
        <w:rPr>
          <w:rFonts w:eastAsia="Calibri" w:cs="Arial"/>
        </w:rPr>
      </w:pPr>
      <w:r w:rsidRPr="00B479DD">
        <w:rPr>
          <w:rFonts w:eastAsia="Calibri" w:cs="Arial"/>
        </w:rPr>
        <w:t>Pogodba stopi v veljavo z dnem podpisa obeh pogodbenih strank.</w:t>
      </w:r>
    </w:p>
    <w:p w14:paraId="30997202" w14:textId="1AE3A6B5" w:rsidR="006658EC" w:rsidRPr="00B479DD" w:rsidRDefault="006658EC" w:rsidP="004831C4">
      <w:pPr>
        <w:widowControl w:val="0"/>
        <w:spacing w:after="0"/>
        <w:jc w:val="both"/>
        <w:rPr>
          <w:rFonts w:eastAsia="Calibri" w:cs="Arial"/>
        </w:rPr>
      </w:pPr>
    </w:p>
    <w:p w14:paraId="2A7F26C7" w14:textId="3EE70036" w:rsidR="006658EC" w:rsidRPr="00B479DD" w:rsidRDefault="006658EC" w:rsidP="004831C4">
      <w:pPr>
        <w:widowControl w:val="0"/>
        <w:spacing w:after="0"/>
        <w:jc w:val="both"/>
        <w:rPr>
          <w:rFonts w:eastAsia="Calibri" w:cs="Arial"/>
        </w:rPr>
      </w:pPr>
      <w:r w:rsidRPr="00B479DD">
        <w:rPr>
          <w:rFonts w:eastAsia="Calibri" w:cs="Arial"/>
        </w:rPr>
        <w:t xml:space="preserve">Pogodba velja do izteka 5-letne </w:t>
      </w:r>
      <w:r w:rsidR="00693A9D" w:rsidRPr="00B479DD">
        <w:rPr>
          <w:rFonts w:eastAsia="Calibri" w:cs="Arial"/>
        </w:rPr>
        <w:t xml:space="preserve">standardne </w:t>
      </w:r>
      <w:r w:rsidRPr="00B479DD">
        <w:rPr>
          <w:rFonts w:eastAsia="Calibri" w:cs="Arial"/>
        </w:rPr>
        <w:t>garancijske podpore.</w:t>
      </w:r>
    </w:p>
    <w:p w14:paraId="251DCC61" w14:textId="77777777" w:rsidR="00FC5ADB" w:rsidRPr="00B479DD" w:rsidRDefault="00FC5ADB" w:rsidP="004831C4">
      <w:pPr>
        <w:widowControl w:val="0"/>
        <w:spacing w:after="0"/>
        <w:jc w:val="both"/>
        <w:rPr>
          <w:rFonts w:eastAsia="Calibri" w:cs="Arial"/>
        </w:rPr>
      </w:pPr>
    </w:p>
    <w:p w14:paraId="03366A54" w14:textId="77777777" w:rsidR="00FC5ADB" w:rsidRPr="00B479DD" w:rsidRDefault="00FC5ADB" w:rsidP="004831C4">
      <w:pPr>
        <w:widowControl w:val="0"/>
        <w:spacing w:after="0"/>
        <w:jc w:val="both"/>
        <w:rPr>
          <w:rFonts w:eastAsia="Calibri" w:cs="Arial"/>
        </w:rPr>
      </w:pPr>
      <w:r w:rsidRPr="00B479DD">
        <w:rPr>
          <w:rFonts w:eastAsia="Calibri" w:cs="Arial"/>
        </w:rPr>
        <w:t>Pogodba je sestavljena v dveh (2) enakih izvodih, od katerih en izvod prejme naročnik, drugi izvod pa izvajalec.</w:t>
      </w:r>
    </w:p>
    <w:p w14:paraId="5999B7C2" w14:textId="77777777" w:rsidR="00FC5ADB" w:rsidRPr="00B479DD" w:rsidRDefault="00FC5ADB" w:rsidP="00FC5ADB">
      <w:pPr>
        <w:widowControl w:val="0"/>
        <w:spacing w:after="0"/>
        <w:rPr>
          <w:rFonts w:eastAsia="Calibri" w:cs="Arial"/>
        </w:rPr>
      </w:pPr>
    </w:p>
    <w:p w14:paraId="792B83DD" w14:textId="77777777" w:rsidR="00FC5ADB" w:rsidRPr="00B479DD" w:rsidRDefault="00FC5ADB" w:rsidP="00FC5ADB">
      <w:pPr>
        <w:spacing w:after="0"/>
        <w:rPr>
          <w:rFonts w:eastAsia="Calibri" w:cs="Arial"/>
        </w:rPr>
      </w:pPr>
    </w:p>
    <w:p w14:paraId="156EA5D5" w14:textId="77777777" w:rsidR="00FC5ADB" w:rsidRPr="00B479DD" w:rsidRDefault="00FC5ADB" w:rsidP="00FC5ADB">
      <w:pPr>
        <w:spacing w:after="0"/>
        <w:rPr>
          <w:rFonts w:cs="Arial"/>
        </w:rPr>
      </w:pPr>
      <w:r w:rsidRPr="00B479DD">
        <w:rPr>
          <w:rFonts w:cs="Arial"/>
        </w:rPr>
        <w:t>Priloge:</w:t>
      </w:r>
    </w:p>
    <w:p w14:paraId="50DC8943" w14:textId="7BDEBE47" w:rsidR="00FC5ADB" w:rsidRPr="00B479DD" w:rsidRDefault="00FC5ADB" w:rsidP="00FC5ADB">
      <w:pPr>
        <w:pStyle w:val="ListParagraph"/>
        <w:numPr>
          <w:ilvl w:val="0"/>
          <w:numId w:val="15"/>
        </w:numPr>
        <w:spacing w:after="0"/>
        <w:jc w:val="both"/>
        <w:rPr>
          <w:rFonts w:ascii="Arial" w:hAnsi="Arial" w:cs="Arial"/>
        </w:rPr>
      </w:pPr>
      <w:r w:rsidRPr="00B479DD">
        <w:rPr>
          <w:rFonts w:ascii="Arial" w:hAnsi="Arial" w:cs="Arial"/>
        </w:rPr>
        <w:t>Specifikacija naročila</w:t>
      </w:r>
    </w:p>
    <w:p w14:paraId="378AA19D" w14:textId="77777777" w:rsidR="00FC5ADB" w:rsidRPr="00B479DD" w:rsidRDefault="00FC5ADB" w:rsidP="00FC5ADB">
      <w:pPr>
        <w:pStyle w:val="ListParagraph"/>
        <w:numPr>
          <w:ilvl w:val="0"/>
          <w:numId w:val="15"/>
        </w:numPr>
        <w:spacing w:after="0"/>
        <w:jc w:val="both"/>
        <w:rPr>
          <w:rFonts w:ascii="Arial" w:hAnsi="Arial" w:cs="Arial"/>
        </w:rPr>
      </w:pPr>
      <w:r w:rsidRPr="00B479DD">
        <w:rPr>
          <w:rFonts w:ascii="Arial" w:hAnsi="Arial" w:cs="Arial"/>
        </w:rPr>
        <w:t xml:space="preserve">Ponudba izvajalca št. ____ z dne ____ </w:t>
      </w:r>
    </w:p>
    <w:p w14:paraId="5C66C871" w14:textId="77777777" w:rsidR="00FC5ADB" w:rsidRPr="00B479DD" w:rsidRDefault="00FC5ADB" w:rsidP="00FC5ADB">
      <w:pPr>
        <w:pStyle w:val="ListParagraph"/>
        <w:numPr>
          <w:ilvl w:val="0"/>
          <w:numId w:val="15"/>
        </w:numPr>
        <w:spacing w:after="0"/>
        <w:jc w:val="both"/>
        <w:rPr>
          <w:rFonts w:ascii="Arial" w:hAnsi="Arial" w:cs="Arial"/>
        </w:rPr>
      </w:pPr>
      <w:r w:rsidRPr="00B479DD">
        <w:rPr>
          <w:rFonts w:ascii="Arial" w:hAnsi="Arial" w:cs="Arial"/>
        </w:rPr>
        <w:t>Izjava o lastniški udeležbi</w:t>
      </w:r>
    </w:p>
    <w:p w14:paraId="6E249108" w14:textId="77777777" w:rsidR="00FC5ADB" w:rsidRPr="00B479DD" w:rsidRDefault="00FC5ADB" w:rsidP="00FC5ADB">
      <w:pPr>
        <w:pStyle w:val="ListParagraph"/>
        <w:numPr>
          <w:ilvl w:val="0"/>
          <w:numId w:val="3"/>
        </w:numPr>
        <w:suppressAutoHyphens/>
        <w:spacing w:after="0"/>
        <w:jc w:val="both"/>
        <w:rPr>
          <w:rFonts w:ascii="Arial" w:hAnsi="Arial" w:cs="Arial"/>
        </w:rPr>
      </w:pPr>
      <w:r w:rsidRPr="00B479DD">
        <w:rPr>
          <w:rFonts w:ascii="Arial" w:hAnsi="Arial" w:cs="Arial"/>
        </w:rPr>
        <w:t>Izjava o varovanju poslovne skrivnosti</w:t>
      </w:r>
    </w:p>
    <w:p w14:paraId="0BDCD506" w14:textId="77777777" w:rsidR="00FC5ADB" w:rsidRPr="00B479DD" w:rsidRDefault="00FC5ADB" w:rsidP="00FC5ADB">
      <w:pPr>
        <w:spacing w:after="0"/>
        <w:rPr>
          <w:rFonts w:cs="Arial"/>
        </w:rPr>
      </w:pPr>
    </w:p>
    <w:p w14:paraId="31E4F70F" w14:textId="77777777" w:rsidR="00FC5ADB" w:rsidRPr="00B479DD" w:rsidRDefault="00FC5ADB" w:rsidP="00FC5ADB">
      <w:pPr>
        <w:spacing w:after="0"/>
        <w:rPr>
          <w:rFonts w:cs="Arial"/>
        </w:rPr>
      </w:pPr>
    </w:p>
    <w:p w14:paraId="37E6D6E9" w14:textId="1EF8AFD1" w:rsidR="00FC5ADB" w:rsidRPr="00B479DD" w:rsidRDefault="00FC5ADB" w:rsidP="00FC5ADB">
      <w:pPr>
        <w:spacing w:after="0"/>
        <w:rPr>
          <w:rFonts w:eastAsia="Times New Roman" w:cs="Arial"/>
          <w:lang w:eastAsia="ar-SA"/>
        </w:rPr>
      </w:pPr>
      <w:r w:rsidRPr="00B479DD">
        <w:rPr>
          <w:rFonts w:eastAsia="Times New Roman" w:cs="Arial"/>
          <w:lang w:eastAsia="ar-SA"/>
        </w:rPr>
        <w:t xml:space="preserve">Ljubljana, dne </w:t>
      </w:r>
      <w:r w:rsidR="00B81826" w:rsidRPr="00B479DD">
        <w:rPr>
          <w:rFonts w:cs="Arial"/>
          <w:color w:val="000000"/>
        </w:rPr>
        <w:t>__________</w:t>
      </w:r>
      <w:r w:rsidRPr="00B479DD">
        <w:rPr>
          <w:rFonts w:eastAsia="Times New Roman" w:cs="Arial"/>
          <w:lang w:eastAsia="ar-SA"/>
        </w:rPr>
        <w:tab/>
      </w:r>
      <w:r w:rsidRPr="00B479DD">
        <w:rPr>
          <w:rFonts w:eastAsia="Times New Roman" w:cs="Arial"/>
          <w:lang w:eastAsia="ar-SA"/>
        </w:rPr>
        <w:tab/>
      </w:r>
      <w:r w:rsidRPr="00B479DD">
        <w:rPr>
          <w:rFonts w:eastAsia="Times New Roman" w:cs="Arial"/>
          <w:lang w:eastAsia="ar-SA"/>
        </w:rPr>
        <w:tab/>
      </w:r>
      <w:r w:rsidRPr="00B479DD">
        <w:rPr>
          <w:rFonts w:eastAsia="Times New Roman" w:cs="Arial"/>
          <w:lang w:eastAsia="ar-SA"/>
        </w:rPr>
        <w:tab/>
      </w:r>
      <w:r w:rsidR="00B81826">
        <w:rPr>
          <w:rFonts w:eastAsia="Times New Roman" w:cs="Arial"/>
          <w:lang w:eastAsia="ar-SA"/>
        </w:rPr>
        <w:tab/>
      </w:r>
      <w:r w:rsidR="00B81826" w:rsidRPr="00B479DD">
        <w:rPr>
          <w:rFonts w:cs="Arial"/>
          <w:color w:val="000000"/>
        </w:rPr>
        <w:t>__________</w:t>
      </w:r>
      <w:r w:rsidRPr="00B479DD">
        <w:rPr>
          <w:rFonts w:eastAsia="Times New Roman" w:cs="Arial"/>
          <w:lang w:eastAsia="ar-SA"/>
        </w:rPr>
        <w:t xml:space="preserve">, dne </w:t>
      </w:r>
      <w:r w:rsidR="00B81826" w:rsidRPr="00B479DD">
        <w:rPr>
          <w:rFonts w:cs="Arial"/>
          <w:color w:val="000000"/>
        </w:rPr>
        <w:t>__________</w:t>
      </w:r>
    </w:p>
    <w:p w14:paraId="2DCF8808" w14:textId="77777777" w:rsidR="00FC5ADB" w:rsidRPr="00B479DD" w:rsidRDefault="00FC5ADB" w:rsidP="00FC5ADB">
      <w:pPr>
        <w:spacing w:after="0"/>
        <w:rPr>
          <w:rFonts w:eastAsia="Times New Roman" w:cs="Arial"/>
          <w:lang w:eastAsia="ar-SA"/>
        </w:rPr>
      </w:pPr>
      <w:r w:rsidRPr="00B479DD">
        <w:rPr>
          <w:rFonts w:eastAsia="Times New Roman" w:cs="Arial"/>
          <w:lang w:eastAsia="ar-SA"/>
        </w:rPr>
        <w:tab/>
      </w:r>
      <w:r w:rsidRPr="00B479DD">
        <w:rPr>
          <w:rFonts w:eastAsia="Times New Roman" w:cs="Arial"/>
          <w:lang w:eastAsia="ar-SA"/>
        </w:rPr>
        <w:tab/>
        <w:t xml:space="preserve"> </w:t>
      </w:r>
      <w:r w:rsidRPr="00B479DD">
        <w:rPr>
          <w:rFonts w:eastAsia="Times New Roman" w:cs="Arial"/>
          <w:lang w:eastAsia="ar-SA"/>
        </w:rPr>
        <w:tab/>
      </w:r>
      <w:r w:rsidRPr="00B479DD">
        <w:rPr>
          <w:rFonts w:eastAsia="Times New Roman" w:cs="Arial"/>
          <w:lang w:eastAsia="ar-SA"/>
        </w:rPr>
        <w:tab/>
      </w:r>
      <w:r w:rsidRPr="00B479DD">
        <w:rPr>
          <w:rFonts w:eastAsia="Times New Roman" w:cs="Arial"/>
          <w:lang w:eastAsia="ar-SA"/>
        </w:rPr>
        <w:tab/>
      </w:r>
    </w:p>
    <w:p w14:paraId="0DA25727" w14:textId="17CC9AE6" w:rsidR="00FC5ADB" w:rsidRPr="00B479DD" w:rsidRDefault="00B81826" w:rsidP="00FC5ADB">
      <w:pPr>
        <w:overflowPunct w:val="0"/>
        <w:autoSpaceDE w:val="0"/>
        <w:autoSpaceDN w:val="0"/>
        <w:adjustRightInd w:val="0"/>
        <w:spacing w:after="0"/>
        <w:textAlignment w:val="baseline"/>
        <w:rPr>
          <w:rFonts w:cs="Arial"/>
          <w:b/>
          <w:color w:val="000000"/>
        </w:rPr>
      </w:pPr>
      <w:r>
        <w:rPr>
          <w:rFonts w:eastAsia="Times New Roman" w:cs="Arial"/>
          <w:b/>
          <w:lang w:eastAsia="ar-SA"/>
        </w:rPr>
        <w:t>BORZEN, d.o.o.</w:t>
      </w:r>
      <w:r>
        <w:rPr>
          <w:rFonts w:eastAsia="Times New Roman" w:cs="Arial"/>
          <w:b/>
          <w:lang w:eastAsia="ar-SA"/>
        </w:rPr>
        <w:tab/>
      </w:r>
      <w:r>
        <w:rPr>
          <w:rFonts w:eastAsia="Times New Roman" w:cs="Arial"/>
          <w:b/>
          <w:lang w:eastAsia="ar-SA"/>
        </w:rPr>
        <w:tab/>
      </w:r>
      <w:r>
        <w:rPr>
          <w:rFonts w:eastAsia="Times New Roman" w:cs="Arial"/>
          <w:b/>
          <w:lang w:eastAsia="ar-SA"/>
        </w:rPr>
        <w:tab/>
      </w:r>
      <w:r>
        <w:rPr>
          <w:rFonts w:eastAsia="Times New Roman" w:cs="Arial"/>
          <w:b/>
          <w:lang w:eastAsia="ar-SA"/>
        </w:rPr>
        <w:tab/>
      </w:r>
      <w:r>
        <w:rPr>
          <w:rFonts w:eastAsia="Times New Roman" w:cs="Arial"/>
          <w:b/>
          <w:lang w:eastAsia="ar-SA"/>
        </w:rPr>
        <w:tab/>
      </w:r>
      <w:r>
        <w:rPr>
          <w:rFonts w:eastAsia="Times New Roman" w:cs="Arial"/>
          <w:b/>
          <w:lang w:eastAsia="ar-SA"/>
        </w:rPr>
        <w:tab/>
        <w:t>__________</w:t>
      </w:r>
      <w:r w:rsidR="00FC5ADB" w:rsidRPr="00B479DD">
        <w:rPr>
          <w:rFonts w:eastAsia="Times New Roman" w:cs="Arial"/>
          <w:b/>
          <w:lang w:eastAsia="ar-SA"/>
        </w:rPr>
        <w:tab/>
      </w:r>
      <w:r w:rsidR="00FC5ADB" w:rsidRPr="00B479DD">
        <w:rPr>
          <w:rFonts w:eastAsia="Times New Roman" w:cs="Arial"/>
          <w:b/>
          <w:lang w:eastAsia="ar-SA"/>
        </w:rPr>
        <w:tab/>
      </w:r>
      <w:r w:rsidR="00FC5ADB" w:rsidRPr="00B479DD">
        <w:rPr>
          <w:rFonts w:eastAsia="Times New Roman" w:cs="Arial"/>
          <w:b/>
          <w:lang w:eastAsia="ar-SA"/>
        </w:rPr>
        <w:tab/>
      </w:r>
      <w:r w:rsidR="00FC5ADB" w:rsidRPr="00B479DD">
        <w:rPr>
          <w:rFonts w:eastAsia="Times New Roman" w:cs="Arial"/>
          <w:b/>
          <w:lang w:eastAsia="ar-SA"/>
        </w:rPr>
        <w:tab/>
      </w:r>
      <w:r w:rsidR="00FC5ADB" w:rsidRPr="00B479DD">
        <w:rPr>
          <w:rFonts w:eastAsia="Times New Roman" w:cs="Arial"/>
          <w:b/>
          <w:lang w:eastAsia="ar-SA"/>
        </w:rPr>
        <w:tab/>
      </w:r>
      <w:r w:rsidR="00FC5ADB" w:rsidRPr="00B479DD">
        <w:rPr>
          <w:rFonts w:eastAsia="Times New Roman" w:cs="Arial"/>
          <w:b/>
          <w:lang w:eastAsia="ar-SA"/>
        </w:rPr>
        <w:tab/>
      </w:r>
      <w:r w:rsidR="00FC5ADB" w:rsidRPr="00B479DD">
        <w:rPr>
          <w:rFonts w:eastAsia="Times New Roman" w:cs="Arial"/>
          <w:b/>
          <w:lang w:eastAsia="ar-SA"/>
        </w:rPr>
        <w:tab/>
      </w:r>
      <w:r w:rsidR="00FC5ADB" w:rsidRPr="00B479DD">
        <w:rPr>
          <w:rFonts w:cs="Arial"/>
          <w:b/>
          <w:color w:val="000000"/>
        </w:rPr>
        <w:t xml:space="preserve"> </w:t>
      </w:r>
      <w:r w:rsidR="00FC5ADB" w:rsidRPr="00B479DD">
        <w:rPr>
          <w:rFonts w:cs="Arial"/>
          <w:b/>
          <w:color w:val="000000"/>
        </w:rPr>
        <w:tab/>
      </w:r>
      <w:r w:rsidR="00FC5ADB" w:rsidRPr="00B479DD">
        <w:rPr>
          <w:rFonts w:cs="Arial"/>
          <w:b/>
          <w:color w:val="000000"/>
        </w:rPr>
        <w:tab/>
      </w:r>
      <w:r w:rsidR="00FC5ADB" w:rsidRPr="00B479DD">
        <w:rPr>
          <w:rFonts w:cs="Arial"/>
          <w:b/>
          <w:color w:val="000000"/>
        </w:rPr>
        <w:tab/>
      </w:r>
      <w:r w:rsidR="00FC5ADB" w:rsidRPr="00B479DD">
        <w:rPr>
          <w:rFonts w:cs="Arial"/>
          <w:b/>
          <w:color w:val="000000"/>
        </w:rPr>
        <w:tab/>
      </w:r>
      <w:r w:rsidR="00FC5ADB" w:rsidRPr="00B479DD">
        <w:rPr>
          <w:rFonts w:cs="Arial"/>
          <w:b/>
          <w:color w:val="000000"/>
        </w:rPr>
        <w:tab/>
      </w:r>
      <w:r w:rsidR="00FC5ADB" w:rsidRPr="00B479DD">
        <w:rPr>
          <w:rFonts w:cs="Arial"/>
          <w:b/>
          <w:color w:val="000000"/>
        </w:rPr>
        <w:tab/>
      </w:r>
    </w:p>
    <w:p w14:paraId="27F62825" w14:textId="405149AA" w:rsidR="00FC5ADB" w:rsidRPr="00B479DD" w:rsidRDefault="00FC5ADB" w:rsidP="00FC5ADB">
      <w:pPr>
        <w:spacing w:after="0"/>
        <w:rPr>
          <w:rFonts w:cs="Arial"/>
          <w:color w:val="000000"/>
        </w:rPr>
      </w:pPr>
      <w:r w:rsidRPr="00B479DD">
        <w:rPr>
          <w:rFonts w:cs="Arial"/>
          <w:color w:val="000000"/>
        </w:rPr>
        <w:t>Mojca Kert, direktorica</w:t>
      </w:r>
      <w:r w:rsidRPr="00B479DD">
        <w:rPr>
          <w:rFonts w:cs="Arial"/>
          <w:color w:val="000000"/>
        </w:rPr>
        <w:tab/>
      </w:r>
      <w:r w:rsidRPr="00B479DD">
        <w:rPr>
          <w:rFonts w:cs="Arial"/>
          <w:color w:val="000000"/>
        </w:rPr>
        <w:tab/>
      </w:r>
      <w:r w:rsidRPr="00B479DD">
        <w:rPr>
          <w:rFonts w:cs="Arial"/>
          <w:color w:val="000000"/>
        </w:rPr>
        <w:tab/>
      </w:r>
      <w:r w:rsidRPr="00B479DD">
        <w:rPr>
          <w:rFonts w:cs="Arial"/>
          <w:color w:val="000000"/>
        </w:rPr>
        <w:tab/>
      </w:r>
      <w:r w:rsidRPr="00B479DD">
        <w:rPr>
          <w:rFonts w:cs="Arial"/>
          <w:color w:val="000000"/>
        </w:rPr>
        <w:tab/>
        <w:t>__________, direktor</w:t>
      </w:r>
    </w:p>
    <w:p w14:paraId="1C3BFB3E" w14:textId="77777777" w:rsidR="00FC5ADB" w:rsidRPr="00B479DD" w:rsidRDefault="00FC5ADB" w:rsidP="00FC5ADB">
      <w:pPr>
        <w:spacing w:after="0"/>
        <w:rPr>
          <w:rFonts w:cs="Arial"/>
          <w:color w:val="000000"/>
        </w:rPr>
      </w:pPr>
    </w:p>
    <w:p w14:paraId="1DD47E9F" w14:textId="77777777" w:rsidR="00B94A99" w:rsidRPr="00B479DD" w:rsidRDefault="00FC5ADB" w:rsidP="00FC5ADB">
      <w:pPr>
        <w:spacing w:after="0"/>
        <w:rPr>
          <w:rFonts w:cs="Arial"/>
          <w:b/>
        </w:rPr>
      </w:pPr>
      <w:r w:rsidRPr="00B479DD">
        <w:rPr>
          <w:rFonts w:cs="Arial"/>
          <w:b/>
        </w:rPr>
        <w:tab/>
      </w:r>
    </w:p>
    <w:p w14:paraId="353BAC90" w14:textId="77777777" w:rsidR="00B94A99" w:rsidRPr="00B479DD" w:rsidRDefault="00B94A99">
      <w:pPr>
        <w:rPr>
          <w:rFonts w:cs="Arial"/>
          <w:b/>
        </w:rPr>
      </w:pPr>
      <w:r w:rsidRPr="00B479DD">
        <w:rPr>
          <w:rFonts w:cs="Arial"/>
          <w:b/>
        </w:rPr>
        <w:br w:type="page"/>
      </w:r>
    </w:p>
    <w:p w14:paraId="442228E1" w14:textId="7C0A6117" w:rsidR="00FC5ADB" w:rsidRPr="00B479DD" w:rsidRDefault="00FC5ADB" w:rsidP="00B94A99">
      <w:pPr>
        <w:spacing w:after="0"/>
        <w:jc w:val="center"/>
        <w:rPr>
          <w:rFonts w:cs="Arial"/>
          <w:b/>
          <w:szCs w:val="28"/>
        </w:rPr>
      </w:pPr>
      <w:r w:rsidRPr="00B479DD">
        <w:rPr>
          <w:rFonts w:cs="Arial"/>
          <w:b/>
          <w:szCs w:val="28"/>
        </w:rPr>
        <w:t>IZJAVA ZUNANJEGA SODELAVCA O VAROVANJU POSLOVNE SKRIVNOSTI</w:t>
      </w:r>
    </w:p>
    <w:p w14:paraId="6D8711C8" w14:textId="77777777" w:rsidR="00FC5ADB" w:rsidRPr="00B479DD" w:rsidRDefault="00FC5ADB" w:rsidP="00FC5ADB">
      <w:pPr>
        <w:pStyle w:val="NoSpacing"/>
        <w:spacing w:line="276" w:lineRule="auto"/>
        <w:rPr>
          <w:rFonts w:cs="Arial"/>
          <w:lang w:val="sl-SI"/>
        </w:rPr>
      </w:pPr>
    </w:p>
    <w:p w14:paraId="71C221E2" w14:textId="0135BF5C" w:rsidR="00FC5ADB" w:rsidRPr="00B479DD" w:rsidRDefault="00FC5ADB" w:rsidP="00FC5ADB">
      <w:pPr>
        <w:spacing w:after="0"/>
        <w:jc w:val="both"/>
        <w:rPr>
          <w:rFonts w:cs="Arial"/>
          <w:b/>
          <w:sz w:val="20"/>
          <w:szCs w:val="20"/>
        </w:rPr>
      </w:pPr>
      <w:r w:rsidRPr="00B479DD">
        <w:rPr>
          <w:rFonts w:cs="Arial"/>
          <w:sz w:val="20"/>
          <w:szCs w:val="20"/>
        </w:rPr>
        <w:t>Podpisani ________________________________________, ki z družbo Borzen, operater trga z elektriko, d.o.o., Dunajska cesta 156, 1000 Ljubljana, poslovno sodelujem na podlagi izvedbe storitve »</w:t>
      </w:r>
      <w:sdt>
        <w:sdtPr>
          <w:rPr>
            <w:rFonts w:eastAsia="Calibri" w:cs="Arial"/>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Content>
          <w:r w:rsidRPr="00B479DD">
            <w:rPr>
              <w:rFonts w:eastAsia="Calibri" w:cs="Arial"/>
              <w:b/>
              <w:sz w:val="20"/>
              <w:szCs w:val="20"/>
            </w:rPr>
            <w:t>Nakup optičnih stikal za priklop diskovnih polj in strežnikov</w:t>
          </w:r>
        </w:sdtContent>
      </w:sdt>
      <w:r w:rsidRPr="00B479DD">
        <w:rPr>
          <w:rFonts w:eastAsia="Calibri" w:cs="Arial"/>
          <w:b/>
          <w:sz w:val="20"/>
          <w:szCs w:val="20"/>
        </w:rPr>
        <w:t>«</w:t>
      </w:r>
      <w:r w:rsidRPr="00B479DD">
        <w:rPr>
          <w:rFonts w:cs="Arial"/>
          <w:b/>
          <w:sz w:val="20"/>
          <w:szCs w:val="20"/>
        </w:rPr>
        <w:t xml:space="preserve"> </w:t>
      </w:r>
      <w:r w:rsidRPr="00B479DD">
        <w:rPr>
          <w:rFonts w:cs="Arial"/>
          <w:sz w:val="20"/>
          <w:szCs w:val="20"/>
        </w:rPr>
        <w:t>zase in svoje sodelavce izjavljam, da:</w:t>
      </w:r>
    </w:p>
    <w:p w14:paraId="3F9AE199" w14:textId="77777777" w:rsidR="00FC5ADB" w:rsidRPr="00B479DD" w:rsidRDefault="00FC5ADB" w:rsidP="00FC5ADB">
      <w:pPr>
        <w:spacing w:after="0"/>
        <w:rPr>
          <w:rFonts w:cs="Arial"/>
          <w:sz w:val="20"/>
          <w:szCs w:val="20"/>
        </w:rPr>
      </w:pPr>
    </w:p>
    <w:p w14:paraId="33CD8638" w14:textId="77777777" w:rsidR="00FC5ADB" w:rsidRPr="00B479DD" w:rsidRDefault="00FC5ADB" w:rsidP="00FC5ADB">
      <w:pPr>
        <w:numPr>
          <w:ilvl w:val="0"/>
          <w:numId w:val="5"/>
        </w:numPr>
        <w:suppressAutoHyphens/>
        <w:spacing w:after="0"/>
        <w:contextualSpacing/>
        <w:jc w:val="both"/>
        <w:rPr>
          <w:rFonts w:cs="Arial"/>
          <w:sz w:val="20"/>
          <w:szCs w:val="20"/>
        </w:rPr>
      </w:pPr>
      <w:r w:rsidRPr="00B479DD">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6EA2F1CD"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člane bilančne sheme in člane podporne sheme, njihovo finančno stanje, poslovanje ter poslovni položaj, razen tistih podatkov, katerih razkritje je obvezno po zakonu ali drugih aktih družbe,</w:t>
      </w:r>
    </w:p>
    <w:p w14:paraId="7C232F0B"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upravljanje bilančne sheme,</w:t>
      </w:r>
    </w:p>
    <w:p w14:paraId="6CD0B6A6"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opravljanje dejavnosti centra za podpore in so v neposredni povezavi s strateškimi in poslovnimi interesi družbe, razen agregiranih podatkov oziroma podatkov, katerih razkritje je obvezno po zakonu ali drugih aktih družbe,</w:t>
      </w:r>
    </w:p>
    <w:p w14:paraId="1DFBEFAC"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strateški načrt in strategijo razvoja družbe,</w:t>
      </w:r>
    </w:p>
    <w:p w14:paraId="65266C94"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poslovno politiko in načrte izvajanja dejavnosti družbe oziroma posameznih poslovnih funkcij in poročila o njihovem izvajanju,</w:t>
      </w:r>
    </w:p>
    <w:p w14:paraId="0E205478"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informacije o poslovanju družbe, njenih rezultatih in finančnih načrtih, razen tistih katerih razkritje je obvezno po zakonu ali drugih aktih družbe,</w:t>
      </w:r>
    </w:p>
    <w:p w14:paraId="095525E3"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finančni podatki, finančni položaj in aktivnost družbe, dolgovi in terjatve, finančne transakcije, razen tistih katerih razkritje je obvezno po zakonu ali drugih aktih družbe,</w:t>
      </w:r>
    </w:p>
    <w:p w14:paraId="229B21F9"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likvidnostno stanje družbe,</w:t>
      </w:r>
    </w:p>
    <w:p w14:paraId="34732340"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tehnološke sisteme družbe in programske rešitve,</w:t>
      </w:r>
    </w:p>
    <w:p w14:paraId="401C2744"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informacijsko tehnologijo družbe, programe, uporabniške aplikacije ter sistemske produkte družbe,</w:t>
      </w:r>
    </w:p>
    <w:p w14:paraId="131B2D74"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poslovna razmerja, ponudbe poslovnim partnerjem, osnutke pogodb in drugih dokumentov ter pogajanja s partnerji, razen tistih, katerih razkritje je obvezno po zakonu ali drugih aktih družbe,</w:t>
      </w:r>
    </w:p>
    <w:p w14:paraId="14AB7523"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planske, obračunske in prodajne kalkulacije za posamezne storitve,</w:t>
      </w:r>
    </w:p>
    <w:p w14:paraId="10B989D2"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tržne in interne analize ter druge raziskave,</w:t>
      </w:r>
    </w:p>
    <w:p w14:paraId="38E9096B"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5F1B1653"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pogodbe o zaposlitvi, plače in drugi podatki, ki jih zbirajo pristojne organizacijske enote družbe,</w:t>
      </w:r>
    </w:p>
    <w:p w14:paraId="2D3460CB"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 xml:space="preserve">dejanska izplačila osebnih dohodkov ter na dejanska izplačila avtorskih in katerihkoli drugih honorarjev, </w:t>
      </w:r>
    </w:p>
    <w:p w14:paraId="4D722223"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podatke, ki jih kot zaupne določajo predpisi s področja javnih naročil oziroma drugi interni akti družbe,</w:t>
      </w:r>
    </w:p>
    <w:p w14:paraId="2E94831D"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1276C6AE"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sodne postopke ali postopke pred drugimi organi, v katerih je družba ali njen zunanji sodelavec,</w:t>
      </w:r>
    </w:p>
    <w:p w14:paraId="71B0BE33"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 xml:space="preserve">certifikacijska in identifikacijska sredstva ter uporabniška gesla tako za vstop v poslovne prostore ali dele poslovnih prostorov kot za uporabo računalniške in programske opreme; </w:t>
      </w:r>
    </w:p>
    <w:p w14:paraId="247DA530"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lokacije, kjer se hranijo listine z zaupnimi podatki, ali listine, ki se nanašajo na sistem varovanja in signalno varnostne naprave, na njihove lokacije in način delovanja,</w:t>
      </w:r>
    </w:p>
    <w:p w14:paraId="0336E341" w14:textId="77777777" w:rsidR="00FC5ADB" w:rsidRPr="00B479DD" w:rsidRDefault="00FC5ADB" w:rsidP="00FC5ADB">
      <w:pPr>
        <w:numPr>
          <w:ilvl w:val="0"/>
          <w:numId w:val="6"/>
        </w:numPr>
        <w:suppressAutoHyphens/>
        <w:spacing w:after="0"/>
        <w:ind w:left="1068"/>
        <w:contextualSpacing/>
        <w:jc w:val="both"/>
        <w:rPr>
          <w:rFonts w:cs="Arial"/>
          <w:sz w:val="20"/>
          <w:szCs w:val="20"/>
        </w:rPr>
      </w:pPr>
      <w:r w:rsidRPr="00B479DD">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6BB8ECA8" w14:textId="77777777" w:rsidR="00FC5ADB" w:rsidRPr="00B479DD" w:rsidRDefault="00FC5ADB" w:rsidP="00FC5ADB">
      <w:pPr>
        <w:spacing w:after="0"/>
        <w:ind w:left="1068"/>
        <w:contextualSpacing/>
        <w:rPr>
          <w:rFonts w:cs="Arial"/>
          <w:sz w:val="20"/>
          <w:szCs w:val="20"/>
        </w:rPr>
      </w:pPr>
    </w:p>
    <w:p w14:paraId="305BE424" w14:textId="77777777" w:rsidR="00FC5ADB" w:rsidRPr="00B479DD" w:rsidRDefault="00FC5ADB" w:rsidP="00FC5ADB">
      <w:pPr>
        <w:numPr>
          <w:ilvl w:val="0"/>
          <w:numId w:val="5"/>
        </w:numPr>
        <w:suppressAutoHyphens/>
        <w:spacing w:after="0"/>
        <w:contextualSpacing/>
        <w:jc w:val="both"/>
        <w:rPr>
          <w:rFonts w:cs="Arial"/>
          <w:sz w:val="20"/>
          <w:szCs w:val="20"/>
        </w:rPr>
      </w:pPr>
      <w:r w:rsidRPr="00B479DD">
        <w:rPr>
          <w:rFonts w:cs="Arial"/>
          <w:sz w:val="20"/>
          <w:szCs w:val="20"/>
        </w:rPr>
        <w:t>bom vse podatke, ki v skladu s pravilnikom predstavljajo poslovno skrivnost, obravnaval kot zaupne in jih kot takšne tudi varoval;</w:t>
      </w:r>
    </w:p>
    <w:p w14:paraId="504C1444" w14:textId="77777777" w:rsidR="00FC5ADB" w:rsidRPr="00B479DD" w:rsidRDefault="00FC5ADB" w:rsidP="00FC5ADB">
      <w:pPr>
        <w:spacing w:after="0"/>
        <w:ind w:left="720"/>
        <w:contextualSpacing/>
        <w:rPr>
          <w:rFonts w:cs="Arial"/>
          <w:sz w:val="20"/>
          <w:szCs w:val="20"/>
        </w:rPr>
      </w:pPr>
    </w:p>
    <w:p w14:paraId="11B250B8" w14:textId="77777777" w:rsidR="00FC5ADB" w:rsidRPr="00B479DD" w:rsidRDefault="00FC5ADB" w:rsidP="00FC5ADB">
      <w:pPr>
        <w:numPr>
          <w:ilvl w:val="0"/>
          <w:numId w:val="5"/>
        </w:numPr>
        <w:suppressAutoHyphens/>
        <w:spacing w:after="0"/>
        <w:contextualSpacing/>
        <w:jc w:val="both"/>
        <w:rPr>
          <w:rFonts w:cs="Arial"/>
          <w:sz w:val="20"/>
          <w:szCs w:val="20"/>
        </w:rPr>
      </w:pPr>
      <w:r w:rsidRPr="00B479DD">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00CF586C" w14:textId="77777777" w:rsidR="00FC5ADB" w:rsidRPr="00B479DD" w:rsidRDefault="00FC5ADB" w:rsidP="00FC5ADB">
      <w:pPr>
        <w:spacing w:after="0"/>
        <w:ind w:left="720"/>
        <w:contextualSpacing/>
        <w:rPr>
          <w:rFonts w:cs="Arial"/>
          <w:sz w:val="20"/>
          <w:szCs w:val="20"/>
        </w:rPr>
      </w:pPr>
    </w:p>
    <w:p w14:paraId="2D7FD5D7" w14:textId="77777777" w:rsidR="00FC5ADB" w:rsidRPr="00B479DD" w:rsidRDefault="00FC5ADB" w:rsidP="00FC5ADB">
      <w:pPr>
        <w:numPr>
          <w:ilvl w:val="0"/>
          <w:numId w:val="5"/>
        </w:numPr>
        <w:suppressAutoHyphens/>
        <w:spacing w:after="0"/>
        <w:contextualSpacing/>
        <w:jc w:val="both"/>
        <w:rPr>
          <w:rFonts w:cs="Arial"/>
          <w:sz w:val="20"/>
          <w:szCs w:val="20"/>
        </w:rPr>
      </w:pPr>
      <w:r w:rsidRPr="00B479DD">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1C3B7233" w14:textId="77777777" w:rsidR="00FC5ADB" w:rsidRPr="00B479DD" w:rsidRDefault="00FC5ADB" w:rsidP="00FC5ADB">
      <w:pPr>
        <w:spacing w:after="0"/>
        <w:ind w:left="720"/>
        <w:contextualSpacing/>
        <w:rPr>
          <w:rFonts w:cs="Arial"/>
          <w:sz w:val="20"/>
          <w:szCs w:val="20"/>
        </w:rPr>
      </w:pPr>
    </w:p>
    <w:p w14:paraId="2F98CC62" w14:textId="77777777" w:rsidR="00FC5ADB" w:rsidRPr="00B479DD" w:rsidRDefault="00FC5ADB" w:rsidP="00FC5ADB">
      <w:pPr>
        <w:numPr>
          <w:ilvl w:val="0"/>
          <w:numId w:val="5"/>
        </w:numPr>
        <w:suppressAutoHyphens/>
        <w:spacing w:after="0"/>
        <w:contextualSpacing/>
        <w:jc w:val="both"/>
        <w:rPr>
          <w:rFonts w:cs="Arial"/>
          <w:sz w:val="20"/>
          <w:szCs w:val="20"/>
        </w:rPr>
      </w:pPr>
      <w:r w:rsidRPr="00B479DD">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13E59020" w14:textId="77777777" w:rsidR="00FC5ADB" w:rsidRPr="00B479DD" w:rsidRDefault="00FC5ADB" w:rsidP="00FC5ADB">
      <w:pPr>
        <w:spacing w:after="0"/>
        <w:ind w:left="720"/>
        <w:contextualSpacing/>
        <w:rPr>
          <w:rFonts w:cs="Arial"/>
          <w:sz w:val="20"/>
          <w:szCs w:val="20"/>
        </w:rPr>
      </w:pPr>
    </w:p>
    <w:p w14:paraId="68D6E683" w14:textId="77777777" w:rsidR="00FC5ADB" w:rsidRPr="00B479DD" w:rsidRDefault="00FC5ADB" w:rsidP="00FC5ADB">
      <w:pPr>
        <w:numPr>
          <w:ilvl w:val="0"/>
          <w:numId w:val="5"/>
        </w:numPr>
        <w:suppressAutoHyphens/>
        <w:spacing w:after="0"/>
        <w:contextualSpacing/>
        <w:jc w:val="both"/>
        <w:rPr>
          <w:rFonts w:cs="Arial"/>
          <w:sz w:val="20"/>
          <w:szCs w:val="20"/>
        </w:rPr>
      </w:pPr>
      <w:r w:rsidRPr="00B479DD">
        <w:rPr>
          <w:rFonts w:cs="Arial"/>
          <w:sz w:val="20"/>
          <w:szCs w:val="20"/>
        </w:rPr>
        <w:t>sem seznanjen z dejstvom, da sem za kakršno koli zlorabo ali razkritje poslovnih skrivnosti moralno, odškodninsko in pa kazensko odgovoren;</w:t>
      </w:r>
    </w:p>
    <w:p w14:paraId="175631B5" w14:textId="77777777" w:rsidR="00FC5ADB" w:rsidRPr="00B479DD" w:rsidRDefault="00FC5ADB" w:rsidP="00FC5ADB">
      <w:pPr>
        <w:suppressAutoHyphens/>
        <w:spacing w:after="0"/>
        <w:ind w:left="720"/>
        <w:contextualSpacing/>
        <w:rPr>
          <w:rFonts w:cs="Arial"/>
          <w:sz w:val="20"/>
          <w:szCs w:val="20"/>
        </w:rPr>
      </w:pPr>
    </w:p>
    <w:p w14:paraId="60BD9D28" w14:textId="77777777" w:rsidR="00FC5ADB" w:rsidRPr="00B479DD" w:rsidRDefault="00FC5ADB" w:rsidP="00FC5ADB">
      <w:pPr>
        <w:numPr>
          <w:ilvl w:val="0"/>
          <w:numId w:val="5"/>
        </w:numPr>
        <w:suppressAutoHyphens/>
        <w:spacing w:after="0"/>
        <w:contextualSpacing/>
        <w:jc w:val="both"/>
        <w:rPr>
          <w:rFonts w:cs="Arial"/>
          <w:sz w:val="20"/>
          <w:szCs w:val="20"/>
        </w:rPr>
      </w:pPr>
      <w:r w:rsidRPr="00B479DD">
        <w:rPr>
          <w:rFonts w:cs="Arial"/>
          <w:sz w:val="20"/>
          <w:szCs w:val="20"/>
        </w:rPr>
        <w:t>sem seznanjen in sprejemam pogoje delovanja z relevantnimi politikami informacijske varnosti družbe;</w:t>
      </w:r>
    </w:p>
    <w:p w14:paraId="6542EE68" w14:textId="77777777" w:rsidR="00FC5ADB" w:rsidRPr="00B479DD" w:rsidRDefault="00FC5ADB" w:rsidP="00FC5ADB">
      <w:pPr>
        <w:suppressAutoHyphens/>
        <w:spacing w:after="0"/>
        <w:ind w:left="720"/>
        <w:contextualSpacing/>
        <w:rPr>
          <w:rFonts w:cs="Arial"/>
          <w:sz w:val="20"/>
          <w:szCs w:val="20"/>
        </w:rPr>
      </w:pPr>
    </w:p>
    <w:p w14:paraId="53C0F4AE" w14:textId="7D7EE936" w:rsidR="00FC5ADB" w:rsidRPr="00B479DD" w:rsidRDefault="00FC5ADB" w:rsidP="00FC5ADB">
      <w:pPr>
        <w:numPr>
          <w:ilvl w:val="0"/>
          <w:numId w:val="5"/>
        </w:numPr>
        <w:suppressAutoHyphens/>
        <w:spacing w:after="0"/>
        <w:contextualSpacing/>
        <w:jc w:val="both"/>
        <w:rPr>
          <w:rFonts w:cs="Arial"/>
          <w:sz w:val="20"/>
          <w:szCs w:val="20"/>
        </w:rPr>
      </w:pPr>
      <w:r w:rsidRPr="00B479DD">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Content>
          <w:r w:rsidRPr="00B479DD">
            <w:rPr>
              <w:rFonts w:cs="Arial"/>
              <w:sz w:val="20"/>
              <w:szCs w:val="20"/>
            </w:rPr>
            <w:t>Nakup optičnih stikal za priklop diskovnih polj in strežnikov</w:t>
          </w:r>
        </w:sdtContent>
      </w:sdt>
      <w:r w:rsidRPr="00B479DD">
        <w:rPr>
          <w:rFonts w:cs="Arial"/>
          <w:sz w:val="20"/>
          <w:szCs w:val="20"/>
        </w:rPr>
        <w:t xml:space="preserve">« št. </w:t>
      </w:r>
      <w:sdt>
        <w:sdtPr>
          <w:rPr>
            <w:rFonts w:cs="Arial"/>
            <w:sz w:val="20"/>
            <w:szCs w:val="20"/>
          </w:rPr>
          <w:alias w:val="Naročilo: Referenčna številka"/>
          <w:tag w:val="NarociloReferencnaStevilka"/>
          <w:id w:val="742765444"/>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Content>
          <w:r w:rsidRPr="00B479DD">
            <w:rPr>
              <w:rFonts w:cs="Arial"/>
              <w:sz w:val="20"/>
              <w:szCs w:val="20"/>
            </w:rPr>
            <w:t>JN-1373-23</w:t>
          </w:r>
        </w:sdtContent>
      </w:sdt>
      <w:r w:rsidRPr="00B479DD">
        <w:rPr>
          <w:rFonts w:cs="Arial"/>
          <w:b/>
          <w:sz w:val="20"/>
          <w:szCs w:val="20"/>
        </w:rPr>
        <w:t>.</w:t>
      </w:r>
    </w:p>
    <w:p w14:paraId="2C779C71" w14:textId="77777777" w:rsidR="00FC5ADB" w:rsidRPr="00B479DD" w:rsidRDefault="00FC5ADB" w:rsidP="00FC5ADB">
      <w:pPr>
        <w:spacing w:after="0"/>
        <w:rPr>
          <w:rFonts w:cs="Arial"/>
          <w:sz w:val="20"/>
          <w:szCs w:val="20"/>
        </w:rPr>
      </w:pPr>
    </w:p>
    <w:p w14:paraId="03B95DBE" w14:textId="77777777" w:rsidR="00FC5ADB" w:rsidRPr="00B479DD" w:rsidRDefault="00FC5ADB" w:rsidP="00FC5ADB">
      <w:pPr>
        <w:spacing w:after="0"/>
        <w:rPr>
          <w:rFonts w:cs="Arial"/>
          <w:sz w:val="20"/>
          <w:szCs w:val="20"/>
        </w:rPr>
      </w:pPr>
    </w:p>
    <w:p w14:paraId="794DE875" w14:textId="77777777" w:rsidR="00FC5ADB" w:rsidRPr="00B479DD" w:rsidRDefault="00FC5ADB" w:rsidP="00FC5ADB">
      <w:pPr>
        <w:spacing w:after="0"/>
        <w:rPr>
          <w:rFonts w:cs="Arial"/>
          <w:sz w:val="20"/>
          <w:szCs w:val="20"/>
        </w:rPr>
      </w:pPr>
      <w:r w:rsidRPr="00B479DD">
        <w:rPr>
          <w:rFonts w:cs="Arial"/>
          <w:sz w:val="20"/>
          <w:szCs w:val="20"/>
        </w:rPr>
        <w:t>Kraj in datum: __________________________</w:t>
      </w:r>
    </w:p>
    <w:p w14:paraId="3CDBD7AD" w14:textId="77777777" w:rsidR="00FC5ADB" w:rsidRPr="00B479DD" w:rsidRDefault="00FC5ADB" w:rsidP="00FC5ADB">
      <w:pPr>
        <w:spacing w:after="0"/>
        <w:rPr>
          <w:rFonts w:cs="Arial"/>
          <w:sz w:val="20"/>
          <w:szCs w:val="20"/>
        </w:rPr>
      </w:pPr>
    </w:p>
    <w:p w14:paraId="58EDD566" w14:textId="77777777" w:rsidR="00FC5ADB" w:rsidRPr="00B479DD" w:rsidRDefault="00FC5ADB" w:rsidP="00FC5ADB">
      <w:pPr>
        <w:spacing w:after="0"/>
        <w:ind w:left="5663" w:firstLine="709"/>
        <w:jc w:val="center"/>
        <w:rPr>
          <w:rFonts w:cs="Arial"/>
          <w:sz w:val="20"/>
          <w:szCs w:val="20"/>
        </w:rPr>
      </w:pPr>
      <w:r w:rsidRPr="00B479DD">
        <w:rPr>
          <w:rFonts w:cs="Arial"/>
          <w:sz w:val="20"/>
          <w:szCs w:val="20"/>
        </w:rPr>
        <w:t>_______________________</w:t>
      </w:r>
    </w:p>
    <w:p w14:paraId="428C5157" w14:textId="56D57EBB" w:rsidR="009C4FAF" w:rsidRPr="00B479DD" w:rsidRDefault="00FC5ADB" w:rsidP="00FC5ADB">
      <w:pPr>
        <w:spacing w:after="0"/>
        <w:rPr>
          <w:rFonts w:cs="Arial"/>
          <w:sz w:val="20"/>
          <w:szCs w:val="20"/>
        </w:rPr>
      </w:pPr>
      <w:r w:rsidRPr="00B479DD">
        <w:rPr>
          <w:rFonts w:cs="Arial"/>
          <w:sz w:val="20"/>
          <w:szCs w:val="20"/>
        </w:rPr>
        <w:t xml:space="preserve"> </w:t>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t>(podpis)</w:t>
      </w:r>
    </w:p>
    <w:p w14:paraId="576BA9E4" w14:textId="77777777" w:rsidR="009C4FAF" w:rsidRPr="00B479DD" w:rsidRDefault="009C4FAF">
      <w:pPr>
        <w:rPr>
          <w:rFonts w:cs="Arial"/>
          <w:sz w:val="20"/>
          <w:szCs w:val="20"/>
        </w:rPr>
      </w:pPr>
      <w:r w:rsidRPr="00B479DD">
        <w:rPr>
          <w:rFonts w:cs="Arial"/>
          <w:sz w:val="20"/>
          <w:szCs w:val="20"/>
        </w:rPr>
        <w:br w:type="page"/>
      </w:r>
    </w:p>
    <w:p w14:paraId="631BC445" w14:textId="77777777" w:rsidR="009C4FAF" w:rsidRPr="00B479DD" w:rsidRDefault="009C4FAF" w:rsidP="009C4FAF">
      <w:pPr>
        <w:spacing w:after="0"/>
        <w:jc w:val="center"/>
        <w:rPr>
          <w:rFonts w:cs="Arial"/>
          <w:b/>
          <w:szCs w:val="28"/>
        </w:rPr>
      </w:pPr>
      <w:r w:rsidRPr="00B479DD">
        <w:rPr>
          <w:rFonts w:cs="Arial"/>
          <w:b/>
          <w:szCs w:val="28"/>
        </w:rPr>
        <w:t>IZJAVA O UDELEŽBI PRAVNIH IN FIZIČNIH OSEB PRI IZVAJALCU</w:t>
      </w:r>
    </w:p>
    <w:p w14:paraId="3B457551" w14:textId="77777777" w:rsidR="009C4FAF" w:rsidRPr="00B479DD" w:rsidRDefault="009C4FAF" w:rsidP="009C4FAF">
      <w:pPr>
        <w:pStyle w:val="NoSpacing"/>
        <w:spacing w:line="276" w:lineRule="auto"/>
        <w:rPr>
          <w:rFonts w:cs="Arial"/>
          <w:lang w:val="sl-SI"/>
        </w:rPr>
      </w:pPr>
    </w:p>
    <w:p w14:paraId="72B26DA1" w14:textId="77777777" w:rsidR="009C4FAF" w:rsidRPr="00B479DD" w:rsidRDefault="009C4FAF" w:rsidP="009C4FAF">
      <w:pPr>
        <w:spacing w:after="0"/>
        <w:jc w:val="both"/>
        <w:rPr>
          <w:rFonts w:cs="Arial"/>
          <w:sz w:val="20"/>
        </w:rPr>
      </w:pPr>
      <w:r w:rsidRPr="00B479DD">
        <w:rPr>
          <w:rFonts w:cs="Arial"/>
          <w:sz w:val="20"/>
        </w:rPr>
        <w:t xml:space="preserve">Naročnik zaradi transparentnosti posla in preprečitve korupcijskih tveganj skladno šestim odstavkom 14. člena Zakona o integriteti in preprečevanju korupcije (Uradni list RS, št. 69/11 – uradno prečiščeno besedilo, 158/20, 3/22 – ZDeb in 16/23 – ZZPri) pridobi izjavo oziroma podatke o udeležbi fizičnih in pravnih oseb v lastništvu ponudnika ter o gospodarskih subjektih, za katere se glede na določbe zakona, ki ureja gospodarske družbe, šteje, da so povezane družbe s ponudnikom. </w:t>
      </w:r>
    </w:p>
    <w:p w14:paraId="4224A516" w14:textId="77777777" w:rsidR="009C4FAF" w:rsidRPr="00B479DD" w:rsidRDefault="009C4FAF" w:rsidP="009C4FAF">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9C4FAF" w:rsidRPr="00B479DD" w14:paraId="6C2D45E9" w14:textId="77777777" w:rsidTr="00F203BF">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12DE108A" w14:textId="77777777" w:rsidR="009C4FAF" w:rsidRPr="00B479DD" w:rsidRDefault="009C4FAF" w:rsidP="00F203BF">
            <w:pPr>
              <w:widowControl w:val="0"/>
              <w:suppressLineNumbers/>
              <w:spacing w:after="0"/>
              <w:jc w:val="center"/>
              <w:rPr>
                <w:rFonts w:eastAsia="Arial Unicode MS" w:cs="Arial"/>
                <w:b/>
                <w:bCs/>
                <w:kern w:val="2"/>
                <w:lang w:eastAsia="sl-SI"/>
              </w:rPr>
            </w:pPr>
            <w:r w:rsidRPr="00B479DD">
              <w:rPr>
                <w:rFonts w:eastAsia="Arial Unicode MS" w:cs="Arial"/>
                <w:b/>
                <w:bCs/>
                <w:kern w:val="2"/>
                <w:lang w:eastAsia="sl-SI"/>
              </w:rPr>
              <w:t>Naročilo</w:t>
            </w:r>
          </w:p>
        </w:tc>
      </w:tr>
      <w:tr w:rsidR="009C4FAF" w:rsidRPr="00B479DD" w14:paraId="7330DA77" w14:textId="77777777" w:rsidTr="00F203BF">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1FDFFC4C" w14:textId="77777777" w:rsidR="009C4FAF" w:rsidRPr="00B479DD" w:rsidRDefault="009C4FAF" w:rsidP="00F203BF">
            <w:pPr>
              <w:tabs>
                <w:tab w:val="center" w:pos="4536"/>
                <w:tab w:val="right" w:pos="9072"/>
              </w:tabs>
              <w:spacing w:after="0"/>
              <w:rPr>
                <w:rFonts w:cs="Arial"/>
                <w:b/>
                <w:bCs/>
              </w:rPr>
            </w:pPr>
            <w:r w:rsidRPr="00B479DD">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EDEC4CD" w14:textId="77777777" w:rsidR="009C4FAF" w:rsidRPr="00B479DD" w:rsidRDefault="009C4FAF" w:rsidP="00F203BF">
            <w:pPr>
              <w:keepNext/>
              <w:keepLines/>
              <w:widowControl w:val="0"/>
              <w:snapToGrid w:val="0"/>
              <w:spacing w:after="0"/>
              <w:ind w:right="-1"/>
              <w:jc w:val="both"/>
              <w:rPr>
                <w:rFonts w:eastAsia="Arial Unicode MS" w:cs="Arial"/>
                <w:b/>
                <w:color w:val="000000"/>
                <w:kern w:val="2"/>
                <w:szCs w:val="20"/>
              </w:rPr>
            </w:pPr>
            <w:r w:rsidRPr="00B479DD">
              <w:rPr>
                <w:rFonts w:cs="Arial"/>
                <w:b/>
                <w:color w:val="000000"/>
                <w:szCs w:val="20"/>
              </w:rPr>
              <w:t>Borzen, d.o.o.</w:t>
            </w:r>
          </w:p>
        </w:tc>
      </w:tr>
      <w:tr w:rsidR="009C4FAF" w:rsidRPr="00B479DD" w14:paraId="5C32C193" w14:textId="77777777" w:rsidTr="00F203BF">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3439F9F2" w14:textId="77777777" w:rsidR="009C4FAF" w:rsidRPr="00B479DD" w:rsidRDefault="009C4FAF" w:rsidP="00F203BF">
            <w:pPr>
              <w:tabs>
                <w:tab w:val="center" w:pos="4536"/>
                <w:tab w:val="right" w:pos="9072"/>
              </w:tabs>
              <w:spacing w:after="0"/>
              <w:rPr>
                <w:rFonts w:cs="Arial"/>
                <w:b/>
                <w:bCs/>
              </w:rPr>
            </w:pPr>
            <w:r w:rsidRPr="00B479DD">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F36965A" w14:textId="77777777" w:rsidR="009C4FAF" w:rsidRPr="00B479DD" w:rsidRDefault="009C4FAF" w:rsidP="00F203BF">
            <w:pPr>
              <w:widowControl w:val="0"/>
              <w:spacing w:after="0"/>
              <w:jc w:val="both"/>
              <w:rPr>
                <w:rFonts w:eastAsia="Arial Unicode MS" w:cs="Arial"/>
                <w:b/>
                <w:kern w:val="2"/>
              </w:rPr>
            </w:pPr>
            <w:r w:rsidRPr="00B479DD">
              <w:rPr>
                <w:rFonts w:eastAsia="Arial Unicode MS" w:cs="Arial"/>
                <w:b/>
                <w:kern w:val="2"/>
              </w:rPr>
              <w:t>JN-1375-23</w:t>
            </w:r>
          </w:p>
        </w:tc>
      </w:tr>
      <w:tr w:rsidR="009C4FAF" w:rsidRPr="00B479DD" w14:paraId="2FB626FA" w14:textId="77777777" w:rsidTr="00F203B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2391E2A" w14:textId="77777777" w:rsidR="009C4FAF" w:rsidRPr="00B479DD" w:rsidRDefault="009C4FAF" w:rsidP="00F203BF">
            <w:pPr>
              <w:tabs>
                <w:tab w:val="center" w:pos="4536"/>
                <w:tab w:val="right" w:pos="9072"/>
              </w:tabs>
              <w:spacing w:after="0"/>
              <w:rPr>
                <w:rFonts w:cs="Arial"/>
                <w:b/>
                <w:bCs/>
              </w:rPr>
            </w:pPr>
            <w:r w:rsidRPr="00B479DD">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0446EB1B" w14:textId="359061A5" w:rsidR="009C4FAF" w:rsidRPr="00B479DD" w:rsidRDefault="005F5346" w:rsidP="00F203BF">
            <w:pPr>
              <w:widowControl w:val="0"/>
              <w:spacing w:after="0"/>
              <w:jc w:val="both"/>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Content>
                <w:r w:rsidR="009C4FAF" w:rsidRPr="00B479DD">
                  <w:rPr>
                    <w:rFonts w:cs="Arial"/>
                    <w:b/>
                  </w:rPr>
                  <w:t>Nakup optičnih stikal za priklop diskovnih polj in strežnikov</w:t>
                </w:r>
              </w:sdtContent>
            </w:sdt>
          </w:p>
        </w:tc>
      </w:tr>
      <w:tr w:rsidR="009C4FAF" w:rsidRPr="00B479DD" w14:paraId="3D8D3482" w14:textId="77777777" w:rsidTr="00F203BF">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7A021930" w14:textId="77777777" w:rsidR="009C4FAF" w:rsidRPr="00B479DD" w:rsidRDefault="009C4FAF" w:rsidP="00F203BF">
            <w:pPr>
              <w:widowControl w:val="0"/>
              <w:suppressLineNumbers/>
              <w:spacing w:after="0"/>
              <w:jc w:val="center"/>
              <w:rPr>
                <w:rFonts w:eastAsia="Arial Unicode MS" w:cs="Arial"/>
                <w:b/>
                <w:bCs/>
                <w:kern w:val="2"/>
                <w:lang w:eastAsia="sl-SI"/>
              </w:rPr>
            </w:pPr>
            <w:r w:rsidRPr="00B479DD">
              <w:rPr>
                <w:rFonts w:eastAsia="Arial Unicode MS" w:cs="Arial"/>
                <w:b/>
                <w:bCs/>
                <w:kern w:val="2"/>
                <w:lang w:eastAsia="sl-SI"/>
              </w:rPr>
              <w:t xml:space="preserve">Podatki o pravni osebi – ponudniku </w:t>
            </w:r>
          </w:p>
        </w:tc>
      </w:tr>
      <w:tr w:rsidR="009C4FAF" w:rsidRPr="00B479DD" w14:paraId="226E55A0" w14:textId="77777777" w:rsidTr="00F203B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6D24329F" w14:textId="77777777" w:rsidR="009C4FAF" w:rsidRPr="00B479DD" w:rsidRDefault="009C4FAF" w:rsidP="00F203BF">
            <w:pPr>
              <w:widowControl w:val="0"/>
              <w:suppressLineNumbers/>
              <w:spacing w:after="0"/>
              <w:rPr>
                <w:rFonts w:eastAsia="Arial Unicode MS" w:cs="Arial"/>
                <w:b/>
                <w:bCs/>
                <w:kern w:val="2"/>
                <w:lang w:eastAsia="sl-SI"/>
              </w:rPr>
            </w:pPr>
            <w:r w:rsidRPr="00B479DD">
              <w:rPr>
                <w:rFonts w:eastAsia="Arial Unicode MS" w:cs="Arial"/>
                <w:b/>
                <w:bCs/>
                <w:kern w:val="2"/>
                <w:lang w:eastAsia="sl-SI"/>
              </w:rPr>
              <w:t>Polno ime oziroma naziv ponudnika</w:t>
            </w:r>
          </w:p>
        </w:tc>
        <w:tc>
          <w:tcPr>
            <w:tcW w:w="6955" w:type="dxa"/>
            <w:tcBorders>
              <w:top w:val="single" w:sz="4" w:space="0" w:color="auto"/>
              <w:left w:val="single" w:sz="4" w:space="0" w:color="auto"/>
              <w:bottom w:val="single" w:sz="4" w:space="0" w:color="auto"/>
              <w:right w:val="single" w:sz="4" w:space="0" w:color="auto"/>
            </w:tcBorders>
          </w:tcPr>
          <w:p w14:paraId="20B6DDF9" w14:textId="77777777" w:rsidR="009C4FAF" w:rsidRPr="00B479DD" w:rsidRDefault="009C4FAF" w:rsidP="00F203BF">
            <w:pPr>
              <w:widowControl w:val="0"/>
              <w:suppressLineNumbers/>
              <w:spacing w:after="0"/>
              <w:rPr>
                <w:rFonts w:eastAsia="Arial Unicode MS" w:cs="Arial"/>
                <w:b/>
                <w:bCs/>
                <w:kern w:val="2"/>
                <w:lang w:eastAsia="sl-SI"/>
              </w:rPr>
            </w:pPr>
          </w:p>
        </w:tc>
      </w:tr>
      <w:tr w:rsidR="009C4FAF" w:rsidRPr="00B479DD" w14:paraId="4A00CBDD" w14:textId="77777777" w:rsidTr="00F203B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7DD7AF7E" w14:textId="77777777" w:rsidR="009C4FAF" w:rsidRPr="00B479DD" w:rsidRDefault="009C4FAF" w:rsidP="00F203BF">
            <w:pPr>
              <w:widowControl w:val="0"/>
              <w:suppressLineNumbers/>
              <w:spacing w:after="0"/>
              <w:rPr>
                <w:rFonts w:eastAsia="Arial Unicode MS" w:cs="Arial"/>
                <w:b/>
                <w:bCs/>
                <w:kern w:val="2"/>
                <w:lang w:eastAsia="sl-SI"/>
              </w:rPr>
            </w:pPr>
            <w:r w:rsidRPr="00B479DD">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567462D8" w14:textId="77777777" w:rsidR="009C4FAF" w:rsidRPr="00B479DD" w:rsidRDefault="009C4FAF" w:rsidP="00F203BF">
            <w:pPr>
              <w:widowControl w:val="0"/>
              <w:suppressLineNumbers/>
              <w:spacing w:after="0"/>
              <w:rPr>
                <w:rFonts w:eastAsia="Arial Unicode MS" w:cs="Arial"/>
                <w:b/>
                <w:bCs/>
                <w:kern w:val="2"/>
                <w:lang w:eastAsia="sl-SI"/>
              </w:rPr>
            </w:pPr>
          </w:p>
        </w:tc>
      </w:tr>
      <w:tr w:rsidR="009C4FAF" w:rsidRPr="00B479DD" w14:paraId="5BF91DB4" w14:textId="77777777" w:rsidTr="00F203B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1B99BD7F" w14:textId="77777777" w:rsidR="009C4FAF" w:rsidRPr="00B479DD" w:rsidRDefault="009C4FAF" w:rsidP="00F203BF">
            <w:pPr>
              <w:widowControl w:val="0"/>
              <w:suppressLineNumbers/>
              <w:spacing w:after="0"/>
              <w:rPr>
                <w:rFonts w:eastAsia="Arial Unicode MS" w:cs="Arial"/>
                <w:b/>
                <w:bCs/>
                <w:kern w:val="2"/>
                <w:lang w:eastAsia="sl-SI"/>
              </w:rPr>
            </w:pPr>
            <w:r w:rsidRPr="00B479DD">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74076D4D" w14:textId="77777777" w:rsidR="009C4FAF" w:rsidRPr="00B479DD" w:rsidRDefault="009C4FAF" w:rsidP="00F203BF">
            <w:pPr>
              <w:widowControl w:val="0"/>
              <w:suppressLineNumbers/>
              <w:spacing w:after="0"/>
              <w:rPr>
                <w:rFonts w:eastAsia="Arial Unicode MS" w:cs="Arial"/>
                <w:b/>
                <w:bCs/>
                <w:kern w:val="2"/>
                <w:lang w:eastAsia="sl-SI"/>
              </w:rPr>
            </w:pPr>
          </w:p>
        </w:tc>
      </w:tr>
      <w:tr w:rsidR="009C4FAF" w:rsidRPr="00B479DD" w14:paraId="4B67089C" w14:textId="77777777" w:rsidTr="00F203B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7EF5709B" w14:textId="77777777" w:rsidR="009C4FAF" w:rsidRPr="00B479DD" w:rsidRDefault="009C4FAF" w:rsidP="00F203BF">
            <w:pPr>
              <w:widowControl w:val="0"/>
              <w:suppressLineNumbers/>
              <w:spacing w:after="0"/>
              <w:rPr>
                <w:rFonts w:eastAsia="Arial Unicode MS" w:cs="Arial"/>
                <w:b/>
                <w:bCs/>
                <w:kern w:val="2"/>
                <w:lang w:eastAsia="sl-SI"/>
              </w:rPr>
            </w:pPr>
            <w:r w:rsidRPr="00B479DD">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28EDF1EE" w14:textId="77777777" w:rsidR="009C4FAF" w:rsidRPr="00B479DD" w:rsidRDefault="009C4FAF" w:rsidP="00F203BF">
            <w:pPr>
              <w:widowControl w:val="0"/>
              <w:suppressLineNumbers/>
              <w:spacing w:after="0"/>
              <w:rPr>
                <w:rFonts w:eastAsia="Arial Unicode MS" w:cs="Arial"/>
                <w:b/>
                <w:bCs/>
                <w:kern w:val="2"/>
                <w:lang w:eastAsia="sl-SI"/>
              </w:rPr>
            </w:pPr>
          </w:p>
        </w:tc>
      </w:tr>
    </w:tbl>
    <w:p w14:paraId="4AC217A5" w14:textId="77777777" w:rsidR="009C4FAF" w:rsidRPr="00B479DD" w:rsidRDefault="009C4FAF" w:rsidP="009C4FAF">
      <w:pPr>
        <w:spacing w:after="0"/>
        <w:rPr>
          <w:rFonts w:eastAsia="Arial Unicode MS" w:cs="Arial"/>
          <w:kern w:val="2"/>
        </w:rPr>
      </w:pPr>
    </w:p>
    <w:p w14:paraId="13120004" w14:textId="77777777" w:rsidR="009C4FAF" w:rsidRPr="00B479DD" w:rsidRDefault="009C4FAF" w:rsidP="009C4FAF">
      <w:pPr>
        <w:spacing w:after="0"/>
        <w:jc w:val="both"/>
        <w:rPr>
          <w:rFonts w:cs="Arial"/>
          <w:sz w:val="20"/>
        </w:rPr>
      </w:pPr>
      <w:r w:rsidRPr="00B479DD">
        <w:rPr>
          <w:rFonts w:cs="Arial"/>
          <w:sz w:val="20"/>
        </w:rPr>
        <w:t>Spodaj podpisani zastopnik izjavljam, da so pri lastništvu zgoraj navedenega ponudnika udeležene naslednje pravne osebe:</w:t>
      </w:r>
    </w:p>
    <w:p w14:paraId="34976296" w14:textId="77777777" w:rsidR="009C4FAF" w:rsidRPr="00B479DD" w:rsidRDefault="009C4FAF" w:rsidP="009C4FAF">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7"/>
        <w:gridCol w:w="1627"/>
      </w:tblGrid>
      <w:tr w:rsidR="009C4FAF" w:rsidRPr="00B479DD" w14:paraId="1D227D4E" w14:textId="77777777" w:rsidTr="00F203BF">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EADD2C2" w14:textId="77777777" w:rsidR="009C4FAF" w:rsidRPr="00B479DD" w:rsidRDefault="009C4FAF" w:rsidP="00F203BF">
            <w:pPr>
              <w:widowControl w:val="0"/>
              <w:spacing w:after="0"/>
              <w:jc w:val="center"/>
              <w:rPr>
                <w:rFonts w:eastAsia="Arial Unicode MS" w:cs="Arial"/>
                <w:b/>
                <w:kern w:val="2"/>
                <w:sz w:val="20"/>
              </w:rPr>
            </w:pPr>
            <w:r w:rsidRPr="00B479DD">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D7B3424" w14:textId="77777777" w:rsidR="009C4FAF" w:rsidRPr="00B479DD" w:rsidRDefault="009C4FAF" w:rsidP="00F203BF">
            <w:pPr>
              <w:widowControl w:val="0"/>
              <w:spacing w:after="0"/>
              <w:jc w:val="center"/>
              <w:rPr>
                <w:rFonts w:eastAsia="Arial Unicode MS" w:cs="Arial"/>
                <w:b/>
                <w:kern w:val="2"/>
                <w:sz w:val="20"/>
              </w:rPr>
            </w:pPr>
            <w:r w:rsidRPr="00B479DD">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A8C36D9" w14:textId="77777777" w:rsidR="009C4FAF" w:rsidRPr="00B479DD" w:rsidRDefault="009C4FAF" w:rsidP="00F203BF">
            <w:pPr>
              <w:widowControl w:val="0"/>
              <w:spacing w:after="0"/>
              <w:jc w:val="center"/>
              <w:rPr>
                <w:rFonts w:eastAsia="Arial Unicode MS" w:cs="Arial"/>
                <w:b/>
                <w:kern w:val="2"/>
                <w:sz w:val="20"/>
              </w:rPr>
            </w:pPr>
            <w:r w:rsidRPr="00B479DD">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02100A4" w14:textId="77777777" w:rsidR="009C4FAF" w:rsidRPr="00B479DD" w:rsidRDefault="009C4FAF" w:rsidP="00F203BF">
            <w:pPr>
              <w:widowControl w:val="0"/>
              <w:spacing w:after="0"/>
              <w:jc w:val="center"/>
              <w:rPr>
                <w:rFonts w:eastAsia="Arial Unicode MS" w:cs="Arial"/>
                <w:b/>
                <w:kern w:val="2"/>
                <w:sz w:val="20"/>
              </w:rPr>
            </w:pPr>
            <w:r w:rsidRPr="00B479DD">
              <w:rPr>
                <w:rFonts w:cs="Arial"/>
                <w:b/>
                <w:sz w:val="20"/>
              </w:rPr>
              <w:t>Delež v %</w:t>
            </w:r>
          </w:p>
        </w:tc>
      </w:tr>
      <w:tr w:rsidR="009C4FAF" w:rsidRPr="00B479DD" w14:paraId="1CFF3D3B" w14:textId="77777777" w:rsidTr="00F203BF">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F2DD820" w14:textId="77777777" w:rsidR="009C4FAF" w:rsidRPr="00B479DD" w:rsidRDefault="009C4FAF" w:rsidP="00F203BF">
            <w:pPr>
              <w:widowControl w:val="0"/>
              <w:spacing w:after="0"/>
              <w:rPr>
                <w:rFonts w:eastAsia="Arial Unicode MS" w:cs="Arial"/>
                <w:b/>
                <w:kern w:val="2"/>
                <w:sz w:val="20"/>
              </w:rPr>
            </w:pPr>
            <w:r w:rsidRPr="00B479DD">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2CC925B5" w14:textId="77777777" w:rsidR="009C4FAF" w:rsidRPr="00B479DD" w:rsidRDefault="009C4FAF" w:rsidP="00F203B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3BB861AD" w14:textId="77777777" w:rsidR="009C4FAF" w:rsidRPr="00B479DD" w:rsidRDefault="009C4FAF" w:rsidP="00F203B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B880A48" w14:textId="77777777" w:rsidR="009C4FAF" w:rsidRPr="00B479DD" w:rsidRDefault="009C4FAF" w:rsidP="00F203BF">
            <w:pPr>
              <w:widowControl w:val="0"/>
              <w:spacing w:after="0"/>
              <w:rPr>
                <w:rFonts w:eastAsia="Arial Unicode MS" w:cs="Arial"/>
                <w:kern w:val="2"/>
                <w:sz w:val="20"/>
              </w:rPr>
            </w:pPr>
          </w:p>
        </w:tc>
      </w:tr>
      <w:tr w:rsidR="009C4FAF" w:rsidRPr="00B479DD" w14:paraId="68AC722C" w14:textId="77777777" w:rsidTr="00F203BF">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6DCC872" w14:textId="77777777" w:rsidR="009C4FAF" w:rsidRPr="00B479DD" w:rsidRDefault="009C4FAF" w:rsidP="00F203BF">
            <w:pPr>
              <w:widowControl w:val="0"/>
              <w:spacing w:after="0"/>
              <w:rPr>
                <w:rFonts w:eastAsia="Arial Unicode MS" w:cs="Arial"/>
                <w:b/>
                <w:kern w:val="2"/>
                <w:sz w:val="20"/>
              </w:rPr>
            </w:pPr>
            <w:r w:rsidRPr="00B479DD">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5F025FE1" w14:textId="77777777" w:rsidR="009C4FAF" w:rsidRPr="00B479DD" w:rsidRDefault="009C4FAF" w:rsidP="00F203B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792529DB" w14:textId="77777777" w:rsidR="009C4FAF" w:rsidRPr="00B479DD" w:rsidRDefault="009C4FAF" w:rsidP="00F203B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1C39EB6" w14:textId="77777777" w:rsidR="009C4FAF" w:rsidRPr="00B479DD" w:rsidRDefault="009C4FAF" w:rsidP="00F203BF">
            <w:pPr>
              <w:widowControl w:val="0"/>
              <w:spacing w:after="0"/>
              <w:rPr>
                <w:rFonts w:eastAsia="Arial Unicode MS" w:cs="Arial"/>
                <w:kern w:val="2"/>
                <w:sz w:val="20"/>
              </w:rPr>
            </w:pPr>
          </w:p>
        </w:tc>
      </w:tr>
      <w:tr w:rsidR="009C4FAF" w:rsidRPr="00B479DD" w14:paraId="0F84E586" w14:textId="77777777" w:rsidTr="00F203BF">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AA4FBD2" w14:textId="77777777" w:rsidR="009C4FAF" w:rsidRPr="00B479DD" w:rsidRDefault="009C4FAF" w:rsidP="00F203BF">
            <w:pPr>
              <w:widowControl w:val="0"/>
              <w:spacing w:after="0"/>
              <w:rPr>
                <w:rFonts w:eastAsia="Arial Unicode MS" w:cs="Arial"/>
                <w:b/>
                <w:kern w:val="2"/>
                <w:sz w:val="20"/>
              </w:rPr>
            </w:pPr>
            <w:r w:rsidRPr="00B479DD">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665D681A" w14:textId="77777777" w:rsidR="009C4FAF" w:rsidRPr="00B479DD" w:rsidRDefault="009C4FAF" w:rsidP="00F203B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286F8BDB" w14:textId="77777777" w:rsidR="009C4FAF" w:rsidRPr="00B479DD" w:rsidRDefault="009C4FAF" w:rsidP="00F203B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5A55254D" w14:textId="77777777" w:rsidR="009C4FAF" w:rsidRPr="00B479DD" w:rsidRDefault="009C4FAF" w:rsidP="00F203BF">
            <w:pPr>
              <w:widowControl w:val="0"/>
              <w:spacing w:after="0"/>
              <w:rPr>
                <w:rFonts w:eastAsia="Arial Unicode MS" w:cs="Arial"/>
                <w:kern w:val="2"/>
                <w:sz w:val="20"/>
              </w:rPr>
            </w:pPr>
          </w:p>
        </w:tc>
      </w:tr>
      <w:tr w:rsidR="009C4FAF" w:rsidRPr="00B479DD" w14:paraId="4E14E1A6" w14:textId="77777777" w:rsidTr="00F203BF">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8660464" w14:textId="77777777" w:rsidR="009C4FAF" w:rsidRPr="00B479DD" w:rsidRDefault="009C4FAF" w:rsidP="00F203BF">
            <w:pPr>
              <w:widowControl w:val="0"/>
              <w:spacing w:after="0"/>
              <w:rPr>
                <w:rFonts w:eastAsia="Arial Unicode MS" w:cs="Arial"/>
                <w:b/>
                <w:kern w:val="2"/>
                <w:sz w:val="20"/>
              </w:rPr>
            </w:pPr>
            <w:r w:rsidRPr="00B479DD">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7CC371CD" w14:textId="77777777" w:rsidR="009C4FAF" w:rsidRPr="00B479DD" w:rsidRDefault="009C4FAF" w:rsidP="00F203B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70F1C0E0" w14:textId="77777777" w:rsidR="009C4FAF" w:rsidRPr="00B479DD" w:rsidRDefault="009C4FAF" w:rsidP="00F203B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058157E0" w14:textId="77777777" w:rsidR="009C4FAF" w:rsidRPr="00B479DD" w:rsidRDefault="009C4FAF" w:rsidP="00F203BF">
            <w:pPr>
              <w:widowControl w:val="0"/>
              <w:spacing w:after="0"/>
              <w:rPr>
                <w:rFonts w:eastAsia="Arial Unicode MS" w:cs="Arial"/>
                <w:kern w:val="2"/>
                <w:sz w:val="20"/>
              </w:rPr>
            </w:pPr>
          </w:p>
        </w:tc>
      </w:tr>
    </w:tbl>
    <w:p w14:paraId="12217CC4" w14:textId="77777777" w:rsidR="009C4FAF" w:rsidRPr="00B479DD" w:rsidRDefault="009C4FAF" w:rsidP="009C4FAF">
      <w:pPr>
        <w:spacing w:after="0"/>
        <w:rPr>
          <w:rFonts w:eastAsia="Arial Unicode MS" w:cs="Arial"/>
          <w:kern w:val="2"/>
          <w:sz w:val="20"/>
        </w:rPr>
      </w:pPr>
    </w:p>
    <w:p w14:paraId="29BC2E6A" w14:textId="77777777" w:rsidR="009C4FAF" w:rsidRPr="00B479DD" w:rsidRDefault="009C4FAF" w:rsidP="009C4FAF">
      <w:pPr>
        <w:spacing w:after="0"/>
        <w:jc w:val="both"/>
        <w:rPr>
          <w:rFonts w:cs="Arial"/>
          <w:sz w:val="20"/>
        </w:rPr>
      </w:pPr>
      <w:r w:rsidRPr="00B479DD">
        <w:rPr>
          <w:rFonts w:cs="Arial"/>
          <w:sz w:val="20"/>
        </w:rPr>
        <w:t>Spodaj podpisani zastopnik izjavljam, da so pri lastništvu zgoraj navedenega ponudnika udeležene naslednje fizične osebe:</w:t>
      </w:r>
    </w:p>
    <w:p w14:paraId="334D6FBA" w14:textId="77777777" w:rsidR="009C4FAF" w:rsidRPr="00B479DD" w:rsidRDefault="009C4FAF" w:rsidP="009C4FAF">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5"/>
        <w:gridCol w:w="2094"/>
        <w:gridCol w:w="3235"/>
        <w:gridCol w:w="1596"/>
      </w:tblGrid>
      <w:tr w:rsidR="009C4FAF" w:rsidRPr="00B479DD" w14:paraId="1BB23D89" w14:textId="77777777" w:rsidTr="00F203BF">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CC3F688" w14:textId="77777777" w:rsidR="009C4FAF" w:rsidRPr="00B479DD" w:rsidRDefault="009C4FAF" w:rsidP="00F203BF">
            <w:pPr>
              <w:widowControl w:val="0"/>
              <w:spacing w:after="0"/>
              <w:jc w:val="center"/>
              <w:rPr>
                <w:rFonts w:eastAsia="Arial Unicode MS" w:cs="Arial"/>
                <w:b/>
                <w:kern w:val="2"/>
                <w:sz w:val="20"/>
              </w:rPr>
            </w:pPr>
            <w:r w:rsidRPr="00B479DD">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4D58F94" w14:textId="77777777" w:rsidR="009C4FAF" w:rsidRPr="00B479DD" w:rsidRDefault="009C4FAF" w:rsidP="00F203BF">
            <w:pPr>
              <w:widowControl w:val="0"/>
              <w:spacing w:after="0"/>
              <w:jc w:val="center"/>
              <w:rPr>
                <w:rFonts w:eastAsia="Arial Unicode MS" w:cs="Arial"/>
                <w:b/>
                <w:kern w:val="2"/>
                <w:sz w:val="20"/>
              </w:rPr>
            </w:pPr>
            <w:r w:rsidRPr="00B479DD">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FF2083E" w14:textId="77777777" w:rsidR="009C4FAF" w:rsidRPr="00B479DD" w:rsidRDefault="009C4FAF" w:rsidP="00F203BF">
            <w:pPr>
              <w:widowControl w:val="0"/>
              <w:spacing w:after="0"/>
              <w:jc w:val="center"/>
              <w:rPr>
                <w:rFonts w:eastAsia="Arial Unicode MS" w:cs="Arial"/>
                <w:b/>
                <w:kern w:val="2"/>
                <w:sz w:val="20"/>
              </w:rPr>
            </w:pPr>
            <w:r w:rsidRPr="00B479DD">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3330672" w14:textId="77777777" w:rsidR="009C4FAF" w:rsidRPr="00B479DD" w:rsidRDefault="009C4FAF" w:rsidP="00F203BF">
            <w:pPr>
              <w:widowControl w:val="0"/>
              <w:spacing w:after="0"/>
              <w:jc w:val="center"/>
              <w:rPr>
                <w:rFonts w:eastAsia="Arial Unicode MS" w:cs="Arial"/>
                <w:b/>
                <w:kern w:val="2"/>
                <w:sz w:val="20"/>
              </w:rPr>
            </w:pPr>
            <w:r w:rsidRPr="00B479DD">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8B07AD" w14:textId="77777777" w:rsidR="009C4FAF" w:rsidRPr="00B479DD" w:rsidRDefault="009C4FAF" w:rsidP="00F203BF">
            <w:pPr>
              <w:widowControl w:val="0"/>
              <w:spacing w:after="0"/>
              <w:jc w:val="center"/>
              <w:rPr>
                <w:rFonts w:eastAsia="Arial Unicode MS" w:cs="Arial"/>
                <w:b/>
                <w:kern w:val="2"/>
                <w:sz w:val="20"/>
              </w:rPr>
            </w:pPr>
            <w:r w:rsidRPr="00B479DD">
              <w:rPr>
                <w:rFonts w:cs="Arial"/>
                <w:b/>
                <w:sz w:val="20"/>
              </w:rPr>
              <w:t>Delež v %</w:t>
            </w:r>
          </w:p>
        </w:tc>
      </w:tr>
      <w:tr w:rsidR="009C4FAF" w:rsidRPr="00B479DD" w14:paraId="1E3E18E3" w14:textId="77777777" w:rsidTr="00F203BF">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FEF6166" w14:textId="77777777" w:rsidR="009C4FAF" w:rsidRPr="00B479DD" w:rsidRDefault="009C4FAF" w:rsidP="00F203BF">
            <w:pPr>
              <w:widowControl w:val="0"/>
              <w:spacing w:after="0"/>
              <w:rPr>
                <w:rFonts w:eastAsia="Arial Unicode MS" w:cs="Arial"/>
                <w:b/>
                <w:kern w:val="2"/>
                <w:sz w:val="20"/>
              </w:rPr>
            </w:pPr>
            <w:r w:rsidRPr="00B479DD">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3D785B79" w14:textId="77777777" w:rsidR="009C4FAF" w:rsidRPr="00B479DD" w:rsidRDefault="009C4FAF" w:rsidP="00F203B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4D5A0D7E" w14:textId="77777777" w:rsidR="009C4FAF" w:rsidRPr="00B479DD" w:rsidRDefault="009C4FAF" w:rsidP="00F203B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12C48121" w14:textId="77777777" w:rsidR="009C4FAF" w:rsidRPr="00B479DD" w:rsidRDefault="009C4FAF" w:rsidP="00F203B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179A871D" w14:textId="77777777" w:rsidR="009C4FAF" w:rsidRPr="00B479DD" w:rsidRDefault="009C4FAF" w:rsidP="00F203BF">
            <w:pPr>
              <w:widowControl w:val="0"/>
              <w:spacing w:after="0"/>
              <w:rPr>
                <w:rFonts w:eastAsia="Arial Unicode MS" w:cs="Arial"/>
                <w:kern w:val="2"/>
                <w:sz w:val="20"/>
              </w:rPr>
            </w:pPr>
          </w:p>
        </w:tc>
      </w:tr>
      <w:tr w:rsidR="009C4FAF" w:rsidRPr="00B479DD" w14:paraId="702B7B66" w14:textId="77777777" w:rsidTr="00F203BF">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F4D7C87" w14:textId="77777777" w:rsidR="009C4FAF" w:rsidRPr="00B479DD" w:rsidRDefault="009C4FAF" w:rsidP="00F203BF">
            <w:pPr>
              <w:widowControl w:val="0"/>
              <w:spacing w:after="0"/>
              <w:rPr>
                <w:rFonts w:eastAsia="Arial Unicode MS" w:cs="Arial"/>
                <w:b/>
                <w:kern w:val="2"/>
                <w:sz w:val="20"/>
              </w:rPr>
            </w:pPr>
            <w:r w:rsidRPr="00B479DD">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6AAF2C7E" w14:textId="77777777" w:rsidR="009C4FAF" w:rsidRPr="00B479DD" w:rsidRDefault="009C4FAF" w:rsidP="00F203B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D4ADBBA" w14:textId="77777777" w:rsidR="009C4FAF" w:rsidRPr="00B479DD" w:rsidRDefault="009C4FAF" w:rsidP="00F203B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1BDC5560" w14:textId="77777777" w:rsidR="009C4FAF" w:rsidRPr="00B479DD" w:rsidRDefault="009C4FAF" w:rsidP="00F203B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EC3FF71" w14:textId="77777777" w:rsidR="009C4FAF" w:rsidRPr="00B479DD" w:rsidRDefault="009C4FAF" w:rsidP="00F203BF">
            <w:pPr>
              <w:widowControl w:val="0"/>
              <w:spacing w:after="0"/>
              <w:rPr>
                <w:rFonts w:eastAsia="Arial Unicode MS" w:cs="Arial"/>
                <w:kern w:val="2"/>
                <w:sz w:val="20"/>
              </w:rPr>
            </w:pPr>
          </w:p>
        </w:tc>
      </w:tr>
      <w:tr w:rsidR="009C4FAF" w:rsidRPr="00B479DD" w14:paraId="42628EAA" w14:textId="77777777" w:rsidTr="00F203BF">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F29E0E1" w14:textId="77777777" w:rsidR="009C4FAF" w:rsidRPr="00B479DD" w:rsidRDefault="009C4FAF" w:rsidP="00F203BF">
            <w:pPr>
              <w:widowControl w:val="0"/>
              <w:spacing w:after="0"/>
              <w:rPr>
                <w:rFonts w:eastAsia="Arial Unicode MS" w:cs="Arial"/>
                <w:b/>
                <w:kern w:val="2"/>
                <w:sz w:val="20"/>
              </w:rPr>
            </w:pPr>
            <w:r w:rsidRPr="00B479DD">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14A4F613" w14:textId="77777777" w:rsidR="009C4FAF" w:rsidRPr="00B479DD" w:rsidRDefault="009C4FAF" w:rsidP="00F203B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178104AE" w14:textId="77777777" w:rsidR="009C4FAF" w:rsidRPr="00B479DD" w:rsidRDefault="009C4FAF" w:rsidP="00F203B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B9D4F84" w14:textId="77777777" w:rsidR="009C4FAF" w:rsidRPr="00B479DD" w:rsidRDefault="009C4FAF" w:rsidP="00F203B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D005FA8" w14:textId="77777777" w:rsidR="009C4FAF" w:rsidRPr="00B479DD" w:rsidRDefault="009C4FAF" w:rsidP="00F203BF">
            <w:pPr>
              <w:widowControl w:val="0"/>
              <w:spacing w:after="0"/>
              <w:rPr>
                <w:rFonts w:eastAsia="Arial Unicode MS" w:cs="Arial"/>
                <w:kern w:val="2"/>
                <w:sz w:val="20"/>
              </w:rPr>
            </w:pPr>
          </w:p>
        </w:tc>
      </w:tr>
      <w:tr w:rsidR="009C4FAF" w:rsidRPr="00B479DD" w14:paraId="08324594" w14:textId="77777777" w:rsidTr="00F203BF">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A07F97B" w14:textId="77777777" w:rsidR="009C4FAF" w:rsidRPr="00B479DD" w:rsidRDefault="009C4FAF" w:rsidP="00F203BF">
            <w:pPr>
              <w:widowControl w:val="0"/>
              <w:spacing w:after="0"/>
              <w:rPr>
                <w:rFonts w:eastAsia="Arial Unicode MS" w:cs="Arial"/>
                <w:b/>
                <w:kern w:val="2"/>
                <w:sz w:val="20"/>
              </w:rPr>
            </w:pPr>
            <w:r w:rsidRPr="00B479DD">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7EFAC8D5" w14:textId="77777777" w:rsidR="009C4FAF" w:rsidRPr="00B479DD" w:rsidRDefault="009C4FAF" w:rsidP="00F203B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75F79BD2" w14:textId="77777777" w:rsidR="009C4FAF" w:rsidRPr="00B479DD" w:rsidRDefault="009C4FAF" w:rsidP="00F203B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3721BEA7" w14:textId="77777777" w:rsidR="009C4FAF" w:rsidRPr="00B479DD" w:rsidRDefault="009C4FAF" w:rsidP="00F203B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49BCDC8" w14:textId="77777777" w:rsidR="009C4FAF" w:rsidRPr="00B479DD" w:rsidRDefault="009C4FAF" w:rsidP="00F203BF">
            <w:pPr>
              <w:widowControl w:val="0"/>
              <w:spacing w:after="0"/>
              <w:rPr>
                <w:rFonts w:eastAsia="Arial Unicode MS" w:cs="Arial"/>
                <w:kern w:val="2"/>
                <w:sz w:val="20"/>
              </w:rPr>
            </w:pPr>
          </w:p>
        </w:tc>
      </w:tr>
    </w:tbl>
    <w:p w14:paraId="0BA40307" w14:textId="77777777" w:rsidR="009C4FAF" w:rsidRPr="00B479DD" w:rsidRDefault="009C4FAF" w:rsidP="009C4FAF">
      <w:pPr>
        <w:spacing w:after="0"/>
        <w:jc w:val="right"/>
        <w:rPr>
          <w:rFonts w:cs="Arial"/>
          <w:sz w:val="20"/>
          <w:szCs w:val="20"/>
        </w:rPr>
      </w:pPr>
    </w:p>
    <w:p w14:paraId="2E14E93A" w14:textId="77777777" w:rsidR="009C4FAF" w:rsidRPr="00B479DD" w:rsidRDefault="009C4FAF" w:rsidP="009C4FAF">
      <w:pPr>
        <w:spacing w:after="0"/>
        <w:jc w:val="both"/>
        <w:rPr>
          <w:rFonts w:cs="Arial"/>
          <w:b/>
        </w:rPr>
      </w:pPr>
      <w:r w:rsidRPr="00B479DD">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73442D0F" w14:textId="77777777" w:rsidR="009C4FAF" w:rsidRPr="00B479DD" w:rsidRDefault="009C4FAF" w:rsidP="009C4FAF">
      <w:pPr>
        <w:spacing w:after="0"/>
        <w:rPr>
          <w:rFonts w:cs="Arial"/>
          <w:sz w:val="20"/>
          <w:szCs w:val="20"/>
        </w:rPr>
      </w:pPr>
    </w:p>
    <w:p w14:paraId="1981943C" w14:textId="77777777" w:rsidR="009C4FAF" w:rsidRPr="00B479DD" w:rsidRDefault="009C4FAF" w:rsidP="009C4FAF">
      <w:pPr>
        <w:spacing w:after="0"/>
        <w:rPr>
          <w:rFonts w:cs="Arial"/>
          <w:sz w:val="20"/>
          <w:szCs w:val="20"/>
        </w:rPr>
      </w:pPr>
    </w:p>
    <w:p w14:paraId="1B2077F9" w14:textId="77777777" w:rsidR="009C4FAF" w:rsidRPr="00B479DD" w:rsidRDefault="009C4FAF" w:rsidP="009C4FAF">
      <w:pPr>
        <w:spacing w:after="0"/>
        <w:rPr>
          <w:rFonts w:cs="Arial"/>
          <w:sz w:val="20"/>
          <w:szCs w:val="20"/>
        </w:rPr>
      </w:pPr>
      <w:r w:rsidRPr="00B479DD">
        <w:rPr>
          <w:rFonts w:cs="Arial"/>
          <w:sz w:val="20"/>
          <w:szCs w:val="20"/>
        </w:rPr>
        <w:t>Kraj in datum: __________________________</w:t>
      </w:r>
    </w:p>
    <w:p w14:paraId="47A74B72" w14:textId="77777777" w:rsidR="009C4FAF" w:rsidRPr="00B479DD" w:rsidRDefault="009C4FAF" w:rsidP="009C4FAF">
      <w:pPr>
        <w:spacing w:after="0"/>
        <w:ind w:left="5664" w:firstLine="708"/>
        <w:rPr>
          <w:rFonts w:cs="Arial"/>
          <w:sz w:val="20"/>
          <w:szCs w:val="20"/>
        </w:rPr>
      </w:pPr>
      <w:r w:rsidRPr="00B479DD">
        <w:rPr>
          <w:rFonts w:cs="Arial"/>
          <w:sz w:val="20"/>
          <w:szCs w:val="20"/>
        </w:rPr>
        <w:t>________________, direktor</w:t>
      </w:r>
    </w:p>
    <w:p w14:paraId="780632E5" w14:textId="77777777" w:rsidR="009C4FAF" w:rsidRPr="00B479DD" w:rsidRDefault="009C4FAF" w:rsidP="009C4FAF">
      <w:pPr>
        <w:spacing w:after="0"/>
        <w:ind w:left="5664" w:firstLine="708"/>
        <w:rPr>
          <w:rFonts w:cs="Arial"/>
          <w:sz w:val="20"/>
          <w:szCs w:val="20"/>
        </w:rPr>
      </w:pPr>
    </w:p>
    <w:p w14:paraId="20DB7D45" w14:textId="77777777" w:rsidR="009C4FAF" w:rsidRPr="00B479DD" w:rsidRDefault="009C4FAF" w:rsidP="009C4FAF">
      <w:pPr>
        <w:spacing w:after="0"/>
        <w:rPr>
          <w:rFonts w:cs="Arial"/>
          <w:sz w:val="20"/>
          <w:szCs w:val="20"/>
        </w:rPr>
      </w:pPr>
      <w:r w:rsidRPr="00B479DD">
        <w:rPr>
          <w:rFonts w:cs="Arial"/>
          <w:sz w:val="20"/>
          <w:szCs w:val="20"/>
        </w:rPr>
        <w:t xml:space="preserve"> </w:t>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t>_______________________</w:t>
      </w:r>
    </w:p>
    <w:p w14:paraId="4CA0FB4C" w14:textId="443A3F51" w:rsidR="00931EE6" w:rsidRPr="00B479DD" w:rsidRDefault="009C4FAF" w:rsidP="00FC5ADB">
      <w:pPr>
        <w:spacing w:after="0"/>
        <w:rPr>
          <w:rFonts w:cs="Arial"/>
          <w:sz w:val="20"/>
          <w:szCs w:val="20"/>
        </w:rPr>
      </w:pPr>
      <w:r w:rsidRPr="00B479DD">
        <w:rPr>
          <w:rFonts w:cs="Arial"/>
          <w:sz w:val="20"/>
          <w:szCs w:val="20"/>
        </w:rPr>
        <w:t xml:space="preserve"> </w:t>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r>
      <w:r w:rsidRPr="00B479DD">
        <w:rPr>
          <w:rFonts w:cs="Arial"/>
          <w:sz w:val="20"/>
          <w:szCs w:val="20"/>
        </w:rPr>
        <w:tab/>
        <w:t>(podpis)</w:t>
      </w:r>
    </w:p>
    <w:sectPr w:rsidR="00931EE6" w:rsidRPr="00B479DD" w:rsidSect="00621D86">
      <w:headerReference w:type="even" r:id="rId15"/>
      <w:headerReference w:type="default" r:id="rId16"/>
      <w:footerReference w:type="default" r:id="rId17"/>
      <w:headerReference w:type="first" r:id="rId18"/>
      <w:pgSz w:w="11906" w:h="16838"/>
      <w:pgMar w:top="1417" w:right="1417" w:bottom="1417" w:left="1417" w:header="680" w:footer="28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1AEE7E" w14:textId="77777777" w:rsidR="005F5346" w:rsidRDefault="005F5346" w:rsidP="00FC345E">
      <w:pPr>
        <w:spacing w:after="0" w:line="240" w:lineRule="auto"/>
      </w:pPr>
      <w:r>
        <w:separator/>
      </w:r>
    </w:p>
  </w:endnote>
  <w:endnote w:type="continuationSeparator" w:id="0">
    <w:p w14:paraId="2575CCB2" w14:textId="77777777" w:rsidR="005F5346" w:rsidRDefault="005F5346" w:rsidP="00FC345E">
      <w:pPr>
        <w:spacing w:after="0" w:line="240" w:lineRule="auto"/>
      </w:pPr>
      <w:r>
        <w:continuationSeparator/>
      </w:r>
    </w:p>
  </w:endnote>
  <w:endnote w:type="continuationNotice" w:id="1">
    <w:p w14:paraId="679F0CE4" w14:textId="77777777" w:rsidR="005F5346" w:rsidRDefault="005F534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Content>
      <w:p w14:paraId="6EEB80C1" w14:textId="77777777" w:rsidR="005F5346" w:rsidRDefault="005F5346" w:rsidP="00174BE7">
        <w:pPr>
          <w:pStyle w:val="Footer"/>
          <w:jc w:val="center"/>
        </w:pPr>
      </w:p>
      <w:p w14:paraId="5BB76E30" w14:textId="77777777" w:rsidR="005F5346" w:rsidRDefault="005F5346" w:rsidP="008405A1">
        <w:pPr>
          <w:pStyle w:val="Footer"/>
          <w:jc w:val="center"/>
        </w:pPr>
      </w:p>
      <w:p w14:paraId="270B0DDE" w14:textId="31CB2F9C" w:rsidR="005F5346" w:rsidRDefault="005F5346">
        <w:pPr>
          <w:pStyle w:val="Footer"/>
          <w:jc w:val="center"/>
        </w:pPr>
        <w:r w:rsidRPr="00A93E6D">
          <w:rPr>
            <w:rFonts w:cs="Arial"/>
            <w:sz w:val="20"/>
            <w:szCs w:val="20"/>
          </w:rPr>
          <w:fldChar w:fldCharType="begin"/>
        </w:r>
        <w:r w:rsidRPr="00A93E6D">
          <w:rPr>
            <w:rFonts w:cs="Arial"/>
            <w:sz w:val="20"/>
            <w:szCs w:val="20"/>
          </w:rPr>
          <w:instrText xml:space="preserve"> PAGE   \* MERGEFORMAT </w:instrText>
        </w:r>
        <w:r w:rsidRPr="00A93E6D">
          <w:rPr>
            <w:rFonts w:cs="Arial"/>
            <w:sz w:val="20"/>
            <w:szCs w:val="20"/>
          </w:rPr>
          <w:fldChar w:fldCharType="separate"/>
        </w:r>
        <w:r w:rsidR="0034174E">
          <w:rPr>
            <w:rFonts w:cs="Arial"/>
            <w:noProof/>
            <w:sz w:val="20"/>
            <w:szCs w:val="20"/>
          </w:rPr>
          <w:t>20</w:t>
        </w:r>
        <w:r w:rsidRPr="00A93E6D">
          <w:rPr>
            <w:rFonts w:cs="Arial"/>
            <w:sz w:val="20"/>
            <w:szCs w:val="20"/>
          </w:rPr>
          <w:fldChar w:fldCharType="end"/>
        </w:r>
      </w:p>
    </w:sdtContent>
  </w:sdt>
  <w:p w14:paraId="6E1FBCBC" w14:textId="77777777" w:rsidR="005F5346" w:rsidRDefault="005F53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0E6174" w14:textId="77777777" w:rsidR="005F5346" w:rsidRDefault="005F5346" w:rsidP="00FC345E">
      <w:pPr>
        <w:spacing w:after="0" w:line="240" w:lineRule="auto"/>
      </w:pPr>
      <w:r>
        <w:separator/>
      </w:r>
    </w:p>
  </w:footnote>
  <w:footnote w:type="continuationSeparator" w:id="0">
    <w:p w14:paraId="01D220AB" w14:textId="77777777" w:rsidR="005F5346" w:rsidRDefault="005F5346" w:rsidP="00FC345E">
      <w:pPr>
        <w:spacing w:after="0" w:line="240" w:lineRule="auto"/>
      </w:pPr>
      <w:r>
        <w:continuationSeparator/>
      </w:r>
    </w:p>
  </w:footnote>
  <w:footnote w:type="continuationNotice" w:id="1">
    <w:p w14:paraId="1805A5DF" w14:textId="77777777" w:rsidR="005F5346" w:rsidRDefault="005F5346">
      <w:pPr>
        <w:spacing w:after="0" w:line="240" w:lineRule="auto"/>
      </w:pPr>
    </w:p>
  </w:footnote>
  <w:footnote w:id="2">
    <w:p w14:paraId="14AED20C" w14:textId="1E83B61C" w:rsidR="005F5346" w:rsidRDefault="005F5346">
      <w:pPr>
        <w:pStyle w:val="FootnoteText"/>
      </w:pPr>
      <w:r>
        <w:rPr>
          <w:rStyle w:val="FootnoteReference"/>
        </w:rPr>
        <w:footnoteRef/>
      </w:r>
      <w:r>
        <w:t xml:space="preserve"> </w:t>
      </w:r>
      <w:r w:rsidRPr="00A51FCB">
        <w:t>Nadomešča se oprema tipa HP SAN SN3000B 24/12 FC</w:t>
      </w:r>
      <w:r>
        <w:t>.</w:t>
      </w:r>
    </w:p>
  </w:footnote>
  <w:footnote w:id="3">
    <w:p w14:paraId="5DC08D11" w14:textId="77777777" w:rsidR="005F5346" w:rsidRDefault="005F5346" w:rsidP="0077388A">
      <w:pPr>
        <w:pStyle w:val="FootnoteText"/>
      </w:pPr>
      <w:r>
        <w:rPr>
          <w:rStyle w:val="FootnoteReference"/>
        </w:rPr>
        <w:footnoteRef/>
      </w:r>
      <w:r>
        <w:t xml:space="preserve"> Naročnik lahko na zahtevo ponudnik</w:t>
      </w:r>
      <w:r w:rsidRPr="007F3574">
        <w:t xml:space="preserve"> </w:t>
      </w:r>
      <w:r>
        <w:t xml:space="preserve">ponudniku </w:t>
      </w:r>
      <w:r w:rsidRPr="007F3574">
        <w:t>posreduje natančnejše karakteristike navedene opreme.</w:t>
      </w:r>
    </w:p>
  </w:footnote>
  <w:footnote w:id="4">
    <w:p w14:paraId="7BA16A7E" w14:textId="6C22E800" w:rsidR="005F5346" w:rsidRDefault="005F5346">
      <w:pPr>
        <w:pStyle w:val="FootnoteText"/>
      </w:pPr>
      <w:r>
        <w:rPr>
          <w:rStyle w:val="FootnoteReference"/>
        </w:rPr>
        <w:footnoteRef/>
      </w:r>
      <w:r>
        <w:t xml:space="preserve"> </w:t>
      </w:r>
      <w:r>
        <w:rPr>
          <w:rFonts w:cs="Arial"/>
        </w:rPr>
        <w:t xml:space="preserve">Predvsem </w:t>
      </w:r>
      <w:r w:rsidRPr="00A43955">
        <w:rPr>
          <w:rFonts w:cs="Arial"/>
        </w:rPr>
        <w:t>zaradi združljivosti z obstoječo opremo HP</w:t>
      </w:r>
      <w:r>
        <w:rPr>
          <w:rFonts w:cs="Arial"/>
        </w:rPr>
        <w:t>.</w:t>
      </w:r>
      <w:r w:rsidR="00FF004F">
        <w:rPr>
          <w:rFonts w:cs="Arial"/>
        </w:rPr>
        <w:t xml:space="preserve"> Ponudnik naj v okence vpiše naziv opreme, ki jo ponuja.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EB02D" w14:textId="77777777" w:rsidR="005F5346" w:rsidRDefault="005F5346">
    <w:pPr>
      <w:pStyle w:val="Header"/>
    </w:pPr>
    <w:r>
      <w:rPr>
        <w:noProof/>
        <w:lang w:eastAsia="sl-SI"/>
      </w:rPr>
      <w:pict w14:anchorId="052DE9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8238;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4D6BB260">
        <v:shape id="WordPictureWatermark4309204" o:spid="_x0000_s2075" type="#_x0000_t75" style="position:absolute;margin-left:0;margin-top:0;width:279pt;height:279pt;z-index:-251658239;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37A6DCC0">
        <v:shape id="WordPictureWatermark26043594" o:spid="_x0000_s2056" type="#_x0000_t75" style="position:absolute;margin-left:0;margin-top:0;width:165pt;height:165pt;z-index:-251658240;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A114F5" w14:textId="1827C95A" w:rsidR="005F5346" w:rsidRPr="00C42AB0" w:rsidRDefault="005F5346" w:rsidP="00921949">
    <w:pPr>
      <w:pStyle w:val="Header"/>
      <w:ind w:left="-142"/>
    </w:pPr>
    <w:r>
      <w:rPr>
        <w:noProof/>
        <w:lang w:eastAsia="sl-SI"/>
      </w:rPr>
      <w:pict w14:anchorId="176F7D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8237;mso-position-horizontal:center;mso-position-horizontal-relative:margin;mso-position-vertical:center;mso-position-vertical-relative:margin" o:allowincell="f">
          <v:imagedata r:id="rId1" o:title="Borzen_znak_1-3"/>
          <w10:wrap anchorx="margin" anchory="margin"/>
        </v:shape>
      </w:pict>
    </w:r>
    <w:r>
      <w:rPr>
        <w:noProof/>
        <w:lang w:eastAsia="sl-SI"/>
      </w:rPr>
      <w:drawing>
        <wp:inline distT="0" distB="0" distL="0" distR="0" wp14:anchorId="599DA520" wp14:editId="75A96A1F">
          <wp:extent cx="1440000" cy="338413"/>
          <wp:effectExtent l="0" t="0" r="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3_Borzen_Logo_barvni.gif"/>
                  <pic:cNvPicPr/>
                </pic:nvPicPr>
                <pic:blipFill>
                  <a:blip r:embed="rId2">
                    <a:extLst>
                      <a:ext uri="{28A0092B-C50C-407E-A947-70E740481C1C}">
                        <a14:useLocalDpi xmlns:a14="http://schemas.microsoft.com/office/drawing/2010/main" val="0"/>
                      </a:ext>
                    </a:extLst>
                  </a:blip>
                  <a:stretch>
                    <a:fillRect/>
                  </a:stretch>
                </pic:blipFill>
                <pic:spPr>
                  <a:xfrm>
                    <a:off x="0" y="0"/>
                    <a:ext cx="1440000" cy="338413"/>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5F5346" w:rsidRPr="004310FE" w14:paraId="0FA7BECF" w14:textId="77777777" w:rsidTr="00A23BC4">
      <w:trPr>
        <w:jc w:val="center"/>
      </w:trPr>
      <w:tc>
        <w:tcPr>
          <w:tcW w:w="6062" w:type="dxa"/>
          <w:tcBorders>
            <w:top w:val="nil"/>
            <w:left w:val="nil"/>
            <w:bottom w:val="nil"/>
            <w:right w:val="nil"/>
          </w:tcBorders>
          <w:hideMark/>
        </w:tcPr>
        <w:p w14:paraId="41F1BE84" w14:textId="77777777" w:rsidR="005F5346" w:rsidRPr="004310FE" w:rsidRDefault="005F5346" w:rsidP="00187F08">
          <w:pPr>
            <w:pStyle w:val="Header"/>
          </w:pPr>
          <w:r>
            <w:rPr>
              <w:noProof/>
              <w:lang w:eastAsia="sl-SI"/>
            </w:rPr>
            <w:drawing>
              <wp:inline distT="0" distB="0" distL="0" distR="0" wp14:anchorId="694E58B7" wp14:editId="7DAE5DDC">
                <wp:extent cx="1999445" cy="44767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005158" cy="448954"/>
                        </a:xfrm>
                        <a:prstGeom prst="rect">
                          <a:avLst/>
                        </a:prstGeom>
                      </pic:spPr>
                    </pic:pic>
                  </a:graphicData>
                </a:graphic>
              </wp:inline>
            </w:drawing>
          </w:r>
          <w:r>
            <w:rPr>
              <w:noProof/>
              <w:lang w:eastAsia="sl-SI"/>
            </w:rPr>
            <w:drawing>
              <wp:inline distT="0" distB="0" distL="0" distR="0" wp14:anchorId="2553CB04" wp14:editId="1AA0294E">
                <wp:extent cx="1800000" cy="3450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E logo bel.JPG"/>
                        <pic:cNvPicPr/>
                      </pic:nvPicPr>
                      <pic:blipFill>
                        <a:blip r:embed="rId2">
                          <a:extLst>
                            <a:ext uri="{28A0092B-C50C-407E-A947-70E740481C1C}">
                              <a14:useLocalDpi xmlns:a14="http://schemas.microsoft.com/office/drawing/2010/main" val="0"/>
                            </a:ext>
                          </a:extLst>
                        </a:blip>
                        <a:stretch>
                          <a:fillRect/>
                        </a:stretch>
                      </pic:blipFill>
                      <pic:spPr>
                        <a:xfrm>
                          <a:off x="0" y="0"/>
                          <a:ext cx="1800000" cy="345040"/>
                        </a:xfrm>
                        <a:prstGeom prst="rect">
                          <a:avLst/>
                        </a:prstGeom>
                      </pic:spPr>
                    </pic:pic>
                  </a:graphicData>
                </a:graphic>
              </wp:inline>
            </w:drawing>
          </w:r>
        </w:p>
      </w:tc>
      <w:tc>
        <w:tcPr>
          <w:tcW w:w="283" w:type="dxa"/>
          <w:tcBorders>
            <w:top w:val="nil"/>
            <w:left w:val="nil"/>
            <w:bottom w:val="nil"/>
            <w:right w:val="nil"/>
          </w:tcBorders>
        </w:tcPr>
        <w:p w14:paraId="7226B37A" w14:textId="77777777" w:rsidR="005F5346" w:rsidRPr="004310FE" w:rsidRDefault="005F5346" w:rsidP="00187F08">
          <w:pPr>
            <w:pStyle w:val="Header"/>
          </w:pPr>
        </w:p>
      </w:tc>
      <w:tc>
        <w:tcPr>
          <w:tcW w:w="2410" w:type="dxa"/>
          <w:tcBorders>
            <w:top w:val="nil"/>
            <w:left w:val="nil"/>
            <w:bottom w:val="nil"/>
            <w:right w:val="nil"/>
          </w:tcBorders>
          <w:vAlign w:val="center"/>
          <w:hideMark/>
        </w:tcPr>
        <w:p w14:paraId="51C0543E" w14:textId="77777777" w:rsidR="005F5346" w:rsidRPr="004310FE" w:rsidRDefault="005F5346" w:rsidP="00187F08">
          <w:pPr>
            <w:pStyle w:val="Header"/>
            <w:rPr>
              <w:rFonts w:cs="Arial"/>
              <w:color w:val="060D38"/>
              <w:sz w:val="16"/>
              <w:szCs w:val="16"/>
            </w:rPr>
          </w:pPr>
          <w:r w:rsidRPr="004310FE">
            <w:rPr>
              <w:rFonts w:cs="Arial"/>
              <w:b/>
              <w:color w:val="060D38"/>
              <w:sz w:val="16"/>
              <w:szCs w:val="16"/>
            </w:rPr>
            <w:t>Borzen</w:t>
          </w:r>
          <w:r w:rsidRPr="004310FE">
            <w:rPr>
              <w:rFonts w:cs="Arial"/>
              <w:color w:val="060D38"/>
              <w:sz w:val="16"/>
              <w:szCs w:val="16"/>
            </w:rPr>
            <w:t xml:space="preserve">, </w:t>
          </w:r>
          <w:r>
            <w:rPr>
              <w:rFonts w:cs="Arial"/>
              <w:color w:val="060D38"/>
              <w:sz w:val="16"/>
              <w:szCs w:val="16"/>
            </w:rPr>
            <w:t>operater</w:t>
          </w:r>
          <w:r w:rsidRPr="004310FE">
            <w:rPr>
              <w:rFonts w:cs="Arial"/>
              <w:color w:val="060D38"/>
              <w:sz w:val="16"/>
              <w:szCs w:val="16"/>
            </w:rPr>
            <w:t xml:space="preserve"> trga </w:t>
          </w:r>
        </w:p>
        <w:p w14:paraId="5A6CB15A" w14:textId="77777777" w:rsidR="005F5346" w:rsidRPr="004310FE" w:rsidRDefault="005F5346" w:rsidP="00187F08">
          <w:pPr>
            <w:pStyle w:val="Header"/>
            <w:rPr>
              <w:rFonts w:cs="Arial"/>
              <w:color w:val="060D38"/>
              <w:sz w:val="16"/>
              <w:szCs w:val="16"/>
            </w:rPr>
          </w:pPr>
          <w:r w:rsidRPr="004310FE">
            <w:rPr>
              <w:rFonts w:cs="Arial"/>
              <w:color w:val="060D38"/>
              <w:sz w:val="16"/>
              <w:szCs w:val="16"/>
            </w:rPr>
            <w:t>z elektri</w:t>
          </w:r>
          <w:r>
            <w:rPr>
              <w:rFonts w:cs="Arial"/>
              <w:color w:val="060D38"/>
              <w:sz w:val="16"/>
              <w:szCs w:val="16"/>
            </w:rPr>
            <w:t>ko</w:t>
          </w:r>
          <w:r w:rsidRPr="004310FE">
            <w:rPr>
              <w:rFonts w:cs="Arial"/>
              <w:color w:val="060D38"/>
              <w:sz w:val="16"/>
              <w:szCs w:val="16"/>
            </w:rPr>
            <w:t>, d.</w:t>
          </w:r>
          <w:r>
            <w:rPr>
              <w:rFonts w:cs="Arial"/>
              <w:color w:val="060D38"/>
              <w:sz w:val="16"/>
              <w:szCs w:val="16"/>
            </w:rPr>
            <w:t xml:space="preserve"> </w:t>
          </w:r>
          <w:r w:rsidRPr="004310FE">
            <w:rPr>
              <w:rFonts w:cs="Arial"/>
              <w:color w:val="060D38"/>
              <w:sz w:val="16"/>
              <w:szCs w:val="16"/>
            </w:rPr>
            <w:t>o.</w:t>
          </w:r>
          <w:r>
            <w:rPr>
              <w:rFonts w:cs="Arial"/>
              <w:color w:val="060D38"/>
              <w:sz w:val="16"/>
              <w:szCs w:val="16"/>
            </w:rPr>
            <w:t xml:space="preserve"> </w:t>
          </w:r>
          <w:r w:rsidRPr="004310FE">
            <w:rPr>
              <w:rFonts w:cs="Arial"/>
              <w:color w:val="060D38"/>
              <w:sz w:val="16"/>
              <w:szCs w:val="16"/>
            </w:rPr>
            <w:t>o.</w:t>
          </w:r>
        </w:p>
        <w:p w14:paraId="16DCB9F1" w14:textId="77777777" w:rsidR="005F5346" w:rsidRPr="004310FE" w:rsidRDefault="005F5346" w:rsidP="00187F08">
          <w:pPr>
            <w:pStyle w:val="Header"/>
            <w:rPr>
              <w:rFonts w:cs="Arial"/>
              <w:color w:val="060D38"/>
              <w:sz w:val="16"/>
              <w:szCs w:val="16"/>
            </w:rPr>
          </w:pPr>
          <w:r>
            <w:rPr>
              <w:rFonts w:cs="Arial"/>
              <w:color w:val="060D38"/>
              <w:sz w:val="16"/>
              <w:szCs w:val="16"/>
            </w:rPr>
            <w:t>Dunajska cesta 156</w:t>
          </w:r>
        </w:p>
        <w:p w14:paraId="2CD609C6" w14:textId="77777777" w:rsidR="005F5346" w:rsidRPr="004310FE" w:rsidRDefault="005F5346" w:rsidP="00187F08">
          <w:pPr>
            <w:pStyle w:val="Header"/>
            <w:rPr>
              <w:rFonts w:cs="Arial"/>
              <w:color w:val="060D38"/>
              <w:sz w:val="16"/>
              <w:szCs w:val="16"/>
            </w:rPr>
          </w:pPr>
          <w:r w:rsidRPr="004310FE">
            <w:rPr>
              <w:rFonts w:cs="Arial"/>
              <w:color w:val="060D38"/>
              <w:sz w:val="16"/>
              <w:szCs w:val="16"/>
            </w:rPr>
            <w:t>SI-1000 Ljubljana</w:t>
          </w:r>
        </w:p>
      </w:tc>
      <w:tc>
        <w:tcPr>
          <w:tcW w:w="1843" w:type="dxa"/>
          <w:tcBorders>
            <w:top w:val="nil"/>
            <w:left w:val="nil"/>
            <w:bottom w:val="nil"/>
            <w:right w:val="nil"/>
          </w:tcBorders>
          <w:vAlign w:val="center"/>
          <w:hideMark/>
        </w:tcPr>
        <w:p w14:paraId="2A41C5C0" w14:textId="77777777" w:rsidR="005F5346" w:rsidRPr="004310FE" w:rsidRDefault="005F5346" w:rsidP="00187F08">
          <w:pPr>
            <w:pStyle w:val="Header"/>
            <w:rPr>
              <w:rFonts w:cs="Arial"/>
              <w:color w:val="060D38"/>
              <w:sz w:val="16"/>
              <w:szCs w:val="16"/>
            </w:rPr>
          </w:pPr>
          <w:r w:rsidRPr="004310FE">
            <w:rPr>
              <w:rFonts w:cs="Arial"/>
              <w:color w:val="060D38"/>
              <w:sz w:val="16"/>
              <w:szCs w:val="16"/>
            </w:rPr>
            <w:t>T</w:t>
          </w:r>
          <w:r>
            <w:rPr>
              <w:rFonts w:cs="Arial"/>
              <w:color w:val="060D38"/>
              <w:sz w:val="16"/>
              <w:szCs w:val="16"/>
            </w:rPr>
            <w:t xml:space="preserve"> </w:t>
          </w:r>
          <w:r w:rsidRPr="004310FE">
            <w:rPr>
              <w:rFonts w:cs="Arial"/>
              <w:color w:val="060D38"/>
              <w:sz w:val="16"/>
              <w:szCs w:val="16"/>
            </w:rPr>
            <w:t>+386 1 620 76 00</w:t>
          </w:r>
        </w:p>
        <w:p w14:paraId="384C21E7" w14:textId="77777777" w:rsidR="005F5346" w:rsidRPr="004310FE" w:rsidRDefault="005F5346" w:rsidP="00187F08">
          <w:pPr>
            <w:pStyle w:val="Header"/>
            <w:rPr>
              <w:rFonts w:cs="Arial"/>
              <w:color w:val="060D38"/>
              <w:sz w:val="16"/>
              <w:szCs w:val="16"/>
            </w:rPr>
          </w:pPr>
          <w:r w:rsidRPr="004310FE">
            <w:rPr>
              <w:rFonts w:cs="Arial"/>
              <w:color w:val="060D38"/>
              <w:sz w:val="16"/>
              <w:szCs w:val="16"/>
            </w:rPr>
            <w:t>F</w:t>
          </w:r>
          <w:r>
            <w:rPr>
              <w:rFonts w:cs="Arial"/>
              <w:color w:val="060D38"/>
              <w:sz w:val="16"/>
              <w:szCs w:val="16"/>
            </w:rPr>
            <w:t xml:space="preserve"> </w:t>
          </w:r>
          <w:r w:rsidRPr="004310FE">
            <w:rPr>
              <w:rFonts w:cs="Arial"/>
              <w:color w:val="060D38"/>
              <w:sz w:val="16"/>
              <w:szCs w:val="16"/>
            </w:rPr>
            <w:t>+386 1 620 76 01</w:t>
          </w:r>
        </w:p>
        <w:p w14:paraId="5BBD7BE0" w14:textId="77777777" w:rsidR="005F5346" w:rsidRPr="004310FE" w:rsidRDefault="005F5346" w:rsidP="00187F08">
          <w:pPr>
            <w:pStyle w:val="Header"/>
            <w:rPr>
              <w:rFonts w:cs="Arial"/>
              <w:color w:val="060D38"/>
              <w:sz w:val="16"/>
              <w:szCs w:val="16"/>
            </w:rPr>
          </w:pPr>
          <w:r w:rsidRPr="004310FE">
            <w:rPr>
              <w:rFonts w:cs="Arial"/>
              <w:color w:val="060D38"/>
              <w:sz w:val="16"/>
              <w:szCs w:val="16"/>
            </w:rPr>
            <w:t>E</w:t>
          </w:r>
          <w:r>
            <w:rPr>
              <w:rFonts w:cs="Arial"/>
              <w:color w:val="060D38"/>
              <w:sz w:val="16"/>
              <w:szCs w:val="16"/>
            </w:rPr>
            <w:t xml:space="preserve"> </w:t>
          </w:r>
          <w:r w:rsidRPr="004310FE">
            <w:rPr>
              <w:rFonts w:cs="Arial"/>
              <w:color w:val="060D38"/>
              <w:sz w:val="16"/>
              <w:szCs w:val="16"/>
            </w:rPr>
            <w:t>info@borzen.si</w:t>
          </w:r>
        </w:p>
        <w:p w14:paraId="0F461BDE" w14:textId="77777777" w:rsidR="005F5346" w:rsidRPr="004310FE" w:rsidRDefault="005F5346" w:rsidP="00187F08">
          <w:pPr>
            <w:pStyle w:val="Header"/>
            <w:rPr>
              <w:rFonts w:cs="Arial"/>
              <w:color w:val="060D38"/>
              <w:sz w:val="16"/>
              <w:szCs w:val="16"/>
            </w:rPr>
          </w:pPr>
          <w:r w:rsidRPr="004310FE">
            <w:rPr>
              <w:rFonts w:cs="Arial"/>
              <w:color w:val="060D38"/>
              <w:sz w:val="16"/>
              <w:szCs w:val="16"/>
            </w:rPr>
            <w:t>www.borzen.si</w:t>
          </w:r>
        </w:p>
      </w:tc>
    </w:tr>
  </w:tbl>
  <w:p w14:paraId="314FD6A7" w14:textId="77777777" w:rsidR="005F5346" w:rsidRDefault="005F5346" w:rsidP="00187F08">
    <w:pPr>
      <w:pStyle w:val="Header"/>
      <w:rPr>
        <w:noProof/>
        <w:lang w:eastAsia="sl-SI"/>
      </w:rPr>
    </w:pPr>
  </w:p>
  <w:p w14:paraId="6A25275B" w14:textId="77777777" w:rsidR="005F5346" w:rsidRPr="00187F08" w:rsidRDefault="005F5346" w:rsidP="00187F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95B5B"/>
    <w:multiLevelType w:val="hybridMultilevel"/>
    <w:tmpl w:val="E5BA9200"/>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CA673A2"/>
    <w:multiLevelType w:val="hybridMultilevel"/>
    <w:tmpl w:val="3D52D4E8"/>
    <w:lvl w:ilvl="0" w:tplc="A894CDCE">
      <w:start w:val="1000"/>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10E138FD"/>
    <w:multiLevelType w:val="hybridMultilevel"/>
    <w:tmpl w:val="15DAC29C"/>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7C0647E"/>
    <w:multiLevelType w:val="hybridMultilevel"/>
    <w:tmpl w:val="22A2084A"/>
    <w:lvl w:ilvl="0" w:tplc="8FF8C236">
      <w:start w:val="3"/>
      <w:numFmt w:val="bullet"/>
      <w:lvlText w:val="-"/>
      <w:lvlJc w:val="left"/>
      <w:pPr>
        <w:ind w:left="720" w:hanging="360"/>
      </w:pPr>
      <w:rPr>
        <w:rFonts w:ascii="Arial" w:eastAsia="Calibri" w:hAnsi="Arial" w:cs="Arial"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1CB75ECE"/>
    <w:multiLevelType w:val="hybridMultilevel"/>
    <w:tmpl w:val="CC72CC72"/>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1D271923"/>
    <w:multiLevelType w:val="hybridMultilevel"/>
    <w:tmpl w:val="42681112"/>
    <w:lvl w:ilvl="0" w:tplc="6E482DE6">
      <w:numFmt w:val="bullet"/>
      <w:lvlText w:val="•"/>
      <w:lvlJc w:val="left"/>
      <w:pPr>
        <w:ind w:left="360" w:firstLine="0"/>
      </w:pPr>
      <w:rPr>
        <w:rFonts w:ascii="Arial" w:eastAsiaTheme="minorHAnsi" w:hAnsi="Arial"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209F2C9E"/>
    <w:multiLevelType w:val="hybridMultilevel"/>
    <w:tmpl w:val="BC3862FC"/>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212661E4"/>
    <w:multiLevelType w:val="hybridMultilevel"/>
    <w:tmpl w:val="7BAAB7F2"/>
    <w:lvl w:ilvl="0" w:tplc="6DAAAEF2">
      <w:start w:val="24"/>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278A2534"/>
    <w:multiLevelType w:val="hybridMultilevel"/>
    <w:tmpl w:val="0192BE2A"/>
    <w:lvl w:ilvl="0" w:tplc="04090001">
      <w:start w:val="1"/>
      <w:numFmt w:val="bullet"/>
      <w:lvlText w:val=""/>
      <w:lvlJc w:val="left"/>
      <w:pPr>
        <w:ind w:left="360" w:firstLine="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3C291E77"/>
    <w:multiLevelType w:val="hybridMultilevel"/>
    <w:tmpl w:val="C74EB344"/>
    <w:lvl w:ilvl="0" w:tplc="08090001">
      <w:start w:val="1"/>
      <w:numFmt w:val="bullet"/>
      <w:lvlText w:val=""/>
      <w:lvlJc w:val="left"/>
      <w:pPr>
        <w:ind w:left="720" w:hanging="360"/>
      </w:pPr>
      <w:rPr>
        <w:rFonts w:ascii="Symbol" w:hAnsi="Symbol"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3CD75299"/>
    <w:multiLevelType w:val="hybridMultilevel"/>
    <w:tmpl w:val="2206B392"/>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3F7A5C86"/>
    <w:multiLevelType w:val="hybridMultilevel"/>
    <w:tmpl w:val="7A7E98B4"/>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4F675AC1"/>
    <w:multiLevelType w:val="hybridMultilevel"/>
    <w:tmpl w:val="E9EC8FF4"/>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51A4503A"/>
    <w:multiLevelType w:val="hybridMultilevel"/>
    <w:tmpl w:val="63702A34"/>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55501933"/>
    <w:multiLevelType w:val="hybridMultilevel"/>
    <w:tmpl w:val="C09484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56007998"/>
    <w:multiLevelType w:val="hybridMultilevel"/>
    <w:tmpl w:val="409E74CC"/>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7" w15:restartNumberingAfterBreak="0">
    <w:nsid w:val="59E97FB1"/>
    <w:multiLevelType w:val="hybridMultilevel"/>
    <w:tmpl w:val="63702A34"/>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8"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67352497"/>
    <w:multiLevelType w:val="hybridMultilevel"/>
    <w:tmpl w:val="FCDC27CC"/>
    <w:lvl w:ilvl="0" w:tplc="08090001">
      <w:start w:val="1"/>
      <w:numFmt w:val="bullet"/>
      <w:lvlText w:val=""/>
      <w:lvlJc w:val="left"/>
      <w:pPr>
        <w:ind w:left="720" w:hanging="360"/>
      </w:pPr>
      <w:rPr>
        <w:rFonts w:ascii="Symbol" w:hAnsi="Symbol"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0" w15:restartNumberingAfterBreak="0">
    <w:nsid w:val="68F00651"/>
    <w:multiLevelType w:val="hybridMultilevel"/>
    <w:tmpl w:val="F7BEE3B2"/>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6CF1243D"/>
    <w:multiLevelType w:val="hybridMultilevel"/>
    <w:tmpl w:val="C27245C6"/>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2"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3" w15:restartNumberingAfterBreak="0">
    <w:nsid w:val="7004149D"/>
    <w:multiLevelType w:val="hybridMultilevel"/>
    <w:tmpl w:val="E0D254A0"/>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4" w15:restartNumberingAfterBreak="0">
    <w:nsid w:val="73AE29B0"/>
    <w:multiLevelType w:val="hybridMultilevel"/>
    <w:tmpl w:val="FEB2A4F8"/>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5"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6" w15:restartNumberingAfterBreak="0">
    <w:nsid w:val="79394B83"/>
    <w:multiLevelType w:val="hybridMultilevel"/>
    <w:tmpl w:val="55A87B28"/>
    <w:lvl w:ilvl="0" w:tplc="6DAAAEF2">
      <w:start w:val="24"/>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18"/>
  </w:num>
  <w:num w:numId="4">
    <w:abstractNumId w:val="20"/>
  </w:num>
  <w:num w:numId="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num>
  <w:num w:numId="7">
    <w:abstractNumId w:val="1"/>
  </w:num>
  <w:num w:numId="8">
    <w:abstractNumId w:val="10"/>
  </w:num>
  <w:num w:numId="9">
    <w:abstractNumId w:val="12"/>
  </w:num>
  <w:num w:numId="10">
    <w:abstractNumId w:val="15"/>
  </w:num>
  <w:num w:numId="11">
    <w:abstractNumId w:val="5"/>
  </w:num>
  <w:num w:numId="12">
    <w:abstractNumId w:val="21"/>
  </w:num>
  <w:num w:numId="13">
    <w:abstractNumId w:val="11"/>
  </w:num>
  <w:num w:numId="14">
    <w:abstractNumId w:val="26"/>
  </w:num>
  <w:num w:numId="15">
    <w:abstractNumId w:val="25"/>
  </w:num>
  <w:num w:numId="16">
    <w:abstractNumId w:val="9"/>
  </w:num>
  <w:num w:numId="17">
    <w:abstractNumId w:val="19"/>
  </w:num>
  <w:num w:numId="18">
    <w:abstractNumId w:val="2"/>
  </w:num>
  <w:num w:numId="19">
    <w:abstractNumId w:val="3"/>
  </w:num>
  <w:num w:numId="20">
    <w:abstractNumId w:val="23"/>
  </w:num>
  <w:num w:numId="21">
    <w:abstractNumId w:val="24"/>
  </w:num>
  <w:num w:numId="22">
    <w:abstractNumId w:val="8"/>
  </w:num>
  <w:num w:numId="23">
    <w:abstractNumId w:val="13"/>
  </w:num>
  <w:num w:numId="24">
    <w:abstractNumId w:val="17"/>
  </w:num>
  <w:num w:numId="25">
    <w:abstractNumId w:val="7"/>
  </w:num>
  <w:num w:numId="26">
    <w:abstractNumId w:val="4"/>
  </w:num>
  <w:num w:numId="27">
    <w:abstractNumId w:val="1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drawingGridHorizontalSpacing w:val="110"/>
  <w:displayHorizontalDrawingGridEvery w:val="2"/>
  <w:characterSpacingControl w:val="doNotCompress"/>
  <w:hdrShapeDefaults>
    <o:shapedefaults v:ext="edit" spidmax="208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1238C"/>
    <w:rsid w:val="0002104D"/>
    <w:rsid w:val="00024F66"/>
    <w:rsid w:val="00033040"/>
    <w:rsid w:val="00036B45"/>
    <w:rsid w:val="00036FC6"/>
    <w:rsid w:val="000436AF"/>
    <w:rsid w:val="00047757"/>
    <w:rsid w:val="00051DE5"/>
    <w:rsid w:val="00052907"/>
    <w:rsid w:val="00053B94"/>
    <w:rsid w:val="000552B9"/>
    <w:rsid w:val="000571BE"/>
    <w:rsid w:val="00060108"/>
    <w:rsid w:val="000604D3"/>
    <w:rsid w:val="00060F14"/>
    <w:rsid w:val="00066B03"/>
    <w:rsid w:val="00067425"/>
    <w:rsid w:val="0007313A"/>
    <w:rsid w:val="00075301"/>
    <w:rsid w:val="0007796E"/>
    <w:rsid w:val="00080674"/>
    <w:rsid w:val="00080A87"/>
    <w:rsid w:val="00085CF7"/>
    <w:rsid w:val="00086D93"/>
    <w:rsid w:val="00090CBB"/>
    <w:rsid w:val="00090CD5"/>
    <w:rsid w:val="00091D55"/>
    <w:rsid w:val="000926AC"/>
    <w:rsid w:val="000933B3"/>
    <w:rsid w:val="000938D5"/>
    <w:rsid w:val="00094A25"/>
    <w:rsid w:val="00095F1F"/>
    <w:rsid w:val="0009680E"/>
    <w:rsid w:val="000A1F2C"/>
    <w:rsid w:val="000A69FA"/>
    <w:rsid w:val="000B2D22"/>
    <w:rsid w:val="000B342E"/>
    <w:rsid w:val="000B6D57"/>
    <w:rsid w:val="000B7FE1"/>
    <w:rsid w:val="000C5502"/>
    <w:rsid w:val="000C6FF5"/>
    <w:rsid w:val="000C7AD3"/>
    <w:rsid w:val="000C7EE0"/>
    <w:rsid w:val="000D40BC"/>
    <w:rsid w:val="000D4972"/>
    <w:rsid w:val="000D4B0F"/>
    <w:rsid w:val="000E2DDC"/>
    <w:rsid w:val="000E2E88"/>
    <w:rsid w:val="000E3948"/>
    <w:rsid w:val="000E6264"/>
    <w:rsid w:val="000E722B"/>
    <w:rsid w:val="000E79B6"/>
    <w:rsid w:val="000E7A5E"/>
    <w:rsid w:val="000F29EA"/>
    <w:rsid w:val="000F3602"/>
    <w:rsid w:val="000F415E"/>
    <w:rsid w:val="000F6219"/>
    <w:rsid w:val="000F64AD"/>
    <w:rsid w:val="000F6B9C"/>
    <w:rsid w:val="00111EA8"/>
    <w:rsid w:val="00112E16"/>
    <w:rsid w:val="001226E9"/>
    <w:rsid w:val="0012429C"/>
    <w:rsid w:val="00131A84"/>
    <w:rsid w:val="0013224D"/>
    <w:rsid w:val="0013504F"/>
    <w:rsid w:val="001375C0"/>
    <w:rsid w:val="00137F3F"/>
    <w:rsid w:val="00145A2E"/>
    <w:rsid w:val="00145EDA"/>
    <w:rsid w:val="00146C3E"/>
    <w:rsid w:val="00146ED7"/>
    <w:rsid w:val="001522AE"/>
    <w:rsid w:val="00154EBC"/>
    <w:rsid w:val="00155C3A"/>
    <w:rsid w:val="0015742B"/>
    <w:rsid w:val="00160416"/>
    <w:rsid w:val="00161B9C"/>
    <w:rsid w:val="00165154"/>
    <w:rsid w:val="00166238"/>
    <w:rsid w:val="00166298"/>
    <w:rsid w:val="00167522"/>
    <w:rsid w:val="00171541"/>
    <w:rsid w:val="001716B7"/>
    <w:rsid w:val="001735BC"/>
    <w:rsid w:val="00174BE7"/>
    <w:rsid w:val="0017517E"/>
    <w:rsid w:val="00175AA0"/>
    <w:rsid w:val="00177990"/>
    <w:rsid w:val="00181FA3"/>
    <w:rsid w:val="0018714F"/>
    <w:rsid w:val="00187F08"/>
    <w:rsid w:val="00191BAA"/>
    <w:rsid w:val="001958C1"/>
    <w:rsid w:val="001A3E57"/>
    <w:rsid w:val="001A4284"/>
    <w:rsid w:val="001A4776"/>
    <w:rsid w:val="001A4A23"/>
    <w:rsid w:val="001A749E"/>
    <w:rsid w:val="001B0409"/>
    <w:rsid w:val="001B6BD0"/>
    <w:rsid w:val="001C04C7"/>
    <w:rsid w:val="001C140B"/>
    <w:rsid w:val="001C1A30"/>
    <w:rsid w:val="001C2575"/>
    <w:rsid w:val="001C3502"/>
    <w:rsid w:val="001D32A2"/>
    <w:rsid w:val="001D3BE3"/>
    <w:rsid w:val="001D64B1"/>
    <w:rsid w:val="001E2B9A"/>
    <w:rsid w:val="001E417E"/>
    <w:rsid w:val="001E7A9F"/>
    <w:rsid w:val="001F3409"/>
    <w:rsid w:val="001F3FA6"/>
    <w:rsid w:val="001F420C"/>
    <w:rsid w:val="001F5871"/>
    <w:rsid w:val="00200F50"/>
    <w:rsid w:val="00202449"/>
    <w:rsid w:val="00204541"/>
    <w:rsid w:val="002049CC"/>
    <w:rsid w:val="002106B0"/>
    <w:rsid w:val="0021141F"/>
    <w:rsid w:val="00213081"/>
    <w:rsid w:val="00213BDE"/>
    <w:rsid w:val="0021543F"/>
    <w:rsid w:val="00220CD2"/>
    <w:rsid w:val="0022243B"/>
    <w:rsid w:val="002257D7"/>
    <w:rsid w:val="002267C0"/>
    <w:rsid w:val="00226D3D"/>
    <w:rsid w:val="002415C3"/>
    <w:rsid w:val="00241649"/>
    <w:rsid w:val="00245EB9"/>
    <w:rsid w:val="00246586"/>
    <w:rsid w:val="00247852"/>
    <w:rsid w:val="00247888"/>
    <w:rsid w:val="00250B29"/>
    <w:rsid w:val="00251424"/>
    <w:rsid w:val="0025173E"/>
    <w:rsid w:val="0025543D"/>
    <w:rsid w:val="00260290"/>
    <w:rsid w:val="00262C71"/>
    <w:rsid w:val="00266B1E"/>
    <w:rsid w:val="00267E7B"/>
    <w:rsid w:val="00274574"/>
    <w:rsid w:val="00274A9B"/>
    <w:rsid w:val="0027704B"/>
    <w:rsid w:val="002814EB"/>
    <w:rsid w:val="00285ECB"/>
    <w:rsid w:val="0029304E"/>
    <w:rsid w:val="00293413"/>
    <w:rsid w:val="00295D02"/>
    <w:rsid w:val="002A2967"/>
    <w:rsid w:val="002A29CB"/>
    <w:rsid w:val="002A71CB"/>
    <w:rsid w:val="002B0877"/>
    <w:rsid w:val="002B4269"/>
    <w:rsid w:val="002B4693"/>
    <w:rsid w:val="002B6DDE"/>
    <w:rsid w:val="002B770F"/>
    <w:rsid w:val="002C00E4"/>
    <w:rsid w:val="002C4E2A"/>
    <w:rsid w:val="002C5433"/>
    <w:rsid w:val="002C60F3"/>
    <w:rsid w:val="002C7115"/>
    <w:rsid w:val="002C7595"/>
    <w:rsid w:val="002D0182"/>
    <w:rsid w:val="002D29C1"/>
    <w:rsid w:val="002D43F1"/>
    <w:rsid w:val="002D6830"/>
    <w:rsid w:val="002D7AAA"/>
    <w:rsid w:val="002E1001"/>
    <w:rsid w:val="002E362A"/>
    <w:rsid w:val="002E5514"/>
    <w:rsid w:val="002E6316"/>
    <w:rsid w:val="002F05BC"/>
    <w:rsid w:val="002F3822"/>
    <w:rsid w:val="002F5628"/>
    <w:rsid w:val="002F76C2"/>
    <w:rsid w:val="003037B1"/>
    <w:rsid w:val="00304538"/>
    <w:rsid w:val="0030613B"/>
    <w:rsid w:val="003076DA"/>
    <w:rsid w:val="003144CA"/>
    <w:rsid w:val="0032385A"/>
    <w:rsid w:val="00325824"/>
    <w:rsid w:val="00325BBF"/>
    <w:rsid w:val="00326230"/>
    <w:rsid w:val="00330FEB"/>
    <w:rsid w:val="0034174E"/>
    <w:rsid w:val="00342990"/>
    <w:rsid w:val="00345BFF"/>
    <w:rsid w:val="00352054"/>
    <w:rsid w:val="003557DD"/>
    <w:rsid w:val="00357A43"/>
    <w:rsid w:val="003622F0"/>
    <w:rsid w:val="00371F45"/>
    <w:rsid w:val="0037319E"/>
    <w:rsid w:val="003735F5"/>
    <w:rsid w:val="003770AC"/>
    <w:rsid w:val="00383395"/>
    <w:rsid w:val="00386E2B"/>
    <w:rsid w:val="003938A5"/>
    <w:rsid w:val="00396863"/>
    <w:rsid w:val="00396D3D"/>
    <w:rsid w:val="003B2149"/>
    <w:rsid w:val="003B344F"/>
    <w:rsid w:val="003B397F"/>
    <w:rsid w:val="003B7008"/>
    <w:rsid w:val="003C13AD"/>
    <w:rsid w:val="003C34C6"/>
    <w:rsid w:val="003D1DCF"/>
    <w:rsid w:val="003D2A6C"/>
    <w:rsid w:val="003D2C30"/>
    <w:rsid w:val="003D2DEF"/>
    <w:rsid w:val="003D4C07"/>
    <w:rsid w:val="003D5A9F"/>
    <w:rsid w:val="003D760D"/>
    <w:rsid w:val="003D76F7"/>
    <w:rsid w:val="003D7FC2"/>
    <w:rsid w:val="003E1CA6"/>
    <w:rsid w:val="003E2B57"/>
    <w:rsid w:val="003E33B3"/>
    <w:rsid w:val="003E44E2"/>
    <w:rsid w:val="003E460F"/>
    <w:rsid w:val="003E46E2"/>
    <w:rsid w:val="003E5BD0"/>
    <w:rsid w:val="003F01BD"/>
    <w:rsid w:val="003F5846"/>
    <w:rsid w:val="003F6B97"/>
    <w:rsid w:val="00400DC5"/>
    <w:rsid w:val="00404A70"/>
    <w:rsid w:val="0040742A"/>
    <w:rsid w:val="00410E50"/>
    <w:rsid w:val="004114EB"/>
    <w:rsid w:val="00413E13"/>
    <w:rsid w:val="00417EC5"/>
    <w:rsid w:val="004222C5"/>
    <w:rsid w:val="004238C7"/>
    <w:rsid w:val="00427462"/>
    <w:rsid w:val="0043595F"/>
    <w:rsid w:val="00444A43"/>
    <w:rsid w:val="00446DDB"/>
    <w:rsid w:val="00450249"/>
    <w:rsid w:val="004516A3"/>
    <w:rsid w:val="00454F32"/>
    <w:rsid w:val="00461ED8"/>
    <w:rsid w:val="00464AE0"/>
    <w:rsid w:val="00466016"/>
    <w:rsid w:val="0046784F"/>
    <w:rsid w:val="004711D4"/>
    <w:rsid w:val="00471511"/>
    <w:rsid w:val="00473B8C"/>
    <w:rsid w:val="0047461F"/>
    <w:rsid w:val="00476BDF"/>
    <w:rsid w:val="004827FC"/>
    <w:rsid w:val="004831C4"/>
    <w:rsid w:val="00485BEF"/>
    <w:rsid w:val="00485F0A"/>
    <w:rsid w:val="004877C4"/>
    <w:rsid w:val="00491B27"/>
    <w:rsid w:val="00491FE3"/>
    <w:rsid w:val="004A07CD"/>
    <w:rsid w:val="004A1FF9"/>
    <w:rsid w:val="004B1A8E"/>
    <w:rsid w:val="004C1579"/>
    <w:rsid w:val="004C45C6"/>
    <w:rsid w:val="004C5D30"/>
    <w:rsid w:val="004C7D72"/>
    <w:rsid w:val="004D1095"/>
    <w:rsid w:val="004D1BF0"/>
    <w:rsid w:val="004D24CA"/>
    <w:rsid w:val="004D3D2A"/>
    <w:rsid w:val="004D3FC2"/>
    <w:rsid w:val="004D5A83"/>
    <w:rsid w:val="004D6F75"/>
    <w:rsid w:val="004D7387"/>
    <w:rsid w:val="004D7D66"/>
    <w:rsid w:val="004E06AB"/>
    <w:rsid w:val="004E09E1"/>
    <w:rsid w:val="004E0ADB"/>
    <w:rsid w:val="004E3EFC"/>
    <w:rsid w:val="004E697B"/>
    <w:rsid w:val="004E6DC4"/>
    <w:rsid w:val="004E6E90"/>
    <w:rsid w:val="004F061A"/>
    <w:rsid w:val="004F3DC6"/>
    <w:rsid w:val="004F5447"/>
    <w:rsid w:val="004F55D3"/>
    <w:rsid w:val="004F5B8B"/>
    <w:rsid w:val="00500FE0"/>
    <w:rsid w:val="00503C91"/>
    <w:rsid w:val="0050671D"/>
    <w:rsid w:val="00507D3A"/>
    <w:rsid w:val="00511FD5"/>
    <w:rsid w:val="00516C65"/>
    <w:rsid w:val="005205F6"/>
    <w:rsid w:val="00524035"/>
    <w:rsid w:val="00531C66"/>
    <w:rsid w:val="00535411"/>
    <w:rsid w:val="005411BD"/>
    <w:rsid w:val="005417B3"/>
    <w:rsid w:val="00545257"/>
    <w:rsid w:val="00546213"/>
    <w:rsid w:val="0054690E"/>
    <w:rsid w:val="00550BAD"/>
    <w:rsid w:val="005556EE"/>
    <w:rsid w:val="0055583B"/>
    <w:rsid w:val="005570DA"/>
    <w:rsid w:val="005574A2"/>
    <w:rsid w:val="005600BC"/>
    <w:rsid w:val="00562F7B"/>
    <w:rsid w:val="005631BC"/>
    <w:rsid w:val="00563BA0"/>
    <w:rsid w:val="005659A8"/>
    <w:rsid w:val="00566B08"/>
    <w:rsid w:val="00570CEB"/>
    <w:rsid w:val="00571EE0"/>
    <w:rsid w:val="005738CE"/>
    <w:rsid w:val="00576574"/>
    <w:rsid w:val="00587BD7"/>
    <w:rsid w:val="00590672"/>
    <w:rsid w:val="0059162B"/>
    <w:rsid w:val="00591AEA"/>
    <w:rsid w:val="005A4531"/>
    <w:rsid w:val="005A6EA4"/>
    <w:rsid w:val="005B194E"/>
    <w:rsid w:val="005B33A2"/>
    <w:rsid w:val="005B59CA"/>
    <w:rsid w:val="005B772D"/>
    <w:rsid w:val="005C1BE5"/>
    <w:rsid w:val="005C1DDF"/>
    <w:rsid w:val="005C293E"/>
    <w:rsid w:val="005C393C"/>
    <w:rsid w:val="005C4817"/>
    <w:rsid w:val="005C618A"/>
    <w:rsid w:val="005C6ABA"/>
    <w:rsid w:val="005C7431"/>
    <w:rsid w:val="005D2644"/>
    <w:rsid w:val="005D45C0"/>
    <w:rsid w:val="005D6E11"/>
    <w:rsid w:val="005D7C88"/>
    <w:rsid w:val="005E0624"/>
    <w:rsid w:val="005E3C3E"/>
    <w:rsid w:val="005E790C"/>
    <w:rsid w:val="005F10D2"/>
    <w:rsid w:val="005F2C2A"/>
    <w:rsid w:val="005F43F5"/>
    <w:rsid w:val="005F45B3"/>
    <w:rsid w:val="005F5346"/>
    <w:rsid w:val="005F5C73"/>
    <w:rsid w:val="005F7EE0"/>
    <w:rsid w:val="0060031C"/>
    <w:rsid w:val="0060255D"/>
    <w:rsid w:val="006028C9"/>
    <w:rsid w:val="006035FF"/>
    <w:rsid w:val="00604D4E"/>
    <w:rsid w:val="00605B37"/>
    <w:rsid w:val="00605D18"/>
    <w:rsid w:val="00615779"/>
    <w:rsid w:val="00621D86"/>
    <w:rsid w:val="006245AF"/>
    <w:rsid w:val="0062461D"/>
    <w:rsid w:val="00625220"/>
    <w:rsid w:val="00625770"/>
    <w:rsid w:val="00625D64"/>
    <w:rsid w:val="006368AD"/>
    <w:rsid w:val="0064107E"/>
    <w:rsid w:val="00643B1C"/>
    <w:rsid w:val="00646020"/>
    <w:rsid w:val="00652353"/>
    <w:rsid w:val="00652EF2"/>
    <w:rsid w:val="00654998"/>
    <w:rsid w:val="00660BC4"/>
    <w:rsid w:val="006658EC"/>
    <w:rsid w:val="00665B59"/>
    <w:rsid w:val="006747F7"/>
    <w:rsid w:val="00675DF3"/>
    <w:rsid w:val="00677197"/>
    <w:rsid w:val="00680877"/>
    <w:rsid w:val="00680D31"/>
    <w:rsid w:val="00685B79"/>
    <w:rsid w:val="0069307D"/>
    <w:rsid w:val="00693A9D"/>
    <w:rsid w:val="00694525"/>
    <w:rsid w:val="006A0118"/>
    <w:rsid w:val="006A1E55"/>
    <w:rsid w:val="006A2505"/>
    <w:rsid w:val="006A29F5"/>
    <w:rsid w:val="006A311C"/>
    <w:rsid w:val="006A3354"/>
    <w:rsid w:val="006A34AD"/>
    <w:rsid w:val="006A56C3"/>
    <w:rsid w:val="006A5BED"/>
    <w:rsid w:val="006A7F3F"/>
    <w:rsid w:val="006B0CEE"/>
    <w:rsid w:val="006B60A9"/>
    <w:rsid w:val="006C1B86"/>
    <w:rsid w:val="006C26CA"/>
    <w:rsid w:val="006C43B9"/>
    <w:rsid w:val="006C4892"/>
    <w:rsid w:val="006D557E"/>
    <w:rsid w:val="006D561E"/>
    <w:rsid w:val="006D68B8"/>
    <w:rsid w:val="006D7F9D"/>
    <w:rsid w:val="006E00AD"/>
    <w:rsid w:val="006E0BF9"/>
    <w:rsid w:val="006E71A6"/>
    <w:rsid w:val="006F1E2D"/>
    <w:rsid w:val="00700F6C"/>
    <w:rsid w:val="007109D4"/>
    <w:rsid w:val="00720393"/>
    <w:rsid w:val="00722CC9"/>
    <w:rsid w:val="00726C93"/>
    <w:rsid w:val="0072709A"/>
    <w:rsid w:val="00731158"/>
    <w:rsid w:val="00731EE0"/>
    <w:rsid w:val="00736EE4"/>
    <w:rsid w:val="00737553"/>
    <w:rsid w:val="00737A5D"/>
    <w:rsid w:val="00742690"/>
    <w:rsid w:val="007520D1"/>
    <w:rsid w:val="007556FA"/>
    <w:rsid w:val="00755E58"/>
    <w:rsid w:val="00756883"/>
    <w:rsid w:val="00770AD7"/>
    <w:rsid w:val="00771698"/>
    <w:rsid w:val="0077388A"/>
    <w:rsid w:val="0077433C"/>
    <w:rsid w:val="00774B1F"/>
    <w:rsid w:val="0077560A"/>
    <w:rsid w:val="007757D3"/>
    <w:rsid w:val="00777D82"/>
    <w:rsid w:val="00783A84"/>
    <w:rsid w:val="00785CC8"/>
    <w:rsid w:val="00785DB1"/>
    <w:rsid w:val="00786BA2"/>
    <w:rsid w:val="0079774C"/>
    <w:rsid w:val="007A13FA"/>
    <w:rsid w:val="007A3237"/>
    <w:rsid w:val="007A346A"/>
    <w:rsid w:val="007A464C"/>
    <w:rsid w:val="007B3006"/>
    <w:rsid w:val="007B68BD"/>
    <w:rsid w:val="007B7C06"/>
    <w:rsid w:val="007C0ABE"/>
    <w:rsid w:val="007C1B22"/>
    <w:rsid w:val="007C2639"/>
    <w:rsid w:val="007C2FFF"/>
    <w:rsid w:val="007C39BE"/>
    <w:rsid w:val="007C700B"/>
    <w:rsid w:val="007D0623"/>
    <w:rsid w:val="007D275D"/>
    <w:rsid w:val="007D2963"/>
    <w:rsid w:val="007D3789"/>
    <w:rsid w:val="007D4EDD"/>
    <w:rsid w:val="007E37E1"/>
    <w:rsid w:val="007E490D"/>
    <w:rsid w:val="007E6371"/>
    <w:rsid w:val="007F1676"/>
    <w:rsid w:val="007F1730"/>
    <w:rsid w:val="007F2203"/>
    <w:rsid w:val="007F3574"/>
    <w:rsid w:val="007F380C"/>
    <w:rsid w:val="00801D2A"/>
    <w:rsid w:val="00801E30"/>
    <w:rsid w:val="00803F4B"/>
    <w:rsid w:val="00805ADC"/>
    <w:rsid w:val="00807504"/>
    <w:rsid w:val="0081387F"/>
    <w:rsid w:val="0081431E"/>
    <w:rsid w:val="00822920"/>
    <w:rsid w:val="00825276"/>
    <w:rsid w:val="0082619B"/>
    <w:rsid w:val="0083072C"/>
    <w:rsid w:val="00831463"/>
    <w:rsid w:val="0083169C"/>
    <w:rsid w:val="00832378"/>
    <w:rsid w:val="00835E5D"/>
    <w:rsid w:val="00836ADE"/>
    <w:rsid w:val="008405A1"/>
    <w:rsid w:val="00840776"/>
    <w:rsid w:val="00844E52"/>
    <w:rsid w:val="0084626C"/>
    <w:rsid w:val="00853120"/>
    <w:rsid w:val="00853454"/>
    <w:rsid w:val="00857A15"/>
    <w:rsid w:val="00860FBE"/>
    <w:rsid w:val="00862927"/>
    <w:rsid w:val="00863898"/>
    <w:rsid w:val="008644E2"/>
    <w:rsid w:val="00864946"/>
    <w:rsid w:val="00866F09"/>
    <w:rsid w:val="008714B8"/>
    <w:rsid w:val="00877E76"/>
    <w:rsid w:val="00882A74"/>
    <w:rsid w:val="008835B9"/>
    <w:rsid w:val="00883D74"/>
    <w:rsid w:val="008857F3"/>
    <w:rsid w:val="00885C01"/>
    <w:rsid w:val="00893ECF"/>
    <w:rsid w:val="00894632"/>
    <w:rsid w:val="0089539E"/>
    <w:rsid w:val="008A1A2D"/>
    <w:rsid w:val="008A68E1"/>
    <w:rsid w:val="008A7DCA"/>
    <w:rsid w:val="008B3532"/>
    <w:rsid w:val="008B5594"/>
    <w:rsid w:val="008B64CD"/>
    <w:rsid w:val="008C0A74"/>
    <w:rsid w:val="008C0D15"/>
    <w:rsid w:val="008C13A4"/>
    <w:rsid w:val="008C37D8"/>
    <w:rsid w:val="008C6566"/>
    <w:rsid w:val="008D0DDC"/>
    <w:rsid w:val="008D2521"/>
    <w:rsid w:val="008D2577"/>
    <w:rsid w:val="008D3034"/>
    <w:rsid w:val="008D37B0"/>
    <w:rsid w:val="008E52D9"/>
    <w:rsid w:val="008E6CFA"/>
    <w:rsid w:val="008F41B5"/>
    <w:rsid w:val="008F460C"/>
    <w:rsid w:val="008F504B"/>
    <w:rsid w:val="008F5189"/>
    <w:rsid w:val="008F5278"/>
    <w:rsid w:val="00901A8E"/>
    <w:rsid w:val="009031C7"/>
    <w:rsid w:val="00911292"/>
    <w:rsid w:val="009120EB"/>
    <w:rsid w:val="00914EC7"/>
    <w:rsid w:val="00917B10"/>
    <w:rsid w:val="00921949"/>
    <w:rsid w:val="00923AA1"/>
    <w:rsid w:val="009271BB"/>
    <w:rsid w:val="00931752"/>
    <w:rsid w:val="00931EE6"/>
    <w:rsid w:val="009331BA"/>
    <w:rsid w:val="009337E0"/>
    <w:rsid w:val="009439E3"/>
    <w:rsid w:val="00950232"/>
    <w:rsid w:val="00952E01"/>
    <w:rsid w:val="0095364F"/>
    <w:rsid w:val="00955934"/>
    <w:rsid w:val="00956032"/>
    <w:rsid w:val="009635A6"/>
    <w:rsid w:val="00965E0B"/>
    <w:rsid w:val="00967A68"/>
    <w:rsid w:val="00973291"/>
    <w:rsid w:val="00977405"/>
    <w:rsid w:val="009801B3"/>
    <w:rsid w:val="00984521"/>
    <w:rsid w:val="009847B9"/>
    <w:rsid w:val="00985A6A"/>
    <w:rsid w:val="009875FE"/>
    <w:rsid w:val="0098771B"/>
    <w:rsid w:val="00990880"/>
    <w:rsid w:val="00991A8E"/>
    <w:rsid w:val="00992CC1"/>
    <w:rsid w:val="009934D7"/>
    <w:rsid w:val="00993657"/>
    <w:rsid w:val="0099494D"/>
    <w:rsid w:val="009A0ADD"/>
    <w:rsid w:val="009A0FD5"/>
    <w:rsid w:val="009A2234"/>
    <w:rsid w:val="009A32DA"/>
    <w:rsid w:val="009A3ADE"/>
    <w:rsid w:val="009A56A9"/>
    <w:rsid w:val="009A5BEB"/>
    <w:rsid w:val="009B2DCE"/>
    <w:rsid w:val="009B334A"/>
    <w:rsid w:val="009B68F8"/>
    <w:rsid w:val="009B714A"/>
    <w:rsid w:val="009C4FAF"/>
    <w:rsid w:val="009C5E75"/>
    <w:rsid w:val="009D23D6"/>
    <w:rsid w:val="009D351A"/>
    <w:rsid w:val="009D7405"/>
    <w:rsid w:val="009E18A6"/>
    <w:rsid w:val="009E1E07"/>
    <w:rsid w:val="009E6CF9"/>
    <w:rsid w:val="009E70B8"/>
    <w:rsid w:val="009E7E68"/>
    <w:rsid w:val="009E7E90"/>
    <w:rsid w:val="009F0ADD"/>
    <w:rsid w:val="009F0B43"/>
    <w:rsid w:val="009F43EA"/>
    <w:rsid w:val="00A11611"/>
    <w:rsid w:val="00A11AE7"/>
    <w:rsid w:val="00A14DED"/>
    <w:rsid w:val="00A152B2"/>
    <w:rsid w:val="00A16F0C"/>
    <w:rsid w:val="00A22014"/>
    <w:rsid w:val="00A2226B"/>
    <w:rsid w:val="00A23BC4"/>
    <w:rsid w:val="00A23CBB"/>
    <w:rsid w:val="00A25238"/>
    <w:rsid w:val="00A25A7A"/>
    <w:rsid w:val="00A25D8F"/>
    <w:rsid w:val="00A26C5C"/>
    <w:rsid w:val="00A30D50"/>
    <w:rsid w:val="00A310AC"/>
    <w:rsid w:val="00A31159"/>
    <w:rsid w:val="00A33476"/>
    <w:rsid w:val="00A337A8"/>
    <w:rsid w:val="00A337DE"/>
    <w:rsid w:val="00A35258"/>
    <w:rsid w:val="00A364B6"/>
    <w:rsid w:val="00A36985"/>
    <w:rsid w:val="00A36D08"/>
    <w:rsid w:val="00A41590"/>
    <w:rsid w:val="00A43955"/>
    <w:rsid w:val="00A43D5B"/>
    <w:rsid w:val="00A442AE"/>
    <w:rsid w:val="00A4472A"/>
    <w:rsid w:val="00A46DDC"/>
    <w:rsid w:val="00A502CF"/>
    <w:rsid w:val="00A51FCB"/>
    <w:rsid w:val="00A51FD8"/>
    <w:rsid w:val="00A5341D"/>
    <w:rsid w:val="00A561A5"/>
    <w:rsid w:val="00A56302"/>
    <w:rsid w:val="00A57A81"/>
    <w:rsid w:val="00A62F50"/>
    <w:rsid w:val="00A65A12"/>
    <w:rsid w:val="00A66512"/>
    <w:rsid w:val="00A71EDC"/>
    <w:rsid w:val="00A728B0"/>
    <w:rsid w:val="00A75435"/>
    <w:rsid w:val="00A75C83"/>
    <w:rsid w:val="00A77323"/>
    <w:rsid w:val="00A809F8"/>
    <w:rsid w:val="00A84735"/>
    <w:rsid w:val="00A860E3"/>
    <w:rsid w:val="00A86A5B"/>
    <w:rsid w:val="00A9242F"/>
    <w:rsid w:val="00A93E6D"/>
    <w:rsid w:val="00A947C1"/>
    <w:rsid w:val="00A97FFA"/>
    <w:rsid w:val="00AA0F69"/>
    <w:rsid w:val="00AA1196"/>
    <w:rsid w:val="00AA341E"/>
    <w:rsid w:val="00AA611E"/>
    <w:rsid w:val="00AB0101"/>
    <w:rsid w:val="00AB1D01"/>
    <w:rsid w:val="00AB1F75"/>
    <w:rsid w:val="00AC1EBE"/>
    <w:rsid w:val="00AC20C4"/>
    <w:rsid w:val="00AD22C8"/>
    <w:rsid w:val="00AD2B78"/>
    <w:rsid w:val="00AD5342"/>
    <w:rsid w:val="00AD6781"/>
    <w:rsid w:val="00AE08A7"/>
    <w:rsid w:val="00AE09BA"/>
    <w:rsid w:val="00AE0ED7"/>
    <w:rsid w:val="00AE2004"/>
    <w:rsid w:val="00AF1140"/>
    <w:rsid w:val="00AF36BE"/>
    <w:rsid w:val="00AF56E0"/>
    <w:rsid w:val="00AF6E6D"/>
    <w:rsid w:val="00AF72C4"/>
    <w:rsid w:val="00AF74AC"/>
    <w:rsid w:val="00B05ECB"/>
    <w:rsid w:val="00B11EC7"/>
    <w:rsid w:val="00B21447"/>
    <w:rsid w:val="00B2364E"/>
    <w:rsid w:val="00B26A6F"/>
    <w:rsid w:val="00B330C0"/>
    <w:rsid w:val="00B35B59"/>
    <w:rsid w:val="00B425C0"/>
    <w:rsid w:val="00B43074"/>
    <w:rsid w:val="00B4793C"/>
    <w:rsid w:val="00B479DD"/>
    <w:rsid w:val="00B5084F"/>
    <w:rsid w:val="00B50E8A"/>
    <w:rsid w:val="00B53AAC"/>
    <w:rsid w:val="00B53B08"/>
    <w:rsid w:val="00B60331"/>
    <w:rsid w:val="00B63B18"/>
    <w:rsid w:val="00B710A0"/>
    <w:rsid w:val="00B719B3"/>
    <w:rsid w:val="00B81826"/>
    <w:rsid w:val="00B902A2"/>
    <w:rsid w:val="00B936FD"/>
    <w:rsid w:val="00B94861"/>
    <w:rsid w:val="00B94A99"/>
    <w:rsid w:val="00B9776A"/>
    <w:rsid w:val="00BA0ACE"/>
    <w:rsid w:val="00BA25A8"/>
    <w:rsid w:val="00BA42CC"/>
    <w:rsid w:val="00BA44A1"/>
    <w:rsid w:val="00BA52D6"/>
    <w:rsid w:val="00BB1347"/>
    <w:rsid w:val="00BB153B"/>
    <w:rsid w:val="00BB1CA8"/>
    <w:rsid w:val="00BB20D4"/>
    <w:rsid w:val="00BB40E8"/>
    <w:rsid w:val="00BC170C"/>
    <w:rsid w:val="00BC587B"/>
    <w:rsid w:val="00BC5D35"/>
    <w:rsid w:val="00BC6102"/>
    <w:rsid w:val="00BD1F77"/>
    <w:rsid w:val="00BD4E57"/>
    <w:rsid w:val="00BE157E"/>
    <w:rsid w:val="00BE3EF5"/>
    <w:rsid w:val="00BF1C10"/>
    <w:rsid w:val="00C132C5"/>
    <w:rsid w:val="00C167BB"/>
    <w:rsid w:val="00C17BC3"/>
    <w:rsid w:val="00C20E5C"/>
    <w:rsid w:val="00C21D31"/>
    <w:rsid w:val="00C25C58"/>
    <w:rsid w:val="00C26963"/>
    <w:rsid w:val="00C2763F"/>
    <w:rsid w:val="00C27F15"/>
    <w:rsid w:val="00C30E97"/>
    <w:rsid w:val="00C31805"/>
    <w:rsid w:val="00C33CC8"/>
    <w:rsid w:val="00C36341"/>
    <w:rsid w:val="00C42AB0"/>
    <w:rsid w:val="00C42CCD"/>
    <w:rsid w:val="00C44481"/>
    <w:rsid w:val="00C44A7B"/>
    <w:rsid w:val="00C45A7F"/>
    <w:rsid w:val="00C46621"/>
    <w:rsid w:val="00C50706"/>
    <w:rsid w:val="00C55B39"/>
    <w:rsid w:val="00C61E24"/>
    <w:rsid w:val="00C61FC8"/>
    <w:rsid w:val="00C6613C"/>
    <w:rsid w:val="00C74EB1"/>
    <w:rsid w:val="00C754A9"/>
    <w:rsid w:val="00C758BE"/>
    <w:rsid w:val="00C76906"/>
    <w:rsid w:val="00C81026"/>
    <w:rsid w:val="00C83D27"/>
    <w:rsid w:val="00C87263"/>
    <w:rsid w:val="00C90772"/>
    <w:rsid w:val="00C941F6"/>
    <w:rsid w:val="00C95C00"/>
    <w:rsid w:val="00CA1582"/>
    <w:rsid w:val="00CA3F98"/>
    <w:rsid w:val="00CB3C3E"/>
    <w:rsid w:val="00CB40AC"/>
    <w:rsid w:val="00CB4A97"/>
    <w:rsid w:val="00CB665D"/>
    <w:rsid w:val="00CB7203"/>
    <w:rsid w:val="00CB7DF7"/>
    <w:rsid w:val="00CC0988"/>
    <w:rsid w:val="00CC3694"/>
    <w:rsid w:val="00CC5CA9"/>
    <w:rsid w:val="00CD4290"/>
    <w:rsid w:val="00CD5096"/>
    <w:rsid w:val="00CD5171"/>
    <w:rsid w:val="00CE14EF"/>
    <w:rsid w:val="00CE3106"/>
    <w:rsid w:val="00CE6ED4"/>
    <w:rsid w:val="00CE7DEF"/>
    <w:rsid w:val="00CF0679"/>
    <w:rsid w:val="00CF1E05"/>
    <w:rsid w:val="00CF2CA4"/>
    <w:rsid w:val="00CF2CF6"/>
    <w:rsid w:val="00CF44F9"/>
    <w:rsid w:val="00CF73C8"/>
    <w:rsid w:val="00D00914"/>
    <w:rsid w:val="00D01A36"/>
    <w:rsid w:val="00D04BC1"/>
    <w:rsid w:val="00D04F29"/>
    <w:rsid w:val="00D06AC2"/>
    <w:rsid w:val="00D12FA7"/>
    <w:rsid w:val="00D166C7"/>
    <w:rsid w:val="00D219A4"/>
    <w:rsid w:val="00D30149"/>
    <w:rsid w:val="00D30E39"/>
    <w:rsid w:val="00D322E9"/>
    <w:rsid w:val="00D335D2"/>
    <w:rsid w:val="00D34FAE"/>
    <w:rsid w:val="00D37A8E"/>
    <w:rsid w:val="00D40068"/>
    <w:rsid w:val="00D42934"/>
    <w:rsid w:val="00D44B84"/>
    <w:rsid w:val="00D50A2B"/>
    <w:rsid w:val="00D5710C"/>
    <w:rsid w:val="00D64E00"/>
    <w:rsid w:val="00D704CD"/>
    <w:rsid w:val="00D72185"/>
    <w:rsid w:val="00D725A3"/>
    <w:rsid w:val="00D737D5"/>
    <w:rsid w:val="00D7414A"/>
    <w:rsid w:val="00D761AE"/>
    <w:rsid w:val="00D81DF0"/>
    <w:rsid w:val="00D83625"/>
    <w:rsid w:val="00D84091"/>
    <w:rsid w:val="00D85282"/>
    <w:rsid w:val="00D85408"/>
    <w:rsid w:val="00D94AD8"/>
    <w:rsid w:val="00D9675E"/>
    <w:rsid w:val="00D972CD"/>
    <w:rsid w:val="00DA0EBA"/>
    <w:rsid w:val="00DA1352"/>
    <w:rsid w:val="00DA1385"/>
    <w:rsid w:val="00DA29C1"/>
    <w:rsid w:val="00DA6667"/>
    <w:rsid w:val="00DC7A3A"/>
    <w:rsid w:val="00DD0685"/>
    <w:rsid w:val="00DD33FC"/>
    <w:rsid w:val="00DD3A1C"/>
    <w:rsid w:val="00DD41F6"/>
    <w:rsid w:val="00DD56CA"/>
    <w:rsid w:val="00DD6DFC"/>
    <w:rsid w:val="00DE1011"/>
    <w:rsid w:val="00DE4D1D"/>
    <w:rsid w:val="00DE6096"/>
    <w:rsid w:val="00DF1952"/>
    <w:rsid w:val="00DF5D62"/>
    <w:rsid w:val="00DF5E30"/>
    <w:rsid w:val="00E01563"/>
    <w:rsid w:val="00E03256"/>
    <w:rsid w:val="00E0433E"/>
    <w:rsid w:val="00E12405"/>
    <w:rsid w:val="00E12F6A"/>
    <w:rsid w:val="00E13E19"/>
    <w:rsid w:val="00E14523"/>
    <w:rsid w:val="00E21D6D"/>
    <w:rsid w:val="00E2237E"/>
    <w:rsid w:val="00E23EB8"/>
    <w:rsid w:val="00E30840"/>
    <w:rsid w:val="00E31059"/>
    <w:rsid w:val="00E311CA"/>
    <w:rsid w:val="00E44729"/>
    <w:rsid w:val="00E447D0"/>
    <w:rsid w:val="00E46F9A"/>
    <w:rsid w:val="00E47633"/>
    <w:rsid w:val="00E5018D"/>
    <w:rsid w:val="00E52A6A"/>
    <w:rsid w:val="00E552C5"/>
    <w:rsid w:val="00E63FCC"/>
    <w:rsid w:val="00E712B2"/>
    <w:rsid w:val="00E71BD1"/>
    <w:rsid w:val="00E7373F"/>
    <w:rsid w:val="00E741C1"/>
    <w:rsid w:val="00E74842"/>
    <w:rsid w:val="00E751A8"/>
    <w:rsid w:val="00E758ED"/>
    <w:rsid w:val="00E77177"/>
    <w:rsid w:val="00E8225C"/>
    <w:rsid w:val="00E82A3D"/>
    <w:rsid w:val="00E8457F"/>
    <w:rsid w:val="00E84BE4"/>
    <w:rsid w:val="00E86E4A"/>
    <w:rsid w:val="00E90B6E"/>
    <w:rsid w:val="00E915C3"/>
    <w:rsid w:val="00E93847"/>
    <w:rsid w:val="00EB3F08"/>
    <w:rsid w:val="00EB5069"/>
    <w:rsid w:val="00EB5285"/>
    <w:rsid w:val="00EB69F6"/>
    <w:rsid w:val="00EB7BE4"/>
    <w:rsid w:val="00EC3748"/>
    <w:rsid w:val="00EC3DD0"/>
    <w:rsid w:val="00EC4854"/>
    <w:rsid w:val="00EC6DEA"/>
    <w:rsid w:val="00EC6FAC"/>
    <w:rsid w:val="00ED02DA"/>
    <w:rsid w:val="00ED1EF0"/>
    <w:rsid w:val="00ED4BA7"/>
    <w:rsid w:val="00ED7718"/>
    <w:rsid w:val="00EE0E21"/>
    <w:rsid w:val="00EE2480"/>
    <w:rsid w:val="00EE2E9D"/>
    <w:rsid w:val="00EE3D01"/>
    <w:rsid w:val="00EE4C65"/>
    <w:rsid w:val="00EE76F8"/>
    <w:rsid w:val="00EE781B"/>
    <w:rsid w:val="00EE7DD5"/>
    <w:rsid w:val="00EF28F7"/>
    <w:rsid w:val="00EF3BA3"/>
    <w:rsid w:val="00EF634C"/>
    <w:rsid w:val="00EF701C"/>
    <w:rsid w:val="00F01E9A"/>
    <w:rsid w:val="00F04627"/>
    <w:rsid w:val="00F068C7"/>
    <w:rsid w:val="00F10488"/>
    <w:rsid w:val="00F12F6E"/>
    <w:rsid w:val="00F13C02"/>
    <w:rsid w:val="00F203BF"/>
    <w:rsid w:val="00F203CD"/>
    <w:rsid w:val="00F22B67"/>
    <w:rsid w:val="00F26422"/>
    <w:rsid w:val="00F27B09"/>
    <w:rsid w:val="00F321CA"/>
    <w:rsid w:val="00F32EF1"/>
    <w:rsid w:val="00F33F2C"/>
    <w:rsid w:val="00F527DD"/>
    <w:rsid w:val="00F5285C"/>
    <w:rsid w:val="00F54E70"/>
    <w:rsid w:val="00F55F1A"/>
    <w:rsid w:val="00F560F1"/>
    <w:rsid w:val="00F57626"/>
    <w:rsid w:val="00F57E38"/>
    <w:rsid w:val="00F61DAB"/>
    <w:rsid w:val="00F62A5F"/>
    <w:rsid w:val="00F66066"/>
    <w:rsid w:val="00F661EC"/>
    <w:rsid w:val="00F704F2"/>
    <w:rsid w:val="00F7420D"/>
    <w:rsid w:val="00F76866"/>
    <w:rsid w:val="00F76BFF"/>
    <w:rsid w:val="00F803E5"/>
    <w:rsid w:val="00F804D9"/>
    <w:rsid w:val="00F80A2A"/>
    <w:rsid w:val="00F81AC6"/>
    <w:rsid w:val="00F9284D"/>
    <w:rsid w:val="00F928EB"/>
    <w:rsid w:val="00F93FBC"/>
    <w:rsid w:val="00FA5434"/>
    <w:rsid w:val="00FA6CC3"/>
    <w:rsid w:val="00FA79B6"/>
    <w:rsid w:val="00FB233D"/>
    <w:rsid w:val="00FB50FB"/>
    <w:rsid w:val="00FB7C28"/>
    <w:rsid w:val="00FC1106"/>
    <w:rsid w:val="00FC284D"/>
    <w:rsid w:val="00FC345E"/>
    <w:rsid w:val="00FC3E28"/>
    <w:rsid w:val="00FC4155"/>
    <w:rsid w:val="00FC4B8F"/>
    <w:rsid w:val="00FC5ADB"/>
    <w:rsid w:val="00FC6702"/>
    <w:rsid w:val="00FD0F80"/>
    <w:rsid w:val="00FD128A"/>
    <w:rsid w:val="00FD4045"/>
    <w:rsid w:val="00FE152C"/>
    <w:rsid w:val="00FE1A64"/>
    <w:rsid w:val="00FE1DC6"/>
    <w:rsid w:val="00FE2EEB"/>
    <w:rsid w:val="00FE325E"/>
    <w:rsid w:val="00FE381D"/>
    <w:rsid w:val="00FE4E24"/>
    <w:rsid w:val="00FE577E"/>
    <w:rsid w:val="00FE6DBA"/>
    <w:rsid w:val="00FF004F"/>
    <w:rsid w:val="00FF153B"/>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58372957"/>
  <w15:docId w15:val="{46925E4C-4A88-449E-B9F3-CE7B9010A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D3D"/>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aliases w:val="Odstavek delo,Liste 1,List Paragraph1,FooterText,numbered,Paragraphe de liste1,Bulletr List Paragraph,列出段落,列出段落1,lp1,lp11,Use Case List Paragraph,Num Bullet 1,List Paragraph11,Liste à puce - Normal,List Paragraph2,List Paragraph21,b1"/>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iPriority w:val="99"/>
    <w:semiHidden/>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uiPriority w:val="99"/>
    <w:semiHidden/>
    <w:rsid w:val="0079774C"/>
    <w:rPr>
      <w:rFonts w:ascii="Arial" w:hAnsi="Arial"/>
      <w:sz w:val="20"/>
      <w:szCs w:val="20"/>
    </w:rPr>
  </w:style>
  <w:style w:type="character" w:styleId="FootnoteReference">
    <w:name w:val="footnote reference"/>
    <w:basedOn w:val="DefaultParagraphFont"/>
    <w:uiPriority w:val="99"/>
    <w:semiHidden/>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semiHidden/>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semiHidden/>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character" w:customStyle="1" w:styleId="ListParagraphChar">
    <w:name w:val="List Paragraph Char"/>
    <w:aliases w:val="Odstavek delo Char,Liste 1 Char,List Paragraph1 Char,FooterText Char,numbered Char,Paragraphe de liste1 Char,Bulletr List Paragraph Char,列出段落 Char,列出段落1 Char,lp1 Char,lp11 Char,Use Case List Paragraph Char,Num Bullet 1 Char,b1 Char"/>
    <w:basedOn w:val="DefaultParagraphFont"/>
    <w:link w:val="ListParagraph"/>
    <w:uiPriority w:val="34"/>
    <w:qFormat/>
    <w:rsid w:val="00A93E6D"/>
  </w:style>
  <w:style w:type="paragraph" w:customStyle="1" w:styleId="PODNASLOV">
    <w:name w:val="PODNASLOV"/>
    <w:basedOn w:val="Normal"/>
    <w:qFormat/>
    <w:rsid w:val="00643B1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643B1C"/>
    <w:pPr>
      <w:spacing w:after="0" w:line="240" w:lineRule="auto"/>
    </w:pPr>
    <w:rPr>
      <w:rFonts w:eastAsiaTheme="minorEastAsia"/>
      <w:lang w:val="en-US"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18714F"/>
    <w:pPr>
      <w:autoSpaceDE w:val="0"/>
      <w:autoSpaceDN w:val="0"/>
      <w:adjustRightInd w:val="0"/>
      <w:spacing w:after="0" w:line="240" w:lineRule="auto"/>
    </w:pPr>
    <w:rPr>
      <w:rFonts w:ascii="Arial" w:eastAsiaTheme="minorEastAsia" w:hAnsi="Arial" w:cs="Arial"/>
      <w:color w:val="000000"/>
      <w:sz w:val="24"/>
      <w:szCs w:val="24"/>
      <w:lang w:eastAsia="zh-CN"/>
    </w:rPr>
  </w:style>
  <w:style w:type="table" w:customStyle="1" w:styleId="TableGrid1">
    <w:name w:val="Table Grid1"/>
    <w:basedOn w:val="TableNormal"/>
    <w:next w:val="TableGrid"/>
    <w:uiPriority w:val="59"/>
    <w:rsid w:val="00EE76F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odyText">
    <w:name w:val="Body Text"/>
    <w:basedOn w:val="Normal"/>
    <w:link w:val="BodyTextChar"/>
    <w:rsid w:val="00FC5ADB"/>
    <w:pPr>
      <w:overflowPunct w:val="0"/>
      <w:autoSpaceDE w:val="0"/>
      <w:autoSpaceDN w:val="0"/>
      <w:adjustRightInd w:val="0"/>
      <w:spacing w:after="220" w:line="180" w:lineRule="atLeast"/>
      <w:jc w:val="both"/>
      <w:textAlignment w:val="baseline"/>
    </w:pPr>
    <w:rPr>
      <w:rFonts w:ascii="Times New Roman" w:eastAsia="Times New Roman" w:hAnsi="Times New Roman" w:cs="Times New Roman"/>
      <w:spacing w:val="-5"/>
      <w:sz w:val="24"/>
      <w:szCs w:val="20"/>
      <w:lang w:val="en-AU" w:eastAsia="sl-SI"/>
    </w:rPr>
  </w:style>
  <w:style w:type="character" w:customStyle="1" w:styleId="BodyTextChar">
    <w:name w:val="Body Text Char"/>
    <w:basedOn w:val="DefaultParagraphFont"/>
    <w:link w:val="BodyText"/>
    <w:rsid w:val="00FC5ADB"/>
    <w:rPr>
      <w:rFonts w:ascii="Times New Roman" w:eastAsia="Times New Roman" w:hAnsi="Times New Roman" w:cs="Times New Roman"/>
      <w:spacing w:val="-5"/>
      <w:sz w:val="24"/>
      <w:szCs w:val="20"/>
      <w:lang w:val="en-AU" w:eastAsia="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078026">
      <w:bodyDiv w:val="1"/>
      <w:marLeft w:val="0"/>
      <w:marRight w:val="0"/>
      <w:marTop w:val="0"/>
      <w:marBottom w:val="0"/>
      <w:divBdr>
        <w:top w:val="none" w:sz="0" w:space="0" w:color="auto"/>
        <w:left w:val="none" w:sz="0" w:space="0" w:color="auto"/>
        <w:bottom w:val="none" w:sz="0" w:space="0" w:color="auto"/>
        <w:right w:val="none" w:sz="0" w:space="0" w:color="auto"/>
      </w:divBdr>
    </w:div>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 w:id="1716008712">
      <w:bodyDiv w:val="1"/>
      <w:marLeft w:val="0"/>
      <w:marRight w:val="0"/>
      <w:marTop w:val="0"/>
      <w:marBottom w:val="0"/>
      <w:divBdr>
        <w:top w:val="none" w:sz="0" w:space="0" w:color="auto"/>
        <w:left w:val="none" w:sz="0" w:space="0" w:color="auto"/>
        <w:bottom w:val="none" w:sz="0" w:space="0" w:color="auto"/>
        <w:right w:val="none" w:sz="0" w:space="0" w:color="auto"/>
      </w:divBdr>
    </w:div>
    <w:div w:id="1958220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is.borzen.local/Nabava/Documents/nabava@borzen.si"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is.borzen.local/Nabava/Documents/nabava@borzen.si"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4.gif"/><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6.JPG"/><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BF7954923524BF58515C11CB8A9BC53"/>
        <w:category>
          <w:name w:val="General"/>
          <w:gallery w:val="placeholder"/>
        </w:category>
        <w:types>
          <w:type w:val="bbPlcHdr"/>
        </w:types>
        <w:behaviors>
          <w:behavior w:val="content"/>
        </w:behaviors>
        <w:guid w:val="{680A34E8-AECA-450E-8392-A7A96E86A34E}"/>
      </w:docPartPr>
      <w:docPartBody>
        <w:p w:rsidR="00FE14AF" w:rsidRDefault="00993F7B" w:rsidP="00993F7B">
          <w:pPr>
            <w:pStyle w:val="4BF7954923524BF58515C11CB8A9BC53"/>
          </w:pPr>
          <w:r w:rsidRPr="0098195C">
            <w:rPr>
              <w:rStyle w:val="PlaceholderText"/>
            </w:rPr>
            <w:t>[Zadeva]</w:t>
          </w:r>
        </w:p>
      </w:docPartBody>
    </w:docPart>
    <w:docPart>
      <w:docPartPr>
        <w:name w:val="582D08421CBF4DA29176A7243F9F6CEA"/>
        <w:category>
          <w:name w:val="General"/>
          <w:gallery w:val="placeholder"/>
        </w:category>
        <w:types>
          <w:type w:val="bbPlcHdr"/>
        </w:types>
        <w:behaviors>
          <w:behavior w:val="content"/>
        </w:behaviors>
        <w:guid w:val="{27F5FC2B-17A1-4700-9561-B2B988BDC979}"/>
      </w:docPartPr>
      <w:docPartBody>
        <w:p w:rsidR="00FE14AF" w:rsidRDefault="00993F7B" w:rsidP="00993F7B">
          <w:pPr>
            <w:pStyle w:val="582D08421CBF4DA29176A7243F9F6CEA"/>
          </w:pPr>
          <w:r w:rsidRPr="0098195C">
            <w:rPr>
              <w:rStyle w:val="PlaceholderText"/>
            </w:rPr>
            <w:t>[Naročilo: Referenčna številka]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F72"/>
    <w:rsid w:val="000314F2"/>
    <w:rsid w:val="000E54EF"/>
    <w:rsid w:val="001D168F"/>
    <w:rsid w:val="00241837"/>
    <w:rsid w:val="002E4560"/>
    <w:rsid w:val="005F14CE"/>
    <w:rsid w:val="00656013"/>
    <w:rsid w:val="00776BDA"/>
    <w:rsid w:val="007E79C1"/>
    <w:rsid w:val="008808D6"/>
    <w:rsid w:val="00916753"/>
    <w:rsid w:val="00951AE5"/>
    <w:rsid w:val="00993F7B"/>
    <w:rsid w:val="00A34150"/>
    <w:rsid w:val="00AC704B"/>
    <w:rsid w:val="00B30DA5"/>
    <w:rsid w:val="00C52F72"/>
    <w:rsid w:val="00D10FC8"/>
    <w:rsid w:val="00DF69C9"/>
    <w:rsid w:val="00E3298E"/>
    <w:rsid w:val="00F8106B"/>
    <w:rsid w:val="00FE14A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314F2"/>
    <w:rPr>
      <w:color w:val="808080"/>
    </w:rPr>
  </w:style>
  <w:style w:type="paragraph" w:customStyle="1" w:styleId="4D33D531173941EB8A0F528C18E79109">
    <w:name w:val="4D33D531173941EB8A0F528C18E79109"/>
    <w:rsid w:val="00C52F72"/>
  </w:style>
  <w:style w:type="paragraph" w:customStyle="1" w:styleId="40CD3A2F12B9451D954FD12093B36ED0">
    <w:name w:val="40CD3A2F12B9451D954FD12093B36ED0"/>
    <w:rsid w:val="00C52F72"/>
  </w:style>
  <w:style w:type="paragraph" w:customStyle="1" w:styleId="2279D5D3BB7949FB8C541F11B49C3547">
    <w:name w:val="2279D5D3BB7949FB8C541F11B49C3547"/>
    <w:rsid w:val="00E3298E"/>
  </w:style>
  <w:style w:type="paragraph" w:customStyle="1" w:styleId="4954DDCF47BE4928BA19DA83F0AD6DBD">
    <w:name w:val="4954DDCF47BE4928BA19DA83F0AD6DBD"/>
    <w:rsid w:val="00E3298E"/>
  </w:style>
  <w:style w:type="paragraph" w:customStyle="1" w:styleId="AC096CDBB5B04C659424AF548EA26AE7">
    <w:name w:val="AC096CDBB5B04C659424AF548EA26AE7"/>
    <w:rsid w:val="00E3298E"/>
  </w:style>
  <w:style w:type="paragraph" w:customStyle="1" w:styleId="287722AE451446CAB2CF80728CC76A62">
    <w:name w:val="287722AE451446CAB2CF80728CC76A62"/>
    <w:rsid w:val="00E3298E"/>
  </w:style>
  <w:style w:type="paragraph" w:customStyle="1" w:styleId="4BF7954923524BF58515C11CB8A9BC53">
    <w:name w:val="4BF7954923524BF58515C11CB8A9BC53"/>
    <w:rsid w:val="00993F7B"/>
  </w:style>
  <w:style w:type="paragraph" w:customStyle="1" w:styleId="582D08421CBF4DA29176A7243F9F6CEA">
    <w:name w:val="582D08421CBF4DA29176A7243F9F6CEA"/>
    <w:rsid w:val="00993F7B"/>
  </w:style>
  <w:style w:type="paragraph" w:customStyle="1" w:styleId="0094236881BE42DEB343DECB35FEC3CB">
    <w:name w:val="0094236881BE42DEB343DECB35FEC3CB"/>
    <w:rsid w:val="00993F7B"/>
  </w:style>
  <w:style w:type="paragraph" w:customStyle="1" w:styleId="F3B8D361B1684A018C97FC260BDB6BCD">
    <w:name w:val="F3B8D361B1684A018C97FC260BDB6BCD"/>
    <w:rsid w:val="000314F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IZHOD-938133980-2362</_dlc_DocId>
    <_dlc_DocIdUrl xmlns="e59f918f-0f86-4ad2-9273-6ec6592addeb">
      <Url>https://eis.borzen.local/Nabava/_layouts/15/DocIdRedir.aspx?ID=IZHOD-938133980-2362</Url>
      <Description>IZHOD-938133980-2362</Description>
    </_dlc_DocIdUrl>
    <TipOdpreme xmlns="e59f918f-0f86-4ad2-9273-6ec6592addeb">INTERNO</TipOdpreme>
    <Zadeva xmlns="e59f918f-0f86-4ad2-9273-6ec6592addeb">Nakup optičnih stikal za priklop diskovnih polj in strežnikov</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JN-1373-23</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x003a__x0020_Hi_x0161_na_x0020__x0161_t_x002e_ xmlns="b4bb3e57-9a8e-44e3-8663-1d61e9d7efdd" xsi:nil="true"/>
    <Partner_ID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7E4C072-C1FF-495A-8DF6-79CE1F067991}">
  <ds:schemaRefs>
    <ds:schemaRef ds:uri="http://purl.org/dc/elements/1.1/"/>
    <ds:schemaRef ds:uri="http://schemas.openxmlformats.org/package/2006/metadata/core-properties"/>
    <ds:schemaRef ds:uri="http://purl.org/dc/dcmitype/"/>
    <ds:schemaRef ds:uri="b4bb3e57-9a8e-44e3-8663-1d61e9d7efdd"/>
    <ds:schemaRef ds:uri="http://schemas.microsoft.com/office/2006/metadata/properties"/>
    <ds:schemaRef ds:uri="http://schemas.microsoft.com/office/2006/documentManagement/types"/>
    <ds:schemaRef ds:uri="http://purl.org/dc/terms/"/>
    <ds:schemaRef ds:uri="http://projekti.borzen.si/eis/sp"/>
    <ds:schemaRef ds:uri="http://schemas.microsoft.com/office/infopath/2007/PartnerControls"/>
    <ds:schemaRef ds:uri="e59f918f-0f86-4ad2-9273-6ec6592addeb"/>
    <ds:schemaRef ds:uri="http://www.w3.org/XML/1998/namespace"/>
  </ds:schemaRefs>
</ds:datastoreItem>
</file>

<file path=customXml/itemProps3.xml><?xml version="1.0" encoding="utf-8"?>
<ds:datastoreItem xmlns:ds="http://schemas.openxmlformats.org/officeDocument/2006/customXml" ds:itemID="{8A8D7D8D-E43C-45DA-BCEA-E31BF04B26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F7D86C4-7F0B-47B1-A09F-B35E19342005}">
  <ds:schemaRefs>
    <ds:schemaRef ds:uri="http://schemas.microsoft.com/sharepoint/v3/contenttype/forms"/>
  </ds:schemaRefs>
</ds:datastoreItem>
</file>

<file path=customXml/itemProps5.xml><?xml version="1.0" encoding="utf-8"?>
<ds:datastoreItem xmlns:ds="http://schemas.openxmlformats.org/officeDocument/2006/customXml" ds:itemID="{4553A449-2F91-4F9C-B200-B7A8E4E988E7}">
  <ds:schemaRefs>
    <ds:schemaRef ds:uri="http://schemas.microsoft.com/sharepoint/events"/>
  </ds:schemaRefs>
</ds:datastoreItem>
</file>

<file path=customXml/itemProps6.xml><?xml version="1.0" encoding="utf-8"?>
<ds:datastoreItem xmlns:ds="http://schemas.openxmlformats.org/officeDocument/2006/customXml" ds:itemID="{E3ADC5C2-F24A-4154-889C-14E33AA63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Borzen</Template>
  <TotalTime>1</TotalTime>
  <Pages>20</Pages>
  <Words>5394</Words>
  <Characters>30752</Characters>
  <Application>Microsoft Office Word</Application>
  <DocSecurity>0</DocSecurity>
  <Lines>256</Lines>
  <Paragraphs>72</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Borzen d.o.o.</Company>
  <LinksUpToDate>false</LinksUpToDate>
  <CharactersWithSpaces>36074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2</cp:revision>
  <cp:lastPrinted>2023-02-22T12:58:00Z</cp:lastPrinted>
  <dcterms:created xsi:type="dcterms:W3CDTF">2023-10-05T07:58:00Z</dcterms:created>
  <dcterms:modified xsi:type="dcterms:W3CDTF">2023-10-05T07:58:00Z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77485b32-bea2-4c4e-a9d4-1e14e4c49bed</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y fmtid="{D5CDD505-2E9C-101B-9397-08002B2CF9AE}" pid="10" name="ecm_ItemDeleteBlockHolders">
    <vt:lpwstr/>
  </property>
  <property fmtid="{D5CDD505-2E9C-101B-9397-08002B2CF9AE}" pid="11" name="IconOverlay">
    <vt:lpwstr/>
  </property>
  <property fmtid="{D5CDD505-2E9C-101B-9397-08002B2CF9AE}" pid="12" name="ecm_RecordRestrictions">
    <vt:lpwstr/>
  </property>
  <property fmtid="{D5CDD505-2E9C-101B-9397-08002B2CF9AE}" pid="13" name="ecm_ItemLockHolders">
    <vt:lpwstr/>
  </property>
</Properties>
</file>