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D50598" w:rsidRDefault="00A14DED" w:rsidP="000A47C7">
          <w:pPr>
            <w:spacing w:after="0"/>
            <w:rPr>
              <w:rFonts w:cs="Arial"/>
            </w:rPr>
          </w:pPr>
        </w:p>
        <w:p w14:paraId="09B7C30E" w14:textId="77777777" w:rsidR="00A14DED" w:rsidRPr="00D50598" w:rsidRDefault="00921949" w:rsidP="000A47C7">
          <w:pPr>
            <w:pStyle w:val="Title"/>
            <w:spacing w:after="0" w:line="276" w:lineRule="auto"/>
            <w:rPr>
              <w:rFonts w:cs="Arial"/>
              <w:b/>
              <w:spacing w:val="0"/>
            </w:rPr>
          </w:pPr>
          <w:r w:rsidRPr="00D50598">
            <w:rPr>
              <w:rFonts w:cs="Arial"/>
              <w:b/>
              <w:spacing w:val="0"/>
            </w:rPr>
            <w:t>Povabilo k oddaji ponudbe</w:t>
          </w:r>
        </w:p>
        <w:p w14:paraId="69C2995F" w14:textId="77777777" w:rsidR="00921949" w:rsidRPr="00D50598" w:rsidRDefault="00921949" w:rsidP="000A47C7">
          <w:pPr>
            <w:spacing w:after="0"/>
            <w:jc w:val="both"/>
            <w:rPr>
              <w:rFonts w:cs="Arial"/>
              <w:b/>
              <w:sz w:val="24"/>
              <w:szCs w:val="24"/>
            </w:rPr>
          </w:pPr>
        </w:p>
        <w:p w14:paraId="6982AE92" w14:textId="77777777" w:rsidR="00921949" w:rsidRPr="00D50598" w:rsidRDefault="00921949" w:rsidP="000A47C7">
          <w:pPr>
            <w:pStyle w:val="Footer"/>
            <w:spacing w:line="276" w:lineRule="auto"/>
            <w:jc w:val="both"/>
            <w:rPr>
              <w:rFonts w:cs="Arial"/>
              <w:b/>
            </w:rPr>
          </w:pPr>
          <w:r w:rsidRPr="00D50598">
            <w:rPr>
              <w:rFonts w:cs="Arial"/>
              <w:b/>
            </w:rPr>
            <w:t>Naročnik:</w:t>
          </w:r>
        </w:p>
        <w:p w14:paraId="557007CE" w14:textId="77777777" w:rsidR="00921949" w:rsidRPr="00D50598" w:rsidRDefault="00921949" w:rsidP="000A47C7">
          <w:pPr>
            <w:pStyle w:val="Footer"/>
            <w:spacing w:line="276" w:lineRule="auto"/>
            <w:jc w:val="both"/>
            <w:rPr>
              <w:rFonts w:cs="Arial"/>
            </w:rPr>
          </w:pPr>
          <w:r w:rsidRPr="00D50598">
            <w:rPr>
              <w:rFonts w:cs="Arial"/>
            </w:rPr>
            <w:t>Borzen, operater trga z elektriko, d. o. o., Dunajska cesta 156, 1000 Ljubljana</w:t>
          </w:r>
        </w:p>
        <w:p w14:paraId="45E851D6" w14:textId="77777777" w:rsidR="00921949" w:rsidRPr="00D50598" w:rsidRDefault="00921949" w:rsidP="000A47C7">
          <w:pPr>
            <w:pStyle w:val="Footer"/>
            <w:spacing w:line="276" w:lineRule="auto"/>
            <w:jc w:val="both"/>
            <w:rPr>
              <w:rFonts w:cs="Arial"/>
              <w:b/>
            </w:rPr>
          </w:pPr>
        </w:p>
        <w:p w14:paraId="7C985D13" w14:textId="3FAFF2A5" w:rsidR="00921949" w:rsidRPr="00D50598" w:rsidRDefault="002B4269" w:rsidP="000A47C7">
          <w:pPr>
            <w:pStyle w:val="Footer"/>
            <w:spacing w:line="276" w:lineRule="auto"/>
            <w:jc w:val="both"/>
            <w:rPr>
              <w:rFonts w:cs="Arial"/>
              <w:b/>
            </w:rPr>
          </w:pPr>
          <w:r w:rsidRPr="00D50598">
            <w:rPr>
              <w:rFonts w:cs="Arial"/>
              <w:b/>
            </w:rPr>
            <w:t>Ref. št. naročila:</w:t>
          </w:r>
        </w:p>
        <w:p w14:paraId="7C37960A" w14:textId="4D0B1475" w:rsidR="00921949" w:rsidRPr="00D50598" w:rsidRDefault="00BC237E" w:rsidP="000A47C7">
          <w:pPr>
            <w:pStyle w:val="Footer"/>
            <w:spacing w:line="276" w:lineRule="auto"/>
            <w:jc w:val="both"/>
            <w:rPr>
              <w:rFonts w:cs="Arial"/>
            </w:rPr>
          </w:pPr>
          <w:r w:rsidRPr="00D50598">
            <w:rPr>
              <w:rFonts w:cs="Arial"/>
            </w:rPr>
            <w:t>JN-</w:t>
          </w:r>
          <w:r w:rsidR="005C5957" w:rsidRPr="00D50598">
            <w:rPr>
              <w:rFonts w:cs="Arial"/>
            </w:rPr>
            <w:t>1323-23</w:t>
          </w:r>
        </w:p>
        <w:p w14:paraId="7B83EC73" w14:textId="77777777" w:rsidR="00921949" w:rsidRPr="00D50598" w:rsidRDefault="00921949" w:rsidP="000A47C7">
          <w:pPr>
            <w:spacing w:after="0"/>
            <w:jc w:val="both"/>
            <w:rPr>
              <w:rFonts w:cs="Arial"/>
              <w:b/>
            </w:rPr>
          </w:pPr>
        </w:p>
        <w:p w14:paraId="0F12EA7F" w14:textId="77777777" w:rsidR="00921949" w:rsidRPr="00D50598" w:rsidRDefault="00921949" w:rsidP="000A47C7">
          <w:pPr>
            <w:spacing w:after="0"/>
            <w:jc w:val="both"/>
            <w:rPr>
              <w:rFonts w:cs="Arial"/>
              <w:b/>
            </w:rPr>
          </w:pPr>
          <w:r w:rsidRPr="00D50598">
            <w:rPr>
              <w:rFonts w:cs="Arial"/>
              <w:b/>
            </w:rPr>
            <w:t>Predmet</w:t>
          </w:r>
          <w:r w:rsidR="00C132C5" w:rsidRPr="00D50598">
            <w:rPr>
              <w:rFonts w:cs="Arial"/>
              <w:b/>
            </w:rPr>
            <w:t xml:space="preserve"> javnega</w:t>
          </w:r>
          <w:r w:rsidRPr="00D50598">
            <w:rPr>
              <w:rFonts w:cs="Arial"/>
              <w:b/>
            </w:rPr>
            <w:t xml:space="preserve"> naročila:</w:t>
          </w:r>
        </w:p>
        <w:p w14:paraId="63BAC135" w14:textId="0FB6FA62" w:rsidR="00A14DED" w:rsidRPr="00D50598" w:rsidRDefault="001924BF" w:rsidP="000A47C7">
          <w:pPr>
            <w:spacing w:after="0"/>
            <w:jc w:val="both"/>
            <w:rPr>
              <w:rFonts w:cs="Arial"/>
            </w:rPr>
          </w:pPr>
          <w:r w:rsidRPr="00D50598">
            <w:rPr>
              <w:rFonts w:cs="Arial"/>
            </w:rPr>
            <w:t>Izdelava študije</w:t>
          </w:r>
          <w:r w:rsidR="00F23013" w:rsidRPr="00D50598">
            <w:rPr>
              <w:rFonts w:cs="Arial"/>
            </w:rPr>
            <w:t xml:space="preserve"> – </w:t>
          </w:r>
          <w:r w:rsidR="005C5957" w:rsidRPr="00D50598">
            <w:rPr>
              <w:rFonts w:cs="Arial"/>
            </w:rPr>
            <w:t>Splošne smernice za postopek priprave prostorskih aktov za področje proizvodnje energije iz obnovljivih virov energije s poudarkom na energiji iz fotonapetostnih naprav (sonce) in vetrnih proizvodnih naprav</w:t>
          </w:r>
        </w:p>
        <w:p w14:paraId="0E92FB81" w14:textId="77777777" w:rsidR="00921949" w:rsidRPr="00D50598" w:rsidRDefault="00921949" w:rsidP="000A47C7">
          <w:pPr>
            <w:spacing w:after="0"/>
            <w:jc w:val="both"/>
            <w:rPr>
              <w:rFonts w:cs="Arial"/>
              <w:b/>
            </w:rPr>
          </w:pPr>
        </w:p>
        <w:p w14:paraId="37C730E5" w14:textId="77777777" w:rsidR="00921949" w:rsidRPr="00D50598" w:rsidRDefault="00921949" w:rsidP="000A47C7">
          <w:pPr>
            <w:spacing w:after="0"/>
            <w:jc w:val="both"/>
            <w:rPr>
              <w:rFonts w:cs="Arial"/>
              <w:b/>
            </w:rPr>
          </w:pPr>
          <w:r w:rsidRPr="00D50598">
            <w:rPr>
              <w:rFonts w:cs="Arial"/>
              <w:b/>
            </w:rPr>
            <w:t>Vrsta postopka:</w:t>
          </w:r>
        </w:p>
        <w:p w14:paraId="6FABA166" w14:textId="77B08E2E" w:rsidR="00921949" w:rsidRPr="00D50598" w:rsidRDefault="00921949" w:rsidP="000A47C7">
          <w:pPr>
            <w:spacing w:after="0"/>
            <w:jc w:val="both"/>
            <w:rPr>
              <w:rFonts w:cs="Arial"/>
            </w:rPr>
          </w:pPr>
          <w:r w:rsidRPr="00D50598">
            <w:rPr>
              <w:rFonts w:cs="Arial"/>
            </w:rPr>
            <w:t>Evidenčno naročilo</w:t>
          </w:r>
        </w:p>
        <w:p w14:paraId="4B4B8328" w14:textId="6DBBBE8A" w:rsidR="00BF2E71" w:rsidRPr="00D50598" w:rsidRDefault="00BF2E71" w:rsidP="000A47C7">
          <w:pPr>
            <w:spacing w:after="0"/>
            <w:jc w:val="both"/>
            <w:rPr>
              <w:rFonts w:cs="Arial"/>
            </w:rPr>
          </w:pPr>
        </w:p>
        <w:p w14:paraId="0EE8CD7F" w14:textId="77777777" w:rsidR="00BF2E71" w:rsidRPr="00D50598" w:rsidRDefault="00BF2E71" w:rsidP="000A47C7">
          <w:pPr>
            <w:spacing w:after="0"/>
            <w:jc w:val="both"/>
            <w:rPr>
              <w:rFonts w:cs="Arial"/>
              <w:b/>
            </w:rPr>
          </w:pPr>
          <w:r w:rsidRPr="00D50598">
            <w:rPr>
              <w:rFonts w:cs="Arial"/>
              <w:b/>
            </w:rPr>
            <w:t>Informacije o sklopih:</w:t>
          </w:r>
        </w:p>
        <w:p w14:paraId="14203A63" w14:textId="6741E173" w:rsidR="00BF2E71" w:rsidRPr="00D50598" w:rsidRDefault="00BF2E71" w:rsidP="000A47C7">
          <w:pPr>
            <w:spacing w:after="0"/>
            <w:jc w:val="both"/>
            <w:rPr>
              <w:rFonts w:cs="Arial"/>
            </w:rPr>
          </w:pPr>
          <w:r w:rsidRPr="00D50598">
            <w:rPr>
              <w:rFonts w:cs="Arial"/>
            </w:rPr>
            <w:t xml:space="preserve">Predmet naročila je celovit in ni razdeljen na sklope. Od ponudnikov se zahteva celovita ponudba, ki zajema vse zahtevane </w:t>
          </w:r>
          <w:r w:rsidR="001924BF" w:rsidRPr="00D50598">
            <w:rPr>
              <w:rFonts w:cs="Arial"/>
            </w:rPr>
            <w:t xml:space="preserve">vsebine in </w:t>
          </w:r>
          <w:r w:rsidRPr="00D50598">
            <w:rPr>
              <w:rFonts w:cs="Arial"/>
            </w:rPr>
            <w:t>aktivnosti, opredeljene v specifikaciji predmetnega naročila.</w:t>
          </w:r>
        </w:p>
        <w:p w14:paraId="265BA896" w14:textId="77777777" w:rsidR="00921949" w:rsidRPr="00D50598" w:rsidRDefault="00921949" w:rsidP="000A47C7">
          <w:pPr>
            <w:spacing w:after="0"/>
            <w:jc w:val="both"/>
            <w:rPr>
              <w:rFonts w:cs="Arial"/>
              <w:b/>
            </w:rPr>
          </w:pPr>
        </w:p>
        <w:p w14:paraId="255F56F0" w14:textId="77777777" w:rsidR="00921949" w:rsidRPr="00D50598" w:rsidRDefault="00921949" w:rsidP="000A47C7">
          <w:pPr>
            <w:spacing w:after="0"/>
            <w:jc w:val="both"/>
            <w:rPr>
              <w:rFonts w:cs="Arial"/>
              <w:b/>
            </w:rPr>
          </w:pPr>
          <w:r w:rsidRPr="00D50598">
            <w:rPr>
              <w:rFonts w:cs="Arial"/>
              <w:b/>
            </w:rPr>
            <w:t>Rok za oddajo ponudb:</w:t>
          </w:r>
        </w:p>
        <w:p w14:paraId="43B2A983" w14:textId="7C9CB9FC" w:rsidR="00173AD1" w:rsidRPr="00D50598" w:rsidRDefault="00A71871" w:rsidP="000A47C7">
          <w:pPr>
            <w:spacing w:after="0"/>
            <w:jc w:val="both"/>
            <w:rPr>
              <w:rStyle w:val="Hyperlink"/>
              <w:rFonts w:cs="Arial"/>
              <w:color w:val="060D38"/>
            </w:rPr>
          </w:pPr>
          <w:r>
            <w:rPr>
              <w:rFonts w:cs="Arial"/>
            </w:rPr>
            <w:t>8</w:t>
          </w:r>
          <w:r w:rsidR="005C5957" w:rsidRPr="00D50598">
            <w:rPr>
              <w:rFonts w:cs="Arial"/>
            </w:rPr>
            <w:t>. 8. 2023</w:t>
          </w:r>
          <w:r w:rsidR="00173AD1" w:rsidRPr="00D50598">
            <w:rPr>
              <w:rFonts w:cs="Arial"/>
            </w:rPr>
            <w:t xml:space="preserve"> do 11:</w:t>
          </w:r>
          <w:r w:rsidR="00921949" w:rsidRPr="00D50598">
            <w:rPr>
              <w:rFonts w:cs="Arial"/>
            </w:rPr>
            <w:t xml:space="preserve">00 ure na el. naslov </w:t>
          </w:r>
          <w:hyperlink r:id="rId13" w:history="1">
            <w:r w:rsidR="004D7D66" w:rsidRPr="00D50598">
              <w:rPr>
                <w:rStyle w:val="Hyperlink"/>
                <w:rFonts w:cs="Arial"/>
                <w:color w:val="060D38"/>
              </w:rPr>
              <w:t>nabava@borzen.si</w:t>
            </w:r>
          </w:hyperlink>
        </w:p>
        <w:p w14:paraId="44F4C82F" w14:textId="77777777" w:rsidR="00173AD1" w:rsidRPr="00D50598" w:rsidRDefault="00173AD1" w:rsidP="000A47C7">
          <w:pPr>
            <w:spacing w:after="0"/>
            <w:jc w:val="both"/>
            <w:rPr>
              <w:rStyle w:val="Hyperlink"/>
              <w:rFonts w:cs="Arial"/>
              <w:color w:val="060D38"/>
            </w:rPr>
          </w:pPr>
        </w:p>
        <w:p w14:paraId="5095A8B0" w14:textId="77777777" w:rsidR="00173AD1" w:rsidRPr="00D50598" w:rsidRDefault="00173AD1" w:rsidP="000A47C7">
          <w:pPr>
            <w:spacing w:after="0"/>
            <w:jc w:val="both"/>
            <w:rPr>
              <w:rStyle w:val="Hyperlink"/>
              <w:rFonts w:cs="Arial"/>
              <w:b/>
              <w:color w:val="auto"/>
              <w:u w:val="none"/>
            </w:rPr>
          </w:pPr>
          <w:r w:rsidRPr="00D50598">
            <w:rPr>
              <w:rStyle w:val="Hyperlink"/>
              <w:rFonts w:cs="Arial"/>
              <w:b/>
              <w:color w:val="auto"/>
              <w:u w:val="none"/>
            </w:rPr>
            <w:t>Rok za izvedbo:</w:t>
          </w:r>
        </w:p>
        <w:p w14:paraId="587D82A2" w14:textId="26393424" w:rsidR="00173AD1" w:rsidRPr="00D50598" w:rsidRDefault="00173AD1" w:rsidP="000A47C7">
          <w:pPr>
            <w:spacing w:after="0"/>
            <w:jc w:val="both"/>
            <w:rPr>
              <w:rStyle w:val="Hyperlink"/>
              <w:rFonts w:cs="Arial"/>
              <w:color w:val="auto"/>
              <w:u w:val="none"/>
            </w:rPr>
          </w:pPr>
          <w:r w:rsidRPr="00D50598">
            <w:rPr>
              <w:rStyle w:val="Hyperlink"/>
              <w:rFonts w:cs="Arial"/>
              <w:color w:val="auto"/>
              <w:u w:val="none"/>
            </w:rPr>
            <w:t>Najkasneje do 15. 1</w:t>
          </w:r>
          <w:r w:rsidR="00AE0C2D" w:rsidRPr="00D50598">
            <w:rPr>
              <w:rStyle w:val="Hyperlink"/>
              <w:rFonts w:cs="Arial"/>
              <w:color w:val="auto"/>
              <w:u w:val="none"/>
            </w:rPr>
            <w:t>2</w:t>
          </w:r>
          <w:r w:rsidRPr="00D50598">
            <w:rPr>
              <w:rStyle w:val="Hyperlink"/>
              <w:rFonts w:cs="Arial"/>
              <w:color w:val="auto"/>
              <w:u w:val="none"/>
            </w:rPr>
            <w:t>. 2023.</w:t>
          </w:r>
        </w:p>
        <w:p w14:paraId="4188AFA8" w14:textId="55667770" w:rsidR="005A4F03" w:rsidRPr="00D50598" w:rsidRDefault="005A4F03" w:rsidP="000A47C7">
          <w:pPr>
            <w:spacing w:after="0"/>
            <w:jc w:val="both"/>
            <w:rPr>
              <w:rStyle w:val="Hyperlink"/>
              <w:rFonts w:cs="Arial"/>
              <w:color w:val="auto"/>
              <w:u w:val="none"/>
            </w:rPr>
          </w:pPr>
        </w:p>
        <w:p w14:paraId="7B0B6C1F" w14:textId="77777777" w:rsidR="005A4F03" w:rsidRPr="00D50598" w:rsidRDefault="005A4F03" w:rsidP="005A4F03">
          <w:pPr>
            <w:pBdr>
              <w:top w:val="single" w:sz="12" w:space="1" w:color="auto"/>
              <w:left w:val="single" w:sz="12" w:space="4" w:color="auto"/>
              <w:bottom w:val="single" w:sz="12" w:space="1" w:color="auto"/>
              <w:right w:val="single" w:sz="12" w:space="4" w:color="auto"/>
            </w:pBdr>
            <w:spacing w:after="0"/>
            <w:jc w:val="both"/>
            <w:rPr>
              <w:rFonts w:cs="Arial"/>
              <w:b/>
            </w:rPr>
          </w:pPr>
          <w:r w:rsidRPr="00D50598">
            <w:rPr>
              <w:rFonts w:cs="Arial"/>
              <w:b/>
            </w:rPr>
            <w:t>Ponudba mora vsebovati naslednjo dokumentacijo v formatu PDF:</w:t>
          </w:r>
        </w:p>
        <w:p w14:paraId="003FD268" w14:textId="77777777" w:rsidR="005A4F03" w:rsidRPr="00D50598" w:rsidRDefault="005A4F03" w:rsidP="005A4F03">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»Ponudbeni predračun«</w:t>
          </w:r>
        </w:p>
        <w:p w14:paraId="2B779E0C" w14:textId="68C31740" w:rsidR="005A4F03" w:rsidRDefault="005A4F03" w:rsidP="005A4F03">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Parafiran vzorec Pogodbe</w:t>
          </w:r>
        </w:p>
        <w:p w14:paraId="1F5FEDE2" w14:textId="0D22DFD6" w:rsidR="00AA1249" w:rsidRPr="00AA1249" w:rsidRDefault="00AA1249" w:rsidP="00AA1249">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»Podizvajalci« (v primeru skupne ponudbe s podizvajalcem oz. podizvajalci)</w:t>
          </w:r>
        </w:p>
        <w:p w14:paraId="26F70A07" w14:textId="77777777" w:rsidR="005A4F03" w:rsidRPr="00D50598" w:rsidRDefault="005A4F03" w:rsidP="005A4F03">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»Izjava o varovanju poslovne skrivnosti«</w:t>
          </w:r>
        </w:p>
        <w:p w14:paraId="6E488455" w14:textId="300D5DDE" w:rsidR="005A4F03" w:rsidRPr="00D50598" w:rsidRDefault="005A4F03" w:rsidP="005A4F03">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»Izjava ZIntPK«</w:t>
          </w:r>
          <w:r w:rsidR="004C7720">
            <w:rPr>
              <w:rFonts w:ascii="Arial" w:hAnsi="Arial" w:cs="Arial"/>
            </w:rPr>
            <w:t xml:space="preserve"> (velja tudi za podizvajalca)</w:t>
          </w:r>
        </w:p>
        <w:p w14:paraId="2B855451" w14:textId="53966227" w:rsidR="009F7632" w:rsidRPr="00D50598" w:rsidRDefault="009F7632" w:rsidP="005A4F03">
          <w:pPr>
            <w:pStyle w:val="ListParagraph"/>
            <w:numPr>
              <w:ilvl w:val="0"/>
              <w:numId w:val="2"/>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 xml:space="preserve">Vsaj </w:t>
          </w:r>
          <w:r w:rsidR="004C7720">
            <w:rPr>
              <w:rFonts w:ascii="Arial" w:hAnsi="Arial" w:cs="Arial"/>
            </w:rPr>
            <w:t>ena (1) potrjena referenca</w:t>
          </w:r>
          <w:r w:rsidRPr="00D50598">
            <w:rPr>
              <w:rFonts w:ascii="Arial" w:hAnsi="Arial" w:cs="Arial"/>
            </w:rPr>
            <w:t xml:space="preserve"> s področja </w:t>
          </w:r>
          <w:r w:rsidR="004C7720">
            <w:rPr>
              <w:rFonts w:ascii="Arial" w:hAnsi="Arial" w:cs="Arial"/>
            </w:rPr>
            <w:t>izvedbe projekta, ki se tiče teme predmetnega javnega naročila</w:t>
          </w:r>
        </w:p>
        <w:p w14:paraId="02D41E44" w14:textId="00811DC3" w:rsidR="00173AD1" w:rsidRPr="00D50598" w:rsidRDefault="00173AD1" w:rsidP="00173AD1">
          <w:pPr>
            <w:spacing w:after="0"/>
            <w:jc w:val="both"/>
            <w:rPr>
              <w:rFonts w:cs="Arial"/>
            </w:rPr>
          </w:pPr>
        </w:p>
        <w:p w14:paraId="7A4772DE" w14:textId="0DE3FEF3" w:rsidR="005A4F03" w:rsidRPr="00D50598" w:rsidRDefault="005A4F03" w:rsidP="00173AD1">
          <w:pPr>
            <w:spacing w:after="0"/>
            <w:jc w:val="both"/>
            <w:rPr>
              <w:rFonts w:cs="Arial"/>
              <w:b/>
            </w:rPr>
          </w:pPr>
          <w:r w:rsidRPr="00D50598">
            <w:rPr>
              <w:rFonts w:cs="Arial"/>
              <w:b/>
            </w:rPr>
            <w:t>Predložitev skupne ponudbe s podizvajalci:</w:t>
          </w:r>
        </w:p>
        <w:p w14:paraId="1E99D456" w14:textId="77777777" w:rsidR="00173AD1" w:rsidRPr="00D50598" w:rsidRDefault="00173AD1" w:rsidP="00173AD1">
          <w:pPr>
            <w:spacing w:after="0"/>
            <w:rPr>
              <w:rFonts w:cs="Arial"/>
            </w:rPr>
          </w:pPr>
          <w:r w:rsidRPr="00D50598">
            <w:rPr>
              <w:rFonts w:cs="Arial"/>
            </w:rPr>
            <w:t>Podizvajalec je gospodarski subjekt, ki je pravna ali fizična oseba in za ponudnika, s katerim naročnik sklene pogodbo, izvaja storitev, ki je neposredno povezana s predmetom javnega naročila.</w:t>
          </w:r>
        </w:p>
        <w:p w14:paraId="0E7396DD" w14:textId="77777777" w:rsidR="00173AD1" w:rsidRPr="00D50598" w:rsidRDefault="00173AD1" w:rsidP="00173AD1">
          <w:pPr>
            <w:spacing w:after="0"/>
            <w:rPr>
              <w:rFonts w:cs="Arial"/>
            </w:rPr>
          </w:pPr>
        </w:p>
        <w:p w14:paraId="036F642F" w14:textId="77777777" w:rsidR="00173AD1" w:rsidRPr="00D50598" w:rsidRDefault="00173AD1" w:rsidP="00173AD1">
          <w:pPr>
            <w:spacing w:after="0"/>
            <w:rPr>
              <w:rFonts w:cs="Arial"/>
            </w:rPr>
          </w:pPr>
          <w:r w:rsidRPr="00D50598">
            <w:rPr>
              <w:rFonts w:cs="Arial"/>
            </w:rPr>
            <w:t>Če bo ponudnik izvajal javno naročilo s podizvajalci, mora v prijavi oziroma ponudbi:</w:t>
          </w:r>
        </w:p>
        <w:p w14:paraId="63630A45" w14:textId="1879F19B" w:rsidR="00173AD1" w:rsidRPr="00D50598" w:rsidRDefault="00173AD1" w:rsidP="005A4F03">
          <w:pPr>
            <w:pStyle w:val="ListParagraph"/>
            <w:numPr>
              <w:ilvl w:val="0"/>
              <w:numId w:val="45"/>
            </w:numPr>
            <w:spacing w:after="0"/>
            <w:jc w:val="both"/>
            <w:rPr>
              <w:rFonts w:ascii="Arial" w:hAnsi="Arial" w:cs="Arial"/>
            </w:rPr>
          </w:pPr>
          <w:r w:rsidRPr="00D50598">
            <w:rPr>
              <w:rFonts w:ascii="Arial" w:hAnsi="Arial" w:cs="Arial"/>
            </w:rPr>
            <w:t xml:space="preserve">navesti vse podizvajalce, njihove kontaktne podatke, zakonite zastopnike na obrazcu </w:t>
          </w:r>
          <w:r w:rsidR="007227D5" w:rsidRPr="00D50598">
            <w:rPr>
              <w:rFonts w:ascii="Arial" w:hAnsi="Arial" w:cs="Arial"/>
              <w:bCs/>
            </w:rPr>
            <w:t>»</w:t>
          </w:r>
          <w:r w:rsidRPr="00D50598">
            <w:rPr>
              <w:rFonts w:ascii="Arial" w:hAnsi="Arial" w:cs="Arial"/>
              <w:bCs/>
            </w:rPr>
            <w:t>Podizvajalci</w:t>
          </w:r>
          <w:r w:rsidR="007227D5" w:rsidRPr="00D50598">
            <w:rPr>
              <w:rFonts w:ascii="Arial" w:hAnsi="Arial" w:cs="Arial"/>
              <w:bCs/>
            </w:rPr>
            <w:t>«</w:t>
          </w:r>
          <w:r w:rsidRPr="00D50598">
            <w:rPr>
              <w:rFonts w:ascii="Arial" w:hAnsi="Arial" w:cs="Arial"/>
            </w:rPr>
            <w:t>,</w:t>
          </w:r>
        </w:p>
        <w:p w14:paraId="698DDB2F" w14:textId="1E6314CF" w:rsidR="00173AD1" w:rsidRPr="00D50598" w:rsidRDefault="00173AD1" w:rsidP="007227D5">
          <w:pPr>
            <w:pStyle w:val="ListParagraph"/>
            <w:numPr>
              <w:ilvl w:val="0"/>
              <w:numId w:val="45"/>
            </w:numPr>
            <w:spacing w:after="0"/>
            <w:jc w:val="both"/>
            <w:rPr>
              <w:rFonts w:ascii="Arial" w:hAnsi="Arial" w:cs="Arial"/>
            </w:rPr>
          </w:pPr>
          <w:r w:rsidRPr="00D50598">
            <w:rPr>
              <w:rFonts w:ascii="Arial" w:hAnsi="Arial" w:cs="Arial"/>
            </w:rPr>
            <w:t xml:space="preserve">v kolikor podizvajalec zahteva neposredna plačila, predložiti obrazec </w:t>
          </w:r>
          <w:r w:rsidR="007227D5" w:rsidRPr="00D50598">
            <w:rPr>
              <w:rFonts w:ascii="Arial" w:hAnsi="Arial" w:cs="Arial"/>
            </w:rPr>
            <w:t>»</w:t>
          </w:r>
          <w:r w:rsidRPr="00D50598">
            <w:rPr>
              <w:rFonts w:ascii="Arial" w:hAnsi="Arial" w:cs="Arial"/>
              <w:bCs/>
            </w:rPr>
            <w:t>Izjava podizvajalca</w:t>
          </w:r>
          <w:r w:rsidR="007227D5" w:rsidRPr="00D50598">
            <w:rPr>
              <w:rFonts w:ascii="Arial" w:hAnsi="Arial" w:cs="Arial"/>
              <w:bCs/>
            </w:rPr>
            <w:t>«</w:t>
          </w:r>
          <w:r w:rsidRPr="00D50598">
            <w:rPr>
              <w:rFonts w:ascii="Arial" w:hAnsi="Arial" w:cs="Arial"/>
            </w:rPr>
            <w:t xml:space="preserve"> </w:t>
          </w:r>
          <w:r w:rsidRPr="00D50598">
            <w:rPr>
              <w:rFonts w:ascii="Arial" w:hAnsi="Arial" w:cs="Arial"/>
              <w:bCs/>
            </w:rPr>
            <w:t>in izjavo po 35. členu ZIntPK</w:t>
          </w:r>
          <w:r w:rsidR="005A4F03" w:rsidRPr="00D50598">
            <w:rPr>
              <w:rFonts w:ascii="Arial" w:hAnsi="Arial" w:cs="Arial"/>
              <w:bCs/>
            </w:rPr>
            <w:t xml:space="preserve"> za podizvajalca</w:t>
          </w:r>
          <w:r w:rsidRPr="00D50598">
            <w:rPr>
              <w:rFonts w:ascii="Arial" w:hAnsi="Arial" w:cs="Arial"/>
              <w:bCs/>
            </w:rPr>
            <w:t>.</w:t>
          </w:r>
        </w:p>
        <w:p w14:paraId="021E81A1" w14:textId="77777777" w:rsidR="00173AD1" w:rsidRPr="00D50598" w:rsidRDefault="00173AD1" w:rsidP="00173AD1">
          <w:pPr>
            <w:spacing w:after="0"/>
            <w:rPr>
              <w:rFonts w:cs="Arial"/>
            </w:rPr>
          </w:pPr>
        </w:p>
        <w:p w14:paraId="675FB203" w14:textId="77777777" w:rsidR="00173AD1" w:rsidRPr="00D50598" w:rsidRDefault="00173AD1" w:rsidP="00173AD1">
          <w:pPr>
            <w:spacing w:after="0"/>
            <w:jc w:val="both"/>
            <w:rPr>
              <w:rFonts w:cs="Arial"/>
            </w:rPr>
          </w:pPr>
          <w:r w:rsidRPr="00D50598">
            <w:rPr>
              <w:rFonts w:cs="Arial"/>
            </w:rPr>
            <w:t>Roki plačil glavnemu izvajalcu in njegovim podizvajalcem, če ti zahtevajo neposredna plačila, so enaki.</w:t>
          </w:r>
        </w:p>
        <w:p w14:paraId="06A7D8CA" w14:textId="77777777" w:rsidR="00173AD1" w:rsidRPr="00D50598" w:rsidRDefault="00173AD1" w:rsidP="000A47C7">
          <w:pPr>
            <w:spacing w:after="0"/>
            <w:jc w:val="both"/>
            <w:rPr>
              <w:rFonts w:cs="Arial"/>
            </w:rPr>
          </w:pPr>
        </w:p>
        <w:p w14:paraId="43A1C838" w14:textId="18351095" w:rsidR="00173AD1" w:rsidRPr="00D50598" w:rsidRDefault="005A4F03" w:rsidP="000A47C7">
          <w:pPr>
            <w:spacing w:after="0"/>
            <w:jc w:val="both"/>
            <w:rPr>
              <w:rFonts w:cs="Arial"/>
              <w:b/>
            </w:rPr>
          </w:pPr>
          <w:r w:rsidRPr="00D50598">
            <w:rPr>
              <w:rFonts w:cs="Arial"/>
              <w:b/>
            </w:rPr>
            <w:t>Pogoji za ugotavljanje sposobnosti:</w:t>
          </w:r>
        </w:p>
        <w:p w14:paraId="04DAC1CA" w14:textId="5DC246C1" w:rsidR="008C12D3" w:rsidRPr="00D50598" w:rsidRDefault="005A4F03" w:rsidP="000A47C7">
          <w:pPr>
            <w:spacing w:after="0"/>
            <w:jc w:val="both"/>
            <w:rPr>
              <w:rFonts w:cs="Arial"/>
            </w:rPr>
          </w:pPr>
          <w:r w:rsidRPr="00D50598">
            <w:rPr>
              <w:rFonts w:cs="Arial"/>
            </w:rPr>
            <w:t xml:space="preserve">Ponudnik mora </w:t>
          </w:r>
          <w:r w:rsidR="00BB1A0F" w:rsidRPr="00D50598">
            <w:rPr>
              <w:rFonts w:cs="Arial"/>
            </w:rPr>
            <w:t xml:space="preserve">ponudbi obvezno predložiti </w:t>
          </w:r>
          <w:r w:rsidR="008C12D3" w:rsidRPr="00D50598">
            <w:rPr>
              <w:rFonts w:cs="Arial"/>
            </w:rPr>
            <w:t>vsaj eno (1) referenco s področja izvedbe projekta, ki se tiče teme študije predmetnega naročila</w:t>
          </w:r>
          <w:r w:rsidR="00D55BCF" w:rsidRPr="00D50598">
            <w:rPr>
              <w:rFonts w:cs="Arial"/>
            </w:rPr>
            <w:t>, pri čemer mora biti uveljavljana referenca najmanj v vred</w:t>
          </w:r>
          <w:r w:rsidR="006E6300" w:rsidRPr="00D50598">
            <w:rPr>
              <w:rFonts w:cs="Arial"/>
            </w:rPr>
            <w:t>n</w:t>
          </w:r>
          <w:r w:rsidR="00D55BCF" w:rsidRPr="00D50598">
            <w:rPr>
              <w:rFonts w:cs="Arial"/>
            </w:rPr>
            <w:t xml:space="preserve">osti </w:t>
          </w:r>
          <w:r w:rsidR="006E6300" w:rsidRPr="00D50598">
            <w:rPr>
              <w:rFonts w:cs="Arial"/>
            </w:rPr>
            <w:t>20.000,00 EUR brez DDV. Uveljavljana referenca ne sm</w:t>
          </w:r>
          <w:r w:rsidR="00027958">
            <w:rPr>
              <w:rFonts w:cs="Arial"/>
            </w:rPr>
            <w:t>e biti starejša od treh (3) let, šteto od dneva objave predmetnega naročila na naročnikovi spletni strani.</w:t>
          </w:r>
        </w:p>
        <w:p w14:paraId="22B4587F" w14:textId="77777777" w:rsidR="008C12D3" w:rsidRPr="00D50598" w:rsidRDefault="008C12D3" w:rsidP="000A47C7">
          <w:pPr>
            <w:spacing w:after="0"/>
            <w:jc w:val="both"/>
            <w:rPr>
              <w:rFonts w:cs="Arial"/>
            </w:rPr>
          </w:pPr>
        </w:p>
        <w:p w14:paraId="46C9F341" w14:textId="02F5F56A" w:rsidR="005A4F03" w:rsidRPr="00D50598" w:rsidRDefault="00BB1A0F" w:rsidP="000A47C7">
          <w:pPr>
            <w:spacing w:after="0"/>
            <w:jc w:val="both"/>
            <w:rPr>
              <w:rFonts w:cs="Arial"/>
            </w:rPr>
          </w:pPr>
          <w:r w:rsidRPr="00D50598">
            <w:rPr>
              <w:rFonts w:cs="Arial"/>
            </w:rPr>
            <w:t>Ponudnik lahko izpolnjevanje posameznega pogoja izkaže tudi s podizvajalci.</w:t>
          </w:r>
          <w:r w:rsidR="00A64141" w:rsidRPr="00D50598">
            <w:rPr>
              <w:rFonts w:cs="Arial"/>
            </w:rPr>
            <w:t xml:space="preserve"> Naročnik si pridržuje pravico preveriti reference kot tudi zavrniti neustrezne reference.</w:t>
          </w:r>
        </w:p>
        <w:p w14:paraId="1D7C047D" w14:textId="3122CD21" w:rsidR="004D7D66" w:rsidRPr="00D50598" w:rsidRDefault="00DC5EC1" w:rsidP="000A47C7">
          <w:pPr>
            <w:spacing w:after="0"/>
            <w:jc w:val="both"/>
            <w:rPr>
              <w:rFonts w:cs="Arial"/>
            </w:rPr>
          </w:pPr>
        </w:p>
      </w:sdtContent>
    </w:sdt>
    <w:p w14:paraId="4F398B52" w14:textId="4C5909F2" w:rsidR="00CC1D4E" w:rsidRPr="00D50598" w:rsidRDefault="00CC1D4E" w:rsidP="00CC1D4E">
      <w:pPr>
        <w:spacing w:after="0"/>
        <w:jc w:val="both"/>
        <w:rPr>
          <w:rFonts w:cs="Arial"/>
          <w:b/>
        </w:rPr>
      </w:pPr>
      <w:r w:rsidRPr="00D50598">
        <w:rPr>
          <w:rFonts w:cs="Arial"/>
          <w:b/>
        </w:rPr>
        <w:t>Merilo za izbor ponudbe:</w:t>
      </w:r>
    </w:p>
    <w:p w14:paraId="5DF92FDC" w14:textId="20DDE33B" w:rsidR="00CC1D4E" w:rsidRPr="00D50598" w:rsidRDefault="00CC1D4E" w:rsidP="000A47C7">
      <w:pPr>
        <w:spacing w:after="0"/>
        <w:jc w:val="both"/>
        <w:rPr>
          <w:rFonts w:cs="Arial"/>
        </w:rPr>
      </w:pPr>
      <w:r w:rsidRPr="00D50598">
        <w:rPr>
          <w:rFonts w:cs="Arial"/>
        </w:rPr>
        <w:t>Kot najugodnejša bo izbrana ponudba, ki bo vsebovala najnižjo ponudbeno ceno v EUR. Ponudbena cena mora vsebovati vse stroške, popuste, rabate idr., nastale z izvedbo storitve, tako da ponudnik od naročnika ne more zahtevati nobenih dodatnih plačil ali povračil stroškov. Naročnik naknadno ne bo priznaval nobenih stroškov, ki niso zajeti v ponudbeno ceno.</w:t>
      </w:r>
    </w:p>
    <w:p w14:paraId="7DB3B68B" w14:textId="77777777" w:rsidR="00CC1D4E" w:rsidRPr="00D50598" w:rsidRDefault="00CC1D4E" w:rsidP="000A47C7">
      <w:pPr>
        <w:spacing w:after="0"/>
        <w:jc w:val="both"/>
        <w:rPr>
          <w:rFonts w:cs="Arial"/>
          <w:b/>
        </w:rPr>
      </w:pPr>
    </w:p>
    <w:p w14:paraId="7DC50307" w14:textId="7FABD267" w:rsidR="004D7D66" w:rsidRPr="00D50598" w:rsidRDefault="004D7D66" w:rsidP="000A47C7">
      <w:pPr>
        <w:spacing w:after="0"/>
        <w:jc w:val="both"/>
        <w:rPr>
          <w:rFonts w:cs="Arial"/>
          <w:b/>
        </w:rPr>
      </w:pPr>
      <w:r w:rsidRPr="00D50598">
        <w:rPr>
          <w:rFonts w:cs="Arial"/>
          <w:b/>
        </w:rPr>
        <w:t>Pogajanja:</w:t>
      </w:r>
    </w:p>
    <w:p w14:paraId="6E7E061B" w14:textId="04F1CCB7" w:rsidR="00AD7DB1" w:rsidRPr="00D50598" w:rsidRDefault="00840059" w:rsidP="000A47C7">
      <w:pPr>
        <w:spacing w:after="0"/>
        <w:jc w:val="both"/>
        <w:rPr>
          <w:rFonts w:cs="Arial"/>
        </w:rPr>
      </w:pPr>
      <w:r w:rsidRPr="00D50598">
        <w:rPr>
          <w:rFonts w:cs="Arial"/>
        </w:rPr>
        <w:t xml:space="preserve">Naročnik si pridržuje pravico, da bo po odpiranju ponudb izvedel pogajanja v pisni ali ustni obliki z največ tremi ponudniki, ki bodo </w:t>
      </w:r>
      <w:r w:rsidR="009032FC" w:rsidRPr="00D50598">
        <w:rPr>
          <w:rFonts w:cs="Arial"/>
        </w:rPr>
        <w:t>od</w:t>
      </w:r>
      <w:r w:rsidRPr="00D50598">
        <w:rPr>
          <w:rFonts w:cs="Arial"/>
        </w:rPr>
        <w:t xml:space="preserve">dali najugodnejšo ponudbo glede </w:t>
      </w:r>
      <w:r w:rsidRPr="00D50598">
        <w:rPr>
          <w:rFonts w:cs="Arial"/>
        </w:rPr>
        <w:lastRenderedPageBreak/>
        <w:t xml:space="preserve">na merila. Pogajanja se izvedejo tudi v primeru, če bo </w:t>
      </w:r>
      <w:r w:rsidR="00D4021C" w:rsidRPr="00D50598">
        <w:rPr>
          <w:rFonts w:cs="Arial"/>
        </w:rPr>
        <w:t>najnižja ponudbena cena presegla ocenjeno vrednost predmetnega naročila ali v kolikor bi najnižja ponudbena cena presegla sredstva, ki jih ima v ta namen zagotovljena naročnik</w:t>
      </w:r>
      <w:r w:rsidR="00AD7DB1" w:rsidRPr="00D50598">
        <w:rPr>
          <w:rFonts w:cs="Arial"/>
        </w:rPr>
        <w:t>.</w:t>
      </w:r>
    </w:p>
    <w:p w14:paraId="614E4CDB" w14:textId="77777777" w:rsidR="00AD7DB1" w:rsidRPr="00D50598" w:rsidRDefault="00AD7DB1" w:rsidP="000A47C7">
      <w:pPr>
        <w:spacing w:after="0"/>
        <w:jc w:val="both"/>
        <w:rPr>
          <w:rFonts w:cs="Arial"/>
        </w:rPr>
      </w:pPr>
    </w:p>
    <w:p w14:paraId="5463F4CF" w14:textId="6EAC81C9" w:rsidR="00175619" w:rsidRPr="00D50598" w:rsidRDefault="00E12405" w:rsidP="000A47C7">
      <w:pPr>
        <w:spacing w:after="0"/>
        <w:jc w:val="both"/>
        <w:rPr>
          <w:rFonts w:cs="Arial"/>
        </w:rPr>
      </w:pPr>
      <w:r w:rsidRPr="00D50598">
        <w:rPr>
          <w:rFonts w:cs="Arial"/>
        </w:rPr>
        <w:t>V primeru pogajanj</w:t>
      </w:r>
      <w:r w:rsidR="004827FC" w:rsidRPr="00D50598">
        <w:rPr>
          <w:rFonts w:cs="Arial"/>
        </w:rPr>
        <w:t xml:space="preserve"> bo izveden en krog pogajanj</w:t>
      </w:r>
      <w:r w:rsidR="00B719B3" w:rsidRPr="00D50598">
        <w:rPr>
          <w:rFonts w:cs="Arial"/>
        </w:rPr>
        <w:t>. Pogajanja se bodo nanašala na vsebino specifikacije</w:t>
      </w:r>
      <w:r w:rsidR="00BB20D4" w:rsidRPr="00D50598">
        <w:rPr>
          <w:rFonts w:cs="Arial"/>
        </w:rPr>
        <w:t xml:space="preserve"> naročila</w:t>
      </w:r>
      <w:r w:rsidR="00B719B3" w:rsidRPr="00D50598">
        <w:rPr>
          <w:rFonts w:cs="Arial"/>
        </w:rPr>
        <w:t xml:space="preserve"> in ceno, ki ne sme biti višja (lahko je nižja ali enaka) od prvotne zavezujoče ponudbe.</w:t>
      </w:r>
      <w:r w:rsidR="00AD7DB1" w:rsidRPr="00D50598">
        <w:rPr>
          <w:rFonts w:cs="Arial"/>
        </w:rPr>
        <w:t xml:space="preserv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6AFBF2A1" w14:textId="61204A0D" w:rsidR="00AD7DB1" w:rsidRPr="00D50598" w:rsidRDefault="00AD7DB1" w:rsidP="000A47C7">
      <w:pPr>
        <w:spacing w:after="0"/>
        <w:jc w:val="both"/>
        <w:rPr>
          <w:rFonts w:cs="Arial"/>
        </w:rPr>
      </w:pPr>
    </w:p>
    <w:p w14:paraId="64F0EF00" w14:textId="5D35A4B9" w:rsidR="00AD7DB1" w:rsidRPr="00D50598" w:rsidRDefault="00AD7DB1" w:rsidP="000A47C7">
      <w:pPr>
        <w:spacing w:after="0"/>
        <w:jc w:val="both"/>
        <w:rPr>
          <w:rFonts w:cs="Arial"/>
        </w:rPr>
      </w:pPr>
      <w:r w:rsidRPr="00D50598">
        <w:rPr>
          <w:rFonts w:cs="Arial"/>
        </w:rPr>
        <w:t>Naročnik si pridržuje pravico, da pred začetkom pogajanj obstoječi protokol pogajanj dopolni z natančnejšimi navodili, ki ne bodo v nasprotju s tem protokolom.</w:t>
      </w:r>
    </w:p>
    <w:p w14:paraId="43178B10" w14:textId="38972F7A" w:rsidR="00291F9F" w:rsidRPr="00D50598" w:rsidRDefault="00291F9F" w:rsidP="000A47C7">
      <w:pPr>
        <w:spacing w:after="0"/>
        <w:jc w:val="both"/>
        <w:rPr>
          <w:rFonts w:cs="Arial"/>
        </w:rPr>
      </w:pPr>
    </w:p>
    <w:p w14:paraId="574D934C" w14:textId="48B317FE" w:rsidR="00173AD1" w:rsidRPr="00D50598" w:rsidRDefault="00173AD1" w:rsidP="000A47C7">
      <w:pPr>
        <w:spacing w:after="0"/>
        <w:jc w:val="both"/>
        <w:rPr>
          <w:rFonts w:cs="Arial"/>
          <w:b/>
        </w:rPr>
      </w:pPr>
      <w:r w:rsidRPr="00D50598">
        <w:rPr>
          <w:rFonts w:cs="Arial"/>
          <w:b/>
        </w:rPr>
        <w:t>Zahteve za dodatna pojasnila:</w:t>
      </w:r>
    </w:p>
    <w:p w14:paraId="1688F760" w14:textId="0FABAE80" w:rsidR="00145EDA" w:rsidRPr="00D50598" w:rsidRDefault="00145EDA" w:rsidP="000A47C7">
      <w:pPr>
        <w:spacing w:after="0"/>
        <w:jc w:val="both"/>
        <w:rPr>
          <w:rFonts w:cs="Arial"/>
        </w:rPr>
      </w:pPr>
      <w:r w:rsidRPr="00D50598">
        <w:rPr>
          <w:rFonts w:cs="Arial"/>
        </w:rPr>
        <w:t xml:space="preserve">Ponudniki, ki bodo imeli dodatna vprašanja v zvezi s tem povabilom, naj jih pošljejo elektronsko na naslov </w:t>
      </w:r>
      <w:hyperlink r:id="rId14" w:history="1">
        <w:r w:rsidRPr="00D50598">
          <w:rPr>
            <w:rStyle w:val="Hyperlink"/>
            <w:rFonts w:cs="Arial"/>
            <w:color w:val="060D38"/>
          </w:rPr>
          <w:t>nabava@borzen.si</w:t>
        </w:r>
      </w:hyperlink>
      <w:r w:rsidRPr="00D50598">
        <w:rPr>
          <w:rFonts w:cs="Arial"/>
        </w:rPr>
        <w:t>.</w:t>
      </w:r>
      <w:r w:rsidR="00173AD1" w:rsidRPr="00D50598">
        <w:rPr>
          <w:rFonts w:cs="Arial"/>
        </w:rPr>
        <w:t xml:space="preserve"> Zahteve za dodatna pojasnila je treba posredovati najkasneje do </w:t>
      </w:r>
      <w:r w:rsidR="000275DC">
        <w:rPr>
          <w:rFonts w:cs="Arial"/>
        </w:rPr>
        <w:t>4. 8.</w:t>
      </w:r>
      <w:r w:rsidR="00D55BCF" w:rsidRPr="00D50598">
        <w:rPr>
          <w:rFonts w:cs="Arial"/>
        </w:rPr>
        <w:t xml:space="preserve"> 2023</w:t>
      </w:r>
      <w:r w:rsidR="00173AD1" w:rsidRPr="00D50598">
        <w:rPr>
          <w:rFonts w:cs="Arial"/>
        </w:rPr>
        <w:t xml:space="preserve"> do 11:00 ure.</w:t>
      </w:r>
    </w:p>
    <w:p w14:paraId="22B2574B" w14:textId="62F41324" w:rsidR="0020463E" w:rsidRPr="00D50598" w:rsidRDefault="0020463E" w:rsidP="000A47C7">
      <w:pPr>
        <w:spacing w:after="0"/>
        <w:jc w:val="both"/>
        <w:rPr>
          <w:rFonts w:cs="Arial"/>
        </w:rPr>
      </w:pPr>
    </w:p>
    <w:p w14:paraId="10D849DB" w14:textId="1ACA77A8" w:rsidR="00C132C5" w:rsidRPr="00D50598" w:rsidRDefault="009B334A" w:rsidP="000A47C7">
      <w:pPr>
        <w:spacing w:after="0"/>
        <w:jc w:val="both"/>
        <w:rPr>
          <w:rFonts w:cs="Arial"/>
          <w:sz w:val="24"/>
          <w:szCs w:val="24"/>
        </w:rPr>
      </w:pPr>
      <w:r w:rsidRPr="00D50598">
        <w:rPr>
          <w:rFonts w:cs="Arial"/>
        </w:rPr>
        <w:t>Naročnik si pridržuje pravico, da javnega naročila ne odda.</w:t>
      </w:r>
      <w:r w:rsidR="00C132C5" w:rsidRPr="00D50598">
        <w:rPr>
          <w:rFonts w:cs="Arial"/>
        </w:rPr>
        <w:br w:type="page"/>
      </w:r>
    </w:p>
    <w:p w14:paraId="54960AC8" w14:textId="77777777" w:rsidR="00A14DED" w:rsidRPr="00D50598" w:rsidRDefault="00A14DED" w:rsidP="000A47C7">
      <w:pPr>
        <w:spacing w:after="0"/>
        <w:jc w:val="both"/>
        <w:rPr>
          <w:rFonts w:cs="Arial"/>
        </w:rPr>
      </w:pPr>
    </w:p>
    <w:p w14:paraId="1B288BA7" w14:textId="24466DA8" w:rsidR="00A93E6D" w:rsidRPr="00D50598" w:rsidRDefault="00A14DED" w:rsidP="000A47C7">
      <w:pPr>
        <w:pStyle w:val="Heading1"/>
        <w:spacing w:before="0"/>
        <w:jc w:val="both"/>
        <w:rPr>
          <w:rFonts w:cs="Arial"/>
        </w:rPr>
      </w:pPr>
      <w:r w:rsidRPr="00D50598">
        <w:rPr>
          <w:rFonts w:cs="Arial"/>
        </w:rPr>
        <w:t xml:space="preserve">Specifikacija naročila </w:t>
      </w:r>
      <w:r w:rsidR="00C132C5" w:rsidRPr="00D50598">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1430C2" w:rsidRPr="00D50598">
            <w:rPr>
              <w:rFonts w:cs="Arial"/>
            </w:rPr>
            <w:t>Izdelava študije – Splošne smernice za postopek priprave prostorskih aktov za področje proizvodnje energije iz obnovljivih virov energije s poudarkom na energiji iz fotonapetostnih naprav (sonce) in vetrnih proizvodnih naprav</w:t>
          </w:r>
        </w:sdtContent>
      </w:sdt>
      <w:r w:rsidR="00C132C5" w:rsidRPr="00D50598">
        <w:rPr>
          <w:rFonts w:cs="Arial"/>
        </w:rPr>
        <w:t>«</w:t>
      </w:r>
    </w:p>
    <w:p w14:paraId="7D8235D8" w14:textId="05BC3FC8" w:rsidR="00A93E6D" w:rsidRPr="00D50598" w:rsidRDefault="00A93E6D" w:rsidP="000A47C7">
      <w:pPr>
        <w:spacing w:after="0"/>
        <w:jc w:val="both"/>
        <w:rPr>
          <w:rFonts w:cs="Arial"/>
        </w:rPr>
      </w:pPr>
    </w:p>
    <w:p w14:paraId="35FAB562" w14:textId="77777777" w:rsidR="00697A73" w:rsidRPr="00D50598" w:rsidRDefault="00697A73" w:rsidP="00697A73">
      <w:pPr>
        <w:pStyle w:val="Heading1"/>
        <w:spacing w:before="0"/>
        <w:jc w:val="both"/>
        <w:rPr>
          <w:sz w:val="24"/>
          <w:szCs w:val="24"/>
        </w:rPr>
      </w:pPr>
      <w:r w:rsidRPr="00D50598">
        <w:rPr>
          <w:sz w:val="24"/>
          <w:szCs w:val="24"/>
        </w:rPr>
        <w:t>PREDSTAVITEV DRUŽBE BORZEN</w:t>
      </w:r>
    </w:p>
    <w:p w14:paraId="6E0D469E" w14:textId="77777777" w:rsidR="00697A73" w:rsidRPr="00D50598" w:rsidRDefault="00697A73" w:rsidP="00697A73">
      <w:pPr>
        <w:spacing w:after="0"/>
        <w:jc w:val="both"/>
        <w:rPr>
          <w:rFonts w:eastAsia="Calibri"/>
        </w:rPr>
      </w:pPr>
    </w:p>
    <w:p w14:paraId="0E5B0952" w14:textId="2D0563E2" w:rsidR="00697A73" w:rsidRPr="00D50598" w:rsidRDefault="00697A73" w:rsidP="00697A73">
      <w:pPr>
        <w:spacing w:after="0"/>
        <w:jc w:val="both"/>
        <w:rPr>
          <w:rFonts w:eastAsia="Calibri"/>
        </w:rPr>
      </w:pPr>
      <w:r w:rsidRPr="00D50598">
        <w:rPr>
          <w:rFonts w:eastAsia="Calibri"/>
        </w:rPr>
        <w:t>Družba Borzen je slovenski operater trga z elektriko. Osnovna dejavnost družbe je izvajanje gospodarske javne službe operaterja trga z elektriko (skladno z ZOEE), ki obsega organiziranje trga z elektriko v ožjem pomenu besede in dejavnost centra za podpore (skladno z ZSROVE) – izvajanje podporne sheme za proizvodnjo električne energije iz obnovljivih virov in visoko učinkovite soproizvodnje toplote in električne energije.</w:t>
      </w:r>
    </w:p>
    <w:p w14:paraId="5581543F" w14:textId="77777777" w:rsidR="00697A73" w:rsidRPr="00D50598" w:rsidRDefault="00697A73" w:rsidP="00697A73">
      <w:pPr>
        <w:spacing w:after="0"/>
        <w:jc w:val="both"/>
        <w:rPr>
          <w:rFonts w:eastAsia="Calibri"/>
        </w:rPr>
      </w:pPr>
    </w:p>
    <w:p w14:paraId="5D89DD56" w14:textId="77777777" w:rsidR="00697A73" w:rsidRPr="00D50598" w:rsidRDefault="00697A73" w:rsidP="00697A73">
      <w:pPr>
        <w:spacing w:after="0"/>
        <w:jc w:val="both"/>
      </w:pPr>
      <w:r w:rsidRPr="00D50598">
        <w:t xml:space="preserve">Več informacij o družbi lahko najdete na naši spletni strani </w:t>
      </w:r>
      <w:hyperlink r:id="rId15" w:history="1">
        <w:r w:rsidRPr="00D50598">
          <w:rPr>
            <w:rStyle w:val="Hyperlink"/>
            <w:color w:val="060D38"/>
          </w:rPr>
          <w:t>www.borzen.si</w:t>
        </w:r>
      </w:hyperlink>
      <w:r w:rsidRPr="00D50598">
        <w:t>.</w:t>
      </w:r>
    </w:p>
    <w:p w14:paraId="10559E7B" w14:textId="77777777" w:rsidR="00697A73" w:rsidRPr="00D50598" w:rsidRDefault="00697A73" w:rsidP="00697A73">
      <w:pPr>
        <w:pStyle w:val="Heading1"/>
        <w:spacing w:before="0"/>
        <w:jc w:val="both"/>
      </w:pPr>
    </w:p>
    <w:p w14:paraId="0CFD0E07" w14:textId="2A656EBA" w:rsidR="00697A73" w:rsidRPr="00D50598" w:rsidRDefault="00697A73" w:rsidP="00697A73">
      <w:pPr>
        <w:pStyle w:val="Heading1"/>
        <w:spacing w:before="0"/>
        <w:jc w:val="both"/>
        <w:rPr>
          <w:sz w:val="24"/>
          <w:szCs w:val="24"/>
        </w:rPr>
      </w:pPr>
      <w:r w:rsidRPr="00D50598">
        <w:rPr>
          <w:sz w:val="24"/>
          <w:szCs w:val="24"/>
        </w:rPr>
        <w:t>SPLOŠNO</w:t>
      </w:r>
    </w:p>
    <w:p w14:paraId="630FD797" w14:textId="77777777" w:rsidR="00697A73" w:rsidRPr="00D50598" w:rsidRDefault="00697A73" w:rsidP="00697A73">
      <w:pPr>
        <w:spacing w:after="0"/>
        <w:jc w:val="both"/>
        <w:rPr>
          <w:rFonts w:cs="Arial"/>
          <w:b/>
        </w:rPr>
      </w:pPr>
    </w:p>
    <w:p w14:paraId="71CEACC5" w14:textId="77777777" w:rsidR="00697A73" w:rsidRPr="00D50598" w:rsidRDefault="00697A73" w:rsidP="00697A73">
      <w:pPr>
        <w:spacing w:after="0"/>
        <w:jc w:val="both"/>
        <w:rPr>
          <w:rFonts w:cs="Arial"/>
          <w:b/>
        </w:rPr>
      </w:pPr>
      <w:r w:rsidRPr="00D50598">
        <w:rPr>
          <w:rFonts w:cs="Arial"/>
          <w:b/>
        </w:rPr>
        <w:t>Namen</w:t>
      </w:r>
    </w:p>
    <w:p w14:paraId="20C6F781" w14:textId="77777777" w:rsidR="00697A73" w:rsidRPr="00D50598" w:rsidRDefault="00697A73" w:rsidP="00697A73">
      <w:pPr>
        <w:spacing w:after="0"/>
        <w:jc w:val="both"/>
        <w:rPr>
          <w:rFonts w:cs="Arial"/>
          <w:b/>
        </w:rPr>
      </w:pPr>
    </w:p>
    <w:p w14:paraId="0C11E61C" w14:textId="77777777" w:rsidR="00697A73" w:rsidRPr="00D50598" w:rsidRDefault="00697A73" w:rsidP="00697A73">
      <w:pPr>
        <w:spacing w:after="0"/>
        <w:jc w:val="both"/>
      </w:pPr>
      <w:r w:rsidRPr="00D50598">
        <w:t xml:space="preserve">Dokument je specifikacija naročila za pripravo gradiva »Splošne smernice za postopek priprave prostorskih aktov za področje proizvodnje energije iz obnovljivih virov energije s poudarkom na energiji iz fotonapetostnih naprav (sonce) in vetrnih proizvodnih naprav«. Navedeno gradivo mora vključevati vsebine, ki obravnavajo različne vrste proizvodnih virov in tehnologij s poudarkom na sončni PV in vetrni energiji. </w:t>
      </w:r>
    </w:p>
    <w:p w14:paraId="25B57646" w14:textId="77777777" w:rsidR="00697A73" w:rsidRPr="00D50598" w:rsidRDefault="00697A73" w:rsidP="00697A73">
      <w:pPr>
        <w:spacing w:after="0"/>
        <w:jc w:val="both"/>
      </w:pPr>
    </w:p>
    <w:p w14:paraId="3D871473" w14:textId="77777777" w:rsidR="00697A73" w:rsidRPr="00D50598" w:rsidRDefault="00697A73" w:rsidP="00697A73">
      <w:pPr>
        <w:spacing w:after="0"/>
        <w:jc w:val="both"/>
      </w:pPr>
      <w:r w:rsidRPr="00D50598">
        <w:t xml:space="preserve">Končni izdelek »Splošne smernice za postopek priprave prostorskih aktov za področje proizvodnje energije iz obnovljivih virov energije s poudarkom na energiji iz fotonapetostnih naprav (sonce) in vetrnih proizvodnih naprav« mora vključevati najmanj vsebine, ki so navedene v nadaljevanju dokumenta in vključujejo splošne ter konkretne smernice za postopek priprave prostorskih aktov za področje proizvodnje energije iz obnovljivih virov energije s poudarkom na sončni PV in vetrni energiji. Omenjene vsebine se lahko smiselno in ob upoštevanju relevantne zakonodaje tudi spremenijo. </w:t>
      </w:r>
    </w:p>
    <w:p w14:paraId="02286263" w14:textId="77777777" w:rsidR="00697A73" w:rsidRPr="00D50598" w:rsidRDefault="00697A73" w:rsidP="00697A73">
      <w:pPr>
        <w:spacing w:after="0"/>
        <w:jc w:val="both"/>
      </w:pPr>
    </w:p>
    <w:p w14:paraId="625324F0" w14:textId="77777777" w:rsidR="00697A73" w:rsidRPr="00D50598" w:rsidRDefault="00697A73" w:rsidP="00697A73">
      <w:pPr>
        <w:spacing w:after="0"/>
        <w:jc w:val="both"/>
      </w:pPr>
      <w:r w:rsidRPr="00D50598">
        <w:t>Pri vseh zahtevah in pogojih, ki niso izrecno dogovorjeni v tem dokumentu, se uporabljajo določila iz razpisne dokumentacije.</w:t>
      </w:r>
    </w:p>
    <w:p w14:paraId="2E152A6A" w14:textId="4AB1A3F5" w:rsidR="00697A73" w:rsidRPr="00D50598" w:rsidRDefault="00697A73" w:rsidP="00697A73">
      <w:pPr>
        <w:spacing w:after="0"/>
        <w:jc w:val="both"/>
      </w:pPr>
    </w:p>
    <w:p w14:paraId="7D08F128" w14:textId="77777777" w:rsidR="00697A73" w:rsidRPr="00D50598" w:rsidRDefault="00697A73" w:rsidP="00697A73">
      <w:pPr>
        <w:spacing w:after="0"/>
        <w:jc w:val="both"/>
        <w:rPr>
          <w:rFonts w:cs="Arial"/>
          <w:b/>
        </w:rPr>
      </w:pPr>
      <w:r w:rsidRPr="00D50598">
        <w:rPr>
          <w:rFonts w:cs="Arial"/>
          <w:b/>
        </w:rPr>
        <w:t>Zaupnost</w:t>
      </w:r>
    </w:p>
    <w:p w14:paraId="5B1884C4" w14:textId="77777777" w:rsidR="00697A73" w:rsidRPr="00D50598" w:rsidRDefault="00697A73" w:rsidP="00697A73">
      <w:pPr>
        <w:spacing w:after="0"/>
        <w:jc w:val="both"/>
        <w:rPr>
          <w:rFonts w:cs="Arial"/>
          <w:b/>
        </w:rPr>
      </w:pPr>
    </w:p>
    <w:p w14:paraId="56AA2925" w14:textId="77777777" w:rsidR="00697A73" w:rsidRPr="00D50598" w:rsidRDefault="00697A73" w:rsidP="00697A73">
      <w:pPr>
        <w:spacing w:after="0"/>
        <w:jc w:val="both"/>
      </w:pPr>
      <w:r w:rsidRPr="00D50598">
        <w:t xml:space="preserve">Končni izdelek služi za eksterno uporabo. Dokument bo namreč v pregled posredovan pristojnemu ministrstvu (MOPE) in po potrditvi javno objavljen na več spletnih straneh. Izvajalec mora zato pripraviti dokument na način, da je primeren za javno objavo ter da se s tem, med drugim, ne bi kršilo pravic tretjih. Izvajalec s predajo končnega dokumenta izrecno izjavlja, da je tej zahtevi zadoščeno. </w:t>
      </w:r>
    </w:p>
    <w:p w14:paraId="58F95764" w14:textId="77777777" w:rsidR="00697A73" w:rsidRPr="00D50598" w:rsidRDefault="00697A73" w:rsidP="00697A73">
      <w:pPr>
        <w:spacing w:after="0"/>
        <w:jc w:val="both"/>
      </w:pPr>
    </w:p>
    <w:p w14:paraId="709A8732" w14:textId="77777777" w:rsidR="00697A73" w:rsidRPr="00D50598" w:rsidRDefault="00697A73" w:rsidP="00697A73">
      <w:pPr>
        <w:spacing w:after="0"/>
        <w:jc w:val="both"/>
      </w:pPr>
    </w:p>
    <w:p w14:paraId="73416A45" w14:textId="77777777" w:rsidR="00697A73" w:rsidRPr="00D50598" w:rsidRDefault="00697A73" w:rsidP="00697A73">
      <w:pPr>
        <w:spacing w:after="0"/>
        <w:jc w:val="both"/>
        <w:rPr>
          <w:b/>
        </w:rPr>
      </w:pPr>
      <w:r w:rsidRPr="00D50598">
        <w:rPr>
          <w:b/>
        </w:rPr>
        <w:t>Usklajevanje</w:t>
      </w:r>
    </w:p>
    <w:p w14:paraId="2F96C27E" w14:textId="77777777" w:rsidR="00697A73" w:rsidRPr="00D50598" w:rsidRDefault="00697A73" w:rsidP="00697A73">
      <w:pPr>
        <w:spacing w:after="0"/>
        <w:jc w:val="both"/>
        <w:rPr>
          <w:b/>
        </w:rPr>
      </w:pPr>
    </w:p>
    <w:p w14:paraId="45B02521" w14:textId="0415671A" w:rsidR="00697A73" w:rsidRPr="00D50598" w:rsidRDefault="00697A73" w:rsidP="00697A73">
      <w:pPr>
        <w:spacing w:after="0"/>
        <w:jc w:val="both"/>
      </w:pPr>
      <w:r w:rsidRPr="00D50598">
        <w:t xml:space="preserve">Pri pripravi in usklajevanju dokumenta, </w:t>
      </w:r>
      <w:r w:rsidR="007769DA">
        <w:t xml:space="preserve">tj. </w:t>
      </w:r>
      <w:r w:rsidRPr="00D50598">
        <w:t>končnega izdelka bosta, kot predvideno tudi s to specifikacijo ter pogodbo, sodelovala Naročnika in Izvajalec s svojimi pooblaščenimi osebami. Potrditev končnega dokumenta s strani Naročnika je pogojena s potrditvijo resornega ministrstva. Naročnik si pridržuje pravico, da že v fazi usklajevanja ali tudi kasneje v preverbo vključi tudi tretje osebe.</w:t>
      </w:r>
    </w:p>
    <w:p w14:paraId="118D3629" w14:textId="77777777" w:rsidR="00697A73" w:rsidRPr="00D50598" w:rsidRDefault="00697A73" w:rsidP="00697A73">
      <w:pPr>
        <w:spacing w:after="0"/>
        <w:jc w:val="both"/>
        <w:rPr>
          <w:b/>
        </w:rPr>
      </w:pPr>
    </w:p>
    <w:p w14:paraId="71638E32" w14:textId="77777777" w:rsidR="00697A73" w:rsidRPr="00D50598" w:rsidRDefault="00697A73" w:rsidP="00697A73">
      <w:pPr>
        <w:spacing w:after="0"/>
        <w:jc w:val="both"/>
        <w:rPr>
          <w:b/>
        </w:rPr>
      </w:pPr>
      <w:r w:rsidRPr="00D50598">
        <w:rPr>
          <w:b/>
        </w:rPr>
        <w:t>Ciljna publika</w:t>
      </w:r>
    </w:p>
    <w:p w14:paraId="13530310" w14:textId="77777777" w:rsidR="00697A73" w:rsidRPr="00D50598" w:rsidRDefault="00697A73" w:rsidP="00697A73">
      <w:pPr>
        <w:spacing w:after="0"/>
        <w:jc w:val="both"/>
        <w:rPr>
          <w:b/>
        </w:rPr>
      </w:pPr>
    </w:p>
    <w:p w14:paraId="72A929B1" w14:textId="6E6256E1" w:rsidR="00697A73" w:rsidRPr="00D50598" w:rsidRDefault="00697A73" w:rsidP="00697A73">
      <w:pPr>
        <w:spacing w:after="0"/>
        <w:jc w:val="both"/>
      </w:pPr>
      <w:r w:rsidRPr="00D50598">
        <w:t xml:space="preserve">Končni dokument je, po objavi, namenjen primarno splošni strokovni javnosti. </w:t>
      </w:r>
    </w:p>
    <w:p w14:paraId="5EB163EF" w14:textId="77777777" w:rsidR="00697A73" w:rsidRPr="00D50598" w:rsidRDefault="00697A73" w:rsidP="00697A73">
      <w:pPr>
        <w:spacing w:after="0"/>
        <w:jc w:val="both"/>
      </w:pPr>
    </w:p>
    <w:p w14:paraId="5653B2BF" w14:textId="77777777" w:rsidR="00697A73" w:rsidRPr="00D50598" w:rsidRDefault="00697A73" w:rsidP="00697A73">
      <w:pPr>
        <w:pStyle w:val="Heading1"/>
        <w:spacing w:before="0"/>
        <w:jc w:val="both"/>
        <w:rPr>
          <w:sz w:val="24"/>
          <w:szCs w:val="24"/>
        </w:rPr>
      </w:pPr>
      <w:r w:rsidRPr="00D50598">
        <w:rPr>
          <w:sz w:val="24"/>
          <w:szCs w:val="24"/>
        </w:rPr>
        <w:t>UVOD</w:t>
      </w:r>
    </w:p>
    <w:p w14:paraId="63FD2AF1" w14:textId="77777777" w:rsidR="00697A73" w:rsidRPr="00D50598" w:rsidRDefault="00697A73" w:rsidP="00697A73">
      <w:pPr>
        <w:spacing w:after="0"/>
      </w:pPr>
    </w:p>
    <w:p w14:paraId="02654C6D" w14:textId="37A3A2A2" w:rsidR="00697A73" w:rsidRPr="00D50598" w:rsidRDefault="00697A73" w:rsidP="00751C97">
      <w:pPr>
        <w:spacing w:after="0"/>
        <w:jc w:val="both"/>
      </w:pPr>
      <w:r w:rsidRPr="00D50598">
        <w:t>Republika Slovenija (v nadaljevanju: RS) je skladno s pravnim okvirom Evropske unije (v nadaljevanju: EU) zavezana dosegati cilje na področju obnovljivih virov energije (v nadaljevanju: OVE). Cilj RS do leta 2020 je bil 25 % OVE v končni porabi energije, s sprejemom Nacionalnega energetskega in podnebnega načrta (v nadaljevanju: NEPN) pa je RS zavezana doseči cilj vsaj 27 % do leta 2030. Ti cilji se bodo s posodobitvijo Direktive o spodbujanju uporabe energije iz OVE</w:t>
      </w:r>
      <w:r w:rsidRPr="00D50598">
        <w:rPr>
          <w:rStyle w:val="FootnoteReference"/>
        </w:rPr>
        <w:footnoteReference w:id="2"/>
      </w:r>
      <w:r w:rsidRPr="00D50598">
        <w:t xml:space="preserve"> v okviru paketa »Pripravljeni na 55«</w:t>
      </w:r>
      <w:r w:rsidRPr="00D50598">
        <w:rPr>
          <w:rStyle w:val="FootnoteReference"/>
        </w:rPr>
        <w:footnoteReference w:id="3"/>
      </w:r>
      <w:r w:rsidRPr="00D50598">
        <w:t xml:space="preserve"> še zviševali, približati pa se jim je treba tako zaradi mednarodnih zavez kot tudi zaradi morebitnih posledic neukrepanja in vplivov na ok</w:t>
      </w:r>
      <w:r w:rsidR="00751C97" w:rsidRPr="00D50598">
        <w:t>olje.</w:t>
      </w:r>
    </w:p>
    <w:p w14:paraId="1BA2E663" w14:textId="77777777" w:rsidR="00751C97" w:rsidRPr="00D50598" w:rsidRDefault="00751C97" w:rsidP="00751C97">
      <w:pPr>
        <w:spacing w:after="0"/>
        <w:jc w:val="both"/>
      </w:pPr>
    </w:p>
    <w:p w14:paraId="0331A228" w14:textId="4BB021C2" w:rsidR="00697A73" w:rsidRPr="00D50598" w:rsidRDefault="00697A73" w:rsidP="00751C97">
      <w:pPr>
        <w:spacing w:after="0"/>
        <w:jc w:val="both"/>
      </w:pPr>
      <w:r w:rsidRPr="00D50598">
        <w:t>Trenutne razmere so v EU dodatno spodbudile potrebo po energetski samooskrbi in čimprejšnjem prenehanju odvisnosti od uvoza fosilnih goriv iz Rusije, zato bo v prihodnje cilj uporabe energije iz OVE na ravni EU še neprimerno višji (vsaj dvakrat v primerjavi z letom 2020), kar bo vplivalo tudi na nacionalne cilje OVE, pri čemer gre pričakovati, da bi lahko bil ocenjeni cil</w:t>
      </w:r>
      <w:r w:rsidR="00751C97" w:rsidRPr="00D50598">
        <w:t>j za RS 40-45 % do leta 2030.</w:t>
      </w:r>
    </w:p>
    <w:p w14:paraId="4EAC98FB" w14:textId="77777777" w:rsidR="00751C97" w:rsidRPr="00D50598" w:rsidRDefault="00751C97" w:rsidP="00751C97">
      <w:pPr>
        <w:spacing w:after="0"/>
        <w:jc w:val="both"/>
      </w:pPr>
    </w:p>
    <w:p w14:paraId="2226809F" w14:textId="77777777" w:rsidR="00697A73" w:rsidRPr="00D50598" w:rsidRDefault="00697A73" w:rsidP="00751C97">
      <w:pPr>
        <w:spacing w:after="0"/>
        <w:jc w:val="both"/>
      </w:pPr>
      <w:r w:rsidRPr="00D50598">
        <w:t>Glede na navedeno, je Evropska komisija (EK) v maju 2022 predlagala akcijski načrt REPowerEU</w:t>
      </w:r>
      <w:r w:rsidRPr="00D50598">
        <w:rPr>
          <w:rStyle w:val="FootnoteReference"/>
        </w:rPr>
        <w:footnoteReference w:id="4"/>
      </w:r>
      <w:r w:rsidRPr="00D50598">
        <w:t>, v katerem predlaga sveženj ukrepov za pospešitev energetskega prehoda, ki je zaradi velike odvisnosti od ruskega plina postal še bolj nujen. Nujnost učinkovite rabe energije in prehoda na OVE je tako poleg okoljske dobila novo dimenzijo in sicer energetsko samooskrbnost. Glede na nujnost čimprejšnje postavitve naprav na OVE, EK kot prioritetno in ključno izpostavlja zlasti proizvodnjo električne energije z izrabo energije sonca (t.i. sončne elektrarne (SE), tudi fotovoltaika). Cilj strategije »EU Solar Energy Strategy« (ki je del omenjenega načrta REPowerEU) je do leta 2025 v EU zagotoviti več kot 320 GW fotovoltaične solarne energije (kar je skoraj dvakrat več kot leta 2020), do leta 2030 pa skoraj 600 GW zmogljivosti. Izpostavljena je tudi pobuda za postopno uvajanje zakonsko obvezne namestitve sonč</w:t>
      </w:r>
      <w:r w:rsidRPr="00D50598">
        <w:lastRenderedPageBreak/>
        <w:t xml:space="preserve">nih kolektorjev na novo zgrajene javne, stanovanjske in poslovne stavbe. EK izpostavlja tudi podvojitev stopnje uporabe toplotnih črpalk ter izvajanje ukrepov za vključitev geotermalne in sončne energije v posodobljene sisteme daljinskega in komunalnega ogrevanja. EK izpostavlja, da velik potencial predstavlja tudi izgradnja vetrnih elektrarn (VE), ki zagotavljajo relativno stabilen vir energije. EK izpostavlja, da naj bi se postavitev naprav na OVE prednostno spodbujala na umetnih površinah, kot so strehe, območja prometne infrastrukture, odlagališča odpadkov, industrijska območja, degradirana območja, rudniki, umetna vodna telesa ipd. Ob tem izpostavlja predvsem pomen večjih SE (ti. »utility-scale«). Zanje je potrebna »večnamenska raba prostora«, tj. sočasna raba zemljišča za osnovno in energetsko rabo. Priporočilo EK je, da vsak posamezna država članica opredeli posebna prednostna območja za umeščanje obnovljivih virov energije s skrajšanimi in poenostavljenimi postopki izdaje dovoljenj na območjih z manjšimi okoljskimi tveganji, saj je eden izmed ključnih pogojev za učinkovito umeščanje naprav za izkoriščanje obnovljivih virov energije določitev območij, ki bodo na podlagi predhodno izvedene študije prepoznana kot primerna za postavitev tovrstnih naprav. Pri tem gre za potencialne lokacije, ki so primerne tako z vidika potenciala kot tudi z vidika morebitnih omejitev (npr. prisotnost varstvenih režimov, okoljske in prostorske omejitve ipd.). Navedena območja je potrebno določiti s prostorskim aktom na državni ravni. Zakon o umeščanju naprav za proizvodnjo električne energije iz obnovljivih virov energije (predlog za javno obravnavo, september 2022) določa, da bo vlada v skladu z Zakonom o urejanju prostora (ZUreP-3) na podlagi Strategije prostorskega razvoja Slovenije za ta namen sprejela »akcijska programa« za izvajaje omenjene strategije, ki jih bo potrebno upoštevati pri sprejemanju prostorskih izvedbenih aktov. Na teh območjih so ministrstva, vsako za svoje področje, dolžna zagotoviti izdelavo strokovnih podlag za sprejem prostorskega izvedbenega akta za umestitev tovrstnih naprav, za katere vlada sprejme sklep, da so v državnem interesu. </w:t>
      </w:r>
    </w:p>
    <w:p w14:paraId="3A21250E" w14:textId="77777777" w:rsidR="00697A73" w:rsidRPr="00D50598" w:rsidRDefault="00697A73" w:rsidP="00697A73">
      <w:pPr>
        <w:spacing w:after="0"/>
        <w:jc w:val="both"/>
      </w:pPr>
    </w:p>
    <w:p w14:paraId="24975F5B" w14:textId="77777777" w:rsidR="00697A73" w:rsidRPr="00D50598" w:rsidRDefault="00697A73" w:rsidP="00697A73">
      <w:pPr>
        <w:pStyle w:val="Heading1"/>
        <w:spacing w:before="0"/>
        <w:jc w:val="both"/>
        <w:rPr>
          <w:sz w:val="24"/>
          <w:szCs w:val="24"/>
        </w:rPr>
      </w:pPr>
      <w:r w:rsidRPr="00D50598">
        <w:rPr>
          <w:sz w:val="24"/>
          <w:szCs w:val="24"/>
        </w:rPr>
        <w:t xml:space="preserve">PREDMET NAROČILA IN PRAVNA PODLAGA </w:t>
      </w:r>
    </w:p>
    <w:p w14:paraId="5E31F4A8" w14:textId="77777777" w:rsidR="00697A73" w:rsidRPr="00D50598" w:rsidRDefault="00697A73" w:rsidP="00697A73">
      <w:pPr>
        <w:spacing w:after="0"/>
      </w:pPr>
    </w:p>
    <w:p w14:paraId="3D83BFA0" w14:textId="48288698" w:rsidR="00697A73" w:rsidRPr="00D50598" w:rsidRDefault="00697A73" w:rsidP="00697A73">
      <w:pPr>
        <w:spacing w:after="0"/>
        <w:jc w:val="both"/>
      </w:pPr>
      <w:r w:rsidRPr="00D50598">
        <w:t>Predmet naročila je izdelava in priprava gradiva, imenovanega »Splošne smernice za postopek priprave prostorskih aktov za področje proizvodnje energije iz obnovljivih virov energije s poudarkom na energiji iz fotonapetostnih naprav (sonce) in vetrnih proizvodnih naprav«. Pripravo smernic in mnenj v postopkih priprave prostorskih aktov za področje energije iz obnovljivih virov v skladu z zakonom, ki ureja prostor (Zakon o urejanju prostora, Uradni list RS,</w:t>
      </w:r>
      <w:r w:rsidR="007769DA">
        <w:t xml:space="preserve"> št. 199/21 in 18/23 – ZDU-1O; krajše: </w:t>
      </w:r>
      <w:r w:rsidRPr="00D50598">
        <w:t xml:space="preserve">ZUreP-3), v 18. in v 46. členu določa Zakon o spodbujanju rabe obnovljivih virov energije (Uradni list RS, št. 121/21, 189/21 in 121/22 – ZUOKPOE) ter v 9. členu Zakon o umeščanju naprav za proizvodnjo električne energije iz obnovljivih virov energije (predlog za javno obravnavo, september 2022). Skladno z 18. členom Zakona o spodbujanju rabe obnovljivih virov energije je med nalogami Centra za podpore pripravljanje smernic in mnenj v postopkih priprave prostorskih aktov za področje energije iz obnovljivih virov v skladu z zakonom, ki ureja ureditev prostora. 46. člen Zakona o spodbujanju rabe obnovljivih virov energije pa določa, da Center za podpore pripravi smernice in mnenja za področje energije iz obnovljivih virov, ki jih ministrstvo v skladu z zakonom, ki ureja ureditev prostora, vključi v smernice in mnenja v postopkih priprave prostorskih aktov. </w:t>
      </w:r>
      <w:r w:rsidRPr="0072034D">
        <w:t xml:space="preserve">Splošne smernice za postopek priprave prostorskih aktov za področje energije iz obnovljivih virov v skladu z zakonom, ki ureja prostor in zakonom, ki ureja spodbujanje obnovljivih virov energije, Center za </w:t>
      </w:r>
      <w:r w:rsidRPr="0072034D">
        <w:lastRenderedPageBreak/>
        <w:t>podpore pripravi predvidoma v roku 4 mesecev od uveljavitve Zakona o umeščanju naprav za proizvodnjo električne energije iz obnovljivih virov energije in jih dopolnjuje ter spreminja letno, do 31. 3. v posameznem koledarskem letu.</w:t>
      </w:r>
    </w:p>
    <w:p w14:paraId="025B3ADD" w14:textId="77777777" w:rsidR="00697A73" w:rsidRPr="00D50598" w:rsidRDefault="00697A73" w:rsidP="00697A73">
      <w:pPr>
        <w:spacing w:after="0"/>
        <w:jc w:val="both"/>
      </w:pPr>
    </w:p>
    <w:p w14:paraId="00EDECAE" w14:textId="77777777" w:rsidR="00697A73" w:rsidRPr="00D50598" w:rsidRDefault="00697A73" w:rsidP="00697A73">
      <w:pPr>
        <w:jc w:val="both"/>
      </w:pPr>
      <w:r w:rsidRPr="00D50598">
        <w:t xml:space="preserve">Smernice nosilcev urejanja prostora imajo v prostorskem načrtovanju že na zakonski ravni predvideno pomembno vlogo. Neupoštevanje smernic pristojne organizacije za področje obnovljivih virov energije lahko vodi do negativnega mnenja v postopku k osnutku oziroma predlogu državnega ali občinskega prostorskega akta, kar pomeni, da občina oziroma država - razen, če bo izpeljala postopek prevlade drugega javnega interesa - prostorskega akta, če smernic glede obnovljivih virov ni ustrezno vključila v vsebino prostorskega akta, ne bo mogla sprejeti in uveljaviti. </w:t>
      </w:r>
    </w:p>
    <w:p w14:paraId="429D9220" w14:textId="77777777" w:rsidR="00697A73" w:rsidRPr="00D50598" w:rsidRDefault="00697A73" w:rsidP="00697A73">
      <w:pPr>
        <w:pStyle w:val="Heading1"/>
        <w:spacing w:before="0"/>
        <w:ind w:left="432" w:hanging="432"/>
        <w:jc w:val="both"/>
        <w:rPr>
          <w:sz w:val="24"/>
          <w:szCs w:val="24"/>
        </w:rPr>
      </w:pPr>
      <w:r w:rsidRPr="00D50598">
        <w:rPr>
          <w:sz w:val="24"/>
          <w:szCs w:val="24"/>
        </w:rPr>
        <w:t>VSEBINSKA SPECIFIKACIJA NAROČILA</w:t>
      </w:r>
    </w:p>
    <w:p w14:paraId="31FBA7F7" w14:textId="77777777" w:rsidR="00697A73" w:rsidRPr="00D50598" w:rsidRDefault="00697A73" w:rsidP="00697A73">
      <w:pPr>
        <w:spacing w:after="0"/>
        <w:rPr>
          <w:highlight w:val="yellow"/>
        </w:rPr>
      </w:pPr>
    </w:p>
    <w:p w14:paraId="1E678D5E" w14:textId="07F2FC40" w:rsidR="00697A73" w:rsidRPr="00D50598" w:rsidRDefault="00697A73" w:rsidP="00697A73">
      <w:pPr>
        <w:spacing w:after="0"/>
        <w:jc w:val="both"/>
        <w:rPr>
          <w:rFonts w:cs="Arial"/>
        </w:rPr>
      </w:pPr>
      <w:r w:rsidRPr="00D50598">
        <w:rPr>
          <w:rFonts w:cs="Arial"/>
        </w:rPr>
        <w:t xml:space="preserve">Vsebina gradiva »Splošne smernice za postopek priprave prostorskih aktov za področje proizvodnje energije iz obnovljivih virov energije s poudarkom na energiji iz fotonapetostnih naprav (sonce) in vetrnih proizvodnih naprav« mora vključevati najmanj naslednja poglavja in podpoglavja, ki se lahko smiselno in ob upoštevanju relevantne zakonodaje, tudi spremenijo. Splošne smernice za postopek priprave prostorskih aktov za področje proizvodnje električne energije iz obnovljivih virov energije morajo </w:t>
      </w:r>
      <w:r w:rsidRPr="00D50598">
        <w:rPr>
          <w:rFonts w:cs="Arial"/>
          <w:b/>
        </w:rPr>
        <w:t>ločeno obravnavati različne vrste proizvodnih virov kot sta sonce in veter</w:t>
      </w:r>
      <w:r w:rsidRPr="00D50598">
        <w:rPr>
          <w:rFonts w:cs="Arial"/>
        </w:rPr>
        <w:t>.</w:t>
      </w:r>
    </w:p>
    <w:p w14:paraId="0FC3EA0F" w14:textId="77777777" w:rsidR="00697A73" w:rsidRPr="00D50598" w:rsidRDefault="00697A73" w:rsidP="00697A73">
      <w:pPr>
        <w:spacing w:after="0"/>
        <w:jc w:val="both"/>
        <w:rPr>
          <w:rFonts w:cs="Arial"/>
        </w:rPr>
      </w:pPr>
    </w:p>
    <w:p w14:paraId="05A71270" w14:textId="55BF960F" w:rsidR="00697A73" w:rsidRPr="00D50598" w:rsidRDefault="00697A73" w:rsidP="00697A73">
      <w:pPr>
        <w:spacing w:after="0"/>
        <w:jc w:val="both"/>
        <w:rPr>
          <w:rFonts w:cs="Arial"/>
        </w:rPr>
      </w:pPr>
      <w:r w:rsidRPr="00D50598">
        <w:rPr>
          <w:rFonts w:cs="Arial"/>
        </w:rPr>
        <w:t xml:space="preserve">Gradivo mora vključevati </w:t>
      </w:r>
      <w:r w:rsidRPr="00D50598">
        <w:rPr>
          <w:rFonts w:cs="Arial"/>
          <w:b/>
          <w:u w:val="single"/>
        </w:rPr>
        <w:t>tri vsebinske sklope</w:t>
      </w:r>
      <w:r w:rsidRPr="00D50598">
        <w:rPr>
          <w:rFonts w:cs="Arial"/>
        </w:rPr>
        <w:t>:</w:t>
      </w:r>
    </w:p>
    <w:p w14:paraId="1FAA817E" w14:textId="77777777" w:rsidR="00697A73" w:rsidRPr="00D50598" w:rsidRDefault="00697A73" w:rsidP="00697A73">
      <w:pPr>
        <w:spacing w:after="0"/>
        <w:jc w:val="both"/>
        <w:rPr>
          <w:rFonts w:cs="Arial"/>
        </w:rPr>
      </w:pPr>
    </w:p>
    <w:p w14:paraId="757B0A82" w14:textId="77777777" w:rsidR="00697A73" w:rsidRPr="00D50598" w:rsidRDefault="00697A73" w:rsidP="00697A73">
      <w:pPr>
        <w:pStyle w:val="ListParagraph"/>
        <w:numPr>
          <w:ilvl w:val="0"/>
          <w:numId w:val="48"/>
        </w:numPr>
        <w:spacing w:after="0"/>
        <w:jc w:val="both"/>
        <w:rPr>
          <w:rFonts w:ascii="Arial" w:hAnsi="Arial" w:cs="Arial"/>
        </w:rPr>
      </w:pPr>
      <w:r w:rsidRPr="00D50598">
        <w:rPr>
          <w:rFonts w:ascii="Arial" w:hAnsi="Arial" w:cs="Arial"/>
        </w:rPr>
        <w:t>SPLOŠNE SMERNICE ZA POSTOPEK PRIPRAVE PROSTORSKIH AKTOV ZA PODROČJE ENERGIJE IZ FOTONAPETOSTNIH PROIZVODNIH NAPRAV V SKLADU Z ZAKONOM, KI UREJA SPODBUJANJE OBNOVLJIVIH VIROV ENERGIJE IN ZAKONOM, KI UREJA PROSTOR.</w:t>
      </w:r>
    </w:p>
    <w:p w14:paraId="0C4F036F" w14:textId="77777777" w:rsidR="00697A73" w:rsidRPr="00D50598" w:rsidRDefault="00697A73" w:rsidP="00697A73">
      <w:pPr>
        <w:pStyle w:val="ListParagraph"/>
        <w:numPr>
          <w:ilvl w:val="0"/>
          <w:numId w:val="48"/>
        </w:numPr>
        <w:spacing w:after="0"/>
        <w:jc w:val="both"/>
        <w:rPr>
          <w:rFonts w:ascii="Arial" w:hAnsi="Arial" w:cs="Arial"/>
        </w:rPr>
      </w:pPr>
      <w:r w:rsidRPr="00D50598">
        <w:rPr>
          <w:rFonts w:ascii="Arial" w:hAnsi="Arial" w:cs="Arial"/>
        </w:rPr>
        <w:t>SPLOŠNE SMERNICE ZA POSTOPEK PRIPRAVE PROSTORSKIH AKTOV ZA PODROČJE ENERGIJE IZ VETRNIH PROIZVODNIH NAPRAV V SKLADU Z ZAKONOM, KI UREJA SPODBUJANJE OBNOVLJIVIH VIROV ENERGIJE IN ZAKONOM, KI UREJA PROSTOR.</w:t>
      </w:r>
    </w:p>
    <w:p w14:paraId="4E436382" w14:textId="77777777" w:rsidR="00697A73" w:rsidRPr="00D50598" w:rsidRDefault="00697A73" w:rsidP="00697A73">
      <w:pPr>
        <w:pStyle w:val="ListParagraph"/>
        <w:numPr>
          <w:ilvl w:val="0"/>
          <w:numId w:val="48"/>
        </w:numPr>
        <w:spacing w:after="0"/>
        <w:jc w:val="both"/>
        <w:rPr>
          <w:rFonts w:ascii="Arial" w:hAnsi="Arial" w:cs="Arial"/>
        </w:rPr>
      </w:pPr>
      <w:r w:rsidRPr="00D50598">
        <w:rPr>
          <w:rFonts w:ascii="Arial" w:hAnsi="Arial" w:cs="Arial"/>
        </w:rPr>
        <w:t>SPLOŠNE SMERNICE ZA POSTOPEK PRIPRAVE PROSTORSKIH AKTOV ZA PODROČJE ENERGIJE IZ OSTALIH PROIZVODNIH NAPRAV V SKLADU Z ZAKONOM, KI UREJA SPODBUJANJE OBNOVLJIVIH VIROV ENERGIJE IN ZAKONOM, KI UREJA PROSTOR.</w:t>
      </w:r>
    </w:p>
    <w:p w14:paraId="5698CE18" w14:textId="77777777" w:rsidR="00697A73" w:rsidRPr="00D50598" w:rsidRDefault="00697A73" w:rsidP="00697A73">
      <w:pPr>
        <w:spacing w:after="0"/>
        <w:jc w:val="both"/>
        <w:rPr>
          <w:rFonts w:cs="Arial"/>
        </w:rPr>
      </w:pPr>
    </w:p>
    <w:p w14:paraId="0A4D562F" w14:textId="49892DBA" w:rsidR="00697A73" w:rsidRPr="00D50598" w:rsidRDefault="00697A73" w:rsidP="00697A73">
      <w:pPr>
        <w:spacing w:after="0"/>
        <w:jc w:val="both"/>
        <w:rPr>
          <w:rFonts w:cs="Arial"/>
        </w:rPr>
      </w:pPr>
      <w:r w:rsidRPr="00D50598">
        <w:rPr>
          <w:rFonts w:cs="Arial"/>
        </w:rPr>
        <w:t>Vsak sklop mora vsebovati naslednje poglavja:</w:t>
      </w:r>
    </w:p>
    <w:p w14:paraId="2EAC07FF" w14:textId="77777777" w:rsidR="00697A73" w:rsidRPr="00D50598" w:rsidRDefault="00697A73" w:rsidP="00697A73">
      <w:pPr>
        <w:spacing w:after="0"/>
        <w:jc w:val="both"/>
        <w:rPr>
          <w:rFonts w:cs="Arial"/>
        </w:rPr>
      </w:pPr>
    </w:p>
    <w:p w14:paraId="53F00863" w14:textId="67BB172C" w:rsidR="00697A73" w:rsidRPr="00D50598" w:rsidRDefault="00697A73" w:rsidP="00DB4DEB">
      <w:pPr>
        <w:spacing w:after="0"/>
        <w:jc w:val="both"/>
      </w:pPr>
      <w:r w:rsidRPr="00D50598">
        <w:t>1. Vpliv zakonodaje in regulative: Za pripravo prostorskih aktov je pomembno upoštevati veljavno zakonodajo in regulativo na področju energije, okolja, prostora in drugih povezanih področjih. Preverite nacionalne, regionalne in lokalne predpise, ki se nanašajo na vzpostavitev in delovanje fotonapetostnih naprav in vetrnih proizvodnih naprav (oziroma naprav, relevantnih za posamezen sklop; izrecno opozarjamo, da so pri OVE napravah mišljene tudi naprave, ki proizvajajo/pretvarjajo druge oblike energije, ne le električno).</w:t>
      </w:r>
    </w:p>
    <w:p w14:paraId="0F74EA0C" w14:textId="77777777" w:rsidR="00DB4DEB" w:rsidRPr="00D50598" w:rsidRDefault="00DB4DEB" w:rsidP="00DB4DEB">
      <w:pPr>
        <w:spacing w:after="0"/>
        <w:jc w:val="both"/>
      </w:pPr>
    </w:p>
    <w:p w14:paraId="3A7EAA76" w14:textId="3FD81C50" w:rsidR="00697A73" w:rsidRPr="00D50598" w:rsidRDefault="00697A73" w:rsidP="00DB4DEB">
      <w:pPr>
        <w:spacing w:after="0"/>
        <w:jc w:val="both"/>
      </w:pPr>
      <w:r w:rsidRPr="00D50598">
        <w:lastRenderedPageBreak/>
        <w:t>2. Analiza prostorskih pogojev: Kako izvesti podrobno analizo prostorskih pogojev, ki vključujejo geografske, geološke, druge relevantne dejavnike. Na kakšen način se preuči tudi obstoječe infrastrukturne zmogljivosti in možne vplive na okolje, vključno z naravnimi habitati, kulturno dediščino in drugimi občutljivimi območji.</w:t>
      </w:r>
    </w:p>
    <w:p w14:paraId="60C3084B" w14:textId="77777777" w:rsidR="00DB4DEB" w:rsidRPr="00D50598" w:rsidRDefault="00DB4DEB" w:rsidP="00DB4DEB">
      <w:pPr>
        <w:spacing w:after="0"/>
        <w:jc w:val="both"/>
      </w:pPr>
    </w:p>
    <w:p w14:paraId="285E4B4F" w14:textId="61A0310F" w:rsidR="00697A73" w:rsidRPr="00D50598" w:rsidRDefault="00697A73" w:rsidP="00DB4DEB">
      <w:pPr>
        <w:spacing w:after="0"/>
        <w:jc w:val="both"/>
      </w:pPr>
      <w:r w:rsidRPr="00D50598">
        <w:t>3. Identifikacija ustreznih območij: Na kakšen način določiti območja, ki so primerna za postavitev proizvodnih naprav. To vključuje prepoznavanje območij z ugodnimi pogoji za sončno sevanje ali veter, primerne površine za postavitev naprav, možnosti priključitve na elektroenergetsko omrežje in druge relevantne dejavnike.</w:t>
      </w:r>
    </w:p>
    <w:p w14:paraId="5986F26D" w14:textId="77777777" w:rsidR="00DB4DEB" w:rsidRPr="00D50598" w:rsidRDefault="00DB4DEB" w:rsidP="00DB4DEB">
      <w:pPr>
        <w:spacing w:after="0"/>
        <w:jc w:val="both"/>
      </w:pPr>
    </w:p>
    <w:p w14:paraId="447BD264" w14:textId="77777777" w:rsidR="00697A73" w:rsidRPr="00D50598" w:rsidRDefault="00697A73" w:rsidP="00DB4DEB">
      <w:pPr>
        <w:spacing w:after="0"/>
        <w:jc w:val="both"/>
      </w:pPr>
      <w:r w:rsidRPr="00D50598">
        <w:t>4. Ocena vplivov na okolje in družbo zaradi vzpostavitve proizvodnih naprav. Na kakšen način vključiti opredelitev hrupa, vizualnih vplivov, vplivov na biodiverziteto, onesnaževanja in druge pomembne vidike. Te ocene so lahko osnova za določanje pogojev in omejitev za vzpostavitev naprav.</w:t>
      </w:r>
    </w:p>
    <w:p w14:paraId="5D43251C" w14:textId="77777777" w:rsidR="00697A73" w:rsidRPr="00D50598" w:rsidRDefault="00697A73" w:rsidP="00DB4DEB">
      <w:pPr>
        <w:spacing w:after="0"/>
        <w:jc w:val="both"/>
      </w:pPr>
      <w:r w:rsidRPr="00D50598">
        <w:t>5. Sodelovanje z deležniki: Kako vključiti lokalno prebivalstvo, organizacije civilne družbe, lokalne oblasti in druge deležnike v postopek priprave prostorskih aktov. Kako zagotoviti priložnost za sodelovanje, izmenjavo informacij in zbiranje mnenj, kar bo prispevalo k večji sprejetosti in legitimnosti prihodnjih energetskih projektov.</w:t>
      </w:r>
    </w:p>
    <w:p w14:paraId="73F39AC1" w14:textId="77777777" w:rsidR="00697A73" w:rsidRPr="00D50598" w:rsidRDefault="00697A73" w:rsidP="00DB4DEB">
      <w:pPr>
        <w:spacing w:after="0"/>
        <w:jc w:val="both"/>
      </w:pPr>
      <w:r w:rsidRPr="00D50598">
        <w:t>6. Ustrezen pravni okvir: Kateri so potrebni pravni mehanizmi, ki omogočajo uveljavljanje prostorskih aktov. To vključuje vključitev predpisov, ki urejajo postopke pridobivanja dovoljenj, določanje pogojev za gradnjo, obratovanje in vzdrževanje ter morebitne druge zahteve glede energetskih projektov.</w:t>
      </w:r>
    </w:p>
    <w:p w14:paraId="6384DA6B" w14:textId="77777777" w:rsidR="00697A73" w:rsidRPr="00D50598" w:rsidRDefault="00697A73" w:rsidP="00DB4DEB">
      <w:pPr>
        <w:spacing w:after="0"/>
        <w:jc w:val="both"/>
      </w:pPr>
      <w:r w:rsidRPr="00D50598">
        <w:t>7. Dolgoročno načrtovanje: Kako se upošteva dolgoročno načrtovanje za razvoj energetske infrastrukture. Kako se vključuje strategije in cilje na področju obnovljivih virov energije, trajnostnega razvoja in zmanjšanja emisij toplogrednih plinov.</w:t>
      </w:r>
    </w:p>
    <w:p w14:paraId="7ABC21E5" w14:textId="77777777" w:rsidR="00697A73" w:rsidRPr="00D50598" w:rsidRDefault="00697A73" w:rsidP="00DB4DEB">
      <w:pPr>
        <w:spacing w:after="0"/>
        <w:jc w:val="both"/>
      </w:pPr>
      <w:r w:rsidRPr="00D50598">
        <w:t>8. Tehnični standardi: Kako in na kakšen način določiti ustrezne tehnične standarde za gradnjo, delovanje in vzdrževanje proizvodnih naprav. To vključuje standarde za varnost, zmogljivost, priključitev na elektroenergetsko omrežje in druge tehnične vidike.</w:t>
      </w:r>
    </w:p>
    <w:p w14:paraId="60FDFAAD" w14:textId="2A550317" w:rsidR="00697A73" w:rsidRPr="00D50598" w:rsidRDefault="00697A73" w:rsidP="00DB4DEB">
      <w:pPr>
        <w:spacing w:after="0"/>
        <w:jc w:val="both"/>
      </w:pPr>
      <w:r w:rsidRPr="00D50598">
        <w:t>9. Monitoring in nadzor: Na kakšen način vključiti mehanizme za monitoring in nadzor delovanja proizvodnih naprav. Na kakšen način redno spremljati njihovo učinkovitost, skladnost z zakonodajo in regulativo ter morebitne vplive na okolje. Kako uvesti postopke za reševanje morebitnih pritožb ali težav, ki jih povzročajo energetski projekti.</w:t>
      </w:r>
    </w:p>
    <w:p w14:paraId="1A644334" w14:textId="77777777" w:rsidR="00697A73" w:rsidRPr="00D50598" w:rsidRDefault="00697A73" w:rsidP="00697A73">
      <w:pPr>
        <w:spacing w:after="0"/>
        <w:jc w:val="both"/>
      </w:pPr>
    </w:p>
    <w:p w14:paraId="0A86B696" w14:textId="77777777" w:rsidR="00697A73" w:rsidRPr="00D50598" w:rsidRDefault="00697A73" w:rsidP="00697A73">
      <w:pPr>
        <w:pStyle w:val="Heading1"/>
        <w:spacing w:before="0"/>
        <w:ind w:left="432" w:hanging="432"/>
        <w:jc w:val="both"/>
        <w:rPr>
          <w:sz w:val="24"/>
          <w:szCs w:val="24"/>
        </w:rPr>
      </w:pPr>
      <w:r w:rsidRPr="00D50598">
        <w:rPr>
          <w:sz w:val="24"/>
          <w:szCs w:val="24"/>
        </w:rPr>
        <w:t xml:space="preserve">NAČIN PRIPRAVE IN POSREDOVANJA REZULTATOV </w:t>
      </w:r>
    </w:p>
    <w:p w14:paraId="6D175602" w14:textId="77777777" w:rsidR="00697A73" w:rsidRPr="00D50598" w:rsidRDefault="00697A73" w:rsidP="00697A73">
      <w:pPr>
        <w:spacing w:after="0"/>
        <w:rPr>
          <w:highlight w:val="yellow"/>
        </w:rPr>
      </w:pPr>
    </w:p>
    <w:p w14:paraId="334B6970" w14:textId="486745ED" w:rsidR="00697A73" w:rsidRPr="00D50598" w:rsidRDefault="00697A73" w:rsidP="00697A73">
      <w:pPr>
        <w:spacing w:after="0"/>
        <w:jc w:val="both"/>
        <w:rPr>
          <w:rFonts w:cs="Arial"/>
        </w:rPr>
      </w:pPr>
      <w:r w:rsidRPr="00D50598">
        <w:rPr>
          <w:rFonts w:cs="Arial"/>
        </w:rPr>
        <w:t xml:space="preserve">Končno gradivo Ponudnik preda Naročniku v elektronski obliki (glede na tip poročila: </w:t>
      </w:r>
      <w:r w:rsidR="00A71C5B">
        <w:rPr>
          <w:rFonts w:cs="Arial"/>
        </w:rPr>
        <w:t xml:space="preserve">v formatu </w:t>
      </w:r>
      <w:r w:rsidRPr="00D50598">
        <w:rPr>
          <w:rFonts w:cs="Arial"/>
        </w:rPr>
        <w:t>DOCX in PDF</w:t>
      </w:r>
      <w:r w:rsidR="00A71C5B">
        <w:rPr>
          <w:rFonts w:cs="Arial"/>
        </w:rPr>
        <w:t xml:space="preserve"> </w:t>
      </w:r>
      <w:r w:rsidRPr="00D50598">
        <w:rPr>
          <w:rFonts w:cs="Arial"/>
        </w:rPr>
        <w:t xml:space="preserve">oziroma drugem zapisu, če je tako izrecno dogovorjeno z </w:t>
      </w:r>
      <w:r w:rsidR="00751C97" w:rsidRPr="00D50598">
        <w:rPr>
          <w:rFonts w:cs="Arial"/>
        </w:rPr>
        <w:t>n</w:t>
      </w:r>
      <w:r w:rsidRPr="00D50598">
        <w:rPr>
          <w:rFonts w:cs="Arial"/>
        </w:rPr>
        <w:t>aročnikom).</w:t>
      </w:r>
    </w:p>
    <w:p w14:paraId="370CD9EF" w14:textId="77777777" w:rsidR="00697A73" w:rsidRPr="00D50598" w:rsidRDefault="00697A73" w:rsidP="00697A73">
      <w:pPr>
        <w:spacing w:after="0"/>
        <w:jc w:val="both"/>
        <w:rPr>
          <w:rFonts w:cs="Arial"/>
        </w:rPr>
      </w:pPr>
    </w:p>
    <w:p w14:paraId="2255729E" w14:textId="77777777" w:rsidR="00697A73" w:rsidRPr="00D50598" w:rsidRDefault="00697A73" w:rsidP="00697A73">
      <w:pPr>
        <w:pStyle w:val="Heading1"/>
        <w:spacing w:before="0"/>
        <w:ind w:left="432" w:hanging="432"/>
        <w:jc w:val="both"/>
        <w:rPr>
          <w:rFonts w:cs="Arial"/>
          <w:sz w:val="24"/>
          <w:szCs w:val="24"/>
        </w:rPr>
      </w:pPr>
      <w:r w:rsidRPr="00D50598">
        <w:rPr>
          <w:rFonts w:cs="Arial"/>
          <w:sz w:val="24"/>
          <w:szCs w:val="24"/>
        </w:rPr>
        <w:t xml:space="preserve">SPECIFIČNE ZAHTEVE NAROČILA </w:t>
      </w:r>
    </w:p>
    <w:p w14:paraId="33D808C8" w14:textId="77777777" w:rsidR="00697A73" w:rsidRPr="00D50598" w:rsidRDefault="00697A73" w:rsidP="00697A73">
      <w:pPr>
        <w:spacing w:after="0"/>
        <w:jc w:val="both"/>
        <w:rPr>
          <w:rFonts w:cs="Arial"/>
        </w:rPr>
      </w:pPr>
    </w:p>
    <w:p w14:paraId="4AFFDFCF" w14:textId="28EFD2EB" w:rsidR="00697A73" w:rsidRPr="00D50598" w:rsidRDefault="00697A73" w:rsidP="00697A73">
      <w:pPr>
        <w:spacing w:after="0"/>
        <w:jc w:val="both"/>
        <w:rPr>
          <w:rFonts w:cs="Arial"/>
        </w:rPr>
      </w:pPr>
      <w:r w:rsidRPr="00D50598">
        <w:rPr>
          <w:rFonts w:cs="Arial"/>
        </w:rPr>
        <w:t>Ponudnik se s pristopom k temu naročilu (z oddajo ponudbe) zaveže tudi k izpolnitvi spodaj navedenih zahtev:</w:t>
      </w:r>
    </w:p>
    <w:p w14:paraId="137B52D2" w14:textId="77777777" w:rsidR="00697A73" w:rsidRPr="00D50598" w:rsidRDefault="00697A73" w:rsidP="00697A73">
      <w:pPr>
        <w:spacing w:after="0"/>
        <w:jc w:val="both"/>
        <w:rPr>
          <w:rFonts w:cs="Arial"/>
        </w:rPr>
      </w:pPr>
    </w:p>
    <w:p w14:paraId="77D42ECD" w14:textId="77777777" w:rsidR="00697A73" w:rsidRPr="00D50598" w:rsidRDefault="00697A73" w:rsidP="00697A73">
      <w:pPr>
        <w:pStyle w:val="ListParagraph"/>
        <w:numPr>
          <w:ilvl w:val="0"/>
          <w:numId w:val="47"/>
        </w:numPr>
        <w:jc w:val="both"/>
        <w:rPr>
          <w:rFonts w:ascii="Arial" w:hAnsi="Arial" w:cs="Arial"/>
        </w:rPr>
      </w:pPr>
      <w:r w:rsidRPr="00D50598">
        <w:rPr>
          <w:rFonts w:ascii="Arial" w:hAnsi="Arial" w:cs="Arial"/>
        </w:rPr>
        <w:t xml:space="preserve">Sodelovanje z Naročnikom v vseh fazah priprave gradiva »Splošne smernice za postopek priprave prostorskih aktov za področje proizvodnje energije iz obnovljivih virov energije s poudarkom na energiji iz fotonapetostnih naprav </w:t>
      </w:r>
      <w:r w:rsidRPr="00D50598">
        <w:rPr>
          <w:rFonts w:ascii="Arial" w:hAnsi="Arial" w:cs="Arial"/>
        </w:rPr>
        <w:lastRenderedPageBreak/>
        <w:t>(sonce) in vetrnih proizvodnih naprav« ter izvedbo vseh morebitnih popravkov omenjenega gradiva, vključno z morebitnimi pripombami resornega ministrstva (MOPE).</w:t>
      </w:r>
    </w:p>
    <w:p w14:paraId="22145BF2" w14:textId="77777777" w:rsidR="00697A73" w:rsidRPr="00D50598" w:rsidRDefault="00697A73" w:rsidP="00697A73">
      <w:pPr>
        <w:pStyle w:val="ListParagraph"/>
        <w:numPr>
          <w:ilvl w:val="0"/>
          <w:numId w:val="47"/>
        </w:numPr>
        <w:jc w:val="both"/>
        <w:rPr>
          <w:rFonts w:ascii="Arial" w:hAnsi="Arial" w:cs="Arial"/>
        </w:rPr>
      </w:pPr>
      <w:r w:rsidRPr="00D50598">
        <w:rPr>
          <w:rFonts w:ascii="Arial" w:hAnsi="Arial" w:cs="Arial"/>
        </w:rPr>
        <w:t>Ponudnik se strinja, da Borzen vso pridobljeno gradivo lahko distribuira po ministrstvih in drugih subjektih javne uprave (uradi, agencije) ter da na svojih in drugih spletnih straneh javno objavi omenjeno gradivo. Ponudnik hkrati izrecno izjavlja, da je ustrezno upošteval morebitne avtorske in druge pravice tretjih, ki se nanašajo na gradivo, ter da z javno objavo nobene pravice tretjih ne bodo kršene.</w:t>
      </w:r>
    </w:p>
    <w:p w14:paraId="021814EE" w14:textId="7C1FFF8D" w:rsidR="00697A73" w:rsidRPr="00D50598" w:rsidRDefault="00697A73" w:rsidP="00751C97">
      <w:pPr>
        <w:pStyle w:val="ListParagraph"/>
        <w:numPr>
          <w:ilvl w:val="0"/>
          <w:numId w:val="47"/>
        </w:numPr>
        <w:spacing w:after="0"/>
        <w:jc w:val="both"/>
        <w:rPr>
          <w:rFonts w:ascii="Arial" w:hAnsi="Arial" w:cs="Arial"/>
        </w:rPr>
      </w:pPr>
      <w:r w:rsidRPr="00D50598">
        <w:rPr>
          <w:rFonts w:ascii="Arial" w:hAnsi="Arial" w:cs="Arial"/>
        </w:rPr>
        <w:t>Ponudnik v vseh komunikacijah navaja Borzen (z logotipi Borzen ter Trajnostna energija in spletnima st</w:t>
      </w:r>
      <w:r w:rsidR="00751C97" w:rsidRPr="00D50598">
        <w:rPr>
          <w:rFonts w:ascii="Arial" w:hAnsi="Arial" w:cs="Arial"/>
        </w:rPr>
        <w:t>ranema) kot financerja gradiva.</w:t>
      </w:r>
    </w:p>
    <w:p w14:paraId="729BBF41" w14:textId="77777777" w:rsidR="00751C97" w:rsidRPr="00D50598" w:rsidRDefault="00751C97" w:rsidP="00751C97">
      <w:pPr>
        <w:pStyle w:val="ListParagraph"/>
        <w:spacing w:after="0"/>
        <w:jc w:val="both"/>
        <w:rPr>
          <w:rFonts w:ascii="Arial" w:hAnsi="Arial" w:cs="Arial"/>
        </w:rPr>
      </w:pPr>
    </w:p>
    <w:p w14:paraId="2282FAB5" w14:textId="77777777" w:rsidR="00751C97" w:rsidRPr="00D50598" w:rsidRDefault="00697A73" w:rsidP="00751C97">
      <w:pPr>
        <w:spacing w:after="0"/>
        <w:jc w:val="both"/>
        <w:rPr>
          <w:rFonts w:cs="Arial"/>
        </w:rPr>
      </w:pPr>
      <w:r w:rsidRPr="00D50598">
        <w:rPr>
          <w:rFonts w:cs="Arial"/>
        </w:rPr>
        <w:t>Vse aktivnosti morajo biti izvedene do 15. 12. 2023. Vmesno poročilo mora biti predano najkasneje do 15. 11. 2023, da se omogoči tudi pregled resornega ministrstva.</w:t>
      </w:r>
    </w:p>
    <w:p w14:paraId="70E7A2E8" w14:textId="6520484F" w:rsidR="00697A73" w:rsidRPr="00D50598" w:rsidRDefault="00697A73" w:rsidP="00751C97">
      <w:pPr>
        <w:spacing w:after="0"/>
        <w:jc w:val="both"/>
        <w:rPr>
          <w:rFonts w:cs="Arial"/>
        </w:rPr>
      </w:pPr>
      <w:r w:rsidRPr="00D50598">
        <w:rPr>
          <w:rFonts w:cs="Arial"/>
        </w:rPr>
        <w:t xml:space="preserve"> </w:t>
      </w:r>
    </w:p>
    <w:p w14:paraId="0161A42F" w14:textId="33C9BACF" w:rsidR="00697A73" w:rsidRPr="00D50598" w:rsidRDefault="00697A73" w:rsidP="00697A73">
      <w:pPr>
        <w:pStyle w:val="Heading1"/>
        <w:spacing w:before="0"/>
        <w:ind w:left="432" w:hanging="432"/>
        <w:jc w:val="both"/>
        <w:rPr>
          <w:rFonts w:cs="Arial"/>
          <w:sz w:val="22"/>
          <w:szCs w:val="22"/>
        </w:rPr>
      </w:pPr>
      <w:r w:rsidRPr="00D50598">
        <w:rPr>
          <w:rFonts w:cs="Arial"/>
          <w:sz w:val="22"/>
          <w:szCs w:val="22"/>
        </w:rPr>
        <w:t>Faznost izvedbe</w:t>
      </w:r>
    </w:p>
    <w:p w14:paraId="686AD28C" w14:textId="77777777" w:rsidR="00697A73" w:rsidRPr="00D50598" w:rsidRDefault="00697A73" w:rsidP="00697A73">
      <w:pPr>
        <w:spacing w:after="0"/>
        <w:jc w:val="both"/>
      </w:pPr>
    </w:p>
    <w:p w14:paraId="771AB8ED" w14:textId="77777777" w:rsidR="006F6A31" w:rsidRDefault="00697A73" w:rsidP="006F6A31">
      <w:pPr>
        <w:pBdr>
          <w:top w:val="single" w:sz="4" w:space="1" w:color="auto"/>
          <w:left w:val="single" w:sz="4" w:space="4" w:color="auto"/>
          <w:bottom w:val="single" w:sz="4" w:space="1" w:color="auto"/>
          <w:right w:val="single" w:sz="4" w:space="4" w:color="auto"/>
        </w:pBdr>
        <w:spacing w:after="0"/>
        <w:jc w:val="both"/>
        <w:rPr>
          <w:b/>
        </w:rPr>
      </w:pPr>
      <w:r w:rsidRPr="006F6A31">
        <w:rPr>
          <w:b/>
        </w:rPr>
        <w:t xml:space="preserve">Faza 1: </w:t>
      </w:r>
    </w:p>
    <w:p w14:paraId="19E459E5" w14:textId="32C2D2B8"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b/>
        </w:rPr>
      </w:pPr>
      <w:r w:rsidRPr="006F6A31">
        <w:rPr>
          <w:b/>
        </w:rPr>
        <w:t>Začetni sestanek (v roku 2 tednov po sklenitvi pogodbe).</w:t>
      </w:r>
    </w:p>
    <w:p w14:paraId="76ADAAC9" w14:textId="77777777"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b/>
        </w:rPr>
      </w:pPr>
    </w:p>
    <w:p w14:paraId="6AD63FC0" w14:textId="77777777" w:rsidR="006F6A31" w:rsidRDefault="006F6A31" w:rsidP="006F6A31">
      <w:pPr>
        <w:pBdr>
          <w:top w:val="single" w:sz="4" w:space="1" w:color="auto"/>
          <w:left w:val="single" w:sz="4" w:space="4" w:color="auto"/>
          <w:bottom w:val="single" w:sz="4" w:space="1" w:color="auto"/>
          <w:right w:val="single" w:sz="4" w:space="4" w:color="auto"/>
        </w:pBdr>
        <w:spacing w:after="0"/>
        <w:jc w:val="both"/>
        <w:rPr>
          <w:rFonts w:cs="Arial"/>
          <w:b/>
        </w:rPr>
      </w:pPr>
      <w:r>
        <w:rPr>
          <w:rFonts w:cs="Arial"/>
          <w:b/>
        </w:rPr>
        <w:t>Faza 2:</w:t>
      </w:r>
    </w:p>
    <w:p w14:paraId="68597038" w14:textId="00B64088"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r w:rsidRPr="006F6A31">
        <w:rPr>
          <w:rFonts w:cs="Arial"/>
          <w:b/>
        </w:rPr>
        <w:t>Priprava vmesnega gradiva »Splošne smernice za postopek priprave prostorskih aktov za področje proizvodnje energije iz obnovljivih virov energije s poudarkom na energiji iz fotonapetostnih naprav (sonce) in vetrnih proizvodnih naprav« (do 15. 11. 2023).</w:t>
      </w:r>
    </w:p>
    <w:p w14:paraId="4DF26776" w14:textId="77777777"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p>
    <w:p w14:paraId="5CD8FD9C" w14:textId="77777777" w:rsid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r w:rsidRPr="006F6A31">
        <w:rPr>
          <w:rFonts w:cs="Arial"/>
          <w:b/>
        </w:rPr>
        <w:t xml:space="preserve">Faza 3: </w:t>
      </w:r>
    </w:p>
    <w:p w14:paraId="4A330B5E" w14:textId="4745D3BE"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r w:rsidRPr="006F6A31">
        <w:rPr>
          <w:rFonts w:cs="Arial"/>
          <w:b/>
        </w:rPr>
        <w:t>Priprava končnega gradiva »Splošne smernice za postopek priprave prostorskih aktov za področje proizvodnje električne energije iz obnovljivih virov energije s poudarkom na energiji iz sonca in vetra« (do 15. 12. 2023).</w:t>
      </w:r>
    </w:p>
    <w:p w14:paraId="623B069B" w14:textId="77777777"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p>
    <w:p w14:paraId="3928DFBE" w14:textId="77777777" w:rsid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r w:rsidRPr="006F6A31">
        <w:rPr>
          <w:rFonts w:cs="Arial"/>
          <w:b/>
        </w:rPr>
        <w:t xml:space="preserve">Faza 4: </w:t>
      </w:r>
    </w:p>
    <w:p w14:paraId="2347F06A" w14:textId="53993F93" w:rsidR="00697A73" w:rsidRPr="006F6A31" w:rsidRDefault="00697A73" w:rsidP="006F6A31">
      <w:pPr>
        <w:pBdr>
          <w:top w:val="single" w:sz="4" w:space="1" w:color="auto"/>
          <w:left w:val="single" w:sz="4" w:space="4" w:color="auto"/>
          <w:bottom w:val="single" w:sz="4" w:space="1" w:color="auto"/>
          <w:right w:val="single" w:sz="4" w:space="4" w:color="auto"/>
        </w:pBdr>
        <w:spacing w:after="0"/>
        <w:jc w:val="both"/>
        <w:rPr>
          <w:rFonts w:cs="Arial"/>
          <w:b/>
        </w:rPr>
      </w:pPr>
      <w:r w:rsidRPr="006F6A31">
        <w:rPr>
          <w:rFonts w:cs="Arial"/>
          <w:b/>
        </w:rPr>
        <w:t>Javna predstavitev študije oziroma dokumenta (po dogovoru z naročnikom).</w:t>
      </w:r>
    </w:p>
    <w:p w14:paraId="4DDE1767" w14:textId="77777777" w:rsidR="00697A73" w:rsidRPr="00D50598" w:rsidRDefault="00697A73" w:rsidP="00697A73">
      <w:pPr>
        <w:spacing w:after="0"/>
        <w:jc w:val="both"/>
        <w:rPr>
          <w:rFonts w:cs="Arial"/>
        </w:rPr>
      </w:pPr>
    </w:p>
    <w:p w14:paraId="19DECF21" w14:textId="77777777" w:rsidR="00697A73" w:rsidRPr="00D50598" w:rsidRDefault="00697A73" w:rsidP="00697A73">
      <w:pPr>
        <w:pStyle w:val="Heading1"/>
        <w:spacing w:before="0"/>
        <w:ind w:left="432" w:hanging="432"/>
        <w:jc w:val="both"/>
        <w:rPr>
          <w:rFonts w:cs="Arial"/>
          <w:sz w:val="24"/>
          <w:szCs w:val="24"/>
        </w:rPr>
      </w:pPr>
      <w:r w:rsidRPr="00D50598">
        <w:rPr>
          <w:rFonts w:cs="Arial"/>
          <w:sz w:val="24"/>
          <w:szCs w:val="24"/>
        </w:rPr>
        <w:t>OBRAČUN STORITEV</w:t>
      </w:r>
    </w:p>
    <w:p w14:paraId="13BCD672" w14:textId="77777777" w:rsidR="00697A73" w:rsidRPr="00D50598" w:rsidRDefault="00697A73" w:rsidP="00697A73">
      <w:pPr>
        <w:spacing w:after="0"/>
      </w:pPr>
    </w:p>
    <w:p w14:paraId="2E75B7BD" w14:textId="33CE14CF" w:rsidR="002F0A1B" w:rsidRPr="00D50598" w:rsidRDefault="00697A73" w:rsidP="00697A73">
      <w:pPr>
        <w:keepLines/>
        <w:suppressLineNumbers/>
        <w:suppressAutoHyphens/>
        <w:spacing w:after="0"/>
        <w:jc w:val="both"/>
        <w:rPr>
          <w:rFonts w:cs="Arial"/>
        </w:rPr>
      </w:pPr>
      <w:r w:rsidRPr="00D50598">
        <w:rPr>
          <w:rFonts w:cs="Arial"/>
        </w:rPr>
        <w:t xml:space="preserve">Naročnik bo poravnal izvedeno naročilo z valuto 30 dni od datuma izstavitve računa. Pogoj za izstavitev računa je </w:t>
      </w:r>
      <w:r w:rsidR="00751C97" w:rsidRPr="00D50598">
        <w:rPr>
          <w:rFonts w:cs="Arial"/>
        </w:rPr>
        <w:t xml:space="preserve">potrjen in podpisan </w:t>
      </w:r>
      <w:r w:rsidRPr="00D50598">
        <w:rPr>
          <w:rFonts w:cs="Arial"/>
        </w:rPr>
        <w:t>prevzemni zapisnik.</w:t>
      </w:r>
      <w:r w:rsidR="002F0A1B" w:rsidRPr="00D50598">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2157BFC4" w:rsidR="00274A9B" w:rsidRPr="00D50598" w:rsidRDefault="00274A9B" w:rsidP="000A47C7">
          <w:pPr>
            <w:spacing w:after="0"/>
            <w:jc w:val="both"/>
            <w:rPr>
              <w:rStyle w:val="Heading1Char"/>
              <w:rFonts w:cs="Arial"/>
              <w:color w:val="auto"/>
            </w:rPr>
          </w:pPr>
          <w:r w:rsidRPr="00D50598">
            <w:rPr>
              <w:rStyle w:val="Heading1Char"/>
              <w:rFonts w:cs="Arial"/>
              <w:color w:val="auto"/>
            </w:rPr>
            <w:t xml:space="preserve">Ponudbeni predračun št. </w:t>
          </w:r>
          <w:bookmarkEnd w:id="0"/>
          <w:r w:rsidR="00CC1E5F" w:rsidRPr="00D50598">
            <w:rPr>
              <w:rStyle w:val="Heading1Char"/>
              <w:rFonts w:cs="Arial"/>
              <w:color w:val="auto"/>
            </w:rPr>
            <w:t>_____</w:t>
          </w:r>
        </w:p>
        <w:p w14:paraId="57503FE1" w14:textId="77777777" w:rsidR="00274A9B" w:rsidRPr="00D50598" w:rsidRDefault="00274A9B" w:rsidP="000A47C7">
          <w:pPr>
            <w:pStyle w:val="Heading2"/>
            <w:spacing w:before="0"/>
            <w:jc w:val="both"/>
            <w:rPr>
              <w:rFonts w:cs="Arial"/>
              <w:color w:val="auto"/>
            </w:rPr>
          </w:pPr>
          <w:bookmarkStart w:id="1" w:name="_Toc308419582"/>
        </w:p>
        <w:p w14:paraId="10F2F9C7" w14:textId="469182B5" w:rsidR="00274A9B" w:rsidRPr="00D50598" w:rsidRDefault="00274A9B" w:rsidP="000A47C7">
          <w:pPr>
            <w:pStyle w:val="Heading2"/>
            <w:spacing w:before="0"/>
            <w:jc w:val="both"/>
            <w:rPr>
              <w:rFonts w:cs="Arial"/>
              <w:color w:val="auto"/>
            </w:rPr>
          </w:pPr>
          <w:r w:rsidRPr="00D50598">
            <w:rPr>
              <w:rFonts w:cs="Arial"/>
              <w:color w:val="auto"/>
            </w:rPr>
            <w:t>Predmet ponudbe</w:t>
          </w:r>
          <w:bookmarkEnd w:id="1"/>
        </w:p>
        <w:p w14:paraId="5464F5E6" w14:textId="681008FA" w:rsidR="00274A9B" w:rsidRPr="00D50598" w:rsidRDefault="00274A9B" w:rsidP="000A47C7">
          <w:pPr>
            <w:spacing w:after="0"/>
            <w:jc w:val="both"/>
            <w:rPr>
              <w:rFonts w:cs="Arial"/>
            </w:rPr>
          </w:pPr>
          <w:r w:rsidRPr="00D50598">
            <w:rPr>
              <w:rFonts w:cs="Arial"/>
            </w:rPr>
            <w:t xml:space="preserve">Na </w:t>
          </w:r>
          <w:r w:rsidR="00F945F2" w:rsidRPr="00D50598">
            <w:rPr>
              <w:rFonts w:cs="Arial"/>
            </w:rPr>
            <w:t>podlagi</w:t>
          </w:r>
          <w:r w:rsidRPr="00D50598">
            <w:rPr>
              <w:rFonts w:cs="Arial"/>
            </w:rPr>
            <w:t xml:space="preserve"> naročila </w:t>
          </w:r>
          <w:r w:rsidRPr="00D50598">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1C3F35" w:rsidRPr="00D50598">
                <w:rPr>
                  <w:rFonts w:cs="Arial"/>
                  <w:b/>
                </w:rPr>
                <w:t>JN-1323-23</w:t>
              </w:r>
            </w:sdtContent>
          </w:sdt>
          <w:r w:rsidRPr="00D50598">
            <w:rPr>
              <w:rFonts w:cs="Arial"/>
            </w:rPr>
            <w:t xml:space="preserve"> dajemo ponudbo za izvedbo naročila </w:t>
          </w:r>
          <w:r w:rsidR="001C3F35" w:rsidRPr="00D50598">
            <w:rPr>
              <w:rFonts w:cs="Arial"/>
              <w:b/>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1430C2" w:rsidRPr="00D50598">
                <w:rPr>
                  <w:rFonts w:cs="Arial"/>
                  <w:b/>
                </w:rPr>
                <w:t>Izdelava študije – Splošne smernice za postopek priprave prostorskih aktov za področje proizvodnje energije iz obnovljivih virov energije s poudarkom na energiji iz fotonapetostnih naprav (sonce) in vetrnih proizvodnih naprav</w:t>
              </w:r>
            </w:sdtContent>
          </w:sdt>
          <w:r w:rsidR="001C3F35" w:rsidRPr="00D50598">
            <w:rPr>
              <w:rFonts w:cs="Arial"/>
              <w:b/>
            </w:rPr>
            <w:t>«</w:t>
          </w:r>
          <w:r w:rsidRPr="00D50598">
            <w:rPr>
              <w:rFonts w:cs="Arial"/>
            </w:rPr>
            <w:t>.</w:t>
          </w:r>
        </w:p>
        <w:p w14:paraId="2FC3B871" w14:textId="77777777" w:rsidR="00274A9B" w:rsidRPr="00D50598" w:rsidRDefault="00274A9B" w:rsidP="000A47C7">
          <w:pPr>
            <w:spacing w:after="0"/>
            <w:jc w:val="both"/>
            <w:rPr>
              <w:rFonts w:cs="Arial"/>
            </w:rPr>
          </w:pPr>
        </w:p>
        <w:p w14:paraId="403A51A5" w14:textId="77777777" w:rsidR="00274A9B" w:rsidRPr="00D50598" w:rsidRDefault="00274A9B" w:rsidP="000A47C7">
          <w:pPr>
            <w:pStyle w:val="Heading2"/>
            <w:spacing w:before="0"/>
            <w:jc w:val="both"/>
            <w:rPr>
              <w:rFonts w:cs="Arial"/>
              <w:color w:val="auto"/>
            </w:rPr>
          </w:pPr>
          <w:bookmarkStart w:id="2" w:name="_Toc278265568"/>
          <w:bookmarkStart w:id="3" w:name="_Toc308419583"/>
          <w:r w:rsidRPr="00D50598">
            <w:rPr>
              <w:rFonts w:cs="Arial"/>
              <w:color w:val="auto"/>
            </w:rPr>
            <w:t>Podatki o ponudniku</w:t>
          </w:r>
          <w:bookmarkEnd w:id="2"/>
          <w:bookmarkEnd w:id="3"/>
        </w:p>
        <w:tbl>
          <w:tblPr>
            <w:tblStyle w:val="TableGrid"/>
            <w:tblW w:w="0" w:type="auto"/>
            <w:jc w:val="center"/>
            <w:tblLook w:val="04A0" w:firstRow="1" w:lastRow="0" w:firstColumn="1" w:lastColumn="0" w:noHBand="0" w:noVBand="1"/>
          </w:tblPr>
          <w:tblGrid>
            <w:gridCol w:w="8954"/>
          </w:tblGrid>
          <w:tr w:rsidR="00274A9B" w:rsidRPr="00D50598" w14:paraId="2BF39D8C" w14:textId="77777777" w:rsidTr="00542C58">
            <w:trPr>
              <w:jc w:val="center"/>
            </w:trPr>
            <w:tc>
              <w:tcPr>
                <w:tcW w:w="8954" w:type="dxa"/>
                <w:vAlign w:val="center"/>
              </w:tcPr>
              <w:p w14:paraId="760EAC44" w14:textId="0B6FD5E2" w:rsidR="00274A9B" w:rsidRPr="00D50598" w:rsidRDefault="00274A9B" w:rsidP="000A47C7">
                <w:pPr>
                  <w:spacing w:line="276" w:lineRule="auto"/>
                  <w:jc w:val="both"/>
                  <w:rPr>
                    <w:rFonts w:cs="Arial"/>
                  </w:rPr>
                </w:pPr>
                <w:r w:rsidRPr="00D50598">
                  <w:rPr>
                    <w:rFonts w:cs="Arial"/>
                  </w:rPr>
                  <w:t>Naziv ponudnika:</w:t>
                </w:r>
              </w:p>
            </w:tc>
          </w:tr>
          <w:tr w:rsidR="00274A9B" w:rsidRPr="00D50598" w14:paraId="2CAD7659" w14:textId="77777777" w:rsidTr="00542C58">
            <w:trPr>
              <w:jc w:val="center"/>
            </w:trPr>
            <w:tc>
              <w:tcPr>
                <w:tcW w:w="8954" w:type="dxa"/>
                <w:vAlign w:val="center"/>
              </w:tcPr>
              <w:p w14:paraId="79898B2F" w14:textId="3D0581E9" w:rsidR="00274A9B" w:rsidRPr="00D50598" w:rsidRDefault="00274A9B" w:rsidP="000A47C7">
                <w:pPr>
                  <w:spacing w:line="276" w:lineRule="auto"/>
                  <w:jc w:val="both"/>
                  <w:rPr>
                    <w:rFonts w:cs="Arial"/>
                  </w:rPr>
                </w:pPr>
                <w:r w:rsidRPr="00D50598">
                  <w:rPr>
                    <w:rFonts w:cs="Arial"/>
                  </w:rPr>
                  <w:t>Naslov:</w:t>
                </w:r>
              </w:p>
            </w:tc>
          </w:tr>
          <w:tr w:rsidR="00274A9B" w:rsidRPr="00D50598" w14:paraId="17187AF2" w14:textId="77777777" w:rsidTr="00542C58">
            <w:trPr>
              <w:jc w:val="center"/>
            </w:trPr>
            <w:tc>
              <w:tcPr>
                <w:tcW w:w="8954" w:type="dxa"/>
                <w:vAlign w:val="center"/>
              </w:tcPr>
              <w:p w14:paraId="01FE6294" w14:textId="1EB7304D" w:rsidR="00274A9B" w:rsidRPr="00D50598" w:rsidRDefault="00274A9B" w:rsidP="000A47C7">
                <w:pPr>
                  <w:spacing w:line="276" w:lineRule="auto"/>
                  <w:jc w:val="both"/>
                  <w:rPr>
                    <w:rFonts w:cs="Arial"/>
                  </w:rPr>
                </w:pPr>
                <w:r w:rsidRPr="00D50598">
                  <w:rPr>
                    <w:rFonts w:cs="Arial"/>
                  </w:rPr>
                  <w:t>ID številka za DDV:</w:t>
                </w:r>
              </w:p>
            </w:tc>
          </w:tr>
          <w:tr w:rsidR="00274A9B" w:rsidRPr="00D50598" w14:paraId="5C4B4B4C" w14:textId="77777777" w:rsidTr="00542C58">
            <w:trPr>
              <w:jc w:val="center"/>
            </w:trPr>
            <w:tc>
              <w:tcPr>
                <w:tcW w:w="8954" w:type="dxa"/>
                <w:vAlign w:val="center"/>
              </w:tcPr>
              <w:p w14:paraId="7B3285FE" w14:textId="1A188020" w:rsidR="00274A9B" w:rsidRPr="00D50598" w:rsidRDefault="00274A9B" w:rsidP="000A47C7">
                <w:pPr>
                  <w:spacing w:line="276" w:lineRule="auto"/>
                  <w:jc w:val="both"/>
                  <w:rPr>
                    <w:rFonts w:cs="Arial"/>
                  </w:rPr>
                </w:pPr>
                <w:r w:rsidRPr="00D50598">
                  <w:rPr>
                    <w:rFonts w:cs="Arial"/>
                  </w:rPr>
                  <w:t>Matična številka:</w:t>
                </w:r>
              </w:p>
            </w:tc>
          </w:tr>
          <w:tr w:rsidR="00274A9B" w:rsidRPr="00D50598" w14:paraId="356520DB" w14:textId="77777777" w:rsidTr="00542C58">
            <w:trPr>
              <w:jc w:val="center"/>
            </w:trPr>
            <w:tc>
              <w:tcPr>
                <w:tcW w:w="8954" w:type="dxa"/>
                <w:vAlign w:val="center"/>
              </w:tcPr>
              <w:p w14:paraId="0E9997E7" w14:textId="65485F67" w:rsidR="00274A9B" w:rsidRPr="00D50598" w:rsidRDefault="00274A9B" w:rsidP="000A47C7">
                <w:pPr>
                  <w:spacing w:line="276" w:lineRule="auto"/>
                  <w:jc w:val="both"/>
                  <w:rPr>
                    <w:rFonts w:cs="Arial"/>
                  </w:rPr>
                </w:pPr>
                <w:r w:rsidRPr="00D50598">
                  <w:rPr>
                    <w:rFonts w:cs="Arial"/>
                  </w:rPr>
                  <w:t>Številka transakcijskega računa, naziv banke in SWIFT koda:</w:t>
                </w:r>
              </w:p>
            </w:tc>
          </w:tr>
          <w:tr w:rsidR="00274A9B" w:rsidRPr="00D50598" w14:paraId="432CC259" w14:textId="77777777" w:rsidTr="00542C58">
            <w:trPr>
              <w:jc w:val="center"/>
            </w:trPr>
            <w:tc>
              <w:tcPr>
                <w:tcW w:w="8954" w:type="dxa"/>
                <w:vAlign w:val="center"/>
              </w:tcPr>
              <w:p w14:paraId="360A4603" w14:textId="7FD755E2" w:rsidR="00274A9B" w:rsidRPr="00D50598" w:rsidRDefault="00274A9B" w:rsidP="000A47C7">
                <w:pPr>
                  <w:spacing w:line="276" w:lineRule="auto"/>
                  <w:jc w:val="both"/>
                  <w:rPr>
                    <w:rFonts w:cs="Arial"/>
                  </w:rPr>
                </w:pPr>
                <w:r w:rsidRPr="00D50598">
                  <w:rPr>
                    <w:rFonts w:cs="Arial"/>
                  </w:rPr>
                  <w:t>Kontaktna oseba, funkcija:</w:t>
                </w:r>
              </w:p>
            </w:tc>
          </w:tr>
          <w:tr w:rsidR="00274A9B" w:rsidRPr="00D50598" w14:paraId="18C3D653" w14:textId="77777777" w:rsidTr="00542C58">
            <w:trPr>
              <w:jc w:val="center"/>
            </w:trPr>
            <w:tc>
              <w:tcPr>
                <w:tcW w:w="8954" w:type="dxa"/>
                <w:vAlign w:val="center"/>
              </w:tcPr>
              <w:p w14:paraId="5CC1FAEA" w14:textId="624DEE62" w:rsidR="00274A9B" w:rsidRPr="00D50598" w:rsidRDefault="00274A9B" w:rsidP="000A47C7">
                <w:pPr>
                  <w:spacing w:line="276" w:lineRule="auto"/>
                  <w:jc w:val="both"/>
                  <w:rPr>
                    <w:rFonts w:cs="Arial"/>
                  </w:rPr>
                </w:pPr>
                <w:r w:rsidRPr="00D50598">
                  <w:rPr>
                    <w:rFonts w:cs="Arial"/>
                  </w:rPr>
                  <w:t>Telefon:</w:t>
                </w:r>
              </w:p>
            </w:tc>
          </w:tr>
          <w:tr w:rsidR="00274A9B" w:rsidRPr="00D50598" w14:paraId="20AFDDD3" w14:textId="77777777" w:rsidTr="00542C58">
            <w:trPr>
              <w:jc w:val="center"/>
            </w:trPr>
            <w:tc>
              <w:tcPr>
                <w:tcW w:w="8954" w:type="dxa"/>
                <w:vAlign w:val="center"/>
              </w:tcPr>
              <w:p w14:paraId="2590022A" w14:textId="4E31F513" w:rsidR="00274A9B" w:rsidRPr="00D50598" w:rsidRDefault="00274A9B" w:rsidP="000A47C7">
                <w:pPr>
                  <w:spacing w:line="276" w:lineRule="auto"/>
                  <w:jc w:val="both"/>
                  <w:rPr>
                    <w:rFonts w:cs="Arial"/>
                  </w:rPr>
                </w:pPr>
                <w:r w:rsidRPr="00D50598">
                  <w:rPr>
                    <w:rFonts w:cs="Arial"/>
                  </w:rPr>
                  <w:t>E-pošta:</w:t>
                </w:r>
              </w:p>
            </w:tc>
          </w:tr>
          <w:tr w:rsidR="00274A9B" w:rsidRPr="00D50598" w14:paraId="3571CBA4" w14:textId="77777777" w:rsidTr="00542C58">
            <w:trPr>
              <w:jc w:val="center"/>
            </w:trPr>
            <w:tc>
              <w:tcPr>
                <w:tcW w:w="8954" w:type="dxa"/>
                <w:vAlign w:val="center"/>
              </w:tcPr>
              <w:p w14:paraId="759A245C" w14:textId="64B60EF3" w:rsidR="00274A9B" w:rsidRPr="00D50598" w:rsidRDefault="00274A9B" w:rsidP="000A47C7">
                <w:pPr>
                  <w:spacing w:line="276" w:lineRule="auto"/>
                  <w:jc w:val="both"/>
                  <w:rPr>
                    <w:rFonts w:cs="Arial"/>
                  </w:rPr>
                </w:pPr>
                <w:r w:rsidRPr="00D50598">
                  <w:rPr>
                    <w:rFonts w:cs="Arial"/>
                  </w:rPr>
                  <w:t>Pooblaščena oseba ponudnika, funkcija:</w:t>
                </w:r>
              </w:p>
            </w:tc>
          </w:tr>
        </w:tbl>
        <w:p w14:paraId="699E33E8" w14:textId="77777777" w:rsidR="00274A9B" w:rsidRPr="00D50598" w:rsidRDefault="00274A9B" w:rsidP="000A47C7">
          <w:pPr>
            <w:pStyle w:val="NoSpacing"/>
            <w:spacing w:line="276" w:lineRule="auto"/>
            <w:jc w:val="both"/>
            <w:rPr>
              <w:rFonts w:cs="Arial"/>
              <w:lang w:val="sl-SI"/>
            </w:rPr>
          </w:pPr>
        </w:p>
        <w:p w14:paraId="753A499C" w14:textId="77777777" w:rsidR="00274A9B" w:rsidRPr="00D50598" w:rsidRDefault="00274A9B" w:rsidP="000A47C7">
          <w:pPr>
            <w:pStyle w:val="Heading2"/>
            <w:spacing w:before="0"/>
            <w:jc w:val="both"/>
            <w:rPr>
              <w:rFonts w:cs="Arial"/>
              <w:color w:val="auto"/>
            </w:rPr>
          </w:pPr>
          <w:bookmarkStart w:id="4" w:name="_Toc308419584"/>
          <w:r w:rsidRPr="00D50598">
            <w:rPr>
              <w:rFonts w:cs="Arial"/>
              <w:color w:val="auto"/>
            </w:rPr>
            <w:t>Splošni pogoji</w:t>
          </w:r>
          <w:bookmarkEnd w:id="4"/>
        </w:p>
        <w:p w14:paraId="59721C63" w14:textId="77777777" w:rsidR="00274A9B" w:rsidRPr="00D50598" w:rsidRDefault="00274A9B" w:rsidP="000A47C7">
          <w:pPr>
            <w:spacing w:after="0"/>
            <w:jc w:val="both"/>
            <w:rPr>
              <w:rFonts w:cs="Arial"/>
            </w:rPr>
          </w:pPr>
          <w:r w:rsidRPr="00D50598">
            <w:rPr>
              <w:rFonts w:cs="Arial"/>
            </w:rPr>
            <w:t>Ponudbo za izvedbo predmeta naročila dajemo v skladu s priloženimi razpisnimi pogoji naročnika.</w:t>
          </w:r>
        </w:p>
        <w:p w14:paraId="5826C8F3" w14:textId="7579B718" w:rsidR="00274A9B" w:rsidRPr="00D50598" w:rsidRDefault="00DC5EC1" w:rsidP="000A47C7">
          <w:pPr>
            <w:spacing w:after="0"/>
            <w:jc w:val="both"/>
            <w:rPr>
              <w:rFonts w:cs="Arial"/>
            </w:rPr>
          </w:pPr>
        </w:p>
      </w:sdtContent>
    </w:sdt>
    <w:p w14:paraId="62F8060A" w14:textId="77777777" w:rsidR="00274A9B" w:rsidRPr="00D50598" w:rsidRDefault="00274A9B" w:rsidP="000A47C7">
      <w:pPr>
        <w:pStyle w:val="Heading2"/>
        <w:spacing w:before="0"/>
        <w:jc w:val="both"/>
        <w:rPr>
          <w:rFonts w:cs="Arial"/>
          <w:color w:val="auto"/>
        </w:rPr>
      </w:pPr>
      <w:bookmarkStart w:id="5" w:name="_Toc308419586"/>
      <w:r w:rsidRPr="00D50598">
        <w:rPr>
          <w:rFonts w:cs="Arial"/>
          <w:color w:val="auto"/>
        </w:rPr>
        <w:t>Veljavnost ponudbe</w:t>
      </w:r>
      <w:bookmarkEnd w:id="5"/>
    </w:p>
    <w:p w14:paraId="4ED74BCB" w14:textId="7C1C4FED" w:rsidR="006035FF" w:rsidRPr="00D50598" w:rsidRDefault="00274A9B" w:rsidP="000A47C7">
      <w:pPr>
        <w:spacing w:after="0"/>
        <w:jc w:val="both"/>
        <w:rPr>
          <w:rFonts w:cs="Arial"/>
        </w:rPr>
      </w:pPr>
      <w:r w:rsidRPr="00D50598">
        <w:rPr>
          <w:rFonts w:cs="Arial"/>
        </w:rPr>
        <w:t xml:space="preserve">Naša ponudba ostaja v veljavi do ____________. Veljavnost ponudbe mora biti vsaj do </w:t>
      </w:r>
      <w:r w:rsidR="00FF478D" w:rsidRPr="00D50598">
        <w:rPr>
          <w:rFonts w:cs="Arial"/>
        </w:rPr>
        <w:t>15</w:t>
      </w:r>
      <w:r w:rsidRPr="00D50598">
        <w:rPr>
          <w:rFonts w:cs="Arial"/>
        </w:rPr>
        <w:t xml:space="preserve">. </w:t>
      </w:r>
      <w:r w:rsidR="00FF478D" w:rsidRPr="00D50598">
        <w:rPr>
          <w:rFonts w:cs="Arial"/>
        </w:rPr>
        <w:t>1</w:t>
      </w:r>
      <w:r w:rsidR="004A6A52" w:rsidRPr="00D50598">
        <w:rPr>
          <w:rFonts w:cs="Arial"/>
        </w:rPr>
        <w:t>2</w:t>
      </w:r>
      <w:r w:rsidRPr="00D50598">
        <w:rPr>
          <w:rFonts w:cs="Arial"/>
        </w:rPr>
        <w:t>. 2023.</w:t>
      </w:r>
    </w:p>
    <w:p w14:paraId="7FE7639E" w14:textId="77777777" w:rsidR="006035FF" w:rsidRPr="00D50598" w:rsidRDefault="006035FF" w:rsidP="000A47C7">
      <w:pPr>
        <w:spacing w:after="0"/>
        <w:jc w:val="both"/>
        <w:rPr>
          <w:rFonts w:cs="Arial"/>
        </w:rPr>
      </w:pPr>
    </w:p>
    <w:p w14:paraId="6C20BE5C" w14:textId="6C9E7D57" w:rsidR="006035FF" w:rsidRPr="00D50598" w:rsidRDefault="006035FF" w:rsidP="000A47C7">
      <w:pPr>
        <w:pStyle w:val="Heading2"/>
        <w:spacing w:before="0"/>
        <w:jc w:val="both"/>
        <w:rPr>
          <w:rFonts w:cs="Arial"/>
          <w:color w:val="auto"/>
        </w:rPr>
      </w:pPr>
      <w:bookmarkStart w:id="6" w:name="_Toc308419587"/>
      <w:r w:rsidRPr="00D50598">
        <w:rPr>
          <w:rFonts w:cs="Arial"/>
          <w:color w:val="auto"/>
        </w:rPr>
        <w:t>Cena</w:t>
      </w:r>
      <w:bookmarkEnd w:id="6"/>
    </w:p>
    <w:tbl>
      <w:tblPr>
        <w:tblStyle w:val="TableGrid"/>
        <w:tblW w:w="8960" w:type="dxa"/>
        <w:tblInd w:w="-5" w:type="dxa"/>
        <w:tblLayout w:type="fixed"/>
        <w:tblLook w:val="04A0" w:firstRow="1" w:lastRow="0" w:firstColumn="1" w:lastColumn="0" w:noHBand="0" w:noVBand="1"/>
      </w:tblPr>
      <w:tblGrid>
        <w:gridCol w:w="822"/>
        <w:gridCol w:w="5274"/>
        <w:gridCol w:w="1163"/>
        <w:gridCol w:w="1701"/>
      </w:tblGrid>
      <w:tr w:rsidR="00CC1E5F" w:rsidRPr="00D50598" w14:paraId="3B23A243" w14:textId="77777777" w:rsidTr="00CC1E5F">
        <w:tc>
          <w:tcPr>
            <w:tcW w:w="822" w:type="dxa"/>
            <w:vAlign w:val="center"/>
          </w:tcPr>
          <w:p w14:paraId="641BEAD0" w14:textId="77777777" w:rsidR="00CC1E5F" w:rsidRPr="00D50598" w:rsidRDefault="00CC1E5F" w:rsidP="00CC1E5F">
            <w:pPr>
              <w:rPr>
                <w:rFonts w:cs="Arial"/>
                <w:b/>
              </w:rPr>
            </w:pPr>
            <w:r w:rsidRPr="00D50598">
              <w:rPr>
                <w:rFonts w:cs="Arial"/>
                <w:b/>
              </w:rPr>
              <w:t>Zap.</w:t>
            </w:r>
          </w:p>
          <w:p w14:paraId="1E0C1F15" w14:textId="77777777" w:rsidR="00CC1E5F" w:rsidRPr="00D50598" w:rsidRDefault="00CC1E5F" w:rsidP="00CC1E5F">
            <w:pPr>
              <w:rPr>
                <w:rFonts w:cs="Arial"/>
                <w:b/>
              </w:rPr>
            </w:pPr>
            <w:r w:rsidRPr="00D50598">
              <w:rPr>
                <w:rFonts w:cs="Arial"/>
                <w:b/>
              </w:rPr>
              <w:t>št.</w:t>
            </w:r>
          </w:p>
        </w:tc>
        <w:tc>
          <w:tcPr>
            <w:tcW w:w="5274" w:type="dxa"/>
            <w:vAlign w:val="center"/>
          </w:tcPr>
          <w:p w14:paraId="76811D31" w14:textId="7661BBAB" w:rsidR="00CC1E5F" w:rsidRPr="00D50598" w:rsidRDefault="00CC1E5F" w:rsidP="00CC1E5F">
            <w:pPr>
              <w:spacing w:line="276" w:lineRule="auto"/>
              <w:rPr>
                <w:rFonts w:cs="Arial"/>
                <w:b/>
              </w:rPr>
            </w:pPr>
            <w:r w:rsidRPr="00D50598">
              <w:rPr>
                <w:rFonts w:cs="Arial"/>
                <w:b/>
              </w:rPr>
              <w:t>Opis</w:t>
            </w:r>
          </w:p>
        </w:tc>
        <w:tc>
          <w:tcPr>
            <w:tcW w:w="1163" w:type="dxa"/>
            <w:vAlign w:val="center"/>
          </w:tcPr>
          <w:p w14:paraId="760AA363" w14:textId="10735B7E" w:rsidR="00CC1E5F" w:rsidRPr="00D50598" w:rsidRDefault="00CC1E5F" w:rsidP="00CC1E5F">
            <w:pPr>
              <w:jc w:val="center"/>
              <w:rPr>
                <w:rFonts w:cs="Arial"/>
                <w:b/>
              </w:rPr>
            </w:pPr>
            <w:r w:rsidRPr="00D50598">
              <w:rPr>
                <w:rFonts w:cs="Arial"/>
                <w:b/>
              </w:rPr>
              <w:t>Količina</w:t>
            </w:r>
          </w:p>
        </w:tc>
        <w:tc>
          <w:tcPr>
            <w:tcW w:w="1701" w:type="dxa"/>
            <w:vAlign w:val="center"/>
          </w:tcPr>
          <w:p w14:paraId="112B09CC" w14:textId="77777777" w:rsidR="00CC1E5F" w:rsidRPr="00D50598" w:rsidRDefault="00CC1E5F" w:rsidP="00995618">
            <w:pPr>
              <w:jc w:val="right"/>
              <w:rPr>
                <w:rFonts w:cs="Arial"/>
                <w:b/>
              </w:rPr>
            </w:pPr>
            <w:r w:rsidRPr="00D50598">
              <w:rPr>
                <w:rFonts w:cs="Arial"/>
                <w:b/>
              </w:rPr>
              <w:t>Cena v EUR brez DDV</w:t>
            </w:r>
          </w:p>
        </w:tc>
      </w:tr>
      <w:tr w:rsidR="00CC1E5F" w:rsidRPr="00D50598" w14:paraId="5D38004E" w14:textId="77777777" w:rsidTr="00CC1E5F">
        <w:tc>
          <w:tcPr>
            <w:tcW w:w="822" w:type="dxa"/>
            <w:vAlign w:val="center"/>
          </w:tcPr>
          <w:p w14:paraId="6114C54C" w14:textId="257CCA5B" w:rsidR="00CC1E5F" w:rsidRPr="00D50598" w:rsidRDefault="00CC1E5F" w:rsidP="00CC1E5F">
            <w:pPr>
              <w:rPr>
                <w:rFonts w:cs="Arial"/>
              </w:rPr>
            </w:pPr>
            <w:r w:rsidRPr="00D50598">
              <w:rPr>
                <w:rFonts w:cs="Arial"/>
              </w:rPr>
              <w:t>1.</w:t>
            </w:r>
          </w:p>
        </w:tc>
        <w:sdt>
          <w:sdtPr>
            <w:rPr>
              <w:rFonts w:cs="Arial"/>
            </w:rPr>
            <w:alias w:val="Zadeva"/>
            <w:tag w:val="Zadeva"/>
            <w:id w:val="2009628047"/>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tc>
              <w:tcPr>
                <w:tcW w:w="5274" w:type="dxa"/>
                <w:vAlign w:val="center"/>
              </w:tcPr>
              <w:p w14:paraId="74E1D018" w14:textId="0E666D51" w:rsidR="00CC1E5F" w:rsidRPr="00D50598" w:rsidRDefault="001430C2" w:rsidP="00995618">
                <w:pPr>
                  <w:jc w:val="both"/>
                  <w:rPr>
                    <w:rFonts w:cs="Arial"/>
                  </w:rPr>
                </w:pPr>
                <w:r w:rsidRPr="00D50598">
                  <w:rPr>
                    <w:rFonts w:cs="Arial"/>
                  </w:rPr>
                  <w:t>Izdelava študije – Splošne smernice za postopek priprave prostorskih aktov za področje proizvodnje energije iz obnovljivih virov energije s poudarkom na energiji iz fotonapetostnih naprav (sonce) in vetrnih proizvodnih naprav</w:t>
                </w:r>
              </w:p>
            </w:tc>
          </w:sdtContent>
        </w:sdt>
        <w:tc>
          <w:tcPr>
            <w:tcW w:w="1163" w:type="dxa"/>
            <w:vAlign w:val="center"/>
          </w:tcPr>
          <w:p w14:paraId="15F9209B" w14:textId="24F1BAAE" w:rsidR="00CC1E5F" w:rsidRPr="00D50598" w:rsidRDefault="001420C9" w:rsidP="00995618">
            <w:pPr>
              <w:jc w:val="center"/>
              <w:rPr>
                <w:rFonts w:cs="Arial"/>
              </w:rPr>
            </w:pPr>
            <w:r>
              <w:rPr>
                <w:rFonts w:cs="Arial"/>
              </w:rPr>
              <w:t>1 kos.</w:t>
            </w:r>
          </w:p>
        </w:tc>
        <w:tc>
          <w:tcPr>
            <w:tcW w:w="1701" w:type="dxa"/>
            <w:vAlign w:val="center"/>
          </w:tcPr>
          <w:p w14:paraId="1164A5C4" w14:textId="77777777" w:rsidR="00CC1E5F" w:rsidRPr="00D50598" w:rsidRDefault="00CC1E5F" w:rsidP="00995618">
            <w:pPr>
              <w:jc w:val="right"/>
              <w:rPr>
                <w:rFonts w:cs="Arial"/>
              </w:rPr>
            </w:pPr>
          </w:p>
        </w:tc>
      </w:tr>
      <w:tr w:rsidR="00CC1E5F" w:rsidRPr="00D50598" w14:paraId="4135624D" w14:textId="77777777" w:rsidTr="00CC1E5F">
        <w:trPr>
          <w:trHeight w:val="283"/>
        </w:trPr>
        <w:tc>
          <w:tcPr>
            <w:tcW w:w="822" w:type="dxa"/>
            <w:tcBorders>
              <w:bottom w:val="single" w:sz="4" w:space="0" w:color="000000" w:themeColor="text1"/>
              <w:right w:val="single" w:sz="4" w:space="0" w:color="FFFFFF" w:themeColor="background1"/>
            </w:tcBorders>
            <w:vAlign w:val="center"/>
          </w:tcPr>
          <w:p w14:paraId="4870A1B4" w14:textId="77777777" w:rsidR="00CC1E5F" w:rsidRPr="00D50598" w:rsidRDefault="00CC1E5F" w:rsidP="00995618">
            <w:pPr>
              <w:rPr>
                <w:rFonts w:cs="Arial"/>
                <w:b/>
              </w:rPr>
            </w:pPr>
          </w:p>
        </w:tc>
        <w:tc>
          <w:tcPr>
            <w:tcW w:w="6437" w:type="dxa"/>
            <w:gridSpan w:val="2"/>
            <w:tcBorders>
              <w:left w:val="single" w:sz="4" w:space="0" w:color="FFFFFF" w:themeColor="background1"/>
              <w:bottom w:val="single" w:sz="4" w:space="0" w:color="000000" w:themeColor="text1"/>
            </w:tcBorders>
            <w:vAlign w:val="center"/>
          </w:tcPr>
          <w:p w14:paraId="072524E1" w14:textId="77777777" w:rsidR="00CC1E5F" w:rsidRPr="00D50598" w:rsidRDefault="00CC1E5F" w:rsidP="00CC1E5F">
            <w:pPr>
              <w:jc w:val="right"/>
              <w:rPr>
                <w:rFonts w:cs="Arial"/>
                <w:b/>
              </w:rPr>
            </w:pPr>
            <w:r w:rsidRPr="00D50598">
              <w:rPr>
                <w:rFonts w:cs="Arial"/>
                <w:b/>
              </w:rPr>
              <w:t>Skupaj brez DDV</w:t>
            </w:r>
          </w:p>
        </w:tc>
        <w:tc>
          <w:tcPr>
            <w:tcW w:w="1701" w:type="dxa"/>
            <w:tcBorders>
              <w:bottom w:val="single" w:sz="4" w:space="0" w:color="000000" w:themeColor="text1"/>
            </w:tcBorders>
            <w:vAlign w:val="center"/>
          </w:tcPr>
          <w:p w14:paraId="37047626" w14:textId="77777777" w:rsidR="00CC1E5F" w:rsidRPr="00D50598" w:rsidRDefault="00CC1E5F" w:rsidP="00995618">
            <w:pPr>
              <w:jc w:val="right"/>
              <w:rPr>
                <w:rFonts w:cs="Arial"/>
                <w:b/>
              </w:rPr>
            </w:pPr>
          </w:p>
        </w:tc>
      </w:tr>
    </w:tbl>
    <w:p w14:paraId="603E3498" w14:textId="3F5059E4" w:rsidR="00CC1E5F" w:rsidRPr="00D50598" w:rsidRDefault="00CC1E5F" w:rsidP="000A47C7">
      <w:pPr>
        <w:spacing w:after="0"/>
        <w:jc w:val="both"/>
        <w:rPr>
          <w:rFonts w:cs="Arial"/>
        </w:rPr>
      </w:pPr>
    </w:p>
    <w:p w14:paraId="734408BA" w14:textId="13180447" w:rsidR="00D85282" w:rsidRPr="00D50598" w:rsidRDefault="00D85282" w:rsidP="000A47C7">
      <w:pPr>
        <w:spacing w:after="0"/>
        <w:jc w:val="both"/>
        <w:rPr>
          <w:rFonts w:cs="Arial"/>
        </w:rPr>
      </w:pPr>
      <w:r w:rsidRPr="00D50598">
        <w:rPr>
          <w:rFonts w:cs="Arial"/>
        </w:rPr>
        <w:t xml:space="preserve">V </w:t>
      </w:r>
      <w:r w:rsidR="002825A2" w:rsidRPr="00D50598">
        <w:rPr>
          <w:rFonts w:cs="Arial"/>
        </w:rPr>
        <w:t>ponudbeni ceni</w:t>
      </w:r>
      <w:r w:rsidRPr="00D50598">
        <w:rPr>
          <w:rFonts w:cs="Arial"/>
        </w:rPr>
        <w:t xml:space="preserve"> so vključeni vsi stroški, ki jih mora ponudnik upoštevati pri izvedbi, tako da ponudnik od naročnika ne more zahtevati nobenih dodatnih plačil ali povračil stroškov.</w:t>
      </w:r>
      <w:r w:rsidR="002825A2" w:rsidRPr="00D50598">
        <w:rPr>
          <w:rFonts w:cs="Arial"/>
        </w:rPr>
        <w:t xml:space="preserve"> Naročnik naknadno ne bo priznaval nobenih stroškov, ki niso zajeti v ponudbeno ceno.</w:t>
      </w:r>
    </w:p>
    <w:p w14:paraId="14B2E9EE" w14:textId="77777777" w:rsidR="00D85282" w:rsidRPr="00D50598" w:rsidRDefault="00D85282" w:rsidP="000A47C7">
      <w:pPr>
        <w:spacing w:after="0"/>
        <w:jc w:val="both"/>
        <w:rPr>
          <w:rFonts w:cs="Arial"/>
        </w:rPr>
      </w:pPr>
    </w:p>
    <w:p w14:paraId="4FDA6334" w14:textId="5C1E48B6" w:rsidR="004B2DB4" w:rsidRPr="00D50598" w:rsidRDefault="004B2DB4" w:rsidP="000A47C7">
      <w:pPr>
        <w:jc w:val="both"/>
        <w:rPr>
          <w:rFonts w:cs="Arial"/>
        </w:rPr>
      </w:pPr>
    </w:p>
    <w:p w14:paraId="6DA8AF4D" w14:textId="65538321" w:rsidR="00D85282" w:rsidRPr="00D50598" w:rsidRDefault="00D85282" w:rsidP="000A47C7">
      <w:pPr>
        <w:jc w:val="both"/>
        <w:rPr>
          <w:rFonts w:cs="Arial"/>
        </w:rPr>
      </w:pPr>
      <w:r w:rsidRPr="00D50598">
        <w:rPr>
          <w:rFonts w:cs="Arial"/>
        </w:rPr>
        <w:t>Kraj in datum: __________________________________</w:t>
      </w:r>
    </w:p>
    <w:p w14:paraId="7B5A16A7" w14:textId="77777777" w:rsidR="00D85282" w:rsidRPr="00D50598" w:rsidRDefault="00D85282" w:rsidP="000A47C7">
      <w:pPr>
        <w:jc w:val="both"/>
        <w:rPr>
          <w:rFonts w:cs="Arial"/>
        </w:rPr>
      </w:pPr>
    </w:p>
    <w:p w14:paraId="4A240445" w14:textId="77777777" w:rsidR="00D85282" w:rsidRPr="00D50598" w:rsidRDefault="00D85282" w:rsidP="000A47C7">
      <w:pPr>
        <w:spacing w:after="0"/>
        <w:jc w:val="both"/>
        <w:rPr>
          <w:rFonts w:cs="Arial"/>
        </w:rPr>
      </w:pPr>
      <w:r w:rsidRPr="00D50598">
        <w:rPr>
          <w:rFonts w:cs="Arial"/>
        </w:rPr>
        <w:t>Podpis in žig: __________________________________</w:t>
      </w:r>
    </w:p>
    <w:p w14:paraId="3788F009" w14:textId="31E1F0CE" w:rsidR="00E12192" w:rsidRPr="00E12192" w:rsidRDefault="00E12192" w:rsidP="00E12192">
      <w:pPr>
        <w:pStyle w:val="NoSpacing"/>
        <w:spacing w:line="276" w:lineRule="auto"/>
        <w:jc w:val="right"/>
        <w:rPr>
          <w:rFonts w:cs="Arial"/>
          <w:b/>
          <w:sz w:val="20"/>
          <w:szCs w:val="20"/>
          <w:lang w:val="sl-SI"/>
        </w:rPr>
      </w:pPr>
      <w:r w:rsidRPr="00E12192">
        <w:rPr>
          <w:rFonts w:cs="Arial"/>
          <w:b/>
          <w:sz w:val="20"/>
          <w:szCs w:val="20"/>
          <w:lang w:val="sl-SI"/>
        </w:rPr>
        <w:t>Vzorec pogodbe</w:t>
      </w:r>
    </w:p>
    <w:p w14:paraId="109452C0" w14:textId="77777777" w:rsidR="00E12192" w:rsidRDefault="00E12192" w:rsidP="000A47C7">
      <w:pPr>
        <w:pStyle w:val="NoSpacing"/>
        <w:spacing w:line="276" w:lineRule="auto"/>
        <w:rPr>
          <w:rFonts w:cs="Arial"/>
          <w:b/>
          <w:lang w:val="sl-SI"/>
        </w:rPr>
      </w:pPr>
    </w:p>
    <w:p w14:paraId="0DDC828E" w14:textId="40B5914F" w:rsidR="0072709A" w:rsidRPr="00D50598" w:rsidRDefault="0072709A" w:rsidP="000A47C7">
      <w:pPr>
        <w:pStyle w:val="NoSpacing"/>
        <w:spacing w:line="276" w:lineRule="auto"/>
        <w:rPr>
          <w:rFonts w:cs="Arial"/>
          <w:b/>
          <w:lang w:val="sl-SI"/>
        </w:rPr>
      </w:pPr>
      <w:r w:rsidRPr="00D50598">
        <w:rPr>
          <w:rFonts w:cs="Arial"/>
          <w:b/>
          <w:lang w:val="sl-SI"/>
        </w:rPr>
        <w:t>Borzen, operater trga z elektriko, d. o. o.</w:t>
      </w:r>
    </w:p>
    <w:p w14:paraId="5F894C10" w14:textId="77777777" w:rsidR="0072709A" w:rsidRPr="00D50598" w:rsidRDefault="0072709A" w:rsidP="000A47C7">
      <w:pPr>
        <w:pStyle w:val="NoSpacing"/>
        <w:spacing w:line="276" w:lineRule="auto"/>
        <w:rPr>
          <w:rFonts w:cs="Arial"/>
          <w:b/>
          <w:lang w:val="sl-SI"/>
        </w:rPr>
      </w:pPr>
      <w:r w:rsidRPr="00D50598">
        <w:rPr>
          <w:rFonts w:cs="Arial"/>
          <w:b/>
          <w:lang w:val="sl-SI"/>
        </w:rPr>
        <w:t>Dunajska cesta 156</w:t>
      </w:r>
    </w:p>
    <w:p w14:paraId="3137F0C8" w14:textId="77777777" w:rsidR="0072709A" w:rsidRPr="00D50598" w:rsidRDefault="0072709A" w:rsidP="000A47C7">
      <w:pPr>
        <w:pStyle w:val="NoSpacing"/>
        <w:spacing w:line="276" w:lineRule="auto"/>
        <w:rPr>
          <w:rFonts w:cs="Arial"/>
          <w:b/>
          <w:lang w:val="sl-SI"/>
        </w:rPr>
      </w:pPr>
      <w:r w:rsidRPr="00D50598">
        <w:rPr>
          <w:rFonts w:cs="Arial"/>
          <w:b/>
          <w:lang w:val="sl-SI"/>
        </w:rPr>
        <w:t>1000 Ljubljana</w:t>
      </w:r>
    </w:p>
    <w:p w14:paraId="4A1D02DF" w14:textId="5B1C19A4" w:rsidR="0072709A" w:rsidRPr="00D50598" w:rsidRDefault="0072709A" w:rsidP="000A47C7">
      <w:pPr>
        <w:pStyle w:val="NoSpacing"/>
        <w:spacing w:line="276" w:lineRule="auto"/>
        <w:rPr>
          <w:rFonts w:cs="Arial"/>
          <w:lang w:val="sl-SI"/>
        </w:rPr>
      </w:pPr>
      <w:r w:rsidRPr="00D50598">
        <w:rPr>
          <w:rFonts w:cs="Arial"/>
          <w:lang w:val="sl-SI"/>
        </w:rPr>
        <w:t>Matična številka: 1613383000</w:t>
      </w:r>
    </w:p>
    <w:p w14:paraId="5603F329" w14:textId="5AF7CC9F" w:rsidR="0072709A" w:rsidRPr="00D50598" w:rsidRDefault="0072709A" w:rsidP="000A47C7">
      <w:pPr>
        <w:pStyle w:val="NoSpacing"/>
        <w:spacing w:line="276" w:lineRule="auto"/>
        <w:rPr>
          <w:rFonts w:cs="Arial"/>
          <w:lang w:val="sl-SI"/>
        </w:rPr>
      </w:pPr>
      <w:r w:rsidRPr="00D50598">
        <w:rPr>
          <w:rFonts w:cs="Arial"/>
          <w:lang w:val="sl-SI"/>
        </w:rPr>
        <w:t>ID za DDV: SI 27799468</w:t>
      </w:r>
    </w:p>
    <w:p w14:paraId="7094570A" w14:textId="73EE96CE" w:rsidR="0072709A" w:rsidRPr="00D50598" w:rsidRDefault="00167522" w:rsidP="000A47C7">
      <w:pPr>
        <w:pStyle w:val="NoSpacing"/>
        <w:spacing w:line="276" w:lineRule="auto"/>
        <w:rPr>
          <w:rFonts w:cs="Arial"/>
          <w:lang w:val="sl-SI"/>
        </w:rPr>
      </w:pPr>
      <w:r w:rsidRPr="00D50598">
        <w:rPr>
          <w:rFonts w:cs="Arial"/>
          <w:lang w:val="sl-SI"/>
        </w:rPr>
        <w:t>ki ga zastopa direktor mag. Borut Rajer</w:t>
      </w:r>
    </w:p>
    <w:p w14:paraId="05DC1119" w14:textId="77777777" w:rsidR="0072709A" w:rsidRPr="00D50598" w:rsidRDefault="0072709A" w:rsidP="000A47C7">
      <w:pPr>
        <w:spacing w:after="0"/>
        <w:rPr>
          <w:rFonts w:cs="Arial"/>
        </w:rPr>
      </w:pPr>
      <w:r w:rsidRPr="00D50598">
        <w:rPr>
          <w:rFonts w:cs="Arial"/>
        </w:rPr>
        <w:t>(v nadaljevanju besedila: naročnik)</w:t>
      </w:r>
    </w:p>
    <w:p w14:paraId="6688A64D" w14:textId="77777777" w:rsidR="0072709A" w:rsidRPr="00D50598" w:rsidRDefault="0072709A" w:rsidP="000A47C7">
      <w:pPr>
        <w:spacing w:after="0"/>
        <w:rPr>
          <w:rFonts w:cs="Arial"/>
        </w:rPr>
      </w:pPr>
    </w:p>
    <w:p w14:paraId="2360B6FC" w14:textId="77777777" w:rsidR="0072709A" w:rsidRPr="00D50598" w:rsidRDefault="0072709A" w:rsidP="000A47C7">
      <w:pPr>
        <w:spacing w:after="0"/>
        <w:rPr>
          <w:rFonts w:cs="Arial"/>
        </w:rPr>
      </w:pPr>
      <w:r w:rsidRPr="00D50598">
        <w:rPr>
          <w:rFonts w:cs="Arial"/>
        </w:rPr>
        <w:t>in</w:t>
      </w:r>
    </w:p>
    <w:p w14:paraId="5058A14F" w14:textId="77777777" w:rsidR="0072709A" w:rsidRPr="00D50598" w:rsidRDefault="0072709A" w:rsidP="000A47C7">
      <w:pPr>
        <w:spacing w:after="0"/>
        <w:rPr>
          <w:rFonts w:cs="Arial"/>
        </w:rPr>
      </w:pPr>
    </w:p>
    <w:p w14:paraId="733143A4" w14:textId="7A7AFED3" w:rsidR="0072709A" w:rsidRPr="00D50598" w:rsidRDefault="00167522" w:rsidP="000A47C7">
      <w:pPr>
        <w:spacing w:after="0"/>
        <w:rPr>
          <w:rFonts w:cs="Arial"/>
          <w:b/>
        </w:rPr>
      </w:pPr>
      <w:r w:rsidRPr="00D50598">
        <w:rPr>
          <w:rFonts w:cs="Arial"/>
          <w:b/>
        </w:rPr>
        <w:lastRenderedPageBreak/>
        <w:t>____________</w:t>
      </w:r>
    </w:p>
    <w:p w14:paraId="2805EFB8" w14:textId="77777777" w:rsidR="00167522" w:rsidRPr="00D50598" w:rsidRDefault="00167522" w:rsidP="000A47C7">
      <w:pPr>
        <w:spacing w:after="0"/>
        <w:rPr>
          <w:rFonts w:cs="Arial"/>
          <w:b/>
        </w:rPr>
      </w:pPr>
      <w:r w:rsidRPr="00D50598">
        <w:rPr>
          <w:rFonts w:cs="Arial"/>
          <w:b/>
        </w:rPr>
        <w:t>____________</w:t>
      </w:r>
    </w:p>
    <w:p w14:paraId="0CC7CFE6" w14:textId="77777777" w:rsidR="00167522" w:rsidRPr="00D50598" w:rsidRDefault="00167522" w:rsidP="000A47C7">
      <w:pPr>
        <w:spacing w:after="0"/>
        <w:rPr>
          <w:rFonts w:cs="Arial"/>
          <w:b/>
        </w:rPr>
      </w:pPr>
      <w:r w:rsidRPr="00D50598">
        <w:rPr>
          <w:rFonts w:cs="Arial"/>
          <w:b/>
        </w:rPr>
        <w:t>____________</w:t>
      </w:r>
    </w:p>
    <w:p w14:paraId="4F683AFB" w14:textId="1EA5E364" w:rsidR="0072709A" w:rsidRPr="00D50598" w:rsidRDefault="00167522" w:rsidP="000A47C7">
      <w:pPr>
        <w:spacing w:after="0"/>
        <w:rPr>
          <w:rFonts w:cs="Arial"/>
        </w:rPr>
      </w:pPr>
      <w:r w:rsidRPr="00D50598">
        <w:rPr>
          <w:rFonts w:cs="Arial"/>
        </w:rPr>
        <w:t>Matična številka:</w:t>
      </w:r>
      <w:r w:rsidR="000552B9" w:rsidRPr="00D50598">
        <w:rPr>
          <w:rFonts w:cs="Arial"/>
        </w:rPr>
        <w:t xml:space="preserve"> ______________</w:t>
      </w:r>
    </w:p>
    <w:p w14:paraId="6CAB9A1B" w14:textId="38440B3C" w:rsidR="0072709A" w:rsidRPr="00D50598" w:rsidRDefault="00167522" w:rsidP="000A47C7">
      <w:pPr>
        <w:spacing w:after="0"/>
        <w:rPr>
          <w:rFonts w:cs="Arial"/>
        </w:rPr>
      </w:pPr>
      <w:r w:rsidRPr="00D50598">
        <w:rPr>
          <w:rFonts w:cs="Arial"/>
        </w:rPr>
        <w:t>ID za DDV:</w:t>
      </w:r>
      <w:r w:rsidR="000552B9" w:rsidRPr="00D50598">
        <w:rPr>
          <w:rFonts w:cs="Arial"/>
        </w:rPr>
        <w:t xml:space="preserve"> ______________</w:t>
      </w:r>
      <w:r w:rsidRPr="00D50598">
        <w:rPr>
          <w:rFonts w:cs="Arial"/>
        </w:rPr>
        <w:t xml:space="preserve"> </w:t>
      </w:r>
    </w:p>
    <w:p w14:paraId="0E43DF5E" w14:textId="23A270CE" w:rsidR="0072709A" w:rsidRPr="00D50598" w:rsidRDefault="0072709A" w:rsidP="000A47C7">
      <w:pPr>
        <w:spacing w:after="0"/>
        <w:rPr>
          <w:rFonts w:cs="Arial"/>
        </w:rPr>
      </w:pPr>
      <w:r w:rsidRPr="00D50598">
        <w:rPr>
          <w:rFonts w:cs="Arial"/>
        </w:rPr>
        <w:t>ki ga</w:t>
      </w:r>
      <w:r w:rsidR="006D557E" w:rsidRPr="00D50598">
        <w:rPr>
          <w:rFonts w:cs="Arial"/>
        </w:rPr>
        <w:t>/jo</w:t>
      </w:r>
      <w:r w:rsidRPr="00D50598">
        <w:rPr>
          <w:rFonts w:cs="Arial"/>
        </w:rPr>
        <w:t xml:space="preserve"> zastopa</w:t>
      </w:r>
      <w:r w:rsidR="00167522" w:rsidRPr="00D50598">
        <w:rPr>
          <w:rFonts w:cs="Arial"/>
        </w:rPr>
        <w:t xml:space="preserve"> direktor ______________</w:t>
      </w:r>
    </w:p>
    <w:p w14:paraId="5CDCDFCE" w14:textId="77777777" w:rsidR="0072709A" w:rsidRPr="00D50598" w:rsidRDefault="0072709A" w:rsidP="000A47C7">
      <w:pPr>
        <w:spacing w:after="0"/>
        <w:rPr>
          <w:rFonts w:cs="Arial"/>
        </w:rPr>
      </w:pPr>
      <w:r w:rsidRPr="00D50598">
        <w:rPr>
          <w:rFonts w:cs="Arial"/>
        </w:rPr>
        <w:t>(v nadaljevanju besedila: izvajalec)</w:t>
      </w:r>
    </w:p>
    <w:p w14:paraId="2082C6B1" w14:textId="77777777" w:rsidR="0072709A" w:rsidRPr="00D50598" w:rsidRDefault="0072709A" w:rsidP="000A47C7">
      <w:pPr>
        <w:spacing w:after="0"/>
        <w:rPr>
          <w:rFonts w:cs="Arial"/>
        </w:rPr>
      </w:pPr>
    </w:p>
    <w:p w14:paraId="540D3A82" w14:textId="77777777" w:rsidR="0072709A" w:rsidRPr="00D50598" w:rsidRDefault="0072709A" w:rsidP="000A47C7">
      <w:pPr>
        <w:spacing w:after="0"/>
        <w:rPr>
          <w:rFonts w:cs="Arial"/>
        </w:rPr>
      </w:pPr>
      <w:r w:rsidRPr="00D50598">
        <w:rPr>
          <w:rFonts w:cs="Arial"/>
        </w:rPr>
        <w:t>skleneta in dogovorita naslednjo</w:t>
      </w:r>
    </w:p>
    <w:p w14:paraId="1A8A6EA3" w14:textId="77777777" w:rsidR="0072709A" w:rsidRPr="00D50598" w:rsidRDefault="0072709A" w:rsidP="000A47C7">
      <w:pPr>
        <w:spacing w:after="0"/>
        <w:rPr>
          <w:rFonts w:cs="Arial"/>
        </w:rPr>
      </w:pPr>
    </w:p>
    <w:p w14:paraId="4BC31BC9" w14:textId="77777777" w:rsidR="0072709A" w:rsidRPr="00D50598" w:rsidRDefault="0072709A" w:rsidP="000A47C7">
      <w:pPr>
        <w:spacing w:after="0"/>
        <w:rPr>
          <w:rFonts w:cs="Arial"/>
        </w:rPr>
      </w:pPr>
    </w:p>
    <w:p w14:paraId="170DCD2E" w14:textId="77777777" w:rsidR="0072709A" w:rsidRPr="00D50598" w:rsidRDefault="0072709A" w:rsidP="000A47C7">
      <w:pPr>
        <w:spacing w:after="0"/>
        <w:rPr>
          <w:rFonts w:cs="Arial"/>
        </w:rPr>
      </w:pPr>
    </w:p>
    <w:p w14:paraId="07852B6A" w14:textId="77777777" w:rsidR="0072709A" w:rsidRPr="00D50598" w:rsidRDefault="0072709A" w:rsidP="000A47C7">
      <w:pPr>
        <w:spacing w:after="0"/>
        <w:jc w:val="center"/>
        <w:rPr>
          <w:rFonts w:cs="Arial"/>
          <w:b/>
          <w:sz w:val="24"/>
          <w:szCs w:val="24"/>
        </w:rPr>
      </w:pPr>
      <w:r w:rsidRPr="00D50598">
        <w:rPr>
          <w:rFonts w:cs="Arial"/>
          <w:b/>
          <w:sz w:val="24"/>
          <w:szCs w:val="24"/>
        </w:rPr>
        <w:t>Pogodbo o izvedbi storitve</w:t>
      </w:r>
    </w:p>
    <w:p w14:paraId="1ADF42D9" w14:textId="112B4FB3" w:rsidR="0072709A" w:rsidRPr="00D50598" w:rsidRDefault="0072709A" w:rsidP="000A47C7">
      <w:pPr>
        <w:spacing w:after="0"/>
        <w:jc w:val="center"/>
        <w:rPr>
          <w:rFonts w:cs="Arial"/>
          <w:b/>
          <w:sz w:val="24"/>
          <w:szCs w:val="24"/>
        </w:rPr>
      </w:pPr>
      <w:r w:rsidRPr="00D50598">
        <w:rPr>
          <w:rFonts w:cs="Arial"/>
          <w:b/>
          <w:sz w:val="24"/>
          <w:szCs w:val="24"/>
        </w:rPr>
        <w:t>»</w:t>
      </w:r>
      <w:sdt>
        <w:sdtPr>
          <w:rPr>
            <w:rFonts w:cs="Arial"/>
            <w:b/>
            <w:sz w:val="24"/>
            <w:szCs w:val="24"/>
          </w:rPr>
          <w:alias w:val="Zadeva"/>
          <w:tag w:val="Zadeva"/>
          <w:id w:val="828641239"/>
          <w:placeholder>
            <w:docPart w:val="4D33D531173941EB8A0F528C18E7910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1430C2" w:rsidRPr="00D50598">
            <w:rPr>
              <w:rFonts w:cs="Arial"/>
              <w:b/>
              <w:sz w:val="24"/>
              <w:szCs w:val="24"/>
            </w:rPr>
            <w:t>Izdelava študije – Splošne smernice za postopek priprave prostorskih aktov za področje proizvodnje energije iz obnovljivih virov energije s poudarkom na energiji iz fotonapetostnih naprav (sonce) in vetrnih proizvodnih naprav</w:t>
          </w:r>
        </w:sdtContent>
      </w:sdt>
      <w:r w:rsidRPr="00D50598">
        <w:rPr>
          <w:rFonts w:cs="Arial"/>
          <w:b/>
          <w:sz w:val="24"/>
          <w:szCs w:val="24"/>
        </w:rPr>
        <w:t>«</w:t>
      </w:r>
    </w:p>
    <w:p w14:paraId="0214414C" w14:textId="787AA9AA" w:rsidR="0072709A" w:rsidRPr="00D50598" w:rsidRDefault="0072709A" w:rsidP="000A47C7">
      <w:pPr>
        <w:spacing w:after="0"/>
        <w:jc w:val="center"/>
        <w:rPr>
          <w:rFonts w:cs="Arial"/>
          <w:b/>
          <w:sz w:val="24"/>
          <w:szCs w:val="24"/>
        </w:rPr>
      </w:pPr>
      <w:r w:rsidRPr="00D50598">
        <w:rPr>
          <w:rFonts w:cs="Arial"/>
          <w:b/>
          <w:sz w:val="24"/>
          <w:szCs w:val="24"/>
        </w:rPr>
        <w:t xml:space="preserve">št. </w:t>
      </w:r>
      <w:sdt>
        <w:sdtPr>
          <w:rPr>
            <w:rFonts w:cs="Arial"/>
            <w:b/>
            <w:sz w:val="24"/>
            <w:szCs w:val="24"/>
          </w:rPr>
          <w:alias w:val="Naročilo: Referenčna številka"/>
          <w:tag w:val="NarociloReferencnaStevilka"/>
          <w:id w:val="-1367370691"/>
          <w:placeholder>
            <w:docPart w:val="40CD3A2F12B9451D954FD12093B36ED0"/>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1C3F35" w:rsidRPr="00D50598">
            <w:rPr>
              <w:rFonts w:cs="Arial"/>
              <w:b/>
              <w:sz w:val="24"/>
              <w:szCs w:val="24"/>
            </w:rPr>
            <w:t>JN-1323-23</w:t>
          </w:r>
        </w:sdtContent>
      </w:sdt>
    </w:p>
    <w:p w14:paraId="5E19B881" w14:textId="77777777" w:rsidR="0072709A" w:rsidRPr="00D50598" w:rsidRDefault="0072709A" w:rsidP="000A47C7">
      <w:pPr>
        <w:spacing w:after="0"/>
        <w:rPr>
          <w:rFonts w:cs="Arial"/>
        </w:rPr>
      </w:pPr>
    </w:p>
    <w:p w14:paraId="1BC81A0A" w14:textId="77777777" w:rsidR="0072709A" w:rsidRPr="00D50598" w:rsidRDefault="0072709A" w:rsidP="000A47C7">
      <w:pPr>
        <w:pStyle w:val="NoSpacing"/>
        <w:spacing w:line="276" w:lineRule="auto"/>
        <w:rPr>
          <w:rFonts w:cs="Arial"/>
          <w:lang w:val="sl-SI"/>
        </w:rPr>
      </w:pPr>
    </w:p>
    <w:p w14:paraId="669BAEB3" w14:textId="77777777" w:rsidR="0072709A" w:rsidRPr="00D50598" w:rsidRDefault="0072709A" w:rsidP="000A47C7">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7D89E449" w14:textId="77777777" w:rsidR="0072709A" w:rsidRPr="00D50598" w:rsidRDefault="0072709A" w:rsidP="000A47C7">
      <w:pPr>
        <w:spacing w:after="0"/>
        <w:jc w:val="center"/>
        <w:rPr>
          <w:rFonts w:cs="Arial"/>
          <w:b/>
        </w:rPr>
      </w:pPr>
      <w:r w:rsidRPr="00D50598">
        <w:rPr>
          <w:rFonts w:cs="Arial"/>
          <w:b/>
        </w:rPr>
        <w:t>Uvodna določba</w:t>
      </w:r>
    </w:p>
    <w:p w14:paraId="2E07CDDD" w14:textId="77777777" w:rsidR="0072709A" w:rsidRPr="00D50598" w:rsidRDefault="0072709A" w:rsidP="000A47C7">
      <w:pPr>
        <w:spacing w:after="0"/>
        <w:jc w:val="center"/>
        <w:rPr>
          <w:rFonts w:cs="Arial"/>
          <w:b/>
        </w:rPr>
      </w:pPr>
    </w:p>
    <w:p w14:paraId="5D0917A0" w14:textId="09C881F6" w:rsidR="006D557E" w:rsidRPr="00D50598" w:rsidRDefault="0072709A" w:rsidP="000A47C7">
      <w:pPr>
        <w:autoSpaceDE w:val="0"/>
        <w:autoSpaceDN w:val="0"/>
        <w:adjustRightInd w:val="0"/>
        <w:spacing w:after="0"/>
        <w:contextualSpacing/>
        <w:jc w:val="both"/>
        <w:rPr>
          <w:rFonts w:cs="Arial"/>
        </w:rPr>
      </w:pPr>
      <w:r w:rsidRPr="00D50598">
        <w:rPr>
          <w:rFonts w:cs="Arial"/>
        </w:rPr>
        <w:t>Pogodbeni stranki uvodoma kot nesporno ugotavljata, da:</w:t>
      </w:r>
    </w:p>
    <w:p w14:paraId="6C2E6D77" w14:textId="77777777" w:rsidR="00D263FF" w:rsidRPr="00D50598" w:rsidRDefault="00D263FF" w:rsidP="000A47C7">
      <w:pPr>
        <w:autoSpaceDE w:val="0"/>
        <w:autoSpaceDN w:val="0"/>
        <w:adjustRightInd w:val="0"/>
        <w:spacing w:after="0"/>
        <w:contextualSpacing/>
        <w:jc w:val="both"/>
        <w:rPr>
          <w:rFonts w:cs="Arial"/>
        </w:rPr>
      </w:pPr>
    </w:p>
    <w:p w14:paraId="17C173F0" w14:textId="722A4209" w:rsidR="006D557E" w:rsidRPr="00D50598" w:rsidRDefault="006D557E" w:rsidP="00A8249D">
      <w:pPr>
        <w:pStyle w:val="ListParagraph"/>
        <w:numPr>
          <w:ilvl w:val="0"/>
          <w:numId w:val="5"/>
        </w:numPr>
        <w:suppressAutoHyphens/>
        <w:spacing w:after="0"/>
        <w:jc w:val="both"/>
        <w:rPr>
          <w:rFonts w:ascii="Arial" w:hAnsi="Arial" w:cs="Arial"/>
          <w:b/>
        </w:rPr>
      </w:pPr>
      <w:r w:rsidRPr="00D50598">
        <w:rPr>
          <w:rFonts w:ascii="Arial" w:hAnsi="Arial" w:cs="Arial"/>
        </w:rPr>
        <w:t>ima naročnik skladno z Zakonom o javnih naročilih (</w:t>
      </w:r>
      <w:r w:rsidR="00A8249D" w:rsidRPr="00D50598">
        <w:rPr>
          <w:rFonts w:ascii="Arial" w:hAnsi="Arial" w:cs="Arial"/>
        </w:rPr>
        <w:t>Uradni list RS, št. 91/15, 14/18, 121/21, 10/22, 74/22 – odl. US, 100/22 – ZNUZSZS in 28/23</w:t>
      </w:r>
      <w:r w:rsidR="00936DF1" w:rsidRPr="00D50598">
        <w:rPr>
          <w:rFonts w:ascii="Arial" w:hAnsi="Arial" w:cs="Arial"/>
        </w:rPr>
        <w:t xml:space="preserve">; krajše: </w:t>
      </w:r>
      <w:r w:rsidRPr="00D50598">
        <w:rPr>
          <w:rFonts w:ascii="Arial" w:hAnsi="Arial" w:cs="Arial"/>
        </w:rPr>
        <w:t>ZJN-3) status naročnika na infrastrukturnem področju,</w:t>
      </w:r>
    </w:p>
    <w:p w14:paraId="71C6BFDC" w14:textId="716F6BCE" w:rsidR="006D557E" w:rsidRPr="00D50598" w:rsidRDefault="006D557E" w:rsidP="000A47C7">
      <w:pPr>
        <w:pStyle w:val="ListParagraph"/>
        <w:numPr>
          <w:ilvl w:val="0"/>
          <w:numId w:val="5"/>
        </w:numPr>
        <w:suppressAutoHyphens/>
        <w:spacing w:after="0"/>
        <w:jc w:val="both"/>
        <w:rPr>
          <w:rFonts w:ascii="Arial" w:hAnsi="Arial" w:cs="Arial"/>
          <w:b/>
        </w:rPr>
      </w:pPr>
      <w:r w:rsidRPr="00D50598">
        <w:rPr>
          <w:rFonts w:ascii="Arial" w:hAnsi="Arial" w:cs="Arial"/>
        </w:rPr>
        <w:t>se, glede na ocenjeno vrednost predmetnega javnega naročila, skladno z določbo 21. člena ZJN-3, ZJN-3 ne uporablja,</w:t>
      </w:r>
    </w:p>
    <w:p w14:paraId="5A87C47B" w14:textId="357F7464" w:rsidR="006D557E" w:rsidRPr="00D50598" w:rsidRDefault="002949F0" w:rsidP="000A47C7">
      <w:pPr>
        <w:pStyle w:val="ListParagraph"/>
        <w:numPr>
          <w:ilvl w:val="0"/>
          <w:numId w:val="5"/>
        </w:numPr>
        <w:suppressAutoHyphens/>
        <w:spacing w:after="0"/>
        <w:jc w:val="both"/>
        <w:rPr>
          <w:rFonts w:ascii="Arial" w:hAnsi="Arial" w:cs="Arial"/>
          <w:b/>
        </w:rPr>
      </w:pPr>
      <w:r w:rsidRPr="00D50598">
        <w:rPr>
          <w:rFonts w:ascii="Arial" w:hAnsi="Arial" w:cs="Arial"/>
        </w:rPr>
        <w:t xml:space="preserve">je naročnik predhodno izvedel postopek oddaje </w:t>
      </w:r>
      <w:r w:rsidR="00D263FF" w:rsidRPr="00D50598">
        <w:rPr>
          <w:rFonts w:ascii="Arial" w:hAnsi="Arial" w:cs="Arial"/>
        </w:rPr>
        <w:t xml:space="preserve">javnega </w:t>
      </w:r>
      <w:r w:rsidRPr="00D50598">
        <w:rPr>
          <w:rFonts w:ascii="Arial" w:hAnsi="Arial" w:cs="Arial"/>
        </w:rPr>
        <w:t xml:space="preserve">naročila po postopku zbiranja ponudb in </w:t>
      </w:r>
      <w:r w:rsidR="006D557E" w:rsidRPr="00D50598">
        <w:rPr>
          <w:rFonts w:ascii="Arial" w:hAnsi="Arial" w:cs="Arial"/>
        </w:rPr>
        <w:t xml:space="preserve">za potrebe oddaje tega javnega naročila dne </w:t>
      </w:r>
      <w:r w:rsidR="004B072F">
        <w:rPr>
          <w:rFonts w:ascii="Arial" w:hAnsi="Arial" w:cs="Arial"/>
        </w:rPr>
        <w:t>25. 7. 2023</w:t>
      </w:r>
      <w:r w:rsidR="006D557E" w:rsidRPr="00D50598">
        <w:rPr>
          <w:rFonts w:ascii="Arial" w:hAnsi="Arial" w:cs="Arial"/>
        </w:rPr>
        <w:t xml:space="preserve"> na svoji spletni strani objavil javno povabilo k oddaji ponudb za izvedbo predmetnega javnega naročila,</w:t>
      </w:r>
    </w:p>
    <w:p w14:paraId="42493EBB" w14:textId="43694291" w:rsidR="006D557E" w:rsidRPr="00D50598" w:rsidRDefault="006D557E" w:rsidP="000A47C7">
      <w:pPr>
        <w:pStyle w:val="ListParagraph"/>
        <w:numPr>
          <w:ilvl w:val="0"/>
          <w:numId w:val="5"/>
        </w:numPr>
        <w:suppressAutoHyphens/>
        <w:spacing w:after="0"/>
        <w:jc w:val="both"/>
        <w:rPr>
          <w:rFonts w:ascii="Arial" w:hAnsi="Arial" w:cs="Arial"/>
        </w:rPr>
      </w:pPr>
      <w:r w:rsidRPr="00D50598">
        <w:rPr>
          <w:rFonts w:ascii="Arial" w:hAnsi="Arial" w:cs="Arial"/>
        </w:rPr>
        <w:t xml:space="preserve">je bila ponudba izvajalca št. ______ z dne ______ izbrana kot najugodnejša v skladu z merili in načinom uporabe meril za izbiro najugodnejše ponudbe, </w:t>
      </w:r>
      <w:r w:rsidR="002949F0" w:rsidRPr="00D50598">
        <w:rPr>
          <w:rFonts w:ascii="Arial" w:hAnsi="Arial" w:cs="Arial"/>
        </w:rPr>
        <w:t>opredeljenimi</w:t>
      </w:r>
      <w:r w:rsidRPr="00D50598">
        <w:rPr>
          <w:rFonts w:ascii="Arial" w:hAnsi="Arial" w:cs="Arial"/>
        </w:rPr>
        <w:t xml:space="preserve"> v </w:t>
      </w:r>
      <w:r w:rsidR="00A8249D" w:rsidRPr="00D50598">
        <w:rPr>
          <w:rFonts w:ascii="Arial" w:hAnsi="Arial" w:cs="Arial"/>
        </w:rPr>
        <w:t>razpisni dokumentaciji naročila</w:t>
      </w:r>
      <w:r w:rsidRPr="00D50598">
        <w:rPr>
          <w:rFonts w:ascii="Arial" w:hAnsi="Arial" w:cs="Arial"/>
        </w:rPr>
        <w:t>.</w:t>
      </w:r>
    </w:p>
    <w:p w14:paraId="375918E1" w14:textId="77777777" w:rsidR="006D557E" w:rsidRPr="00D50598" w:rsidRDefault="006D557E" w:rsidP="000A47C7">
      <w:pPr>
        <w:pStyle w:val="ListParagraph"/>
        <w:suppressAutoHyphens/>
        <w:spacing w:after="0"/>
        <w:jc w:val="both"/>
        <w:rPr>
          <w:rFonts w:ascii="Arial" w:hAnsi="Arial" w:cs="Arial"/>
        </w:rPr>
      </w:pPr>
    </w:p>
    <w:p w14:paraId="651FAA3A" w14:textId="6EA71A6D" w:rsidR="0072709A" w:rsidRPr="00D50598" w:rsidRDefault="0072709A" w:rsidP="000A47C7">
      <w:pPr>
        <w:spacing w:after="0"/>
        <w:jc w:val="both"/>
        <w:rPr>
          <w:rFonts w:cs="Arial"/>
        </w:rPr>
      </w:pPr>
      <w:r w:rsidRPr="00D50598">
        <w:rPr>
          <w:rFonts w:cs="Arial"/>
        </w:rPr>
        <w:t xml:space="preserve">Pogodbeni stranki sta sporazumni, da so vse pravice in obveznosti izvajalca in naročnika, ki niso izrecno opredeljene v tej pogodbi, določene v </w:t>
      </w:r>
      <w:r w:rsidR="006D557E" w:rsidRPr="00D50598">
        <w:rPr>
          <w:rFonts w:cs="Arial"/>
        </w:rPr>
        <w:t>specifikaciji naročila</w:t>
      </w:r>
      <w:r w:rsidRPr="00D50598">
        <w:rPr>
          <w:rFonts w:cs="Arial"/>
        </w:rPr>
        <w:t>, ponudbi in drugih dokumentih, ki so sestavni del te pogodbe.</w:t>
      </w:r>
    </w:p>
    <w:p w14:paraId="0AD26411" w14:textId="77777777" w:rsidR="0072709A" w:rsidRPr="00D50598" w:rsidRDefault="0072709A" w:rsidP="000A47C7">
      <w:pPr>
        <w:spacing w:after="0"/>
        <w:jc w:val="both"/>
        <w:rPr>
          <w:rFonts w:cs="Arial"/>
        </w:rPr>
      </w:pPr>
    </w:p>
    <w:p w14:paraId="4455905B" w14:textId="1910F710" w:rsidR="0072709A" w:rsidRDefault="0072709A" w:rsidP="000A47C7">
      <w:pPr>
        <w:spacing w:after="0"/>
        <w:jc w:val="both"/>
        <w:rPr>
          <w:rFonts w:cs="Arial"/>
        </w:rPr>
      </w:pPr>
      <w:r w:rsidRPr="00D50598">
        <w:rPr>
          <w:rFonts w:cs="Arial"/>
        </w:rPr>
        <w:t xml:space="preserve">V primeru nasprotja med </w:t>
      </w:r>
      <w:r w:rsidR="006D557E" w:rsidRPr="00D50598">
        <w:rPr>
          <w:rFonts w:cs="Arial"/>
        </w:rPr>
        <w:t>specifikacijo naročila</w:t>
      </w:r>
      <w:r w:rsidRPr="00D50598">
        <w:rPr>
          <w:rFonts w:cs="Arial"/>
        </w:rPr>
        <w:t>, ponudbo, to pogodbo in drugimi dokumenti, ima pri določanju obveznosti izvajalca po tej pogodbi prednost tisto določilo, ki je ugodnejše za naročnika.</w:t>
      </w:r>
    </w:p>
    <w:p w14:paraId="3AE2CF32" w14:textId="66EB6194" w:rsidR="00DC5EC1" w:rsidRDefault="00DC5EC1" w:rsidP="000A47C7">
      <w:pPr>
        <w:spacing w:after="0"/>
        <w:jc w:val="both"/>
        <w:rPr>
          <w:rFonts w:cs="Arial"/>
        </w:rPr>
      </w:pPr>
    </w:p>
    <w:p w14:paraId="09812E14" w14:textId="77777777" w:rsidR="00DC5EC1" w:rsidRPr="00BB58F7" w:rsidRDefault="00DC5EC1" w:rsidP="00DC5EC1">
      <w:pPr>
        <w:pStyle w:val="ListParagraph"/>
        <w:numPr>
          <w:ilvl w:val="0"/>
          <w:numId w:val="3"/>
        </w:numPr>
        <w:suppressAutoHyphens/>
        <w:spacing w:after="0"/>
        <w:jc w:val="center"/>
        <w:rPr>
          <w:rFonts w:ascii="Arial" w:hAnsi="Arial" w:cs="Arial"/>
          <w:b/>
        </w:rPr>
      </w:pPr>
      <w:r w:rsidRPr="00BB58F7">
        <w:rPr>
          <w:rFonts w:ascii="Arial" w:hAnsi="Arial" w:cs="Arial"/>
          <w:b/>
        </w:rPr>
        <w:t>člen</w:t>
      </w:r>
    </w:p>
    <w:p w14:paraId="3BD176C1" w14:textId="77777777" w:rsidR="00DC5EC1" w:rsidRPr="00BB58F7" w:rsidRDefault="00DC5EC1" w:rsidP="00DC5EC1">
      <w:pPr>
        <w:spacing w:after="0"/>
        <w:jc w:val="center"/>
        <w:rPr>
          <w:rFonts w:cs="Arial"/>
          <w:b/>
        </w:rPr>
      </w:pPr>
      <w:r w:rsidRPr="00BB58F7">
        <w:rPr>
          <w:rFonts w:cs="Arial"/>
          <w:b/>
        </w:rPr>
        <w:t>Predmet pogodbe</w:t>
      </w:r>
    </w:p>
    <w:p w14:paraId="6DC59A82" w14:textId="77777777" w:rsidR="00DC5EC1" w:rsidRPr="00BB58F7" w:rsidRDefault="00DC5EC1" w:rsidP="00DC5EC1">
      <w:pPr>
        <w:spacing w:after="0"/>
        <w:jc w:val="both"/>
        <w:rPr>
          <w:rFonts w:cs="Arial"/>
        </w:rPr>
      </w:pPr>
    </w:p>
    <w:p w14:paraId="6F0B54A3" w14:textId="180466EB" w:rsidR="00DC5EC1" w:rsidRPr="00D50598" w:rsidRDefault="00DC5EC1" w:rsidP="000A47C7">
      <w:pPr>
        <w:spacing w:after="0"/>
        <w:jc w:val="both"/>
        <w:rPr>
          <w:rFonts w:cs="Arial"/>
        </w:rPr>
      </w:pPr>
      <w:r w:rsidRPr="00BB58F7">
        <w:rPr>
          <w:rFonts w:cs="Arial"/>
        </w:rPr>
        <w:t>S to pogodbo se naročnik in izvajalec dogovorita, da bo izvajalec za naročnika izvedel storitev »</w:t>
      </w:r>
      <w:sdt>
        <w:sdtPr>
          <w:rPr>
            <w:rFonts w:cs="Arial"/>
          </w:rPr>
          <w:alias w:val="Zadeva"/>
          <w:tag w:val="Zadeva"/>
          <w:id w:val="1272892635"/>
          <w:placeholder>
            <w:docPart w:val="3B51FC3EB7534E1D9D0CDF199D45F1B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Pr>
              <w:rFonts w:cs="Arial"/>
            </w:rPr>
            <w:t>Izdelava študije – Splošne smernice za postopek priprave prostorskih aktov za področje proizvodnje energije iz obnovljivih virov energije s poudarkom na energiji iz fotonapetostnih naprav (sonce) in vetrnih proizvodnih naprav</w:t>
          </w:r>
        </w:sdtContent>
      </w:sdt>
      <w:r w:rsidRPr="00BB58F7">
        <w:rPr>
          <w:rFonts w:cs="Arial"/>
        </w:rPr>
        <w:t>« (v nadaljnjem besedilu: storitev) v skladu s specifikacijo naročila, ki je priloga in sestavni del te pogodbe. Naročnik bo izvajalcu za izvedbo storitve poravnal dogovorjeno plačilo.</w:t>
      </w:r>
      <w:bookmarkStart w:id="7" w:name="_GoBack"/>
      <w:bookmarkEnd w:id="7"/>
    </w:p>
    <w:p w14:paraId="7CBACCF0" w14:textId="0975E9DD" w:rsidR="0072709A" w:rsidRPr="00D50598" w:rsidRDefault="0072709A" w:rsidP="000A47C7">
      <w:pPr>
        <w:spacing w:after="0"/>
        <w:jc w:val="both"/>
        <w:rPr>
          <w:rFonts w:cs="Arial"/>
        </w:rPr>
      </w:pPr>
    </w:p>
    <w:p w14:paraId="255506CE" w14:textId="77777777" w:rsidR="0072709A" w:rsidRPr="00D50598" w:rsidRDefault="0072709A"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6794DEAC" w14:textId="77777777" w:rsidR="00F945F2" w:rsidRPr="00D50598" w:rsidRDefault="00F945F2" w:rsidP="00F945F2">
      <w:pPr>
        <w:spacing w:after="0"/>
        <w:jc w:val="center"/>
        <w:rPr>
          <w:rFonts w:cs="Arial"/>
          <w:b/>
        </w:rPr>
      </w:pPr>
      <w:r w:rsidRPr="00D50598">
        <w:rPr>
          <w:rFonts w:cs="Arial"/>
          <w:b/>
        </w:rPr>
        <w:t>Pogodbena vrednost</w:t>
      </w:r>
    </w:p>
    <w:p w14:paraId="552F4C8B" w14:textId="77777777" w:rsidR="00F945F2" w:rsidRPr="00D50598" w:rsidRDefault="00F945F2" w:rsidP="00F945F2">
      <w:pPr>
        <w:spacing w:after="0"/>
        <w:jc w:val="both"/>
        <w:rPr>
          <w:rFonts w:cs="Arial"/>
        </w:rPr>
      </w:pPr>
    </w:p>
    <w:p w14:paraId="12984518" w14:textId="50761B47" w:rsidR="00F945F2" w:rsidRPr="00D50598" w:rsidRDefault="00F945F2" w:rsidP="00F945F2">
      <w:pPr>
        <w:spacing w:after="0"/>
        <w:jc w:val="both"/>
        <w:rPr>
          <w:rFonts w:cs="Arial"/>
        </w:rPr>
      </w:pPr>
      <w:r w:rsidRPr="00D50598">
        <w:rPr>
          <w:rFonts w:cs="Arial"/>
        </w:rPr>
        <w:t>Pogodbena vrednost v skladu s ponudbo znaša _________ EUR brez DDV in je fiksna.</w:t>
      </w:r>
    </w:p>
    <w:p w14:paraId="769F5FF7" w14:textId="77777777" w:rsidR="00F945F2" w:rsidRPr="00D50598" w:rsidRDefault="00F945F2" w:rsidP="00F945F2">
      <w:pPr>
        <w:spacing w:after="0"/>
        <w:jc w:val="both"/>
        <w:rPr>
          <w:rFonts w:cs="Arial"/>
        </w:rPr>
      </w:pPr>
    </w:p>
    <w:p w14:paraId="5B31740D" w14:textId="77777777" w:rsidR="00F945F2" w:rsidRPr="00D50598" w:rsidRDefault="00F945F2" w:rsidP="00F945F2">
      <w:pPr>
        <w:spacing w:after="0"/>
        <w:jc w:val="both"/>
        <w:rPr>
          <w:rFonts w:cs="Arial"/>
        </w:rPr>
      </w:pPr>
      <w:r w:rsidRPr="00D50598">
        <w:rPr>
          <w:rFonts w:cs="Arial"/>
        </w:rPr>
        <w:t>Davek na dodano vrednost se obračuna v skladu z veljavno zakonodajo.</w:t>
      </w:r>
    </w:p>
    <w:p w14:paraId="133DF12A" w14:textId="77777777" w:rsidR="00F945F2" w:rsidRPr="00D50598" w:rsidRDefault="00F945F2" w:rsidP="00F945F2">
      <w:pPr>
        <w:spacing w:after="0"/>
        <w:jc w:val="both"/>
        <w:rPr>
          <w:rFonts w:cs="Arial"/>
        </w:rPr>
      </w:pPr>
    </w:p>
    <w:p w14:paraId="4A5994F3"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69B40D0F" w14:textId="77777777" w:rsidR="00F945F2" w:rsidRPr="00D50598" w:rsidRDefault="00F945F2" w:rsidP="00F945F2">
      <w:pPr>
        <w:pStyle w:val="NoSpacing"/>
        <w:spacing w:line="276" w:lineRule="auto"/>
        <w:rPr>
          <w:rFonts w:cs="Arial"/>
          <w:lang w:val="sl-SI"/>
        </w:rPr>
      </w:pPr>
    </w:p>
    <w:p w14:paraId="3B65F009" w14:textId="75CE5B30" w:rsidR="00F945F2" w:rsidRPr="00D50598" w:rsidRDefault="00F945F2" w:rsidP="00F945F2">
      <w:pPr>
        <w:spacing w:after="0"/>
        <w:jc w:val="both"/>
        <w:rPr>
          <w:rFonts w:cs="Arial"/>
        </w:rPr>
      </w:pPr>
      <w:r w:rsidRPr="00D50598">
        <w:rPr>
          <w:rFonts w:cs="Arial"/>
        </w:rPr>
        <w:t>Naročnik bo plačal račun po opravljeni storitvi v roku trideset (30) dni od datuma izstavitve računa.</w:t>
      </w:r>
      <w:r w:rsidR="0050424C" w:rsidRPr="00D50598">
        <w:rPr>
          <w:rFonts w:cs="Arial"/>
        </w:rPr>
        <w:t xml:space="preserve"> </w:t>
      </w:r>
    </w:p>
    <w:p w14:paraId="50B65F36" w14:textId="77777777" w:rsidR="00F945F2" w:rsidRPr="00D50598" w:rsidRDefault="00F945F2" w:rsidP="00F945F2">
      <w:pPr>
        <w:spacing w:after="0"/>
        <w:jc w:val="both"/>
        <w:rPr>
          <w:rFonts w:cs="Arial"/>
        </w:rPr>
      </w:pPr>
    </w:p>
    <w:p w14:paraId="7F6F8191" w14:textId="53BFC919" w:rsidR="00F945F2" w:rsidRPr="00D50598" w:rsidRDefault="00F945F2" w:rsidP="00F945F2">
      <w:pPr>
        <w:spacing w:after="0"/>
        <w:jc w:val="both"/>
        <w:rPr>
          <w:rFonts w:cs="Arial"/>
        </w:rPr>
      </w:pPr>
      <w:r w:rsidRPr="00D50598">
        <w:rPr>
          <w:rFonts w:cs="Arial"/>
        </w:rPr>
        <w:t xml:space="preserve">Osnova za obračun storitve </w:t>
      </w:r>
      <w:r w:rsidR="00FF478D" w:rsidRPr="00D50598">
        <w:rPr>
          <w:rFonts w:cs="Arial"/>
        </w:rPr>
        <w:t xml:space="preserve">oziroma izdajo računa </w:t>
      </w:r>
      <w:r w:rsidRPr="00D50598">
        <w:rPr>
          <w:rFonts w:cs="Arial"/>
        </w:rPr>
        <w:t>je prevzemni zapisnik – potrdilo o izvedbi storitve, katerega naročnik posreduje izvajalcu po pošti ali elektronski pošti.</w:t>
      </w:r>
    </w:p>
    <w:p w14:paraId="73CA878A" w14:textId="77777777" w:rsidR="00F945F2" w:rsidRPr="00D50598" w:rsidRDefault="00F945F2" w:rsidP="00F945F2">
      <w:pPr>
        <w:spacing w:after="0"/>
        <w:jc w:val="both"/>
        <w:rPr>
          <w:rFonts w:cs="Arial"/>
        </w:rPr>
      </w:pPr>
    </w:p>
    <w:p w14:paraId="3BBEC0AE"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1FF29D51" w14:textId="77777777" w:rsidR="00F945F2" w:rsidRPr="00D50598" w:rsidRDefault="00F945F2" w:rsidP="00F945F2">
      <w:pPr>
        <w:spacing w:after="0"/>
        <w:jc w:val="center"/>
        <w:rPr>
          <w:rFonts w:cs="Arial"/>
          <w:b/>
        </w:rPr>
      </w:pPr>
      <w:r w:rsidRPr="00D50598">
        <w:rPr>
          <w:rFonts w:cs="Arial"/>
          <w:b/>
        </w:rPr>
        <w:t>Obveznosti izvajalca</w:t>
      </w:r>
    </w:p>
    <w:p w14:paraId="3989F88E" w14:textId="77777777" w:rsidR="00F945F2" w:rsidRPr="00D50598" w:rsidRDefault="00F945F2" w:rsidP="00F945F2">
      <w:pPr>
        <w:spacing w:after="0"/>
        <w:jc w:val="both"/>
        <w:rPr>
          <w:rFonts w:cs="Arial"/>
        </w:rPr>
      </w:pPr>
    </w:p>
    <w:p w14:paraId="7D11280A" w14:textId="77777777" w:rsidR="00F945F2" w:rsidRPr="00D50598" w:rsidRDefault="00F945F2" w:rsidP="00F945F2">
      <w:pPr>
        <w:spacing w:after="0"/>
        <w:jc w:val="both"/>
        <w:rPr>
          <w:rFonts w:cs="Arial"/>
        </w:rPr>
      </w:pPr>
      <w:r w:rsidRPr="00D50598">
        <w:rPr>
          <w:rFonts w:cs="Arial"/>
        </w:rPr>
        <w:t>Izvajalec se zaveže, da bo:</w:t>
      </w:r>
    </w:p>
    <w:p w14:paraId="1639FA47" w14:textId="77777777" w:rsidR="00F945F2" w:rsidRPr="00D50598" w:rsidRDefault="00F945F2" w:rsidP="00F945F2">
      <w:pPr>
        <w:spacing w:after="0"/>
        <w:jc w:val="both"/>
        <w:rPr>
          <w:rFonts w:cs="Arial"/>
        </w:rPr>
      </w:pPr>
    </w:p>
    <w:p w14:paraId="494325F9"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prevzete obveznosti izvršil kvalitetno, strokovno, vestno in pravilno ter v skladu z veljavnimi dogovori, predpisi in standardi,</w:t>
      </w:r>
    </w:p>
    <w:p w14:paraId="3014936E"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v roku izvedel storitev,</w:t>
      </w:r>
    </w:p>
    <w:p w14:paraId="2068B1DD"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naročnika pravočasno obvestil o morebitnih odstopanjih od s pogodbo predvidenega obsega dela,</w:t>
      </w:r>
    </w:p>
    <w:p w14:paraId="6B7C2906"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določil svojega odgovornega predstavnika, ki bo pristojen za vsa vprašanja v zvezi s to pogodbo oziroma njenim predmetom,</w:t>
      </w:r>
    </w:p>
    <w:p w14:paraId="153EBECC"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varoval pridobljene podatke in informacije o vsebini te pogodbe, opravljenih storitev in naročniku oziroma njegovih načrtih kot poslovno skrivnost.</w:t>
      </w:r>
    </w:p>
    <w:p w14:paraId="232A5614" w14:textId="77777777" w:rsidR="00F945F2" w:rsidRPr="00D50598" w:rsidRDefault="00F945F2" w:rsidP="00F945F2">
      <w:pPr>
        <w:pStyle w:val="ListParagraph"/>
        <w:rPr>
          <w:rFonts w:ascii="Arial" w:hAnsi="Arial" w:cs="Arial"/>
        </w:rPr>
      </w:pPr>
    </w:p>
    <w:p w14:paraId="2A34F90F"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4D438C57" w14:textId="77777777" w:rsidR="00F945F2" w:rsidRPr="00D50598" w:rsidRDefault="00F945F2" w:rsidP="00F945F2">
      <w:pPr>
        <w:tabs>
          <w:tab w:val="center" w:pos="4536"/>
          <w:tab w:val="right" w:pos="9072"/>
        </w:tabs>
        <w:spacing w:after="0"/>
        <w:rPr>
          <w:rFonts w:cs="Arial"/>
          <w:b/>
        </w:rPr>
      </w:pPr>
      <w:r w:rsidRPr="00D50598">
        <w:rPr>
          <w:rFonts w:cs="Arial"/>
          <w:b/>
        </w:rPr>
        <w:tab/>
        <w:t>Obveznosti naročnika</w:t>
      </w:r>
      <w:r w:rsidRPr="00D50598">
        <w:rPr>
          <w:rFonts w:cs="Arial"/>
          <w:b/>
        </w:rPr>
        <w:tab/>
      </w:r>
    </w:p>
    <w:p w14:paraId="336BC1EB" w14:textId="77777777" w:rsidR="00F945F2" w:rsidRPr="00D50598" w:rsidRDefault="00F945F2" w:rsidP="00F945F2">
      <w:pPr>
        <w:spacing w:after="0"/>
        <w:jc w:val="both"/>
        <w:rPr>
          <w:rFonts w:cs="Arial"/>
        </w:rPr>
      </w:pPr>
    </w:p>
    <w:p w14:paraId="47FB25D1" w14:textId="77777777" w:rsidR="00F945F2" w:rsidRPr="00D50598" w:rsidRDefault="00F945F2" w:rsidP="00F945F2">
      <w:pPr>
        <w:spacing w:after="0"/>
        <w:jc w:val="both"/>
        <w:rPr>
          <w:rFonts w:cs="Arial"/>
        </w:rPr>
      </w:pPr>
      <w:r w:rsidRPr="00D50598">
        <w:rPr>
          <w:rFonts w:cs="Arial"/>
        </w:rPr>
        <w:t>Naročnik se zaveže, da bo:</w:t>
      </w:r>
    </w:p>
    <w:p w14:paraId="08E6ADC7" w14:textId="77777777" w:rsidR="00F945F2" w:rsidRPr="00D50598" w:rsidRDefault="00F945F2" w:rsidP="00F945F2">
      <w:pPr>
        <w:spacing w:after="0"/>
        <w:jc w:val="both"/>
        <w:rPr>
          <w:rFonts w:cs="Arial"/>
        </w:rPr>
      </w:pPr>
    </w:p>
    <w:p w14:paraId="14A55F85"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 xml:space="preserve">izvajalcu dal na razpolago dokumentacijo in informacije, ki so potrebne za izvedbo storitve, </w:t>
      </w:r>
    </w:p>
    <w:p w14:paraId="274E3BF2"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sodeloval z izvajalcem pri izvajanju storitve,</w:t>
      </w:r>
    </w:p>
    <w:p w14:paraId="7F5E8974"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izvajalca obveščal o pomembnih dejstvih v razvoju dogodkov,</w:t>
      </w:r>
    </w:p>
    <w:p w14:paraId="68CC1F79" w14:textId="77777777"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določil svojega odgovornega predstavnika, ki bo pristojen za vsa vprašanja v zvezi s to pogodbo oziroma njenim predmetom,</w:t>
      </w:r>
    </w:p>
    <w:p w14:paraId="2EF7BA31" w14:textId="492FF432" w:rsidR="00F945F2" w:rsidRPr="00D50598" w:rsidRDefault="00F945F2" w:rsidP="00F945F2">
      <w:pPr>
        <w:pStyle w:val="ListParagraph"/>
        <w:numPr>
          <w:ilvl w:val="0"/>
          <w:numId w:val="5"/>
        </w:numPr>
        <w:suppressAutoHyphens/>
        <w:spacing w:after="0"/>
        <w:rPr>
          <w:rFonts w:ascii="Arial" w:hAnsi="Arial" w:cs="Arial"/>
        </w:rPr>
      </w:pPr>
      <w:r w:rsidRPr="00D50598">
        <w:rPr>
          <w:rFonts w:ascii="Arial" w:hAnsi="Arial" w:cs="Arial"/>
        </w:rPr>
        <w:t>plačilo izvršil v dogovorjenem roku.</w:t>
      </w:r>
    </w:p>
    <w:p w14:paraId="4FB7FACE" w14:textId="77777777" w:rsidR="00A8249D" w:rsidRPr="00D50598" w:rsidRDefault="00A8249D" w:rsidP="00A8249D">
      <w:pPr>
        <w:pStyle w:val="ListParagraph"/>
        <w:suppressAutoHyphens/>
        <w:spacing w:after="0"/>
        <w:rPr>
          <w:rFonts w:ascii="Arial" w:hAnsi="Arial" w:cs="Arial"/>
        </w:rPr>
      </w:pPr>
    </w:p>
    <w:p w14:paraId="70AEAEF5"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787ADFF1" w14:textId="77777777" w:rsidR="00F945F2" w:rsidRPr="00D50598" w:rsidRDefault="00F945F2" w:rsidP="00F945F2">
      <w:pPr>
        <w:spacing w:after="0"/>
        <w:jc w:val="center"/>
        <w:rPr>
          <w:rFonts w:cs="Arial"/>
          <w:b/>
        </w:rPr>
      </w:pPr>
      <w:r w:rsidRPr="00D50598">
        <w:rPr>
          <w:rFonts w:cs="Arial"/>
          <w:b/>
        </w:rPr>
        <w:t>Rok za izvedbo</w:t>
      </w:r>
    </w:p>
    <w:p w14:paraId="1CEE12F8" w14:textId="77777777" w:rsidR="00F945F2" w:rsidRPr="00D50598" w:rsidRDefault="00F945F2" w:rsidP="00F945F2">
      <w:pPr>
        <w:spacing w:after="0"/>
        <w:jc w:val="both"/>
        <w:rPr>
          <w:rFonts w:cs="Arial"/>
        </w:rPr>
      </w:pPr>
    </w:p>
    <w:p w14:paraId="745A75A7" w14:textId="55627B12" w:rsidR="00F945F2" w:rsidRPr="00D50598" w:rsidRDefault="00F945F2" w:rsidP="00F945F2">
      <w:pPr>
        <w:spacing w:after="0"/>
        <w:jc w:val="both"/>
        <w:rPr>
          <w:rFonts w:cs="Arial"/>
        </w:rPr>
      </w:pPr>
      <w:r w:rsidRPr="00D50598">
        <w:rPr>
          <w:rFonts w:cs="Arial"/>
        </w:rPr>
        <w:t xml:space="preserve">Rok za izvedbo storitev je najkasneje do </w:t>
      </w:r>
      <w:r w:rsidR="00FF478D" w:rsidRPr="00D50598">
        <w:rPr>
          <w:rFonts w:cs="Arial"/>
        </w:rPr>
        <w:t>15</w:t>
      </w:r>
      <w:r w:rsidRPr="00D50598">
        <w:rPr>
          <w:rFonts w:cs="Arial"/>
        </w:rPr>
        <w:t xml:space="preserve">. </w:t>
      </w:r>
      <w:r w:rsidR="00B07523" w:rsidRPr="00D50598">
        <w:rPr>
          <w:rFonts w:cs="Arial"/>
        </w:rPr>
        <w:t>12</w:t>
      </w:r>
      <w:r w:rsidR="00FF478D" w:rsidRPr="00D50598">
        <w:rPr>
          <w:rFonts w:cs="Arial"/>
        </w:rPr>
        <w:t>.</w:t>
      </w:r>
      <w:r w:rsidRPr="00D50598">
        <w:rPr>
          <w:rFonts w:cs="Arial"/>
        </w:rPr>
        <w:t xml:space="preserve"> 2023.</w:t>
      </w:r>
      <w:r w:rsidR="007B0774">
        <w:rPr>
          <w:rFonts w:cs="Arial"/>
        </w:rPr>
        <w:t xml:space="preserve"> Faznost izvedbe je opredeljena v specifikaciji naročila, ki je priloga te pogodbe.</w:t>
      </w:r>
    </w:p>
    <w:p w14:paraId="4D608566" w14:textId="77777777" w:rsidR="00F945F2" w:rsidRPr="00D50598" w:rsidRDefault="00F945F2" w:rsidP="00F945F2">
      <w:pPr>
        <w:spacing w:after="0"/>
        <w:jc w:val="both"/>
        <w:rPr>
          <w:rFonts w:cs="Arial"/>
        </w:rPr>
      </w:pPr>
    </w:p>
    <w:p w14:paraId="0AEA6C1B" w14:textId="77777777" w:rsidR="00F945F2" w:rsidRPr="00D50598" w:rsidRDefault="00F945F2" w:rsidP="00F945F2">
      <w:pPr>
        <w:spacing w:after="0"/>
        <w:jc w:val="both"/>
        <w:rPr>
          <w:rFonts w:cs="Arial"/>
        </w:rPr>
      </w:pPr>
      <w:r w:rsidRPr="00D50598">
        <w:rPr>
          <w:rFonts w:cs="Arial"/>
        </w:rPr>
        <w:lastRenderedPageBreak/>
        <w:t>Naročnik potrdi ustreznost opravljenih storitev in opravi prevzem s potrditvijo po pošti ali elektronski pošti.</w:t>
      </w:r>
    </w:p>
    <w:p w14:paraId="5E41F750" w14:textId="77777777" w:rsidR="00F945F2" w:rsidRPr="00D50598" w:rsidRDefault="00F945F2" w:rsidP="00F945F2">
      <w:pPr>
        <w:spacing w:after="0"/>
        <w:jc w:val="both"/>
        <w:rPr>
          <w:rFonts w:cs="Arial"/>
        </w:rPr>
      </w:pPr>
    </w:p>
    <w:p w14:paraId="23B9980C"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220AD1FD" w14:textId="77777777" w:rsidR="00F945F2" w:rsidRPr="00D50598" w:rsidRDefault="00F945F2" w:rsidP="00F945F2">
      <w:pPr>
        <w:spacing w:after="0"/>
        <w:jc w:val="center"/>
        <w:rPr>
          <w:rFonts w:cs="Arial"/>
          <w:b/>
        </w:rPr>
      </w:pPr>
      <w:r w:rsidRPr="00D50598">
        <w:rPr>
          <w:rFonts w:cs="Arial"/>
          <w:b/>
        </w:rPr>
        <w:t>Odgovorna predstavnika strank</w:t>
      </w:r>
    </w:p>
    <w:p w14:paraId="14269148" w14:textId="77777777" w:rsidR="00F945F2" w:rsidRPr="00D50598" w:rsidRDefault="00F945F2" w:rsidP="00F945F2">
      <w:pPr>
        <w:spacing w:after="0"/>
        <w:jc w:val="both"/>
        <w:rPr>
          <w:rFonts w:cs="Arial"/>
        </w:rPr>
      </w:pPr>
    </w:p>
    <w:p w14:paraId="26A03DBE" w14:textId="77777777" w:rsidR="00F945F2" w:rsidRPr="00D50598" w:rsidRDefault="00F945F2" w:rsidP="00F945F2">
      <w:pPr>
        <w:spacing w:after="0"/>
        <w:jc w:val="both"/>
        <w:rPr>
          <w:rFonts w:cs="Arial"/>
        </w:rPr>
      </w:pPr>
      <w:r w:rsidRPr="00D50598">
        <w:rPr>
          <w:rFonts w:cs="Arial"/>
        </w:rPr>
        <w:t>Pogodbeni stranki za odgovorna predstavnika za vsa vprašanja, ki so povezana s to pogodbo oziroma njenim predmetom, imenujeta:</w:t>
      </w:r>
    </w:p>
    <w:p w14:paraId="6C6D598B" w14:textId="77777777" w:rsidR="00F945F2" w:rsidRPr="00D50598" w:rsidRDefault="00F945F2" w:rsidP="00F945F2">
      <w:pPr>
        <w:spacing w:after="0"/>
        <w:jc w:val="both"/>
        <w:rPr>
          <w:rFonts w:cs="Arial"/>
        </w:rPr>
      </w:pPr>
    </w:p>
    <w:p w14:paraId="3A111A30" w14:textId="761A4302" w:rsidR="00F945F2" w:rsidRPr="00D50598" w:rsidRDefault="00F945F2" w:rsidP="00F945F2">
      <w:pPr>
        <w:pStyle w:val="ListParagraph"/>
        <w:numPr>
          <w:ilvl w:val="0"/>
          <w:numId w:val="5"/>
        </w:numPr>
        <w:suppressAutoHyphens/>
        <w:spacing w:after="0"/>
        <w:jc w:val="both"/>
        <w:rPr>
          <w:rFonts w:ascii="Arial" w:hAnsi="Arial" w:cs="Arial"/>
        </w:rPr>
      </w:pPr>
      <w:r w:rsidRPr="00D50598">
        <w:rPr>
          <w:rFonts w:ascii="Arial" w:hAnsi="Arial" w:cs="Arial"/>
        </w:rPr>
        <w:t>na strani izvajalca: __________, tel. št. __________, el. naslov: __________,</w:t>
      </w:r>
    </w:p>
    <w:p w14:paraId="3D268478" w14:textId="783CAB46" w:rsidR="00F945F2" w:rsidRPr="00D50598" w:rsidRDefault="00F945F2" w:rsidP="00F945F2">
      <w:pPr>
        <w:pStyle w:val="ListParagraph"/>
        <w:numPr>
          <w:ilvl w:val="0"/>
          <w:numId w:val="5"/>
        </w:numPr>
        <w:suppressAutoHyphens/>
        <w:spacing w:after="0"/>
        <w:jc w:val="both"/>
        <w:rPr>
          <w:rFonts w:ascii="Arial" w:hAnsi="Arial" w:cs="Arial"/>
        </w:rPr>
      </w:pPr>
      <w:r w:rsidRPr="00D50598">
        <w:rPr>
          <w:rFonts w:ascii="Arial" w:hAnsi="Arial" w:cs="Arial"/>
        </w:rPr>
        <w:t xml:space="preserve">na strani naročnika: </w:t>
      </w:r>
      <w:r w:rsidR="001C3F35" w:rsidRPr="00D50598">
        <w:rPr>
          <w:rFonts w:ascii="Arial" w:hAnsi="Arial" w:cs="Arial"/>
        </w:rPr>
        <w:t>Borut Žnidarič, tel. št. 01 620 76 53, el. naslov: borut.znidaric@borzen.si.</w:t>
      </w:r>
      <w:r w:rsidRPr="00D50598">
        <w:rPr>
          <w:rFonts w:ascii="Arial" w:hAnsi="Arial" w:cs="Arial"/>
        </w:rPr>
        <w:t xml:space="preserve"> </w:t>
      </w:r>
      <w:r w:rsidRPr="00D50598">
        <w:rPr>
          <w:rFonts w:ascii="Arial" w:hAnsi="Arial" w:cs="Arial"/>
        </w:rPr>
        <w:tab/>
      </w:r>
    </w:p>
    <w:p w14:paraId="09B4D20E" w14:textId="77777777" w:rsidR="00F945F2" w:rsidRPr="00D50598" w:rsidRDefault="00F945F2" w:rsidP="00F945F2">
      <w:pPr>
        <w:pStyle w:val="NoSpacing"/>
        <w:spacing w:line="276" w:lineRule="auto"/>
        <w:rPr>
          <w:rFonts w:cs="Arial"/>
          <w:lang w:val="sl-SI"/>
        </w:rPr>
      </w:pPr>
    </w:p>
    <w:p w14:paraId="78EB0A1F"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6BF03973" w14:textId="77777777" w:rsidR="00F945F2" w:rsidRPr="00D50598" w:rsidRDefault="00F945F2" w:rsidP="00F945F2">
      <w:pPr>
        <w:spacing w:after="0"/>
        <w:jc w:val="center"/>
        <w:rPr>
          <w:rFonts w:cs="Arial"/>
          <w:b/>
        </w:rPr>
      </w:pPr>
      <w:r w:rsidRPr="00D50598">
        <w:rPr>
          <w:rFonts w:cs="Arial"/>
          <w:b/>
        </w:rPr>
        <w:t>Sprememba pogodbe</w:t>
      </w:r>
    </w:p>
    <w:p w14:paraId="79D8EA15" w14:textId="77777777" w:rsidR="00F945F2" w:rsidRPr="00D50598" w:rsidRDefault="00F945F2" w:rsidP="00F945F2">
      <w:pPr>
        <w:spacing w:after="0"/>
        <w:jc w:val="both"/>
        <w:rPr>
          <w:rFonts w:cs="Arial"/>
        </w:rPr>
      </w:pPr>
    </w:p>
    <w:p w14:paraId="11992AD5" w14:textId="77777777" w:rsidR="00F945F2" w:rsidRPr="00D50598" w:rsidRDefault="00F945F2" w:rsidP="00F945F2">
      <w:pPr>
        <w:spacing w:after="0"/>
        <w:jc w:val="both"/>
        <w:rPr>
          <w:rFonts w:cs="Arial"/>
        </w:rPr>
      </w:pPr>
      <w:r w:rsidRPr="00D50598">
        <w:rPr>
          <w:rFonts w:cs="Arial"/>
        </w:rPr>
        <w:t>Vse spremembe te pogodbe morajo biti sklenjene v pisni obliki, sicer jih pogodbeni stranki nista dolžni upoštevati.</w:t>
      </w:r>
    </w:p>
    <w:p w14:paraId="3C0CE2F4" w14:textId="77777777" w:rsidR="00F945F2" w:rsidRPr="00D50598" w:rsidRDefault="00F945F2" w:rsidP="00F945F2">
      <w:pPr>
        <w:pStyle w:val="NoSpacing"/>
        <w:spacing w:line="276" w:lineRule="auto"/>
        <w:rPr>
          <w:rFonts w:cs="Arial"/>
          <w:lang w:val="sl-SI"/>
        </w:rPr>
      </w:pPr>
    </w:p>
    <w:p w14:paraId="556B7F9C"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180B5CC4" w14:textId="77777777" w:rsidR="00F945F2" w:rsidRPr="00D50598" w:rsidRDefault="00F945F2" w:rsidP="00F945F2">
      <w:pPr>
        <w:pStyle w:val="NoSpacing"/>
        <w:spacing w:line="276" w:lineRule="auto"/>
        <w:rPr>
          <w:rFonts w:cs="Arial"/>
          <w:lang w:val="sl-SI"/>
        </w:rPr>
      </w:pPr>
    </w:p>
    <w:p w14:paraId="06F27D8F" w14:textId="77777777" w:rsidR="00F945F2" w:rsidRPr="00D50598" w:rsidRDefault="00F945F2" w:rsidP="00F945F2">
      <w:pPr>
        <w:spacing w:after="0"/>
        <w:jc w:val="both"/>
        <w:rPr>
          <w:rFonts w:cs="Arial"/>
        </w:rPr>
      </w:pPr>
      <w:r w:rsidRPr="00D50598">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1FC78CD3" w14:textId="77777777" w:rsidR="00F945F2" w:rsidRPr="00D50598" w:rsidRDefault="00F945F2" w:rsidP="00F945F2">
      <w:pPr>
        <w:spacing w:after="0"/>
        <w:jc w:val="both"/>
        <w:rPr>
          <w:rFonts w:cs="Arial"/>
        </w:rPr>
      </w:pPr>
    </w:p>
    <w:p w14:paraId="45724522" w14:textId="77777777" w:rsidR="00F945F2" w:rsidRPr="00D50598" w:rsidRDefault="00F945F2" w:rsidP="00F945F2">
      <w:pPr>
        <w:spacing w:after="0"/>
        <w:jc w:val="both"/>
        <w:rPr>
          <w:rFonts w:cs="Arial"/>
        </w:rPr>
      </w:pPr>
      <w:r w:rsidRPr="00D50598">
        <w:rPr>
          <w:rFonts w:cs="Arial"/>
        </w:rPr>
        <w:t>Prekinitev ali podaljšanje pogodbe v primeru višje sile mora biti v pisni obliki.</w:t>
      </w:r>
    </w:p>
    <w:p w14:paraId="4BD2F1F5" w14:textId="77777777" w:rsidR="00F945F2" w:rsidRPr="00D50598" w:rsidRDefault="00F945F2" w:rsidP="00F945F2">
      <w:pPr>
        <w:pStyle w:val="NoSpacing"/>
        <w:spacing w:line="276" w:lineRule="auto"/>
        <w:rPr>
          <w:rFonts w:cs="Arial"/>
          <w:lang w:val="sl-SI"/>
        </w:rPr>
      </w:pPr>
    </w:p>
    <w:p w14:paraId="76991E37"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6B29187E" w14:textId="77777777" w:rsidR="00F945F2" w:rsidRPr="00D50598" w:rsidRDefault="00F945F2" w:rsidP="00F945F2">
      <w:pPr>
        <w:pStyle w:val="NoSpacing"/>
        <w:spacing w:line="276" w:lineRule="auto"/>
        <w:rPr>
          <w:rFonts w:cs="Arial"/>
          <w:lang w:val="sl-SI"/>
        </w:rPr>
      </w:pPr>
    </w:p>
    <w:p w14:paraId="229D84FF" w14:textId="6951C34E" w:rsidR="00F945F2" w:rsidRPr="00D50598" w:rsidRDefault="00F945F2" w:rsidP="00F945F2">
      <w:pPr>
        <w:spacing w:after="0"/>
        <w:jc w:val="both"/>
        <w:rPr>
          <w:rFonts w:cs="Arial"/>
        </w:rPr>
      </w:pPr>
      <w:r w:rsidRPr="00D50598">
        <w:rPr>
          <w:rFonts w:cs="Arial"/>
        </w:rPr>
        <w:t>V primeru, da nastanejo pogoji, ki bi onemogočali izpolnjevanje predvidenih pogodbenih določil, lahko stranki skleneta aneks k pogodbi v pisni obliki. Ta mora biti podpisan s strani zakonitih zastopnikov obeh pogodbenih strank.</w:t>
      </w:r>
    </w:p>
    <w:p w14:paraId="00BE6CF1" w14:textId="2AAAE151" w:rsidR="00F0145B" w:rsidRPr="00D50598" w:rsidRDefault="00F0145B" w:rsidP="00F945F2">
      <w:pPr>
        <w:spacing w:after="0"/>
        <w:jc w:val="both"/>
        <w:rPr>
          <w:rFonts w:cs="Arial"/>
        </w:rPr>
      </w:pPr>
    </w:p>
    <w:p w14:paraId="7515E36D" w14:textId="77777777" w:rsidR="00F0145B" w:rsidRPr="00D50598" w:rsidRDefault="00F0145B" w:rsidP="00F0145B">
      <w:pPr>
        <w:spacing w:after="0"/>
        <w:jc w:val="both"/>
        <w:rPr>
          <w:rFonts w:cs="Arial"/>
        </w:rPr>
      </w:pPr>
      <w:r w:rsidRPr="00D50598">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7892A80E" w14:textId="77777777" w:rsidR="00F0145B" w:rsidRPr="00D50598" w:rsidRDefault="00F0145B" w:rsidP="00F945F2">
      <w:pPr>
        <w:spacing w:after="0"/>
        <w:jc w:val="both"/>
        <w:rPr>
          <w:rFonts w:cs="Arial"/>
        </w:rPr>
      </w:pPr>
    </w:p>
    <w:p w14:paraId="100401C8" w14:textId="77777777" w:rsidR="00F945F2" w:rsidRPr="00D50598" w:rsidRDefault="00F945F2" w:rsidP="00F945F2">
      <w:pPr>
        <w:spacing w:after="0"/>
        <w:jc w:val="both"/>
        <w:rPr>
          <w:rFonts w:cs="Arial"/>
        </w:rPr>
      </w:pPr>
    </w:p>
    <w:p w14:paraId="04C512A7" w14:textId="5C119EA4" w:rsidR="00F945F2" w:rsidRPr="00D50598" w:rsidRDefault="00F945F2" w:rsidP="00F945F2">
      <w:pPr>
        <w:spacing w:after="0"/>
        <w:jc w:val="both"/>
        <w:rPr>
          <w:rFonts w:cs="Arial"/>
        </w:rPr>
      </w:pPr>
      <w:r w:rsidRPr="00D50598">
        <w:rPr>
          <w:rFonts w:cs="Arial"/>
        </w:rPr>
        <w:t xml:space="preserve">V primeru, da naročnik predčasno odpove pogodbo, iz razlogov na strani izvajalca, je dolžan izvajalec izplačati naročniku pavšalno pogodbeno kazen v višini </w:t>
      </w:r>
      <w:r w:rsidR="00F0145B" w:rsidRPr="00D50598">
        <w:rPr>
          <w:rFonts w:cs="Arial"/>
        </w:rPr>
        <w:t>10</w:t>
      </w:r>
      <w:r w:rsidRPr="00D50598">
        <w:rPr>
          <w:rFonts w:cs="Arial"/>
        </w:rPr>
        <w:t xml:space="preserve"> % celotne pogodbene vrednosti, ki zapade v plačilo v roku 15 dni po prenehanju pogodbe.</w:t>
      </w:r>
    </w:p>
    <w:p w14:paraId="17693E9A" w14:textId="77777777" w:rsidR="00F945F2" w:rsidRPr="00D50598" w:rsidRDefault="00F945F2" w:rsidP="00F945F2">
      <w:pPr>
        <w:spacing w:after="0"/>
        <w:jc w:val="both"/>
        <w:rPr>
          <w:rFonts w:cs="Arial"/>
        </w:rPr>
      </w:pPr>
    </w:p>
    <w:p w14:paraId="3B935AAF" w14:textId="77777777" w:rsidR="00F945F2" w:rsidRPr="00D50598" w:rsidRDefault="00F945F2" w:rsidP="00F945F2">
      <w:pPr>
        <w:spacing w:after="0"/>
        <w:jc w:val="both"/>
        <w:rPr>
          <w:rFonts w:cs="Arial"/>
        </w:rPr>
      </w:pPr>
      <w:r w:rsidRPr="00D50598">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1F0AC305" w14:textId="77777777" w:rsidR="00F945F2" w:rsidRPr="00D50598" w:rsidRDefault="00F945F2" w:rsidP="00F945F2">
      <w:pPr>
        <w:spacing w:after="0"/>
        <w:jc w:val="both"/>
        <w:rPr>
          <w:rFonts w:cs="Arial"/>
        </w:rPr>
      </w:pPr>
    </w:p>
    <w:p w14:paraId="3C51929A" w14:textId="10BBAEFC" w:rsidR="00F945F2" w:rsidRPr="00D50598" w:rsidRDefault="00F0145B" w:rsidP="00F0145B">
      <w:pPr>
        <w:spacing w:after="0"/>
        <w:jc w:val="both"/>
        <w:rPr>
          <w:rFonts w:cs="Arial"/>
        </w:rPr>
      </w:pPr>
      <w:r w:rsidRPr="00D50598">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0B34B14C" w14:textId="77777777" w:rsidR="00F0145B" w:rsidRPr="00D50598" w:rsidRDefault="00F0145B" w:rsidP="00F0145B">
      <w:pPr>
        <w:spacing w:after="0"/>
        <w:jc w:val="both"/>
        <w:rPr>
          <w:rFonts w:cs="Arial"/>
        </w:rPr>
      </w:pPr>
    </w:p>
    <w:p w14:paraId="2071E042"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4BB5144D" w14:textId="77777777" w:rsidR="00F945F2" w:rsidRPr="00D50598" w:rsidRDefault="00F945F2" w:rsidP="00F945F2">
      <w:pPr>
        <w:spacing w:after="0"/>
        <w:jc w:val="center"/>
        <w:rPr>
          <w:rFonts w:cs="Arial"/>
          <w:b/>
        </w:rPr>
      </w:pPr>
      <w:r w:rsidRPr="00D50598">
        <w:rPr>
          <w:rFonts w:cs="Arial"/>
          <w:b/>
        </w:rPr>
        <w:t>Varovanje in zaščita podatkov</w:t>
      </w:r>
    </w:p>
    <w:p w14:paraId="7CD89D05" w14:textId="77777777" w:rsidR="00F945F2" w:rsidRPr="00D50598" w:rsidRDefault="00F945F2" w:rsidP="00F945F2">
      <w:pPr>
        <w:spacing w:after="0"/>
        <w:jc w:val="both"/>
        <w:rPr>
          <w:rFonts w:cs="Arial"/>
        </w:rPr>
      </w:pPr>
    </w:p>
    <w:p w14:paraId="1D0CBADC" w14:textId="55FA69B8" w:rsidR="00F945F2" w:rsidRPr="00D50598" w:rsidRDefault="00F945F2" w:rsidP="00F945F2">
      <w:pPr>
        <w:spacing w:after="0"/>
        <w:jc w:val="both"/>
        <w:rPr>
          <w:rFonts w:cs="Arial"/>
        </w:rPr>
      </w:pPr>
      <w:r w:rsidRPr="00D50598">
        <w:rPr>
          <w:rFonts w:cs="Arial"/>
        </w:rPr>
        <w:t>Pogodbeni stranki bosta vse medsebojne dogovore, podatke in dokumentacijo, ki je predmet te pogodbe, varovale kot poslovno oziroma uradno skrivnost in jih ne bosta</w:t>
      </w:r>
      <w:r w:rsidR="00432EC8" w:rsidRPr="00D50598">
        <w:rPr>
          <w:rFonts w:cs="Arial"/>
        </w:rPr>
        <w:t xml:space="preserve"> </w:t>
      </w:r>
      <w:r w:rsidRPr="00D50598">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0C694F16" w14:textId="77777777" w:rsidR="00F945F2" w:rsidRPr="00D50598" w:rsidRDefault="00F945F2" w:rsidP="00F945F2">
      <w:pPr>
        <w:spacing w:after="0"/>
        <w:jc w:val="both"/>
        <w:rPr>
          <w:rFonts w:cs="Arial"/>
        </w:rPr>
      </w:pPr>
    </w:p>
    <w:p w14:paraId="3F0BA535" w14:textId="77777777" w:rsidR="00F945F2" w:rsidRPr="00D50598" w:rsidRDefault="00F945F2" w:rsidP="00F945F2">
      <w:pPr>
        <w:spacing w:after="0"/>
        <w:jc w:val="both"/>
        <w:rPr>
          <w:rFonts w:cs="Arial"/>
        </w:rPr>
      </w:pPr>
      <w:r w:rsidRPr="00D50598">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3CCDAE28" w14:textId="77777777" w:rsidR="00F945F2" w:rsidRPr="00D50598" w:rsidRDefault="00F945F2" w:rsidP="00F945F2">
      <w:pPr>
        <w:spacing w:after="0"/>
        <w:jc w:val="both"/>
        <w:rPr>
          <w:rFonts w:cs="Arial"/>
        </w:rPr>
      </w:pPr>
    </w:p>
    <w:p w14:paraId="399F0E72" w14:textId="77777777" w:rsidR="00F945F2" w:rsidRPr="00D50598" w:rsidRDefault="00F945F2" w:rsidP="00F945F2">
      <w:pPr>
        <w:spacing w:after="0"/>
        <w:jc w:val="both"/>
        <w:rPr>
          <w:rFonts w:cs="Arial"/>
        </w:rPr>
      </w:pPr>
      <w:r w:rsidRPr="00D50598">
        <w:rPr>
          <w:rFonts w:cs="Arial"/>
        </w:rPr>
        <w:t>V primeru, da izvajalec poslovne informacije in podatke, ki jih je pridobil pri izvajanju te pogodbe, razkrije ali posreduje brez dovoljenja tretjim osebam, je dolžan naročniku povrniti vso zaradi tega nastalo poslovno škodo.</w:t>
      </w:r>
    </w:p>
    <w:p w14:paraId="11ADAFF9" w14:textId="0A6923AA" w:rsidR="00F945F2" w:rsidRPr="00D50598" w:rsidRDefault="00F945F2" w:rsidP="00F945F2">
      <w:pPr>
        <w:pStyle w:val="NoSpacing"/>
        <w:spacing w:line="276" w:lineRule="auto"/>
        <w:rPr>
          <w:rFonts w:cs="Arial"/>
          <w:lang w:val="sl-SI"/>
        </w:rPr>
      </w:pPr>
    </w:p>
    <w:p w14:paraId="4F44A16C"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16F18E65" w14:textId="77777777" w:rsidR="00F945F2" w:rsidRPr="00D50598" w:rsidRDefault="00F945F2" w:rsidP="00F945F2">
      <w:pPr>
        <w:spacing w:after="0"/>
        <w:jc w:val="center"/>
        <w:rPr>
          <w:rFonts w:cs="Arial"/>
          <w:b/>
        </w:rPr>
      </w:pPr>
      <w:r w:rsidRPr="00D50598">
        <w:rPr>
          <w:rFonts w:cs="Arial"/>
          <w:b/>
        </w:rPr>
        <w:t>Pravice intelektualne lastnine</w:t>
      </w:r>
    </w:p>
    <w:p w14:paraId="4BF06A38" w14:textId="77777777" w:rsidR="00F945F2" w:rsidRPr="00D50598" w:rsidRDefault="00F945F2" w:rsidP="00F945F2">
      <w:pPr>
        <w:spacing w:after="0"/>
        <w:jc w:val="both"/>
        <w:rPr>
          <w:rFonts w:cs="Arial"/>
        </w:rPr>
      </w:pPr>
    </w:p>
    <w:p w14:paraId="6127C2A7" w14:textId="77777777" w:rsidR="00F945F2" w:rsidRPr="00D50598" w:rsidRDefault="00F945F2" w:rsidP="00F945F2">
      <w:pPr>
        <w:spacing w:after="0"/>
        <w:jc w:val="both"/>
        <w:rPr>
          <w:rFonts w:cs="Arial"/>
        </w:rPr>
      </w:pPr>
      <w:r w:rsidRPr="00D50598">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4D63787A" w14:textId="77777777" w:rsidR="00F945F2" w:rsidRPr="00D50598" w:rsidRDefault="00F945F2" w:rsidP="00F945F2">
      <w:pPr>
        <w:spacing w:after="0"/>
        <w:jc w:val="both"/>
        <w:rPr>
          <w:rFonts w:cs="Arial"/>
        </w:rPr>
      </w:pPr>
    </w:p>
    <w:p w14:paraId="7C11CB2A" w14:textId="77777777" w:rsidR="00F945F2" w:rsidRPr="00D50598" w:rsidRDefault="00F945F2" w:rsidP="00F945F2">
      <w:pPr>
        <w:spacing w:after="0"/>
        <w:jc w:val="both"/>
        <w:rPr>
          <w:rFonts w:cs="Arial"/>
        </w:rPr>
      </w:pPr>
      <w:r w:rsidRPr="00D50598">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51AC0B35" w14:textId="77777777" w:rsidR="00F945F2" w:rsidRPr="00D50598" w:rsidRDefault="00F945F2" w:rsidP="00F945F2">
      <w:pPr>
        <w:pStyle w:val="NoSpacing"/>
        <w:spacing w:line="276" w:lineRule="auto"/>
        <w:rPr>
          <w:rFonts w:cs="Arial"/>
          <w:lang w:val="sl-SI"/>
        </w:rPr>
      </w:pPr>
    </w:p>
    <w:p w14:paraId="5036E152"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646EE44C" w14:textId="77777777" w:rsidR="00F945F2" w:rsidRPr="00D50598" w:rsidRDefault="00F945F2" w:rsidP="00F945F2">
      <w:pPr>
        <w:spacing w:after="0"/>
        <w:jc w:val="center"/>
        <w:rPr>
          <w:rFonts w:cs="Arial"/>
          <w:b/>
        </w:rPr>
      </w:pPr>
      <w:r w:rsidRPr="00D50598">
        <w:rPr>
          <w:rFonts w:cs="Arial"/>
          <w:b/>
        </w:rPr>
        <w:t>Protikorupcijska klavzula</w:t>
      </w:r>
    </w:p>
    <w:p w14:paraId="0D392BD4" w14:textId="77777777" w:rsidR="00F945F2" w:rsidRPr="00D50598" w:rsidRDefault="00F945F2" w:rsidP="00F945F2">
      <w:pPr>
        <w:spacing w:after="0"/>
        <w:ind w:right="-2"/>
        <w:jc w:val="both"/>
        <w:rPr>
          <w:rFonts w:cs="Arial"/>
          <w:color w:val="000000"/>
        </w:rPr>
      </w:pPr>
    </w:p>
    <w:p w14:paraId="65530CED" w14:textId="77777777" w:rsidR="00F945F2" w:rsidRPr="00D50598" w:rsidRDefault="00F945F2" w:rsidP="00F945F2">
      <w:pPr>
        <w:spacing w:after="0"/>
        <w:ind w:right="-2"/>
        <w:jc w:val="both"/>
        <w:rPr>
          <w:rFonts w:cs="Arial"/>
          <w:color w:val="000000"/>
        </w:rPr>
      </w:pPr>
      <w:r w:rsidRPr="00D50598">
        <w:rPr>
          <w:rFonts w:cs="Arial"/>
          <w:color w:val="000000"/>
        </w:rPr>
        <w:lastRenderedPageBreak/>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3E23C0AE" w14:textId="77777777" w:rsidR="00F945F2" w:rsidRPr="00D50598" w:rsidRDefault="00F945F2" w:rsidP="00F945F2">
      <w:pPr>
        <w:spacing w:after="0"/>
        <w:ind w:right="-2"/>
        <w:jc w:val="both"/>
        <w:rPr>
          <w:rFonts w:cs="Arial"/>
          <w:color w:val="000000"/>
        </w:rPr>
      </w:pPr>
    </w:p>
    <w:p w14:paraId="7CA3B237" w14:textId="77777777" w:rsidR="00F945F2" w:rsidRPr="00D50598" w:rsidRDefault="00F945F2" w:rsidP="00F945F2">
      <w:pPr>
        <w:spacing w:after="0"/>
        <w:ind w:right="-2"/>
        <w:jc w:val="both"/>
        <w:rPr>
          <w:rFonts w:cs="Arial"/>
          <w:color w:val="000000"/>
        </w:rPr>
      </w:pPr>
      <w:r w:rsidRPr="00D50598">
        <w:rPr>
          <w:rFonts w:cs="Arial"/>
          <w:color w:val="000000"/>
        </w:rPr>
        <w:t>V primeru storitve ali poskusa storitve dejanja iz prejšnjega odstavka je že sklenjena ali veljavna pogodba nična, če pa pogodba še ni veljavna, se šteje, da pogodba ni bila sklenjena.</w:t>
      </w:r>
    </w:p>
    <w:p w14:paraId="2EF8F479" w14:textId="77777777" w:rsidR="00F945F2" w:rsidRPr="00D50598" w:rsidRDefault="00F945F2" w:rsidP="00F945F2">
      <w:pPr>
        <w:pStyle w:val="NoSpacing"/>
        <w:spacing w:line="276" w:lineRule="auto"/>
        <w:rPr>
          <w:rFonts w:cs="Arial"/>
          <w:lang w:val="sl-SI"/>
        </w:rPr>
      </w:pPr>
    </w:p>
    <w:p w14:paraId="1FC78F9D" w14:textId="77777777" w:rsidR="00F945F2" w:rsidRPr="00D50598" w:rsidRDefault="00F945F2" w:rsidP="00DC5EC1">
      <w:pPr>
        <w:pStyle w:val="ListParagraph"/>
        <w:numPr>
          <w:ilvl w:val="0"/>
          <w:numId w:val="3"/>
        </w:numPr>
        <w:suppressAutoHyphens/>
        <w:spacing w:after="0"/>
        <w:jc w:val="center"/>
        <w:rPr>
          <w:rFonts w:ascii="Arial" w:hAnsi="Arial" w:cs="Arial"/>
          <w:b/>
        </w:rPr>
      </w:pPr>
      <w:bookmarkStart w:id="8" w:name="_Ref373224045"/>
      <w:r w:rsidRPr="00D50598">
        <w:rPr>
          <w:rFonts w:ascii="Arial" w:hAnsi="Arial" w:cs="Arial"/>
          <w:b/>
        </w:rPr>
        <w:t>člen</w:t>
      </w:r>
      <w:bookmarkEnd w:id="8"/>
    </w:p>
    <w:p w14:paraId="45DD42B7" w14:textId="77777777" w:rsidR="00F945F2" w:rsidRPr="00D50598" w:rsidRDefault="00F945F2" w:rsidP="00F945F2">
      <w:pPr>
        <w:spacing w:after="0"/>
        <w:jc w:val="center"/>
        <w:rPr>
          <w:rFonts w:cs="Arial"/>
          <w:b/>
        </w:rPr>
      </w:pPr>
      <w:r w:rsidRPr="00D50598">
        <w:rPr>
          <w:rFonts w:cs="Arial"/>
          <w:b/>
        </w:rPr>
        <w:t>Izjava ZIntPK</w:t>
      </w:r>
    </w:p>
    <w:p w14:paraId="545547A9" w14:textId="77777777" w:rsidR="00F945F2" w:rsidRPr="00D50598" w:rsidRDefault="00F945F2" w:rsidP="00F945F2">
      <w:pPr>
        <w:spacing w:after="0"/>
        <w:ind w:right="-2"/>
        <w:jc w:val="both"/>
        <w:rPr>
          <w:rFonts w:cs="Arial"/>
          <w:color w:val="000000"/>
        </w:rPr>
      </w:pPr>
    </w:p>
    <w:p w14:paraId="66AB0EC9" w14:textId="77777777" w:rsidR="00F945F2" w:rsidRPr="00D50598" w:rsidRDefault="00F945F2" w:rsidP="00F945F2">
      <w:pPr>
        <w:spacing w:after="0"/>
        <w:ind w:right="-2"/>
        <w:jc w:val="both"/>
        <w:rPr>
          <w:rFonts w:cs="Arial"/>
          <w:color w:val="000000"/>
        </w:rPr>
      </w:pPr>
      <w:r w:rsidRPr="00D50598">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4B63208B" w14:textId="77777777" w:rsidR="00F945F2" w:rsidRPr="00D50598" w:rsidRDefault="00F945F2" w:rsidP="00F945F2">
      <w:pPr>
        <w:pStyle w:val="NoSpacing"/>
        <w:spacing w:line="276" w:lineRule="auto"/>
        <w:rPr>
          <w:rFonts w:cs="Arial"/>
          <w:lang w:val="sl-SI"/>
        </w:rPr>
      </w:pPr>
    </w:p>
    <w:p w14:paraId="34E44113"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33A141CE" w14:textId="77777777" w:rsidR="00F945F2" w:rsidRPr="00D50598" w:rsidRDefault="00F945F2" w:rsidP="00F945F2">
      <w:pPr>
        <w:spacing w:after="0"/>
        <w:jc w:val="center"/>
        <w:rPr>
          <w:rFonts w:cs="Arial"/>
          <w:b/>
        </w:rPr>
      </w:pPr>
      <w:r w:rsidRPr="00D50598">
        <w:rPr>
          <w:rFonts w:cs="Arial"/>
          <w:b/>
        </w:rPr>
        <w:t>Reševanje sporov</w:t>
      </w:r>
    </w:p>
    <w:p w14:paraId="4C6655C0" w14:textId="77777777" w:rsidR="00F945F2" w:rsidRPr="00D50598" w:rsidRDefault="00F945F2" w:rsidP="00F945F2">
      <w:pPr>
        <w:spacing w:after="0"/>
        <w:ind w:right="-2"/>
        <w:jc w:val="both"/>
        <w:rPr>
          <w:rFonts w:cs="Arial"/>
          <w:color w:val="000000"/>
        </w:rPr>
      </w:pPr>
    </w:p>
    <w:p w14:paraId="0CF47F65" w14:textId="77777777" w:rsidR="00F945F2" w:rsidRPr="00D50598" w:rsidRDefault="00F945F2" w:rsidP="00F945F2">
      <w:pPr>
        <w:spacing w:after="0"/>
        <w:ind w:right="-2"/>
        <w:jc w:val="both"/>
        <w:rPr>
          <w:rFonts w:cs="Arial"/>
          <w:color w:val="000000"/>
        </w:rPr>
      </w:pPr>
      <w:r w:rsidRPr="00D50598">
        <w:rPr>
          <w:rFonts w:cs="Arial"/>
          <w:color w:val="000000"/>
        </w:rPr>
        <w:t xml:space="preserve">Pogodbeni stranki se obvezujeta, da bosta naredili vse, kar je potrebno za izvršitev pogodbe in da bosta ravnali kot dobra gospodarstvenika. </w:t>
      </w:r>
    </w:p>
    <w:p w14:paraId="1AC7F499" w14:textId="77777777" w:rsidR="00F945F2" w:rsidRPr="00D50598" w:rsidRDefault="00F945F2" w:rsidP="00F945F2">
      <w:pPr>
        <w:spacing w:after="0"/>
        <w:ind w:right="-2"/>
        <w:jc w:val="both"/>
        <w:rPr>
          <w:rFonts w:cs="Arial"/>
          <w:color w:val="000000"/>
        </w:rPr>
      </w:pPr>
    </w:p>
    <w:p w14:paraId="03FF6030" w14:textId="32EB4222" w:rsidR="00F945F2" w:rsidRPr="00D50598" w:rsidRDefault="00F945F2" w:rsidP="00F945F2">
      <w:pPr>
        <w:spacing w:after="0"/>
        <w:ind w:right="-2"/>
        <w:jc w:val="both"/>
        <w:rPr>
          <w:rFonts w:cs="Arial"/>
          <w:color w:val="000000"/>
        </w:rPr>
      </w:pPr>
      <w:r w:rsidRPr="00D50598">
        <w:rPr>
          <w:rFonts w:cs="Arial"/>
          <w:color w:val="000000"/>
        </w:rPr>
        <w:t>Vse morebitne spore v zvezi s to pogodbo bosta stranki najprej poizkušali rešiti po mirni poti, če pa to ne bo možno, sta pogodbeni stranki sporazumni, da je za reševanje vseh</w:t>
      </w:r>
      <w:r w:rsidR="00432EC8" w:rsidRPr="00D50598">
        <w:rPr>
          <w:rFonts w:cs="Arial"/>
          <w:color w:val="000000"/>
        </w:rPr>
        <w:t xml:space="preserve"> </w:t>
      </w:r>
      <w:r w:rsidRPr="00D50598">
        <w:rPr>
          <w:rFonts w:cs="Arial"/>
          <w:color w:val="000000"/>
        </w:rPr>
        <w:t>morebitnih sporov iz te pogodbe pristojno sodišče v Ljubljani.</w:t>
      </w:r>
    </w:p>
    <w:p w14:paraId="7719B34D" w14:textId="77777777" w:rsidR="00F945F2" w:rsidRPr="00D50598" w:rsidRDefault="00F945F2" w:rsidP="00F945F2">
      <w:pPr>
        <w:pStyle w:val="NoSpacing"/>
        <w:spacing w:line="276" w:lineRule="auto"/>
        <w:rPr>
          <w:rFonts w:cs="Arial"/>
          <w:lang w:val="sl-SI"/>
        </w:rPr>
      </w:pPr>
    </w:p>
    <w:p w14:paraId="30009513" w14:textId="77777777" w:rsidR="00F945F2" w:rsidRPr="00D50598" w:rsidRDefault="00F945F2" w:rsidP="00DC5EC1">
      <w:pPr>
        <w:pStyle w:val="ListParagraph"/>
        <w:numPr>
          <w:ilvl w:val="0"/>
          <w:numId w:val="3"/>
        </w:numPr>
        <w:suppressAutoHyphens/>
        <w:spacing w:after="0"/>
        <w:jc w:val="center"/>
        <w:rPr>
          <w:rFonts w:ascii="Arial" w:hAnsi="Arial" w:cs="Arial"/>
          <w:b/>
        </w:rPr>
      </w:pPr>
      <w:r w:rsidRPr="00D50598">
        <w:rPr>
          <w:rFonts w:ascii="Arial" w:hAnsi="Arial" w:cs="Arial"/>
          <w:b/>
        </w:rPr>
        <w:t>člen</w:t>
      </w:r>
    </w:p>
    <w:p w14:paraId="2163B65F" w14:textId="77777777" w:rsidR="00F945F2" w:rsidRPr="00D50598" w:rsidRDefault="00F945F2" w:rsidP="00F945F2">
      <w:pPr>
        <w:spacing w:after="0"/>
        <w:jc w:val="center"/>
        <w:rPr>
          <w:rFonts w:cs="Arial"/>
          <w:b/>
        </w:rPr>
      </w:pPr>
      <w:r w:rsidRPr="00D50598">
        <w:rPr>
          <w:rFonts w:cs="Arial"/>
          <w:b/>
        </w:rPr>
        <w:t>Končne določbe</w:t>
      </w:r>
    </w:p>
    <w:p w14:paraId="09582465" w14:textId="77777777" w:rsidR="00F945F2" w:rsidRPr="00D50598" w:rsidRDefault="00F945F2" w:rsidP="00F945F2">
      <w:pPr>
        <w:spacing w:after="0"/>
        <w:jc w:val="both"/>
        <w:rPr>
          <w:rFonts w:cs="Arial"/>
        </w:rPr>
      </w:pPr>
    </w:p>
    <w:p w14:paraId="1578EDEB" w14:textId="77777777" w:rsidR="00F945F2" w:rsidRPr="00D50598" w:rsidRDefault="00F945F2" w:rsidP="00F945F2">
      <w:pPr>
        <w:spacing w:after="0"/>
        <w:jc w:val="both"/>
        <w:rPr>
          <w:rFonts w:cs="Arial"/>
        </w:rPr>
      </w:pPr>
      <w:r w:rsidRPr="00D50598">
        <w:rPr>
          <w:rFonts w:cs="Arial"/>
        </w:rPr>
        <w:t>Pogodba stopi v veljavo z dnem podpisa zakonitih zastopnikov obeh pogodbenih strank.</w:t>
      </w:r>
    </w:p>
    <w:p w14:paraId="5B4BFED3" w14:textId="77777777" w:rsidR="00F945F2" w:rsidRPr="00D50598" w:rsidRDefault="00F945F2" w:rsidP="00F945F2">
      <w:pPr>
        <w:spacing w:after="0"/>
        <w:jc w:val="both"/>
        <w:rPr>
          <w:rFonts w:cs="Arial"/>
        </w:rPr>
      </w:pPr>
    </w:p>
    <w:p w14:paraId="0D7BD62C" w14:textId="77777777" w:rsidR="00F945F2" w:rsidRPr="00D50598" w:rsidRDefault="00F945F2" w:rsidP="00F945F2">
      <w:pPr>
        <w:spacing w:after="0"/>
        <w:jc w:val="both"/>
        <w:rPr>
          <w:rFonts w:cs="Arial"/>
        </w:rPr>
      </w:pPr>
      <w:r w:rsidRPr="00D50598">
        <w:rPr>
          <w:rFonts w:cs="Arial"/>
        </w:rPr>
        <w:t>Pogodba je sestavljena v 2 (dveh) izvodih, od katerih prejme vsaka pogodbena stranka po 1 (en) izvod.</w:t>
      </w:r>
    </w:p>
    <w:p w14:paraId="62D41094" w14:textId="77777777" w:rsidR="00F945F2" w:rsidRPr="00D50598" w:rsidRDefault="00F945F2" w:rsidP="00F945F2">
      <w:pPr>
        <w:pStyle w:val="NoSpacing"/>
        <w:spacing w:line="276" w:lineRule="auto"/>
        <w:rPr>
          <w:rFonts w:cs="Arial"/>
          <w:lang w:val="sl-SI"/>
        </w:rPr>
      </w:pPr>
    </w:p>
    <w:p w14:paraId="7C8CD940" w14:textId="77777777" w:rsidR="00F945F2" w:rsidRPr="00D50598" w:rsidRDefault="00F945F2" w:rsidP="00F945F2">
      <w:pPr>
        <w:spacing w:after="0"/>
        <w:rPr>
          <w:rFonts w:cs="Arial"/>
        </w:rPr>
      </w:pPr>
    </w:p>
    <w:p w14:paraId="42776423" w14:textId="77777777" w:rsidR="00F945F2" w:rsidRPr="00D50598" w:rsidRDefault="00F945F2" w:rsidP="00F945F2">
      <w:pPr>
        <w:spacing w:after="0"/>
        <w:rPr>
          <w:rFonts w:cs="Arial"/>
        </w:rPr>
      </w:pPr>
      <w:r w:rsidRPr="00D50598">
        <w:rPr>
          <w:rFonts w:cs="Arial"/>
        </w:rPr>
        <w:t>Priloge:</w:t>
      </w:r>
    </w:p>
    <w:p w14:paraId="79495E2A" w14:textId="77777777" w:rsidR="00F945F2" w:rsidRPr="00D50598" w:rsidRDefault="00F945F2" w:rsidP="00F945F2">
      <w:pPr>
        <w:pStyle w:val="ListParagraph"/>
        <w:numPr>
          <w:ilvl w:val="0"/>
          <w:numId w:val="4"/>
        </w:numPr>
        <w:suppressAutoHyphens/>
        <w:spacing w:after="0"/>
        <w:rPr>
          <w:rFonts w:ascii="Arial" w:hAnsi="Arial" w:cs="Arial"/>
        </w:rPr>
      </w:pPr>
      <w:r w:rsidRPr="00D50598">
        <w:rPr>
          <w:rFonts w:ascii="Arial" w:hAnsi="Arial" w:cs="Arial"/>
        </w:rPr>
        <w:t>Specifikacija naročila</w:t>
      </w:r>
    </w:p>
    <w:p w14:paraId="0EAE6E17" w14:textId="517B4233" w:rsidR="00F945F2" w:rsidRPr="00D50598" w:rsidRDefault="00F945F2" w:rsidP="00F945F2">
      <w:pPr>
        <w:pStyle w:val="ListParagraph"/>
        <w:numPr>
          <w:ilvl w:val="0"/>
          <w:numId w:val="4"/>
        </w:numPr>
        <w:suppressAutoHyphens/>
        <w:spacing w:after="0"/>
        <w:rPr>
          <w:rFonts w:ascii="Arial" w:hAnsi="Arial" w:cs="Arial"/>
        </w:rPr>
      </w:pPr>
      <w:r w:rsidRPr="00D50598">
        <w:rPr>
          <w:rFonts w:ascii="Arial" w:hAnsi="Arial" w:cs="Arial"/>
        </w:rPr>
        <w:t xml:space="preserve">Ponudba </w:t>
      </w:r>
      <w:r w:rsidR="001E723E">
        <w:rPr>
          <w:rFonts w:ascii="Arial" w:hAnsi="Arial" w:cs="Arial"/>
        </w:rPr>
        <w:t xml:space="preserve">izvajalca </w:t>
      </w:r>
      <w:r w:rsidRPr="00D50598">
        <w:rPr>
          <w:rFonts w:ascii="Arial" w:hAnsi="Arial" w:cs="Arial"/>
        </w:rPr>
        <w:t>št. ____ z dne ____</w:t>
      </w:r>
    </w:p>
    <w:p w14:paraId="54C23382" w14:textId="77777777" w:rsidR="00F945F2" w:rsidRPr="00D50598" w:rsidRDefault="00F945F2" w:rsidP="00F945F2">
      <w:pPr>
        <w:pStyle w:val="ListParagraph"/>
        <w:numPr>
          <w:ilvl w:val="0"/>
          <w:numId w:val="4"/>
        </w:numPr>
        <w:suppressAutoHyphens/>
        <w:spacing w:after="0"/>
        <w:rPr>
          <w:rFonts w:ascii="Arial" w:hAnsi="Arial" w:cs="Arial"/>
        </w:rPr>
      </w:pPr>
      <w:r w:rsidRPr="00D50598">
        <w:rPr>
          <w:rFonts w:ascii="Arial" w:hAnsi="Arial" w:cs="Arial"/>
        </w:rPr>
        <w:t>Izjava o varovanju poslovne skrivnosti</w:t>
      </w:r>
    </w:p>
    <w:p w14:paraId="393EE32F" w14:textId="77777777" w:rsidR="00F945F2" w:rsidRPr="00D50598" w:rsidRDefault="00F945F2" w:rsidP="00F945F2">
      <w:pPr>
        <w:pStyle w:val="ListParagraph"/>
        <w:numPr>
          <w:ilvl w:val="0"/>
          <w:numId w:val="4"/>
        </w:numPr>
        <w:suppressAutoHyphens/>
        <w:spacing w:after="0"/>
        <w:rPr>
          <w:rFonts w:ascii="Arial" w:hAnsi="Arial" w:cs="Arial"/>
        </w:rPr>
      </w:pPr>
      <w:r w:rsidRPr="00D50598">
        <w:rPr>
          <w:rFonts w:ascii="Arial" w:hAnsi="Arial" w:cs="Arial"/>
        </w:rPr>
        <w:t>Izjava ZIntPK</w:t>
      </w:r>
    </w:p>
    <w:p w14:paraId="3C9E5D90" w14:textId="77777777" w:rsidR="00F945F2" w:rsidRPr="00D50598" w:rsidRDefault="00F945F2" w:rsidP="00F945F2">
      <w:pPr>
        <w:spacing w:after="0"/>
        <w:rPr>
          <w:rFonts w:cs="Arial"/>
        </w:rPr>
      </w:pPr>
    </w:p>
    <w:p w14:paraId="22782ED6" w14:textId="77777777" w:rsidR="00F945F2" w:rsidRPr="00D50598" w:rsidRDefault="00F945F2" w:rsidP="00F945F2">
      <w:pPr>
        <w:spacing w:after="0"/>
        <w:rPr>
          <w:rFonts w:eastAsia="Times New Roman" w:cs="Arial"/>
          <w:lang w:eastAsia="ar-SA"/>
        </w:rPr>
      </w:pPr>
    </w:p>
    <w:p w14:paraId="77A99331" w14:textId="378A9FD2" w:rsidR="00F945F2" w:rsidRPr="00D50598" w:rsidRDefault="00F945F2" w:rsidP="00F945F2">
      <w:pPr>
        <w:spacing w:after="0"/>
        <w:rPr>
          <w:rFonts w:eastAsia="Times New Roman" w:cs="Arial"/>
          <w:lang w:eastAsia="ar-SA"/>
        </w:rPr>
      </w:pPr>
      <w:r w:rsidRPr="00D50598">
        <w:rPr>
          <w:rFonts w:eastAsia="Times New Roman" w:cs="Arial"/>
          <w:lang w:eastAsia="ar-SA"/>
        </w:rPr>
        <w:t>Ljubljana, dne ___________</w:t>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t>___________, dne ___________</w:t>
      </w:r>
    </w:p>
    <w:p w14:paraId="3F80BBA2" w14:textId="77777777" w:rsidR="00F945F2" w:rsidRPr="00D50598" w:rsidRDefault="00F945F2" w:rsidP="00F945F2">
      <w:pPr>
        <w:spacing w:after="0"/>
        <w:rPr>
          <w:rFonts w:eastAsia="Times New Roman" w:cs="Arial"/>
          <w:lang w:eastAsia="ar-SA"/>
        </w:rPr>
      </w:pPr>
    </w:p>
    <w:p w14:paraId="48AB0101" w14:textId="77777777" w:rsidR="00F945F2" w:rsidRPr="00D50598" w:rsidRDefault="00F945F2" w:rsidP="00F945F2">
      <w:pPr>
        <w:spacing w:after="0"/>
        <w:rPr>
          <w:rFonts w:eastAsia="Times New Roman" w:cs="Arial"/>
          <w:lang w:eastAsia="ar-SA"/>
        </w:rPr>
      </w:pPr>
    </w:p>
    <w:p w14:paraId="63526452" w14:textId="292C63EB" w:rsidR="00F945F2" w:rsidRPr="00D50598" w:rsidRDefault="00F945F2" w:rsidP="00F945F2">
      <w:pPr>
        <w:spacing w:after="0"/>
        <w:rPr>
          <w:rFonts w:eastAsia="Times New Roman" w:cs="Arial"/>
          <w:b/>
          <w:lang w:eastAsia="ar-SA"/>
        </w:rPr>
      </w:pPr>
      <w:r w:rsidRPr="00D50598">
        <w:rPr>
          <w:rFonts w:eastAsia="Times New Roman" w:cs="Arial"/>
          <w:b/>
          <w:lang w:eastAsia="ar-SA"/>
        </w:rPr>
        <w:t>BORZEN, d.o.o.</w:t>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t>____________</w:t>
      </w:r>
    </w:p>
    <w:p w14:paraId="643C336A" w14:textId="7F0DC615" w:rsidR="00DD33FC" w:rsidRPr="00D50598" w:rsidRDefault="00F945F2" w:rsidP="00F945F2">
      <w:pPr>
        <w:spacing w:after="0"/>
        <w:rPr>
          <w:rFonts w:eastAsia="Times New Roman" w:cs="Arial"/>
          <w:lang w:eastAsia="ar-SA"/>
        </w:rPr>
      </w:pPr>
      <w:r w:rsidRPr="00D50598">
        <w:rPr>
          <w:rFonts w:cs="Arial"/>
        </w:rPr>
        <w:t>mag. Borut Rajer, direktor</w:t>
      </w:r>
      <w:r w:rsidRPr="00D50598">
        <w:rPr>
          <w:rFonts w:cs="Arial"/>
        </w:rPr>
        <w:tab/>
      </w:r>
      <w:r w:rsidRPr="00D50598">
        <w:rPr>
          <w:rFonts w:cs="Arial"/>
        </w:rPr>
        <w:tab/>
      </w:r>
      <w:r w:rsidRPr="00D50598">
        <w:rPr>
          <w:rFonts w:cs="Arial"/>
        </w:rPr>
        <w:tab/>
      </w:r>
      <w:r w:rsidRPr="00D50598">
        <w:rPr>
          <w:rFonts w:cs="Arial"/>
        </w:rPr>
        <w:tab/>
      </w:r>
      <w:r w:rsidRPr="00D50598">
        <w:rPr>
          <w:rFonts w:cs="Arial"/>
        </w:rPr>
        <w:tab/>
        <w:t>____________</w:t>
      </w:r>
      <w:r w:rsidRPr="00D50598">
        <w:rPr>
          <w:rFonts w:cs="Arial"/>
        </w:rPr>
        <w:tab/>
      </w:r>
    </w:p>
    <w:p w14:paraId="3EE6D657" w14:textId="77777777" w:rsidR="00DD33FC" w:rsidRPr="00D50598" w:rsidRDefault="00DD33FC" w:rsidP="000A47C7">
      <w:pPr>
        <w:rPr>
          <w:rFonts w:eastAsia="Times New Roman" w:cs="Arial"/>
          <w:lang w:eastAsia="ar-SA"/>
        </w:rPr>
      </w:pPr>
      <w:r w:rsidRPr="00D50598">
        <w:rPr>
          <w:rFonts w:eastAsia="Times New Roman" w:cs="Arial"/>
          <w:lang w:eastAsia="ar-SA"/>
        </w:rPr>
        <w:br w:type="page"/>
      </w:r>
    </w:p>
    <w:p w14:paraId="0B27881B" w14:textId="77777777" w:rsidR="00DD33FC" w:rsidRPr="00D50598" w:rsidRDefault="00DD33FC" w:rsidP="000A47C7">
      <w:pPr>
        <w:spacing w:after="0"/>
        <w:jc w:val="center"/>
        <w:rPr>
          <w:rFonts w:cs="Arial"/>
          <w:b/>
          <w:szCs w:val="28"/>
        </w:rPr>
      </w:pPr>
      <w:r w:rsidRPr="00D50598">
        <w:rPr>
          <w:rFonts w:cs="Arial"/>
          <w:b/>
          <w:szCs w:val="28"/>
        </w:rPr>
        <w:lastRenderedPageBreak/>
        <w:t>IZJAVA ZUNANJEGA SODELAVCA O VAROVANJU POSLOVNE SKRIVNOSTI</w:t>
      </w:r>
    </w:p>
    <w:p w14:paraId="069D23D7" w14:textId="77777777" w:rsidR="00DD33FC" w:rsidRPr="00D50598" w:rsidRDefault="00DD33FC" w:rsidP="000A47C7">
      <w:pPr>
        <w:pStyle w:val="NoSpacing"/>
        <w:spacing w:line="276" w:lineRule="auto"/>
        <w:rPr>
          <w:rFonts w:cs="Arial"/>
          <w:lang w:val="sl-SI"/>
        </w:rPr>
      </w:pPr>
    </w:p>
    <w:p w14:paraId="5574B324" w14:textId="3C60C85B" w:rsidR="00DD33FC" w:rsidRPr="00D50598" w:rsidRDefault="00DD33FC" w:rsidP="000A47C7">
      <w:pPr>
        <w:spacing w:after="0"/>
        <w:jc w:val="both"/>
        <w:rPr>
          <w:rFonts w:cs="Arial"/>
          <w:b/>
          <w:sz w:val="20"/>
          <w:szCs w:val="20"/>
        </w:rPr>
      </w:pPr>
      <w:r w:rsidRPr="00D50598">
        <w:rPr>
          <w:rFonts w:cs="Arial"/>
          <w:sz w:val="20"/>
          <w:szCs w:val="20"/>
        </w:rPr>
        <w:t>Podpisani ________________________________________, ki z družbo Borzen, operater trga z elektriko, d.</w:t>
      </w:r>
      <w:r w:rsidR="00E4759A" w:rsidRPr="00D50598">
        <w:rPr>
          <w:rFonts w:cs="Arial"/>
          <w:sz w:val="20"/>
          <w:szCs w:val="20"/>
        </w:rPr>
        <w:t xml:space="preserve"> </w:t>
      </w:r>
      <w:r w:rsidRPr="00D50598">
        <w:rPr>
          <w:rFonts w:cs="Arial"/>
          <w:sz w:val="20"/>
          <w:szCs w:val="20"/>
        </w:rPr>
        <w:t>o.</w:t>
      </w:r>
      <w:r w:rsidR="00E4759A" w:rsidRPr="00D50598">
        <w:rPr>
          <w:rFonts w:cs="Arial"/>
          <w:sz w:val="20"/>
          <w:szCs w:val="20"/>
        </w:rPr>
        <w:t xml:space="preserve"> </w:t>
      </w:r>
      <w:r w:rsidRPr="00D50598">
        <w:rPr>
          <w:rFonts w:cs="Arial"/>
          <w:sz w:val="20"/>
          <w:szCs w:val="20"/>
        </w:rPr>
        <w:t xml:space="preserve">o., Dunajska cesta 156, 1000 Ljubljana, poslovno sodelujem na podlagi izvedbe storitve </w:t>
      </w:r>
      <w:r w:rsidRPr="00D50598">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1430C2" w:rsidRPr="00D50598">
            <w:rPr>
              <w:rFonts w:eastAsia="Calibri" w:cs="Arial"/>
              <w:b/>
              <w:sz w:val="20"/>
              <w:szCs w:val="20"/>
            </w:rPr>
            <w:t>Izdelava študije – Splošne smernice za postopek priprave prostorskih aktov za področje proizvodnje energije iz obnovljivih virov energije s poudarkom na energiji iz fotonapetostnih naprav (sonce) in vetrnih proizvodnih naprav</w:t>
          </w:r>
        </w:sdtContent>
      </w:sdt>
      <w:r w:rsidRPr="00D50598">
        <w:rPr>
          <w:rFonts w:eastAsia="Calibri" w:cs="Arial"/>
          <w:b/>
          <w:sz w:val="20"/>
          <w:szCs w:val="20"/>
        </w:rPr>
        <w:t>«</w:t>
      </w:r>
      <w:r w:rsidRPr="00D50598">
        <w:rPr>
          <w:rFonts w:cs="Arial"/>
          <w:b/>
          <w:sz w:val="20"/>
          <w:szCs w:val="20"/>
        </w:rPr>
        <w:t xml:space="preserve"> </w:t>
      </w:r>
      <w:r w:rsidRPr="00D50598">
        <w:rPr>
          <w:rFonts w:cs="Arial"/>
          <w:sz w:val="20"/>
          <w:szCs w:val="20"/>
        </w:rPr>
        <w:t>zase in svoje sodelavce izjavljam, da:</w:t>
      </w:r>
    </w:p>
    <w:p w14:paraId="79094337" w14:textId="77777777" w:rsidR="00DD33FC" w:rsidRPr="00D50598" w:rsidRDefault="00DD33FC" w:rsidP="000A47C7">
      <w:pPr>
        <w:spacing w:after="0"/>
        <w:jc w:val="both"/>
        <w:rPr>
          <w:rFonts w:cs="Arial"/>
          <w:sz w:val="20"/>
          <w:szCs w:val="20"/>
        </w:rPr>
      </w:pPr>
    </w:p>
    <w:p w14:paraId="73649EB2" w14:textId="77777777"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1BFF173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člane bilan</w:t>
      </w:r>
      <w:r w:rsidR="008E03B6" w:rsidRPr="00D50598">
        <w:rPr>
          <w:rFonts w:cs="Arial"/>
          <w:sz w:val="20"/>
          <w:szCs w:val="20"/>
        </w:rPr>
        <w:t>čne sheme</w:t>
      </w:r>
      <w:r w:rsidRPr="00D50598">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upravljanje bilančne sheme,</w:t>
      </w:r>
    </w:p>
    <w:p w14:paraId="54D95AFF"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strateški načrt in strategijo razvoja družbe,</w:t>
      </w:r>
    </w:p>
    <w:p w14:paraId="4D8A2F77"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poslovno politiko in načrte izvajanja dejavnosti družbe oziroma posameznih poslovnih funkcij in poročila o njihovem izvajanju,</w:t>
      </w:r>
    </w:p>
    <w:p w14:paraId="494BCAD6"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informacije o poslovanju družbe, njenih rezultatih in finančnih načrtih, razen tistih katerih razkritje je obvezno po zakonu ali drugih aktih družbe,</w:t>
      </w:r>
    </w:p>
    <w:p w14:paraId="7BB14F14"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likvidnostno stanje družbe,</w:t>
      </w:r>
    </w:p>
    <w:p w14:paraId="42FCBDD3"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tehnološke sisteme družbe in programske rešitve,</w:t>
      </w:r>
    </w:p>
    <w:p w14:paraId="750B2B4E"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informacijsko tehnologijo družbe, programe, uporabniške aplikacije ter sistemske produkte družbe,</w:t>
      </w:r>
    </w:p>
    <w:p w14:paraId="48893F81"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planske, obračunske in prodajne kalkulacije za posamezne storitve,</w:t>
      </w:r>
    </w:p>
    <w:p w14:paraId="04793D80"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tržne in interne analize ter druge raziskave,</w:t>
      </w:r>
    </w:p>
    <w:p w14:paraId="3A38F7CB"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pogodbe o zaposlitvi, plače in drugi podatki, ki jih zbirajo pristojne organizacijske enote družbe,</w:t>
      </w:r>
    </w:p>
    <w:p w14:paraId="75D4D926"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 xml:space="preserve">dejanska izplačila osebnih dohodkov ter na dejanska izplačila avtorskih in katerihkoli drugih honorarjev, </w:t>
      </w:r>
    </w:p>
    <w:p w14:paraId="019B8E94"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podatke, ki jih kot zaupne določajo predpisi s področja javnih naročil oziroma drugi interni akti družbe,</w:t>
      </w:r>
    </w:p>
    <w:p w14:paraId="47B97C56"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lastRenderedPageBreak/>
        <w:t>sodne postopke ali postopke pred drugimi organi, v katerih je družba ali njen zunanji sodelavec,</w:t>
      </w:r>
    </w:p>
    <w:p w14:paraId="0B721E96"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lokacije, kjer se hranijo listine z zaupnimi podatki, ali listine, ki se nanašajo na sistem varovanja in signalno varnostne naprave, na njihove lokacije in način delovanja,</w:t>
      </w:r>
    </w:p>
    <w:p w14:paraId="4F4718AD" w14:textId="26D6984E" w:rsidR="00DD33FC" w:rsidRPr="00D50598" w:rsidRDefault="00DD33FC" w:rsidP="000A47C7">
      <w:pPr>
        <w:numPr>
          <w:ilvl w:val="0"/>
          <w:numId w:val="7"/>
        </w:numPr>
        <w:suppressAutoHyphens/>
        <w:spacing w:after="0"/>
        <w:ind w:left="1068"/>
        <w:contextualSpacing/>
        <w:jc w:val="both"/>
        <w:rPr>
          <w:rFonts w:cs="Arial"/>
          <w:sz w:val="20"/>
          <w:szCs w:val="20"/>
        </w:rPr>
      </w:pPr>
      <w:r w:rsidRPr="00D50598">
        <w:rPr>
          <w:rFonts w:cs="Arial"/>
          <w:sz w:val="20"/>
          <w:szCs w:val="20"/>
        </w:rPr>
        <w:t>tuje in domače poslovne partnerje (njihova notranja razmerja, poslovna razmerja s tretjimi osebami, podatki o zaposlenih in drugih sodelavcih, podatki, ki jih poslovni partner sam določi kot poslovno skrivnost</w:t>
      </w:r>
      <w:r w:rsidR="0065406A" w:rsidRPr="00D50598">
        <w:rPr>
          <w:rFonts w:cs="Arial"/>
          <w:sz w:val="20"/>
          <w:szCs w:val="20"/>
        </w:rPr>
        <w:t>)</w:t>
      </w:r>
      <w:r w:rsidRPr="00D50598">
        <w:rPr>
          <w:rFonts w:cs="Arial"/>
          <w:sz w:val="20"/>
          <w:szCs w:val="20"/>
        </w:rPr>
        <w:t>.</w:t>
      </w:r>
    </w:p>
    <w:p w14:paraId="758A9610" w14:textId="77777777" w:rsidR="00DD33FC" w:rsidRPr="00D50598" w:rsidRDefault="00DD33FC" w:rsidP="000A47C7">
      <w:pPr>
        <w:spacing w:after="0"/>
        <w:ind w:left="1068"/>
        <w:contextualSpacing/>
        <w:jc w:val="both"/>
        <w:rPr>
          <w:rFonts w:cs="Arial"/>
          <w:sz w:val="20"/>
          <w:szCs w:val="20"/>
        </w:rPr>
      </w:pPr>
    </w:p>
    <w:p w14:paraId="60ABCF42" w14:textId="77777777"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bom vse podatke, ki v skladu s pravilnikom predstavljajo poslovno skrivnost, obravnaval kot zaupne in jih kot takšne tudi varoval;</w:t>
      </w:r>
    </w:p>
    <w:p w14:paraId="3A3B0319" w14:textId="77777777" w:rsidR="00DD33FC" w:rsidRPr="00D50598" w:rsidRDefault="00DD33FC" w:rsidP="000A47C7">
      <w:pPr>
        <w:spacing w:after="0"/>
        <w:ind w:left="720"/>
        <w:contextualSpacing/>
        <w:jc w:val="both"/>
        <w:rPr>
          <w:rFonts w:cs="Arial"/>
          <w:sz w:val="20"/>
          <w:szCs w:val="20"/>
        </w:rPr>
      </w:pPr>
    </w:p>
    <w:p w14:paraId="04F2B40C" w14:textId="77777777"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D50598" w:rsidRDefault="00DD33FC" w:rsidP="000A47C7">
      <w:pPr>
        <w:spacing w:after="0"/>
        <w:ind w:left="720"/>
        <w:contextualSpacing/>
        <w:jc w:val="both"/>
        <w:rPr>
          <w:rFonts w:cs="Arial"/>
          <w:sz w:val="20"/>
          <w:szCs w:val="20"/>
        </w:rPr>
      </w:pPr>
    </w:p>
    <w:p w14:paraId="7276A928" w14:textId="77777777"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D50598" w:rsidRDefault="00DD33FC" w:rsidP="000A47C7">
      <w:pPr>
        <w:spacing w:after="0"/>
        <w:ind w:left="720"/>
        <w:contextualSpacing/>
        <w:jc w:val="both"/>
        <w:rPr>
          <w:rFonts w:cs="Arial"/>
          <w:sz w:val="20"/>
          <w:szCs w:val="20"/>
        </w:rPr>
      </w:pPr>
    </w:p>
    <w:p w14:paraId="4F4C27BD" w14:textId="77777777"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D50598" w:rsidRDefault="00DD33FC" w:rsidP="000A47C7">
      <w:pPr>
        <w:spacing w:after="0"/>
        <w:ind w:left="720"/>
        <w:contextualSpacing/>
        <w:jc w:val="both"/>
        <w:rPr>
          <w:rFonts w:cs="Arial"/>
          <w:sz w:val="20"/>
          <w:szCs w:val="20"/>
        </w:rPr>
      </w:pPr>
    </w:p>
    <w:p w14:paraId="38125C64" w14:textId="6AFA00DE" w:rsidR="004222C5"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sem seznanjen z dejstvom, da sem za kakršno koli zlorabo ali razkritje poslovnih skrivn</w:t>
      </w:r>
      <w:r w:rsidR="008E03B6" w:rsidRPr="00D50598">
        <w:rPr>
          <w:rFonts w:cs="Arial"/>
          <w:sz w:val="20"/>
          <w:szCs w:val="20"/>
        </w:rPr>
        <w:t>osti moralno, odškodninsko in</w:t>
      </w:r>
      <w:r w:rsidRPr="00D50598">
        <w:rPr>
          <w:rFonts w:cs="Arial"/>
          <w:sz w:val="20"/>
          <w:szCs w:val="20"/>
        </w:rPr>
        <w:t xml:space="preserve"> kazensko odgovoren;</w:t>
      </w:r>
    </w:p>
    <w:p w14:paraId="65BCC92A" w14:textId="634C08BB" w:rsidR="004222C5" w:rsidRPr="00D50598" w:rsidRDefault="004222C5" w:rsidP="00F945F2">
      <w:pPr>
        <w:suppressAutoHyphens/>
        <w:spacing w:after="0"/>
        <w:contextualSpacing/>
        <w:jc w:val="both"/>
        <w:rPr>
          <w:rFonts w:cs="Arial"/>
          <w:sz w:val="20"/>
          <w:szCs w:val="20"/>
        </w:rPr>
      </w:pPr>
    </w:p>
    <w:p w14:paraId="4EBCBE18" w14:textId="6B7D5D63" w:rsidR="00DD33FC" w:rsidRPr="00D50598" w:rsidRDefault="00DD33FC" w:rsidP="000A47C7">
      <w:pPr>
        <w:numPr>
          <w:ilvl w:val="0"/>
          <w:numId w:val="6"/>
        </w:numPr>
        <w:suppressAutoHyphens/>
        <w:spacing w:after="0"/>
        <w:contextualSpacing/>
        <w:jc w:val="both"/>
        <w:rPr>
          <w:rFonts w:cs="Arial"/>
          <w:sz w:val="20"/>
          <w:szCs w:val="20"/>
        </w:rPr>
      </w:pPr>
      <w:r w:rsidRPr="00D50598">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1430C2" w:rsidRPr="00D50598">
            <w:rPr>
              <w:rFonts w:cs="Arial"/>
              <w:sz w:val="20"/>
              <w:szCs w:val="20"/>
            </w:rPr>
            <w:t>Izdelava študije – Splošne smernice za postopek priprave prostorskih aktov za področje proizvodnje energije iz obnovljivih virov energije s poudarkom na energiji iz fotonapetostnih naprav (sonce) in vetrnih proizvodnih naprav</w:t>
          </w:r>
        </w:sdtContent>
      </w:sdt>
      <w:r w:rsidRPr="00D50598">
        <w:rPr>
          <w:rFonts w:cs="Arial"/>
          <w:sz w:val="20"/>
          <w:szCs w:val="20"/>
        </w:rPr>
        <w:t xml:space="preserve">« št. </w:t>
      </w:r>
      <w:r w:rsidR="001C3F35" w:rsidRPr="00D50598">
        <w:rPr>
          <w:rFonts w:cs="Arial"/>
          <w:sz w:val="20"/>
          <w:szCs w:val="20"/>
        </w:rPr>
        <w:t>JN-1323-23</w:t>
      </w:r>
      <w:r w:rsidRPr="00D50598">
        <w:rPr>
          <w:rFonts w:cs="Arial"/>
          <w:sz w:val="20"/>
          <w:szCs w:val="20"/>
        </w:rPr>
        <w:t>.</w:t>
      </w:r>
    </w:p>
    <w:p w14:paraId="39D58BF7" w14:textId="77777777" w:rsidR="00DD33FC" w:rsidRPr="00D50598" w:rsidRDefault="00DD33FC" w:rsidP="000A47C7">
      <w:pPr>
        <w:spacing w:after="0"/>
        <w:rPr>
          <w:rFonts w:cs="Arial"/>
          <w:sz w:val="20"/>
          <w:szCs w:val="20"/>
        </w:rPr>
      </w:pPr>
    </w:p>
    <w:p w14:paraId="50675620" w14:textId="77777777" w:rsidR="00DD33FC" w:rsidRPr="00D50598" w:rsidRDefault="00DD33FC" w:rsidP="000A47C7">
      <w:pPr>
        <w:spacing w:after="0"/>
        <w:rPr>
          <w:rFonts w:cs="Arial"/>
          <w:sz w:val="20"/>
          <w:szCs w:val="20"/>
        </w:rPr>
      </w:pPr>
    </w:p>
    <w:p w14:paraId="275FE9D6" w14:textId="77777777" w:rsidR="00DD33FC" w:rsidRPr="00D50598" w:rsidRDefault="00DD33FC" w:rsidP="000A47C7">
      <w:pPr>
        <w:spacing w:after="0"/>
        <w:rPr>
          <w:rFonts w:cs="Arial"/>
          <w:sz w:val="20"/>
          <w:szCs w:val="20"/>
        </w:rPr>
      </w:pPr>
      <w:r w:rsidRPr="00D50598">
        <w:rPr>
          <w:rFonts w:cs="Arial"/>
          <w:sz w:val="20"/>
          <w:szCs w:val="20"/>
        </w:rPr>
        <w:t>Kraj in datum: __________________________</w:t>
      </w:r>
    </w:p>
    <w:p w14:paraId="259A72E9" w14:textId="77777777" w:rsidR="00DD33FC" w:rsidRPr="00D50598" w:rsidRDefault="00DD33FC" w:rsidP="000A47C7">
      <w:pPr>
        <w:spacing w:after="0"/>
        <w:rPr>
          <w:rFonts w:cs="Arial"/>
          <w:sz w:val="20"/>
          <w:szCs w:val="20"/>
        </w:rPr>
      </w:pPr>
    </w:p>
    <w:p w14:paraId="31372904" w14:textId="77777777" w:rsidR="00DD33FC" w:rsidRPr="00D50598" w:rsidRDefault="00DD33FC" w:rsidP="000A47C7">
      <w:pPr>
        <w:spacing w:after="0"/>
        <w:ind w:left="5663" w:firstLine="709"/>
        <w:jc w:val="center"/>
        <w:rPr>
          <w:rFonts w:cs="Arial"/>
          <w:sz w:val="20"/>
          <w:szCs w:val="20"/>
        </w:rPr>
      </w:pPr>
      <w:r w:rsidRPr="00D50598">
        <w:rPr>
          <w:rFonts w:cs="Arial"/>
          <w:sz w:val="20"/>
          <w:szCs w:val="20"/>
        </w:rPr>
        <w:t>_______________________</w:t>
      </w:r>
    </w:p>
    <w:p w14:paraId="2C2D4629" w14:textId="6484E1CC" w:rsidR="00DD33FC" w:rsidRPr="00D50598" w:rsidRDefault="00956032" w:rsidP="000A47C7">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(podpis)</w:t>
      </w:r>
    </w:p>
    <w:p w14:paraId="5FE96637" w14:textId="77777777" w:rsidR="00DD33FC" w:rsidRPr="00D50598" w:rsidRDefault="00DD33FC" w:rsidP="000A47C7">
      <w:pPr>
        <w:spacing w:after="0"/>
        <w:rPr>
          <w:rFonts w:cs="Arial"/>
        </w:rPr>
      </w:pPr>
    </w:p>
    <w:p w14:paraId="18032539" w14:textId="77777777" w:rsidR="00DD33FC" w:rsidRPr="00D50598" w:rsidRDefault="00DD33FC" w:rsidP="000A47C7">
      <w:pPr>
        <w:spacing w:after="0"/>
        <w:jc w:val="center"/>
        <w:rPr>
          <w:rFonts w:cs="Arial"/>
          <w:b/>
          <w:szCs w:val="28"/>
        </w:rPr>
      </w:pPr>
    </w:p>
    <w:p w14:paraId="4BB7BBFF" w14:textId="77777777" w:rsidR="00DD33FC" w:rsidRPr="00D50598" w:rsidRDefault="00DD33FC" w:rsidP="000A47C7">
      <w:pPr>
        <w:spacing w:after="0"/>
        <w:rPr>
          <w:rFonts w:cs="Arial"/>
          <w:b/>
          <w:szCs w:val="28"/>
        </w:rPr>
      </w:pPr>
      <w:r w:rsidRPr="00D50598">
        <w:rPr>
          <w:rFonts w:cs="Arial"/>
          <w:b/>
          <w:szCs w:val="28"/>
        </w:rPr>
        <w:br w:type="page"/>
      </w:r>
    </w:p>
    <w:p w14:paraId="62B3F9A1" w14:textId="21FE52C7" w:rsidR="00DD33FC" w:rsidRPr="00D50598" w:rsidRDefault="00DD33FC" w:rsidP="000A47C7">
      <w:pPr>
        <w:spacing w:after="0"/>
        <w:jc w:val="center"/>
        <w:rPr>
          <w:rFonts w:cs="Arial"/>
          <w:b/>
          <w:szCs w:val="28"/>
        </w:rPr>
      </w:pPr>
      <w:r w:rsidRPr="00D50598">
        <w:rPr>
          <w:rFonts w:cs="Arial"/>
          <w:b/>
          <w:szCs w:val="28"/>
        </w:rPr>
        <w:lastRenderedPageBreak/>
        <w:t>IZJAVA O UDELEŽBI PRAVNIH IN FIZIČNIH OSEB PRI IZVAJALCU</w:t>
      </w:r>
      <w:r w:rsidR="00EE5F18" w:rsidRPr="00D50598">
        <w:rPr>
          <w:rFonts w:cs="Arial"/>
          <w:b/>
          <w:szCs w:val="28"/>
        </w:rPr>
        <w:t xml:space="preserve"> (Izjava ZIntPK)</w:t>
      </w:r>
    </w:p>
    <w:p w14:paraId="2D7C8715" w14:textId="77777777" w:rsidR="00DD33FC" w:rsidRPr="00D50598" w:rsidRDefault="00DD33FC" w:rsidP="000A47C7">
      <w:pPr>
        <w:pStyle w:val="NoSpacing"/>
        <w:spacing w:line="276" w:lineRule="auto"/>
        <w:rPr>
          <w:rFonts w:cs="Arial"/>
          <w:lang w:val="sl-SI"/>
        </w:rPr>
      </w:pPr>
    </w:p>
    <w:p w14:paraId="1D56F232" w14:textId="322FC4B3" w:rsidR="00DD33FC" w:rsidRPr="00D50598" w:rsidRDefault="00DD33FC" w:rsidP="000A47C7">
      <w:pPr>
        <w:spacing w:after="0"/>
        <w:jc w:val="both"/>
        <w:rPr>
          <w:rFonts w:cs="Arial"/>
          <w:sz w:val="20"/>
        </w:rPr>
      </w:pPr>
      <w:r w:rsidRPr="00D50598">
        <w:rPr>
          <w:rFonts w:cs="Arial"/>
          <w:sz w:val="20"/>
        </w:rPr>
        <w:t>Naročnik zaradi transparentnosti posla in preprečitve korupcijskih tveganj skladno šestim odstavkom 14. člena Zakona o integriteti in preprečevanju korupcije (</w:t>
      </w:r>
      <w:r w:rsidR="00936DF1" w:rsidRPr="00D50598">
        <w:rPr>
          <w:rFonts w:cs="Arial"/>
          <w:sz w:val="20"/>
        </w:rPr>
        <w:t>Uradni list RS, št. 69/11 – uradno prečiščeno besedilo, 158/20 in 3/22 – ZDeb</w:t>
      </w:r>
      <w:r w:rsidRPr="00D50598">
        <w:rPr>
          <w:rFonts w:cs="Arial"/>
          <w:sz w:val="20"/>
        </w:rPr>
        <w:t xml:space="preserve">) pridobi izjavo </w:t>
      </w:r>
      <w:r w:rsidR="002C6DF5" w:rsidRPr="00D50598">
        <w:rPr>
          <w:rFonts w:cs="Arial"/>
          <w:sz w:val="20"/>
        </w:rPr>
        <w:t>oziroma</w:t>
      </w:r>
      <w:r w:rsidRPr="00D50598">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D50598" w:rsidRDefault="00DD33FC" w:rsidP="000A47C7">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D50598"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D50598" w:rsidRDefault="00DD33FC" w:rsidP="000A47C7">
            <w:pPr>
              <w:widowControl w:val="0"/>
              <w:suppressLineNumbers/>
              <w:spacing w:after="0"/>
              <w:jc w:val="center"/>
              <w:rPr>
                <w:rFonts w:eastAsia="Arial Unicode MS" w:cs="Arial"/>
                <w:b/>
                <w:bCs/>
                <w:kern w:val="2"/>
                <w:lang w:eastAsia="sl-SI"/>
              </w:rPr>
            </w:pPr>
            <w:r w:rsidRPr="00D50598">
              <w:rPr>
                <w:rFonts w:eastAsia="Arial Unicode MS" w:cs="Arial"/>
                <w:b/>
                <w:bCs/>
                <w:kern w:val="2"/>
                <w:lang w:eastAsia="sl-SI"/>
              </w:rPr>
              <w:t>Naročilo</w:t>
            </w:r>
          </w:p>
        </w:tc>
      </w:tr>
      <w:tr w:rsidR="00DD33FC" w:rsidRPr="00D50598"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D50598" w:rsidRDefault="00DD33FC" w:rsidP="000A47C7">
            <w:pPr>
              <w:tabs>
                <w:tab w:val="center" w:pos="4536"/>
                <w:tab w:val="right" w:pos="9072"/>
              </w:tabs>
              <w:spacing w:after="0"/>
              <w:rPr>
                <w:rFonts w:cs="Arial"/>
                <w:b/>
                <w:bCs/>
              </w:rPr>
            </w:pPr>
            <w:r w:rsidRPr="00D50598">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022ECB98" w:rsidR="00DD33FC" w:rsidRPr="00D50598" w:rsidRDefault="00DD33FC" w:rsidP="000A47C7">
            <w:pPr>
              <w:keepNext/>
              <w:keepLines/>
              <w:widowControl w:val="0"/>
              <w:snapToGrid w:val="0"/>
              <w:spacing w:after="0"/>
              <w:ind w:right="-1"/>
              <w:jc w:val="both"/>
              <w:rPr>
                <w:rFonts w:eastAsia="Arial Unicode MS" w:cs="Arial"/>
                <w:b/>
                <w:color w:val="000000"/>
                <w:kern w:val="2"/>
                <w:szCs w:val="20"/>
              </w:rPr>
            </w:pPr>
            <w:r w:rsidRPr="00D50598">
              <w:rPr>
                <w:rFonts w:cs="Arial"/>
                <w:b/>
                <w:color w:val="000000"/>
                <w:szCs w:val="20"/>
              </w:rPr>
              <w:t>B</w:t>
            </w:r>
            <w:r w:rsidR="006A0C44" w:rsidRPr="00D50598">
              <w:rPr>
                <w:rFonts w:cs="Arial"/>
                <w:b/>
                <w:color w:val="000000"/>
                <w:szCs w:val="20"/>
              </w:rPr>
              <w:t>ORZEN</w:t>
            </w:r>
            <w:r w:rsidRPr="00D50598">
              <w:rPr>
                <w:rFonts w:cs="Arial"/>
                <w:b/>
                <w:color w:val="000000"/>
                <w:szCs w:val="20"/>
              </w:rPr>
              <w:t>, d.o.o.</w:t>
            </w:r>
          </w:p>
        </w:tc>
      </w:tr>
      <w:tr w:rsidR="00DD33FC" w:rsidRPr="00D50598"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D50598" w:rsidRDefault="00DD33FC" w:rsidP="000A47C7">
            <w:pPr>
              <w:tabs>
                <w:tab w:val="center" w:pos="4536"/>
                <w:tab w:val="right" w:pos="9072"/>
              </w:tabs>
              <w:spacing w:after="0"/>
              <w:rPr>
                <w:rFonts w:cs="Arial"/>
                <w:b/>
                <w:bCs/>
              </w:rPr>
            </w:pPr>
            <w:r w:rsidRPr="00D50598">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109D0825" w:rsidR="00DD33FC" w:rsidRPr="00D50598" w:rsidRDefault="001C3F35" w:rsidP="000A47C7">
            <w:pPr>
              <w:widowControl w:val="0"/>
              <w:spacing w:after="0"/>
              <w:jc w:val="both"/>
              <w:rPr>
                <w:rFonts w:eastAsia="Arial Unicode MS" w:cs="Arial"/>
                <w:b/>
                <w:kern w:val="2"/>
              </w:rPr>
            </w:pPr>
            <w:r w:rsidRPr="00D50598">
              <w:rPr>
                <w:rFonts w:eastAsia="Arial Unicode MS" w:cs="Arial"/>
                <w:b/>
                <w:kern w:val="2"/>
              </w:rPr>
              <w:t>JN-1323-23</w:t>
            </w:r>
          </w:p>
        </w:tc>
      </w:tr>
      <w:tr w:rsidR="00DD33FC" w:rsidRPr="00D50598"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D50598" w:rsidRDefault="00DD33FC" w:rsidP="000A47C7">
            <w:pPr>
              <w:tabs>
                <w:tab w:val="center" w:pos="4536"/>
                <w:tab w:val="right" w:pos="9072"/>
              </w:tabs>
              <w:spacing w:after="0"/>
              <w:rPr>
                <w:rFonts w:cs="Arial"/>
                <w:b/>
                <w:bCs/>
              </w:rPr>
            </w:pPr>
            <w:r w:rsidRPr="00D50598">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74D2AE0B" w:rsidR="00DD33FC" w:rsidRPr="00D50598" w:rsidRDefault="00DC5EC1" w:rsidP="000A47C7">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1430C2" w:rsidRPr="00D50598">
                  <w:rPr>
                    <w:rFonts w:cs="Arial"/>
                    <w:b/>
                  </w:rPr>
                  <w:t>Izdelava študije – Splošne smernice za postopek priprave prostorskih aktov za področje proizvodnje energije iz obnovljivih virov energije s poudarkom na energiji iz fotonapetostnih naprav (sonce) in vetrnih proizvodnih naprav</w:t>
                </w:r>
              </w:sdtContent>
            </w:sdt>
          </w:p>
        </w:tc>
      </w:tr>
      <w:tr w:rsidR="00DD33FC" w:rsidRPr="00D50598"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D50598" w:rsidRDefault="00DD33FC" w:rsidP="000A47C7">
            <w:pPr>
              <w:widowControl w:val="0"/>
              <w:suppressLineNumbers/>
              <w:spacing w:after="0"/>
              <w:jc w:val="center"/>
              <w:rPr>
                <w:rFonts w:eastAsia="Arial Unicode MS" w:cs="Arial"/>
                <w:b/>
                <w:bCs/>
                <w:kern w:val="2"/>
                <w:lang w:eastAsia="sl-SI"/>
              </w:rPr>
            </w:pPr>
            <w:r w:rsidRPr="00D50598">
              <w:rPr>
                <w:rFonts w:eastAsia="Arial Unicode MS" w:cs="Arial"/>
                <w:b/>
                <w:bCs/>
                <w:kern w:val="2"/>
                <w:lang w:eastAsia="sl-SI"/>
              </w:rPr>
              <w:t xml:space="preserve">Podatki o pravni osebi – ponudniku </w:t>
            </w:r>
          </w:p>
        </w:tc>
      </w:tr>
      <w:tr w:rsidR="00DD33FC" w:rsidRPr="00D50598"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2C6A642C" w:rsidR="00DD33FC" w:rsidRPr="00D50598" w:rsidRDefault="00DD33FC" w:rsidP="000A47C7">
            <w:pPr>
              <w:widowControl w:val="0"/>
              <w:suppressLineNumbers/>
              <w:spacing w:after="0"/>
              <w:rPr>
                <w:rFonts w:eastAsia="Arial Unicode MS" w:cs="Arial"/>
                <w:b/>
                <w:bCs/>
                <w:kern w:val="2"/>
                <w:lang w:eastAsia="sl-SI"/>
              </w:rPr>
            </w:pPr>
            <w:r w:rsidRPr="00D50598">
              <w:rPr>
                <w:rFonts w:eastAsia="Arial Unicode MS" w:cs="Arial"/>
                <w:b/>
                <w:bCs/>
                <w:kern w:val="2"/>
                <w:lang w:eastAsia="sl-SI"/>
              </w:rPr>
              <w:t xml:space="preserve">Polno ime </w:t>
            </w:r>
            <w:r w:rsidR="002C6DF5" w:rsidRPr="00D50598">
              <w:rPr>
                <w:rFonts w:eastAsia="Arial Unicode MS" w:cs="Arial"/>
                <w:b/>
                <w:bCs/>
                <w:kern w:val="2"/>
                <w:lang w:eastAsia="sl-SI"/>
              </w:rPr>
              <w:t>oziroma</w:t>
            </w:r>
            <w:r w:rsidRPr="00D50598">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D50598" w:rsidRDefault="00DD33FC" w:rsidP="000A47C7">
            <w:pPr>
              <w:widowControl w:val="0"/>
              <w:suppressLineNumbers/>
              <w:spacing w:after="0"/>
              <w:rPr>
                <w:rFonts w:eastAsia="Arial Unicode MS" w:cs="Arial"/>
                <w:b/>
                <w:bCs/>
                <w:kern w:val="2"/>
                <w:lang w:eastAsia="sl-SI"/>
              </w:rPr>
            </w:pPr>
          </w:p>
        </w:tc>
      </w:tr>
      <w:tr w:rsidR="00DD33FC" w:rsidRPr="00D50598"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D50598" w:rsidRDefault="00DD33FC" w:rsidP="000A47C7">
            <w:pPr>
              <w:widowControl w:val="0"/>
              <w:suppressLineNumbers/>
              <w:spacing w:after="0"/>
              <w:rPr>
                <w:rFonts w:eastAsia="Arial Unicode MS" w:cs="Arial"/>
                <w:b/>
                <w:bCs/>
                <w:kern w:val="2"/>
                <w:lang w:eastAsia="sl-SI"/>
              </w:rPr>
            </w:pPr>
            <w:r w:rsidRPr="00D50598">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D50598" w:rsidRDefault="00DD33FC" w:rsidP="000A47C7">
            <w:pPr>
              <w:widowControl w:val="0"/>
              <w:suppressLineNumbers/>
              <w:spacing w:after="0"/>
              <w:rPr>
                <w:rFonts w:eastAsia="Arial Unicode MS" w:cs="Arial"/>
                <w:b/>
                <w:bCs/>
                <w:kern w:val="2"/>
                <w:lang w:eastAsia="sl-SI"/>
              </w:rPr>
            </w:pPr>
          </w:p>
        </w:tc>
      </w:tr>
      <w:tr w:rsidR="00DD33FC" w:rsidRPr="00D50598"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D50598" w:rsidRDefault="00DD33FC" w:rsidP="000A47C7">
            <w:pPr>
              <w:widowControl w:val="0"/>
              <w:suppressLineNumbers/>
              <w:spacing w:after="0"/>
              <w:rPr>
                <w:rFonts w:eastAsia="Arial Unicode MS" w:cs="Arial"/>
                <w:b/>
                <w:bCs/>
                <w:kern w:val="2"/>
                <w:lang w:eastAsia="sl-SI"/>
              </w:rPr>
            </w:pPr>
            <w:r w:rsidRPr="00D50598">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D50598" w:rsidRDefault="00DD33FC" w:rsidP="000A47C7">
            <w:pPr>
              <w:widowControl w:val="0"/>
              <w:suppressLineNumbers/>
              <w:spacing w:after="0"/>
              <w:rPr>
                <w:rFonts w:eastAsia="Arial Unicode MS" w:cs="Arial"/>
                <w:b/>
                <w:bCs/>
                <w:kern w:val="2"/>
                <w:lang w:eastAsia="sl-SI"/>
              </w:rPr>
            </w:pPr>
          </w:p>
        </w:tc>
      </w:tr>
      <w:tr w:rsidR="00DD33FC" w:rsidRPr="00D50598"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D50598" w:rsidRDefault="00DD33FC" w:rsidP="000A47C7">
            <w:pPr>
              <w:widowControl w:val="0"/>
              <w:suppressLineNumbers/>
              <w:spacing w:after="0"/>
              <w:rPr>
                <w:rFonts w:eastAsia="Arial Unicode MS" w:cs="Arial"/>
                <w:b/>
                <w:bCs/>
                <w:kern w:val="2"/>
                <w:lang w:eastAsia="sl-SI"/>
              </w:rPr>
            </w:pPr>
            <w:r w:rsidRPr="00D50598">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D50598" w:rsidRDefault="00DD33FC" w:rsidP="000A47C7">
            <w:pPr>
              <w:widowControl w:val="0"/>
              <w:suppressLineNumbers/>
              <w:spacing w:after="0"/>
              <w:rPr>
                <w:rFonts w:eastAsia="Arial Unicode MS" w:cs="Arial"/>
                <w:b/>
                <w:bCs/>
                <w:kern w:val="2"/>
                <w:lang w:eastAsia="sl-SI"/>
              </w:rPr>
            </w:pPr>
          </w:p>
        </w:tc>
      </w:tr>
    </w:tbl>
    <w:p w14:paraId="00E3AE5D" w14:textId="77777777" w:rsidR="00DD33FC" w:rsidRPr="00D50598" w:rsidRDefault="00DD33FC" w:rsidP="000A47C7">
      <w:pPr>
        <w:spacing w:after="0"/>
        <w:rPr>
          <w:rFonts w:eastAsia="Arial Unicode MS" w:cs="Arial"/>
          <w:kern w:val="2"/>
        </w:rPr>
      </w:pPr>
    </w:p>
    <w:p w14:paraId="39A4E34D" w14:textId="77777777" w:rsidR="00DD33FC" w:rsidRPr="00D50598" w:rsidRDefault="00DD33FC" w:rsidP="000A47C7">
      <w:pPr>
        <w:spacing w:after="0"/>
        <w:jc w:val="both"/>
        <w:rPr>
          <w:rFonts w:cs="Arial"/>
          <w:sz w:val="20"/>
        </w:rPr>
      </w:pPr>
      <w:r w:rsidRPr="00D50598">
        <w:rPr>
          <w:rFonts w:cs="Arial"/>
          <w:sz w:val="20"/>
        </w:rPr>
        <w:t xml:space="preserve">Spodaj podpisani zastopnik izjavljam, da so pri lastništvu zgoraj navedenega ponudnika udeležene naslednje </w:t>
      </w:r>
      <w:r w:rsidRPr="00D50598">
        <w:rPr>
          <w:rFonts w:cs="Arial"/>
          <w:sz w:val="20"/>
          <w:u w:val="single"/>
        </w:rPr>
        <w:t>pravne osebe</w:t>
      </w:r>
      <w:r w:rsidRPr="00D50598">
        <w:rPr>
          <w:rFonts w:cs="Arial"/>
          <w:sz w:val="20"/>
        </w:rPr>
        <w:t>:</w:t>
      </w:r>
    </w:p>
    <w:p w14:paraId="05B0DFB0" w14:textId="77777777" w:rsidR="00DD33FC" w:rsidRPr="00D50598" w:rsidRDefault="00DD33FC" w:rsidP="000A47C7">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D50598" w14:paraId="528565FB" w14:textId="77777777" w:rsidTr="00856734">
        <w:trPr>
          <w:trHeight w:val="464"/>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Št.</w:t>
            </w:r>
          </w:p>
        </w:tc>
        <w:tc>
          <w:tcPr>
            <w:tcW w:w="338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Naziv:</w:t>
            </w:r>
          </w:p>
        </w:tc>
        <w:tc>
          <w:tcPr>
            <w:tcW w:w="338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Sedež:</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Delež v %</w:t>
            </w:r>
          </w:p>
        </w:tc>
      </w:tr>
      <w:tr w:rsidR="00DD33FC" w:rsidRPr="00D50598" w14:paraId="6BA37B05" w14:textId="77777777" w:rsidTr="00856734">
        <w:trPr>
          <w:trHeight w:val="401"/>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D50598" w:rsidRDefault="00DD33FC" w:rsidP="000A47C7">
            <w:pPr>
              <w:widowControl w:val="0"/>
              <w:spacing w:after="0"/>
              <w:rPr>
                <w:rFonts w:eastAsia="Arial Unicode MS" w:cs="Arial"/>
                <w:b/>
                <w:kern w:val="2"/>
                <w:sz w:val="20"/>
              </w:rPr>
            </w:pPr>
            <w:r w:rsidRPr="00D50598">
              <w:rPr>
                <w:rFonts w:cs="Arial"/>
                <w:b/>
                <w:sz w:val="20"/>
              </w:rPr>
              <w:t>1</w:t>
            </w:r>
          </w:p>
        </w:tc>
        <w:tc>
          <w:tcPr>
            <w:tcW w:w="3383"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D50598" w:rsidRDefault="00DD33FC" w:rsidP="000A47C7">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D50598" w:rsidRDefault="00DD33FC" w:rsidP="000A47C7">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D50598" w:rsidRDefault="00DD33FC" w:rsidP="000A47C7">
            <w:pPr>
              <w:widowControl w:val="0"/>
              <w:spacing w:after="0"/>
              <w:rPr>
                <w:rFonts w:eastAsia="Arial Unicode MS" w:cs="Arial"/>
                <w:kern w:val="2"/>
                <w:sz w:val="20"/>
              </w:rPr>
            </w:pPr>
          </w:p>
        </w:tc>
      </w:tr>
      <w:tr w:rsidR="00DD33FC" w:rsidRPr="00D50598" w14:paraId="3697C2DA" w14:textId="77777777" w:rsidTr="00856734">
        <w:trPr>
          <w:trHeight w:val="420"/>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D50598" w:rsidRDefault="00DD33FC" w:rsidP="000A47C7">
            <w:pPr>
              <w:widowControl w:val="0"/>
              <w:spacing w:after="0"/>
              <w:rPr>
                <w:rFonts w:eastAsia="Arial Unicode MS" w:cs="Arial"/>
                <w:b/>
                <w:kern w:val="2"/>
                <w:sz w:val="20"/>
              </w:rPr>
            </w:pPr>
            <w:r w:rsidRPr="00D50598">
              <w:rPr>
                <w:rFonts w:cs="Arial"/>
                <w:b/>
                <w:sz w:val="20"/>
              </w:rPr>
              <w:t>2</w:t>
            </w:r>
          </w:p>
        </w:tc>
        <w:tc>
          <w:tcPr>
            <w:tcW w:w="3383"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D50598" w:rsidRDefault="00DD33FC" w:rsidP="000A47C7">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D50598" w:rsidRDefault="00DD33FC" w:rsidP="000A47C7">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D50598" w:rsidRDefault="00DD33FC" w:rsidP="000A47C7">
            <w:pPr>
              <w:widowControl w:val="0"/>
              <w:spacing w:after="0"/>
              <w:rPr>
                <w:rFonts w:eastAsia="Arial Unicode MS" w:cs="Arial"/>
                <w:kern w:val="2"/>
                <w:sz w:val="20"/>
              </w:rPr>
            </w:pPr>
          </w:p>
        </w:tc>
      </w:tr>
      <w:tr w:rsidR="00DD33FC" w:rsidRPr="00D50598" w14:paraId="6323DD84" w14:textId="77777777" w:rsidTr="00856734">
        <w:trPr>
          <w:trHeight w:val="412"/>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64EFF782" w:rsidR="00DD33FC" w:rsidRPr="00D50598" w:rsidRDefault="00856734" w:rsidP="000A47C7">
            <w:pPr>
              <w:widowControl w:val="0"/>
              <w:spacing w:after="0"/>
              <w:rPr>
                <w:rFonts w:eastAsia="Arial Unicode MS" w:cs="Arial"/>
                <w:b/>
                <w:kern w:val="2"/>
                <w:sz w:val="20"/>
              </w:rPr>
            </w:pPr>
            <w:r>
              <w:rPr>
                <w:rFonts w:cs="Arial"/>
                <w:b/>
                <w:sz w:val="20"/>
              </w:rPr>
              <w:t>…</w:t>
            </w:r>
          </w:p>
        </w:tc>
        <w:tc>
          <w:tcPr>
            <w:tcW w:w="3383"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D50598" w:rsidRDefault="00DD33FC" w:rsidP="000A47C7">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D50598" w:rsidRDefault="00DD33FC" w:rsidP="000A47C7">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D50598" w:rsidRDefault="00DD33FC" w:rsidP="000A47C7">
            <w:pPr>
              <w:widowControl w:val="0"/>
              <w:spacing w:after="0"/>
              <w:rPr>
                <w:rFonts w:eastAsia="Arial Unicode MS" w:cs="Arial"/>
                <w:kern w:val="2"/>
                <w:sz w:val="20"/>
              </w:rPr>
            </w:pPr>
          </w:p>
        </w:tc>
      </w:tr>
    </w:tbl>
    <w:p w14:paraId="0E3EDC34" w14:textId="77777777" w:rsidR="00DD33FC" w:rsidRPr="00D50598" w:rsidRDefault="00DD33FC" w:rsidP="000A47C7">
      <w:pPr>
        <w:spacing w:after="0"/>
        <w:rPr>
          <w:rFonts w:eastAsia="Arial Unicode MS" w:cs="Arial"/>
          <w:kern w:val="2"/>
          <w:sz w:val="20"/>
        </w:rPr>
      </w:pPr>
    </w:p>
    <w:p w14:paraId="1C926E6A" w14:textId="77777777" w:rsidR="00DD33FC" w:rsidRPr="00D50598" w:rsidRDefault="00DD33FC" w:rsidP="000A47C7">
      <w:pPr>
        <w:spacing w:after="0"/>
        <w:jc w:val="both"/>
        <w:rPr>
          <w:rFonts w:cs="Arial"/>
          <w:sz w:val="20"/>
        </w:rPr>
      </w:pPr>
      <w:r w:rsidRPr="00D50598">
        <w:rPr>
          <w:rFonts w:cs="Arial"/>
          <w:sz w:val="20"/>
        </w:rPr>
        <w:t xml:space="preserve">Spodaj podpisani zastopnik izjavljam, da so pri lastništvu zgoraj navedenega ponudnika udeležene naslednje </w:t>
      </w:r>
      <w:r w:rsidRPr="00D50598">
        <w:rPr>
          <w:rFonts w:cs="Arial"/>
          <w:sz w:val="20"/>
          <w:u w:val="single"/>
        </w:rPr>
        <w:t>fizične osebe</w:t>
      </w:r>
      <w:r w:rsidRPr="00D50598">
        <w:rPr>
          <w:rFonts w:cs="Arial"/>
          <w:sz w:val="20"/>
        </w:rPr>
        <w:t>:</w:t>
      </w:r>
    </w:p>
    <w:p w14:paraId="38A2A2D6" w14:textId="77777777" w:rsidR="00DD33FC" w:rsidRPr="00D50598" w:rsidRDefault="00DD33FC" w:rsidP="000A47C7">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D50598" w14:paraId="731462F6" w14:textId="77777777" w:rsidTr="00856734">
        <w:trPr>
          <w:trHeight w:val="543"/>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Št.</w:t>
            </w:r>
          </w:p>
        </w:tc>
        <w:tc>
          <w:tcPr>
            <w:tcW w:w="14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Ime:</w:t>
            </w:r>
          </w:p>
        </w:tc>
        <w:tc>
          <w:tcPr>
            <w:tcW w:w="2095"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Priimek:</w:t>
            </w:r>
          </w:p>
        </w:tc>
        <w:tc>
          <w:tcPr>
            <w:tcW w:w="323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Naslov stalnega bivališča:</w:t>
            </w:r>
          </w:p>
        </w:tc>
        <w:tc>
          <w:tcPr>
            <w:tcW w:w="1595"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D50598" w:rsidRDefault="00DD33FC" w:rsidP="000A47C7">
            <w:pPr>
              <w:widowControl w:val="0"/>
              <w:spacing w:after="0"/>
              <w:jc w:val="center"/>
              <w:rPr>
                <w:rFonts w:eastAsia="Arial Unicode MS" w:cs="Arial"/>
                <w:b/>
                <w:kern w:val="2"/>
                <w:sz w:val="20"/>
              </w:rPr>
            </w:pPr>
            <w:r w:rsidRPr="00D50598">
              <w:rPr>
                <w:rFonts w:cs="Arial"/>
                <w:b/>
                <w:sz w:val="20"/>
              </w:rPr>
              <w:t>Delež v %</w:t>
            </w:r>
          </w:p>
        </w:tc>
      </w:tr>
      <w:tr w:rsidR="00DD33FC" w:rsidRPr="00D50598" w14:paraId="6AA6C6EA" w14:textId="77777777" w:rsidTr="00856734">
        <w:trPr>
          <w:trHeight w:val="355"/>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D50598" w:rsidRDefault="00DD33FC" w:rsidP="000A47C7">
            <w:pPr>
              <w:widowControl w:val="0"/>
              <w:spacing w:after="0"/>
              <w:rPr>
                <w:rFonts w:eastAsia="Arial Unicode MS" w:cs="Arial"/>
                <w:b/>
                <w:kern w:val="2"/>
                <w:sz w:val="20"/>
              </w:rPr>
            </w:pPr>
            <w:r w:rsidRPr="00D50598">
              <w:rPr>
                <w:rFonts w:cs="Arial"/>
                <w:b/>
                <w:sz w:val="20"/>
              </w:rPr>
              <w:t>1</w:t>
            </w:r>
          </w:p>
        </w:tc>
        <w:tc>
          <w:tcPr>
            <w:tcW w:w="1476"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D50598" w:rsidRDefault="00DD33FC" w:rsidP="000A47C7">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D50598" w:rsidRDefault="00DD33FC" w:rsidP="000A47C7">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D50598" w:rsidRDefault="00DD33FC" w:rsidP="000A47C7">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D50598" w:rsidRDefault="00DD33FC" w:rsidP="000A47C7">
            <w:pPr>
              <w:widowControl w:val="0"/>
              <w:spacing w:after="0"/>
              <w:rPr>
                <w:rFonts w:eastAsia="Arial Unicode MS" w:cs="Arial"/>
                <w:kern w:val="2"/>
                <w:sz w:val="20"/>
              </w:rPr>
            </w:pPr>
          </w:p>
        </w:tc>
      </w:tr>
      <w:tr w:rsidR="00DD33FC" w:rsidRPr="00D50598" w14:paraId="4EBF7FFE" w14:textId="77777777" w:rsidTr="00856734">
        <w:trPr>
          <w:trHeight w:val="417"/>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D50598" w:rsidRDefault="00DD33FC" w:rsidP="000A47C7">
            <w:pPr>
              <w:widowControl w:val="0"/>
              <w:spacing w:after="0"/>
              <w:rPr>
                <w:rFonts w:eastAsia="Arial Unicode MS" w:cs="Arial"/>
                <w:b/>
                <w:kern w:val="2"/>
                <w:sz w:val="20"/>
              </w:rPr>
            </w:pPr>
            <w:r w:rsidRPr="00D50598">
              <w:rPr>
                <w:rFonts w:cs="Arial"/>
                <w:b/>
                <w:sz w:val="20"/>
              </w:rPr>
              <w:t>2</w:t>
            </w:r>
          </w:p>
        </w:tc>
        <w:tc>
          <w:tcPr>
            <w:tcW w:w="1476"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D50598" w:rsidRDefault="00DD33FC" w:rsidP="000A47C7">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D50598" w:rsidRDefault="00DD33FC" w:rsidP="000A47C7">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D50598" w:rsidRDefault="00DD33FC" w:rsidP="000A47C7">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D50598" w:rsidRDefault="00DD33FC" w:rsidP="000A47C7">
            <w:pPr>
              <w:widowControl w:val="0"/>
              <w:spacing w:after="0"/>
              <w:rPr>
                <w:rFonts w:eastAsia="Arial Unicode MS" w:cs="Arial"/>
                <w:kern w:val="2"/>
                <w:sz w:val="20"/>
              </w:rPr>
            </w:pPr>
          </w:p>
        </w:tc>
      </w:tr>
      <w:tr w:rsidR="00DD33FC" w:rsidRPr="00D50598" w14:paraId="521635A6" w14:textId="77777777" w:rsidTr="00856734">
        <w:trPr>
          <w:trHeight w:val="423"/>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0EAAD25A" w:rsidR="00DD33FC" w:rsidRPr="00D50598" w:rsidRDefault="00856734" w:rsidP="000A47C7">
            <w:pPr>
              <w:widowControl w:val="0"/>
              <w:spacing w:after="0"/>
              <w:rPr>
                <w:rFonts w:eastAsia="Arial Unicode MS" w:cs="Arial"/>
                <w:b/>
                <w:kern w:val="2"/>
                <w:sz w:val="20"/>
              </w:rPr>
            </w:pPr>
            <w:r>
              <w:rPr>
                <w:rFonts w:cs="Arial"/>
                <w:b/>
                <w:sz w:val="20"/>
              </w:rPr>
              <w:t>…</w:t>
            </w:r>
          </w:p>
        </w:tc>
        <w:tc>
          <w:tcPr>
            <w:tcW w:w="1476"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D50598" w:rsidRDefault="00DD33FC" w:rsidP="000A47C7">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D50598" w:rsidRDefault="00DD33FC" w:rsidP="000A47C7">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D50598" w:rsidRDefault="00DD33FC" w:rsidP="000A47C7">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D50598" w:rsidRDefault="00DD33FC" w:rsidP="000A47C7">
            <w:pPr>
              <w:widowControl w:val="0"/>
              <w:spacing w:after="0"/>
              <w:rPr>
                <w:rFonts w:eastAsia="Arial Unicode MS" w:cs="Arial"/>
                <w:kern w:val="2"/>
                <w:sz w:val="20"/>
              </w:rPr>
            </w:pPr>
          </w:p>
        </w:tc>
      </w:tr>
    </w:tbl>
    <w:p w14:paraId="629B9D3B" w14:textId="77777777" w:rsidR="00DD33FC" w:rsidRPr="00D50598" w:rsidRDefault="00DD33FC" w:rsidP="000A47C7">
      <w:pPr>
        <w:spacing w:after="0"/>
        <w:jc w:val="right"/>
        <w:rPr>
          <w:rFonts w:cs="Arial"/>
          <w:sz w:val="20"/>
          <w:szCs w:val="20"/>
        </w:rPr>
      </w:pPr>
    </w:p>
    <w:p w14:paraId="06EBD494" w14:textId="77777777" w:rsidR="00DD33FC" w:rsidRPr="00D50598" w:rsidRDefault="00DD33FC" w:rsidP="000A47C7">
      <w:pPr>
        <w:spacing w:after="0"/>
        <w:jc w:val="both"/>
        <w:rPr>
          <w:rFonts w:cs="Arial"/>
          <w:b/>
        </w:rPr>
      </w:pPr>
      <w:r w:rsidRPr="00D50598">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D50598" w:rsidRDefault="00DD33FC" w:rsidP="000A47C7">
      <w:pPr>
        <w:spacing w:after="0"/>
        <w:rPr>
          <w:rFonts w:cs="Arial"/>
          <w:sz w:val="20"/>
          <w:szCs w:val="20"/>
        </w:rPr>
      </w:pPr>
    </w:p>
    <w:p w14:paraId="5834AB75" w14:textId="77777777" w:rsidR="00DD33FC" w:rsidRPr="00D50598" w:rsidRDefault="00DD33FC" w:rsidP="000A47C7">
      <w:pPr>
        <w:spacing w:after="0"/>
        <w:rPr>
          <w:rFonts w:cs="Arial"/>
          <w:sz w:val="20"/>
          <w:szCs w:val="20"/>
        </w:rPr>
      </w:pPr>
    </w:p>
    <w:p w14:paraId="77A28623" w14:textId="77777777" w:rsidR="00DD33FC" w:rsidRPr="00D50598" w:rsidRDefault="00DD33FC" w:rsidP="000A47C7">
      <w:pPr>
        <w:spacing w:after="0"/>
        <w:rPr>
          <w:rFonts w:cs="Arial"/>
          <w:sz w:val="20"/>
          <w:szCs w:val="20"/>
        </w:rPr>
      </w:pPr>
      <w:r w:rsidRPr="00D50598">
        <w:rPr>
          <w:rFonts w:cs="Arial"/>
          <w:sz w:val="20"/>
          <w:szCs w:val="20"/>
        </w:rPr>
        <w:t>Kraj in datum: __________________________</w:t>
      </w:r>
    </w:p>
    <w:p w14:paraId="3100D65D" w14:textId="77777777" w:rsidR="00DD33FC" w:rsidRPr="00D50598" w:rsidRDefault="00DD33FC" w:rsidP="000A47C7">
      <w:pPr>
        <w:spacing w:after="0"/>
        <w:ind w:left="5664" w:firstLine="708"/>
        <w:rPr>
          <w:rFonts w:cs="Arial"/>
          <w:sz w:val="20"/>
          <w:szCs w:val="20"/>
        </w:rPr>
      </w:pPr>
      <w:r w:rsidRPr="00D50598">
        <w:rPr>
          <w:rFonts w:cs="Arial"/>
          <w:sz w:val="20"/>
          <w:szCs w:val="20"/>
        </w:rPr>
        <w:t>________________, direktor</w:t>
      </w:r>
    </w:p>
    <w:p w14:paraId="082C8C20" w14:textId="77777777" w:rsidR="00DD33FC" w:rsidRPr="00D50598" w:rsidRDefault="00DD33FC" w:rsidP="000A47C7">
      <w:pPr>
        <w:spacing w:after="0"/>
        <w:ind w:left="5664" w:firstLine="708"/>
        <w:rPr>
          <w:rFonts w:cs="Arial"/>
          <w:sz w:val="20"/>
          <w:szCs w:val="20"/>
        </w:rPr>
      </w:pPr>
    </w:p>
    <w:p w14:paraId="30084F0A" w14:textId="56190C99" w:rsidR="00DD33FC" w:rsidRPr="00D50598" w:rsidRDefault="00956032" w:rsidP="000A47C7">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_______________________</w:t>
      </w:r>
    </w:p>
    <w:p w14:paraId="755488EF" w14:textId="3E467631" w:rsidR="00EE5F18" w:rsidRPr="00D50598" w:rsidRDefault="00956032" w:rsidP="00197D1A">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(podpis)</w:t>
      </w:r>
      <w:r w:rsidR="00EE5F18" w:rsidRPr="00D50598">
        <w:rPr>
          <w:rFonts w:cs="Arial"/>
          <w:sz w:val="20"/>
          <w:szCs w:val="20"/>
        </w:rPr>
        <w:br w:type="page"/>
      </w:r>
    </w:p>
    <w:p w14:paraId="7077E8F7" w14:textId="32366F46" w:rsidR="00EE5F18" w:rsidRPr="00D50598" w:rsidRDefault="00EE5F18" w:rsidP="00197D1A">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lastRenderedPageBreak/>
        <w:t>Podizvajalci</w:t>
      </w:r>
    </w:p>
    <w:p w14:paraId="4FD406A7" w14:textId="77777777" w:rsidR="00197D1A" w:rsidRPr="00D50598" w:rsidRDefault="00197D1A" w:rsidP="00EE5F18">
      <w:pPr>
        <w:pStyle w:val="PODNASLOV"/>
        <w:spacing w:after="0" w:line="276" w:lineRule="auto"/>
        <w:ind w:left="0" w:firstLine="0"/>
        <w:jc w:val="both"/>
        <w:rPr>
          <w:rFonts w:ascii="Arial" w:hAnsi="Arial" w:cs="Arial"/>
          <w:color w:val="auto"/>
          <w:sz w:val="22"/>
          <w:szCs w:val="22"/>
        </w:rPr>
      </w:pPr>
    </w:p>
    <w:p w14:paraId="433142A4" w14:textId="471D7310" w:rsidR="00EE5F18" w:rsidRPr="00D50598" w:rsidRDefault="00EE5F18" w:rsidP="00EE5F18">
      <w:pPr>
        <w:pStyle w:val="PODNASLOV"/>
        <w:spacing w:after="0" w:line="276" w:lineRule="auto"/>
        <w:ind w:left="0" w:firstLine="0"/>
        <w:jc w:val="both"/>
        <w:rPr>
          <w:rFonts w:ascii="Arial" w:hAnsi="Arial" w:cs="Arial"/>
          <w:color w:val="auto"/>
          <w:sz w:val="22"/>
          <w:szCs w:val="22"/>
        </w:rPr>
      </w:pPr>
      <w:r w:rsidRPr="00D50598">
        <w:rPr>
          <w:rFonts w:ascii="Arial" w:hAnsi="Arial" w:cs="Arial"/>
          <w:color w:val="auto"/>
          <w:sz w:val="22"/>
          <w:szCs w:val="22"/>
        </w:rPr>
        <w:t>PODATKI O PODIZVAJALCIH</w:t>
      </w:r>
    </w:p>
    <w:p w14:paraId="0FB0B969" w14:textId="77777777" w:rsidR="00732F1D" w:rsidRPr="00D50598" w:rsidRDefault="00732F1D" w:rsidP="00EE5F18">
      <w:pPr>
        <w:pStyle w:val="PODNASLOV"/>
        <w:spacing w:after="0" w:line="276" w:lineRule="auto"/>
        <w:ind w:left="0" w:firstLine="0"/>
        <w:jc w:val="both"/>
        <w:rPr>
          <w:rFonts w:ascii="Arial" w:hAnsi="Arial" w:cs="Arial"/>
          <w:b w:val="0"/>
          <w:color w:val="auto"/>
          <w:sz w:val="22"/>
          <w:szCs w:val="22"/>
          <w:u w:val="none"/>
        </w:rPr>
      </w:pPr>
    </w:p>
    <w:p w14:paraId="53D6719B" w14:textId="21247BDE" w:rsidR="00EE5F18" w:rsidRPr="00D50598" w:rsidRDefault="00EE5F18" w:rsidP="00EE5F18">
      <w:pPr>
        <w:pStyle w:val="PODNASLOV"/>
        <w:spacing w:after="0" w:line="276" w:lineRule="auto"/>
        <w:ind w:left="0" w:firstLine="0"/>
        <w:jc w:val="both"/>
        <w:rPr>
          <w:rFonts w:ascii="Arial" w:hAnsi="Arial" w:cs="Arial"/>
          <w:b w:val="0"/>
          <w:color w:val="auto"/>
          <w:sz w:val="18"/>
          <w:szCs w:val="18"/>
          <w:u w:val="none"/>
        </w:rPr>
      </w:pPr>
      <w:r w:rsidRPr="00D50598">
        <w:rPr>
          <w:rFonts w:ascii="Arial" w:hAnsi="Arial" w:cs="Arial"/>
          <w:b w:val="0"/>
          <w:color w:val="auto"/>
          <w:sz w:val="18"/>
          <w:szCs w:val="18"/>
          <w:u w:val="none"/>
        </w:rPr>
        <w:t>V</w:t>
      </w:r>
      <w:r w:rsidRPr="00D50598">
        <w:rPr>
          <w:rFonts w:ascii="Arial" w:hAnsi="Arial" w:cs="Arial"/>
          <w:b w:val="0"/>
          <w:caps w:val="0"/>
          <w:color w:val="auto"/>
          <w:sz w:val="18"/>
          <w:szCs w:val="18"/>
          <w:u w:val="none"/>
        </w:rPr>
        <w:t xml:space="preserve"> primeru več podizvajalcev ponudnik obrazec kopira</w:t>
      </w:r>
      <w:r w:rsidRPr="00D50598">
        <w:rPr>
          <w:rFonts w:ascii="Arial" w:hAnsi="Arial" w:cs="Arial"/>
          <w:b w:val="0"/>
          <w:color w:val="auto"/>
          <w:sz w:val="18"/>
          <w:szCs w:val="18"/>
          <w:u w:val="none"/>
        </w:rPr>
        <w:t xml:space="preserve">. </w:t>
      </w:r>
      <w:r w:rsidRPr="00D50598">
        <w:rPr>
          <w:rFonts w:ascii="Arial" w:hAnsi="Arial" w:cs="Arial"/>
          <w:b w:val="0"/>
          <w:caps w:val="0"/>
          <w:color w:val="auto"/>
          <w:sz w:val="18"/>
          <w:szCs w:val="18"/>
          <w:u w:val="none"/>
        </w:rPr>
        <w:t>Z oddajo tega obrazca ponudnik izjavlja in potrjuje, da sprejema splošne zahteve naročnika za predložitev ponudbe s podizvajalci, kot so navedeni v dokumentaciji v zvezi z oddajo javnega naročila ter da je z vsebino slednje seznanjen tudi podizvajalec v delu, ki ga prevzema.</w:t>
      </w:r>
    </w:p>
    <w:p w14:paraId="64D133F4" w14:textId="77777777" w:rsidR="00EE5F18" w:rsidRPr="00D50598" w:rsidRDefault="00EE5F18" w:rsidP="00EE5F18">
      <w:pPr>
        <w:pStyle w:val="PODNASLOV"/>
        <w:spacing w:after="0" w:line="276" w:lineRule="auto"/>
        <w:ind w:left="0" w:firstLine="0"/>
        <w:jc w:val="both"/>
        <w:rPr>
          <w:rFonts w:ascii="Arial" w:hAnsi="Arial" w:cs="Arial"/>
          <w:color w:val="auto"/>
          <w:sz w:val="22"/>
          <w:szCs w:val="22"/>
        </w:rPr>
      </w:pPr>
      <w:r w:rsidRPr="00D50598">
        <w:rPr>
          <w:rFonts w:ascii="Arial" w:hAnsi="Arial" w:cs="Arial"/>
          <w:color w:val="auto"/>
          <w:sz w:val="22"/>
          <w:szCs w:val="22"/>
        </w:rPr>
        <w:t xml:space="preserve"> </w:t>
      </w:r>
    </w:p>
    <w:p w14:paraId="48C30004" w14:textId="77777777" w:rsidR="00EE5F18" w:rsidRPr="00D50598" w:rsidRDefault="00EE5F18" w:rsidP="00EE5F18">
      <w:pPr>
        <w:pStyle w:val="PODNASLOV"/>
        <w:spacing w:line="276" w:lineRule="auto"/>
        <w:jc w:val="both"/>
        <w:rPr>
          <w:rFonts w:ascii="Arial" w:hAnsi="Arial" w:cs="Arial"/>
          <w:b w:val="0"/>
          <w:color w:val="auto"/>
          <w:sz w:val="20"/>
          <w:szCs w:val="20"/>
          <w:u w:val="none"/>
        </w:rPr>
      </w:pPr>
      <w:r w:rsidRPr="00D50598">
        <w:rPr>
          <w:rFonts w:ascii="Arial" w:hAnsi="Arial" w:cs="Arial"/>
          <w:b w:val="0"/>
          <w:color w:val="auto"/>
          <w:sz w:val="20"/>
          <w:szCs w:val="20"/>
          <w:u w:val="none"/>
        </w:rPr>
        <w:t xml:space="preserve">PODATKI O PODIZVAJALCU: </w:t>
      </w:r>
    </w:p>
    <w:tbl>
      <w:tblPr>
        <w:tblStyle w:val="TableGrid"/>
        <w:tblW w:w="9072" w:type="dxa"/>
        <w:tblInd w:w="108" w:type="dxa"/>
        <w:tblBorders>
          <w:top w:val="none" w:sz="0" w:space="0" w:color="auto"/>
          <w:left w:val="none" w:sz="0" w:space="0" w:color="auto"/>
          <w:bottom w:val="none" w:sz="0" w:space="0" w:color="auto"/>
          <w:right w:val="none" w:sz="0" w:space="0" w:color="auto"/>
          <w:insideH w:val="single" w:sz="4" w:space="0" w:color="7F7F7F" w:themeColor="text1" w:themeTint="80"/>
          <w:insideV w:val="single" w:sz="4" w:space="0" w:color="7F7F7F" w:themeColor="text1" w:themeTint="80"/>
        </w:tblBorders>
        <w:tblLook w:val="04A0" w:firstRow="1" w:lastRow="0" w:firstColumn="1" w:lastColumn="0" w:noHBand="0" w:noVBand="1"/>
      </w:tblPr>
      <w:tblGrid>
        <w:gridCol w:w="2801"/>
        <w:gridCol w:w="6271"/>
      </w:tblGrid>
      <w:tr w:rsidR="00EE5F18" w:rsidRPr="00D50598" w14:paraId="5AD9D26A" w14:textId="77777777" w:rsidTr="00173AD1">
        <w:trPr>
          <w:trHeight w:val="538"/>
        </w:trPr>
        <w:tc>
          <w:tcPr>
            <w:tcW w:w="2801" w:type="dxa"/>
            <w:vAlign w:val="center"/>
          </w:tcPr>
          <w:p w14:paraId="7BE47443" w14:textId="77777777" w:rsidR="00EE5F18" w:rsidRPr="00D50598" w:rsidRDefault="00EE5F18" w:rsidP="00173AD1">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t>Naziv</w:t>
            </w:r>
          </w:p>
        </w:tc>
        <w:tc>
          <w:tcPr>
            <w:tcW w:w="6271" w:type="dxa"/>
            <w:vAlign w:val="center"/>
          </w:tcPr>
          <w:p w14:paraId="064D343E" w14:textId="77777777" w:rsidR="00EE5F18" w:rsidRPr="00D50598" w:rsidRDefault="00EE5F18" w:rsidP="00173AD1">
            <w:pPr>
              <w:pStyle w:val="PODNASLOV"/>
              <w:spacing w:line="276" w:lineRule="auto"/>
              <w:ind w:left="0" w:firstLine="0"/>
              <w:rPr>
                <w:rFonts w:ascii="Arial" w:hAnsi="Arial" w:cs="Arial"/>
                <w:b w:val="0"/>
                <w:color w:val="auto"/>
                <w:sz w:val="20"/>
                <w:szCs w:val="20"/>
                <w:u w:val="none"/>
              </w:rPr>
            </w:pPr>
          </w:p>
        </w:tc>
      </w:tr>
      <w:tr w:rsidR="00EE5F18" w:rsidRPr="00D50598" w14:paraId="6CFD7B7F" w14:textId="77777777" w:rsidTr="00173AD1">
        <w:trPr>
          <w:trHeight w:val="691"/>
        </w:trPr>
        <w:tc>
          <w:tcPr>
            <w:tcW w:w="2801" w:type="dxa"/>
            <w:vAlign w:val="center"/>
          </w:tcPr>
          <w:p w14:paraId="716A0692" w14:textId="77777777" w:rsidR="00EE5F18" w:rsidRPr="00D50598" w:rsidRDefault="00EE5F18" w:rsidP="00173AD1">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t>Poslovni naslov</w:t>
            </w:r>
          </w:p>
        </w:tc>
        <w:tc>
          <w:tcPr>
            <w:tcW w:w="6271" w:type="dxa"/>
            <w:vAlign w:val="center"/>
          </w:tcPr>
          <w:p w14:paraId="0B8AF59F" w14:textId="77777777" w:rsidR="00EE5F18" w:rsidRPr="00D50598" w:rsidRDefault="00EE5F18" w:rsidP="00173AD1">
            <w:pPr>
              <w:pStyle w:val="PODNASLOV"/>
              <w:spacing w:line="276" w:lineRule="auto"/>
              <w:ind w:left="0" w:firstLine="0"/>
              <w:rPr>
                <w:rFonts w:ascii="Arial" w:hAnsi="Arial" w:cs="Arial"/>
                <w:b w:val="0"/>
                <w:color w:val="auto"/>
                <w:sz w:val="20"/>
                <w:szCs w:val="20"/>
                <w:u w:val="none"/>
              </w:rPr>
            </w:pPr>
          </w:p>
        </w:tc>
      </w:tr>
      <w:tr w:rsidR="00EE5F18" w:rsidRPr="00D50598" w14:paraId="7F2A4A51" w14:textId="77777777" w:rsidTr="00173AD1">
        <w:trPr>
          <w:trHeight w:val="701"/>
        </w:trPr>
        <w:tc>
          <w:tcPr>
            <w:tcW w:w="2801" w:type="dxa"/>
            <w:vAlign w:val="center"/>
          </w:tcPr>
          <w:p w14:paraId="5377B3D1" w14:textId="77777777" w:rsidR="00EE5F18" w:rsidRPr="00D50598" w:rsidRDefault="00EE5F18" w:rsidP="00173AD1">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t>Davčna številka</w:t>
            </w:r>
          </w:p>
        </w:tc>
        <w:tc>
          <w:tcPr>
            <w:tcW w:w="6271" w:type="dxa"/>
            <w:vAlign w:val="center"/>
          </w:tcPr>
          <w:p w14:paraId="323A3C5B" w14:textId="77777777" w:rsidR="00EE5F18" w:rsidRPr="00D50598" w:rsidRDefault="00EE5F18" w:rsidP="00173AD1">
            <w:pPr>
              <w:pStyle w:val="PODNASLOV"/>
              <w:spacing w:line="276" w:lineRule="auto"/>
              <w:ind w:left="0" w:firstLine="0"/>
              <w:rPr>
                <w:rFonts w:ascii="Arial" w:hAnsi="Arial" w:cs="Arial"/>
                <w:b w:val="0"/>
                <w:color w:val="auto"/>
                <w:sz w:val="20"/>
                <w:szCs w:val="20"/>
                <w:u w:val="none"/>
              </w:rPr>
            </w:pPr>
          </w:p>
        </w:tc>
      </w:tr>
      <w:tr w:rsidR="00EE5F18" w:rsidRPr="00D50598" w14:paraId="77332BD0" w14:textId="77777777" w:rsidTr="00173AD1">
        <w:trPr>
          <w:trHeight w:val="851"/>
        </w:trPr>
        <w:tc>
          <w:tcPr>
            <w:tcW w:w="2801" w:type="dxa"/>
            <w:vAlign w:val="center"/>
          </w:tcPr>
          <w:p w14:paraId="14720EC6" w14:textId="77777777" w:rsidR="00EE5F18" w:rsidRPr="00D50598" w:rsidRDefault="00EE5F18" w:rsidP="00173AD1">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t>Kontaktna oseba (osebno ime, e-mail)</w:t>
            </w:r>
          </w:p>
        </w:tc>
        <w:tc>
          <w:tcPr>
            <w:tcW w:w="6271" w:type="dxa"/>
            <w:vAlign w:val="center"/>
          </w:tcPr>
          <w:p w14:paraId="76AD7374" w14:textId="77777777" w:rsidR="00EE5F18" w:rsidRPr="00D50598" w:rsidRDefault="00EE5F18" w:rsidP="00173AD1">
            <w:pPr>
              <w:pStyle w:val="PODNASLOV"/>
              <w:spacing w:line="276" w:lineRule="auto"/>
              <w:ind w:left="0" w:firstLine="0"/>
              <w:rPr>
                <w:rFonts w:ascii="Arial" w:hAnsi="Arial" w:cs="Arial"/>
                <w:b w:val="0"/>
                <w:color w:val="auto"/>
                <w:sz w:val="20"/>
                <w:szCs w:val="20"/>
                <w:u w:val="none"/>
              </w:rPr>
            </w:pPr>
          </w:p>
        </w:tc>
      </w:tr>
      <w:tr w:rsidR="00EE5F18" w:rsidRPr="00D50598" w14:paraId="42DB00E2" w14:textId="77777777" w:rsidTr="00173AD1">
        <w:trPr>
          <w:trHeight w:val="1248"/>
        </w:trPr>
        <w:tc>
          <w:tcPr>
            <w:tcW w:w="2801" w:type="dxa"/>
            <w:vAlign w:val="center"/>
          </w:tcPr>
          <w:p w14:paraId="0124C261" w14:textId="77777777" w:rsidR="00EE5F18" w:rsidRPr="00D50598" w:rsidRDefault="00EE5F18" w:rsidP="00173AD1">
            <w:pPr>
              <w:pStyle w:val="PODNASLOV"/>
              <w:spacing w:after="0" w:line="276" w:lineRule="auto"/>
              <w:ind w:left="0" w:firstLine="0"/>
              <w:jc w:val="right"/>
              <w:rPr>
                <w:rFonts w:ascii="Arial" w:hAnsi="Arial" w:cs="Arial"/>
                <w:color w:val="auto"/>
                <w:sz w:val="20"/>
                <w:szCs w:val="20"/>
                <w:u w:val="none"/>
              </w:rPr>
            </w:pPr>
            <w:r w:rsidRPr="00D50598">
              <w:rPr>
                <w:rFonts w:ascii="Arial" w:hAnsi="Arial" w:cs="Arial"/>
                <w:caps w:val="0"/>
                <w:color w:val="auto"/>
                <w:sz w:val="20"/>
                <w:szCs w:val="20"/>
                <w:u w:val="none"/>
              </w:rPr>
              <w:t>Vrsta, predmet in opis del, ki jih prevzame posamezen podizvajalec</w:t>
            </w:r>
          </w:p>
        </w:tc>
        <w:tc>
          <w:tcPr>
            <w:tcW w:w="6271" w:type="dxa"/>
            <w:vAlign w:val="center"/>
          </w:tcPr>
          <w:p w14:paraId="7A41A16E" w14:textId="77777777" w:rsidR="00EE5F18" w:rsidRPr="00D50598" w:rsidRDefault="00EE5F18" w:rsidP="00173AD1">
            <w:pPr>
              <w:pStyle w:val="PODNASLOV"/>
              <w:spacing w:line="276" w:lineRule="auto"/>
              <w:ind w:left="0" w:firstLine="0"/>
              <w:rPr>
                <w:rFonts w:ascii="Arial" w:hAnsi="Arial" w:cs="Arial"/>
                <w:b w:val="0"/>
                <w:color w:val="auto"/>
                <w:sz w:val="20"/>
                <w:szCs w:val="20"/>
                <w:u w:val="none"/>
              </w:rPr>
            </w:pPr>
          </w:p>
        </w:tc>
      </w:tr>
    </w:tbl>
    <w:p w14:paraId="0A537542" w14:textId="14667DB1" w:rsidR="00EE5F18" w:rsidRPr="00D50598" w:rsidRDefault="00EE5F18" w:rsidP="00EE5F18">
      <w:pPr>
        <w:pStyle w:val="PODNASLOV"/>
        <w:spacing w:line="276" w:lineRule="auto"/>
        <w:jc w:val="both"/>
        <w:rPr>
          <w:rFonts w:ascii="Arial" w:hAnsi="Arial" w:cs="Arial"/>
          <w:b w:val="0"/>
          <w:color w:val="auto"/>
          <w:sz w:val="22"/>
          <w:szCs w:val="22"/>
          <w:u w:val="none"/>
        </w:rPr>
      </w:pPr>
    </w:p>
    <w:p w14:paraId="336C0154" w14:textId="77777777" w:rsidR="001C7599" w:rsidRPr="00D50598" w:rsidRDefault="001C7599" w:rsidP="00732F1D">
      <w:pPr>
        <w:rPr>
          <w:rFonts w:cs="Arial"/>
        </w:rPr>
      </w:pPr>
    </w:p>
    <w:p w14:paraId="3F8432DF" w14:textId="7AAB2358" w:rsidR="00732F1D" w:rsidRPr="00D50598" w:rsidRDefault="001C7599" w:rsidP="00732F1D">
      <w:pPr>
        <w:rPr>
          <w:rFonts w:cs="Arial"/>
        </w:rPr>
      </w:pPr>
      <w:r w:rsidRPr="00D50598">
        <w:rPr>
          <w:rFonts w:cs="Arial"/>
        </w:rPr>
        <w:t>Kraj in</w:t>
      </w:r>
      <w:r w:rsidR="00732F1D" w:rsidRPr="00D50598">
        <w:rPr>
          <w:rFonts w:cs="Arial"/>
        </w:rPr>
        <w:t xml:space="preserve"> datum: _______________________</w:t>
      </w:r>
    </w:p>
    <w:p w14:paraId="3AF0A3E7" w14:textId="77777777" w:rsidR="00732F1D" w:rsidRPr="00D50598" w:rsidRDefault="00732F1D" w:rsidP="00EE5F18">
      <w:pPr>
        <w:pStyle w:val="PODNASLOV"/>
        <w:spacing w:line="276" w:lineRule="auto"/>
        <w:jc w:val="both"/>
        <w:rPr>
          <w:rFonts w:ascii="Arial" w:hAnsi="Arial" w:cs="Arial"/>
          <w:b w:val="0"/>
          <w:color w:val="auto"/>
          <w:sz w:val="22"/>
          <w:szCs w:val="22"/>
          <w:u w:val="none"/>
        </w:rPr>
      </w:pPr>
    </w:p>
    <w:p w14:paraId="3EC613E2" w14:textId="77777777" w:rsidR="00EE5F18" w:rsidRPr="00D50598" w:rsidRDefault="00EE5F18" w:rsidP="00EE5F18">
      <w:pPr>
        <w:rPr>
          <w:rFonts w:eastAsiaTheme="minorEastAsia" w:cs="Arial"/>
        </w:rPr>
      </w:pPr>
    </w:p>
    <w:p w14:paraId="4FF59F34" w14:textId="395D19B7" w:rsidR="00EE5F18" w:rsidRPr="00D50598" w:rsidRDefault="00EE5F18" w:rsidP="00EE5F18">
      <w:pPr>
        <w:ind w:left="5112"/>
        <w:rPr>
          <w:rFonts w:eastAsiaTheme="minorEastAsia" w:cs="Arial"/>
        </w:rPr>
      </w:pPr>
      <w:r w:rsidRPr="00D50598">
        <w:rPr>
          <w:rFonts w:eastAsiaTheme="minorEastAsia" w:cs="Arial"/>
        </w:rPr>
        <w:t>Podpis in žig pon</w:t>
      </w:r>
      <w:r w:rsidR="00732F1D" w:rsidRPr="00D50598">
        <w:rPr>
          <w:rFonts w:eastAsiaTheme="minorEastAsia" w:cs="Arial"/>
        </w:rPr>
        <w:t>udnika</w:t>
      </w:r>
      <w:r w:rsidRPr="00D50598">
        <w:rPr>
          <w:rFonts w:eastAsiaTheme="minorEastAsia" w:cs="Arial"/>
        </w:rPr>
        <w:t>:</w:t>
      </w:r>
    </w:p>
    <w:p w14:paraId="1CE964CF" w14:textId="77777777" w:rsidR="00EE5F18" w:rsidRPr="00D50598" w:rsidRDefault="00EE5F18" w:rsidP="00EE5F18">
      <w:pPr>
        <w:ind w:left="5112"/>
        <w:rPr>
          <w:rFonts w:eastAsiaTheme="minorEastAsia" w:cs="Arial"/>
        </w:rPr>
      </w:pPr>
      <w:r w:rsidRPr="00D50598">
        <w:rPr>
          <w:rFonts w:eastAsiaTheme="minorEastAsia" w:cs="Arial"/>
        </w:rPr>
        <w:t>________________________</w:t>
      </w:r>
    </w:p>
    <w:p w14:paraId="30C56A0E" w14:textId="77777777" w:rsidR="00732F1D" w:rsidRPr="00D50598" w:rsidRDefault="00732F1D">
      <w:pPr>
        <w:rPr>
          <w:rFonts w:eastAsiaTheme="minorEastAsia" w:cs="Arial"/>
          <w:sz w:val="18"/>
          <w:szCs w:val="18"/>
        </w:rPr>
      </w:pPr>
      <w:r w:rsidRPr="00D50598">
        <w:rPr>
          <w:rFonts w:eastAsiaTheme="minorEastAsia" w:cs="Arial"/>
          <w:sz w:val="18"/>
          <w:szCs w:val="18"/>
        </w:rPr>
        <w:br w:type="page"/>
      </w:r>
    </w:p>
    <w:p w14:paraId="064D47E2" w14:textId="067F7C89" w:rsidR="00131DBA" w:rsidRPr="00D50598" w:rsidRDefault="00131DBA" w:rsidP="00131DBA">
      <w:pPr>
        <w:pStyle w:val="PODNASLOV"/>
        <w:spacing w:after="0" w:line="276" w:lineRule="auto"/>
        <w:ind w:left="0" w:firstLine="0"/>
        <w:jc w:val="right"/>
        <w:rPr>
          <w:rFonts w:ascii="Arial" w:hAnsi="Arial" w:cs="Arial"/>
          <w:caps w:val="0"/>
          <w:color w:val="auto"/>
          <w:sz w:val="20"/>
          <w:szCs w:val="20"/>
          <w:u w:val="none"/>
        </w:rPr>
      </w:pPr>
      <w:r w:rsidRPr="00D50598">
        <w:rPr>
          <w:rFonts w:ascii="Arial" w:hAnsi="Arial" w:cs="Arial"/>
          <w:caps w:val="0"/>
          <w:color w:val="auto"/>
          <w:sz w:val="20"/>
          <w:szCs w:val="20"/>
          <w:u w:val="none"/>
        </w:rPr>
        <w:lastRenderedPageBreak/>
        <w:t>Referenca</w:t>
      </w:r>
    </w:p>
    <w:p w14:paraId="041827C6" w14:textId="77777777" w:rsidR="00131DBA" w:rsidRPr="00D50598" w:rsidRDefault="00131DBA" w:rsidP="00131DBA">
      <w:pPr>
        <w:pStyle w:val="PODNASLOV"/>
        <w:spacing w:after="0" w:line="276" w:lineRule="auto"/>
        <w:ind w:left="0" w:firstLine="0"/>
        <w:jc w:val="both"/>
        <w:rPr>
          <w:rFonts w:ascii="Arial" w:hAnsi="Arial" w:cs="Arial"/>
          <w:b w:val="0"/>
          <w:caps w:val="0"/>
          <w:color w:val="auto"/>
          <w:sz w:val="20"/>
          <w:szCs w:val="20"/>
          <w:u w:val="none"/>
        </w:rPr>
      </w:pPr>
    </w:p>
    <w:p w14:paraId="0C2B826F" w14:textId="3BA64C9A" w:rsidR="007F7604" w:rsidRPr="00D50598" w:rsidRDefault="00CD1B81" w:rsidP="00131DBA">
      <w:pPr>
        <w:pStyle w:val="PODNASLOV"/>
        <w:spacing w:after="0" w:line="276" w:lineRule="auto"/>
        <w:ind w:left="0" w:firstLine="0"/>
        <w:jc w:val="both"/>
        <w:rPr>
          <w:rFonts w:ascii="Arial" w:hAnsi="Arial" w:cs="Arial"/>
          <w:caps w:val="0"/>
          <w:color w:val="auto"/>
          <w:sz w:val="22"/>
          <w:szCs w:val="22"/>
        </w:rPr>
      </w:pPr>
      <w:r w:rsidRPr="00D50598">
        <w:rPr>
          <w:rFonts w:ascii="Arial" w:hAnsi="Arial" w:cs="Arial"/>
          <w:caps w:val="0"/>
          <w:color w:val="auto"/>
          <w:sz w:val="22"/>
          <w:szCs w:val="22"/>
        </w:rPr>
        <w:t>IZPOLNJEVANJE REFERENČNEGA</w:t>
      </w:r>
      <w:r w:rsidR="007F7604" w:rsidRPr="00D50598">
        <w:rPr>
          <w:rFonts w:ascii="Arial" w:hAnsi="Arial" w:cs="Arial"/>
          <w:caps w:val="0"/>
          <w:color w:val="auto"/>
          <w:sz w:val="22"/>
          <w:szCs w:val="22"/>
        </w:rPr>
        <w:t xml:space="preserve"> POGOJ</w:t>
      </w:r>
      <w:r w:rsidRPr="00D50598">
        <w:rPr>
          <w:rFonts w:ascii="Arial" w:hAnsi="Arial" w:cs="Arial"/>
          <w:caps w:val="0"/>
          <w:color w:val="auto"/>
          <w:sz w:val="22"/>
          <w:szCs w:val="22"/>
        </w:rPr>
        <w:t>A</w:t>
      </w:r>
    </w:p>
    <w:p w14:paraId="33F0977E" w14:textId="77777777" w:rsidR="007F7604" w:rsidRPr="00D50598" w:rsidRDefault="007F7604" w:rsidP="00131DBA">
      <w:pPr>
        <w:pStyle w:val="PODNASLOV"/>
        <w:spacing w:after="0" w:line="276" w:lineRule="auto"/>
        <w:ind w:left="0" w:firstLine="0"/>
        <w:jc w:val="both"/>
        <w:rPr>
          <w:rFonts w:ascii="Arial" w:hAnsi="Arial" w:cs="Arial"/>
          <w:b w:val="0"/>
          <w:caps w:val="0"/>
          <w:color w:val="auto"/>
          <w:sz w:val="18"/>
          <w:szCs w:val="18"/>
          <w:u w:val="none"/>
        </w:rPr>
      </w:pPr>
    </w:p>
    <w:p w14:paraId="0C245ACD" w14:textId="6865A9EB" w:rsidR="00131DBA" w:rsidRPr="00D50598" w:rsidRDefault="00131DBA" w:rsidP="00131DBA">
      <w:pPr>
        <w:pStyle w:val="PODNASLOV"/>
        <w:spacing w:after="0" w:line="276" w:lineRule="auto"/>
        <w:ind w:left="0" w:firstLine="0"/>
        <w:jc w:val="both"/>
        <w:rPr>
          <w:rFonts w:ascii="Arial" w:hAnsi="Arial" w:cs="Arial"/>
          <w:b w:val="0"/>
          <w:caps w:val="0"/>
          <w:color w:val="auto"/>
          <w:sz w:val="18"/>
          <w:szCs w:val="18"/>
          <w:u w:val="none"/>
        </w:rPr>
      </w:pPr>
      <w:r w:rsidRPr="00D50598">
        <w:rPr>
          <w:rFonts w:ascii="Arial" w:hAnsi="Arial" w:cs="Arial"/>
          <w:b w:val="0"/>
          <w:caps w:val="0"/>
          <w:color w:val="auto"/>
          <w:sz w:val="18"/>
          <w:szCs w:val="18"/>
          <w:u w:val="none"/>
        </w:rPr>
        <w:t>Ponudnik</w:t>
      </w:r>
      <w:r w:rsidR="00D7317F" w:rsidRPr="00D50598">
        <w:rPr>
          <w:rFonts w:ascii="Arial" w:hAnsi="Arial" w:cs="Arial"/>
          <w:b w:val="0"/>
          <w:caps w:val="0"/>
          <w:color w:val="auto"/>
          <w:sz w:val="18"/>
          <w:szCs w:val="18"/>
          <w:u w:val="none"/>
        </w:rPr>
        <w:t>/</w:t>
      </w:r>
      <w:r w:rsidR="002B6E0B" w:rsidRPr="00D50598">
        <w:rPr>
          <w:rFonts w:ascii="Arial" w:hAnsi="Arial" w:cs="Arial"/>
          <w:b w:val="0"/>
          <w:caps w:val="0"/>
          <w:color w:val="auto"/>
          <w:sz w:val="18"/>
          <w:szCs w:val="18"/>
          <w:u w:val="none"/>
        </w:rPr>
        <w:t>podizvajalec</w:t>
      </w:r>
      <w:r w:rsidRPr="00D50598">
        <w:rPr>
          <w:rFonts w:ascii="Arial" w:hAnsi="Arial" w:cs="Arial"/>
          <w:b w:val="0"/>
          <w:caps w:val="0"/>
          <w:color w:val="auto"/>
          <w:sz w:val="18"/>
          <w:szCs w:val="18"/>
          <w:u w:val="none"/>
        </w:rPr>
        <w:t xml:space="preserve"> kopira obrazec glede na število referenčnih poslov. Gospodarski subjekt lahko predloži tudi na drugem obrazcu pripravljeno referenčno potrdilo, v kolikor je iz slednjega v celoti razvidno izp</w:t>
      </w:r>
      <w:r w:rsidR="007F7604" w:rsidRPr="00D50598">
        <w:rPr>
          <w:rFonts w:ascii="Arial" w:hAnsi="Arial" w:cs="Arial"/>
          <w:b w:val="0"/>
          <w:caps w:val="0"/>
          <w:color w:val="auto"/>
          <w:sz w:val="18"/>
          <w:szCs w:val="18"/>
          <w:u w:val="none"/>
        </w:rPr>
        <w:t>olnjevanje referenčnega pogoja.</w:t>
      </w:r>
    </w:p>
    <w:p w14:paraId="69BC3181" w14:textId="77777777" w:rsidR="00131DBA" w:rsidRPr="00D50598" w:rsidRDefault="00131DBA" w:rsidP="00131DBA">
      <w:pPr>
        <w:pStyle w:val="PODNASLOV"/>
        <w:spacing w:after="0" w:line="276" w:lineRule="auto"/>
        <w:ind w:left="0" w:firstLine="0"/>
        <w:jc w:val="both"/>
        <w:rPr>
          <w:rFonts w:ascii="Arial" w:hAnsi="Arial" w:cs="Arial"/>
          <w:b w:val="0"/>
          <w:color w:val="auto"/>
          <w:sz w:val="20"/>
          <w:szCs w:val="20"/>
          <w:u w:val="none"/>
        </w:rPr>
      </w:pPr>
    </w:p>
    <w:p w14:paraId="73C40331" w14:textId="77777777" w:rsidR="00131DBA" w:rsidRPr="00D50598" w:rsidRDefault="00131DBA" w:rsidP="00131DBA">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Look w:val="04A0" w:firstRow="1" w:lastRow="0" w:firstColumn="1" w:lastColumn="0" w:noHBand="0" w:noVBand="1"/>
      </w:tblPr>
      <w:tblGrid>
        <w:gridCol w:w="2122"/>
        <w:gridCol w:w="6945"/>
      </w:tblGrid>
      <w:tr w:rsidR="00131DBA" w:rsidRPr="00D50598" w14:paraId="64D6DA22" w14:textId="77777777" w:rsidTr="001273A0">
        <w:tc>
          <w:tcPr>
            <w:tcW w:w="2122" w:type="dxa"/>
            <w:vAlign w:val="center"/>
          </w:tcPr>
          <w:p w14:paraId="41BB6D21"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Izvajalec referenčnega posla</w:t>
            </w:r>
          </w:p>
        </w:tc>
        <w:tc>
          <w:tcPr>
            <w:tcW w:w="6945" w:type="dxa"/>
            <w:vAlign w:val="center"/>
          </w:tcPr>
          <w:p w14:paraId="4E566E6B" w14:textId="77777777" w:rsidR="00131DBA" w:rsidRPr="00D50598" w:rsidRDefault="00131DBA" w:rsidP="001273A0">
            <w:pPr>
              <w:spacing w:line="276" w:lineRule="auto"/>
              <w:rPr>
                <w:rFonts w:cs="Arial"/>
                <w:sz w:val="20"/>
                <w:szCs w:val="20"/>
                <w:lang w:val="sl-SI" w:eastAsia="sl-SI"/>
              </w:rPr>
            </w:pPr>
          </w:p>
        </w:tc>
      </w:tr>
      <w:tr w:rsidR="00131DBA" w:rsidRPr="00D50598" w14:paraId="0C599B03" w14:textId="77777777" w:rsidTr="001273A0">
        <w:tc>
          <w:tcPr>
            <w:tcW w:w="2122" w:type="dxa"/>
            <w:vAlign w:val="center"/>
          </w:tcPr>
          <w:p w14:paraId="217B2D56"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Naročnik referenčnega posla</w:t>
            </w:r>
          </w:p>
        </w:tc>
        <w:tc>
          <w:tcPr>
            <w:tcW w:w="6945" w:type="dxa"/>
            <w:vAlign w:val="center"/>
          </w:tcPr>
          <w:p w14:paraId="0D86EDB3" w14:textId="77777777" w:rsidR="00131DBA" w:rsidRPr="00D50598" w:rsidRDefault="00131DBA" w:rsidP="001273A0">
            <w:pPr>
              <w:spacing w:line="276" w:lineRule="auto"/>
              <w:rPr>
                <w:rFonts w:cs="Arial"/>
                <w:sz w:val="20"/>
                <w:szCs w:val="20"/>
                <w:lang w:val="sl-SI" w:eastAsia="sl-SI"/>
              </w:rPr>
            </w:pPr>
          </w:p>
        </w:tc>
      </w:tr>
      <w:tr w:rsidR="00131DBA" w:rsidRPr="00D50598" w14:paraId="55FA54F4" w14:textId="77777777" w:rsidTr="001273A0">
        <w:tc>
          <w:tcPr>
            <w:tcW w:w="2122" w:type="dxa"/>
            <w:vAlign w:val="center"/>
          </w:tcPr>
          <w:p w14:paraId="649C714B"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Naziv posla</w:t>
            </w:r>
          </w:p>
        </w:tc>
        <w:tc>
          <w:tcPr>
            <w:tcW w:w="6945" w:type="dxa"/>
            <w:vAlign w:val="center"/>
          </w:tcPr>
          <w:p w14:paraId="60B334B8" w14:textId="77777777" w:rsidR="00131DBA" w:rsidRPr="00D50598" w:rsidRDefault="00131DBA" w:rsidP="001273A0">
            <w:pPr>
              <w:spacing w:line="276" w:lineRule="auto"/>
              <w:rPr>
                <w:rFonts w:cs="Arial"/>
                <w:sz w:val="20"/>
                <w:szCs w:val="20"/>
                <w:lang w:val="sl-SI" w:eastAsia="sl-SI"/>
              </w:rPr>
            </w:pPr>
          </w:p>
        </w:tc>
      </w:tr>
      <w:tr w:rsidR="00131DBA" w:rsidRPr="00D50598" w14:paraId="035462BB" w14:textId="77777777" w:rsidTr="001273A0">
        <w:tc>
          <w:tcPr>
            <w:tcW w:w="2122" w:type="dxa"/>
            <w:vAlign w:val="center"/>
          </w:tcPr>
          <w:p w14:paraId="7F99F3DF"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Opis (predmet) posla</w:t>
            </w:r>
          </w:p>
        </w:tc>
        <w:tc>
          <w:tcPr>
            <w:tcW w:w="6945" w:type="dxa"/>
            <w:vAlign w:val="center"/>
          </w:tcPr>
          <w:p w14:paraId="502DAD0B" w14:textId="77777777" w:rsidR="00131DBA" w:rsidRPr="00D50598" w:rsidRDefault="00131DBA" w:rsidP="001273A0">
            <w:pPr>
              <w:spacing w:line="276" w:lineRule="auto"/>
              <w:rPr>
                <w:rFonts w:cs="Arial"/>
                <w:sz w:val="20"/>
                <w:szCs w:val="20"/>
                <w:lang w:val="sl-SI" w:eastAsia="sl-SI"/>
              </w:rPr>
            </w:pPr>
          </w:p>
        </w:tc>
      </w:tr>
      <w:tr w:rsidR="00131DBA" w:rsidRPr="00D50598" w14:paraId="3FF5998C" w14:textId="77777777" w:rsidTr="001273A0">
        <w:tc>
          <w:tcPr>
            <w:tcW w:w="2122" w:type="dxa"/>
            <w:vAlign w:val="center"/>
          </w:tcPr>
          <w:p w14:paraId="575C4A58"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Obdobje izvajanja posla</w:t>
            </w:r>
          </w:p>
        </w:tc>
        <w:tc>
          <w:tcPr>
            <w:tcW w:w="6945" w:type="dxa"/>
            <w:vAlign w:val="center"/>
          </w:tcPr>
          <w:p w14:paraId="0A9CE479" w14:textId="77777777" w:rsidR="00131DBA" w:rsidRPr="00D50598" w:rsidRDefault="00131DBA" w:rsidP="001273A0">
            <w:pPr>
              <w:spacing w:line="276" w:lineRule="auto"/>
              <w:rPr>
                <w:rFonts w:cs="Arial"/>
                <w:sz w:val="20"/>
                <w:szCs w:val="20"/>
                <w:lang w:val="sl-SI" w:eastAsia="sl-SI"/>
              </w:rPr>
            </w:pPr>
          </w:p>
        </w:tc>
      </w:tr>
      <w:tr w:rsidR="00D50598" w:rsidRPr="00D50598" w14:paraId="7EBD5E95" w14:textId="77777777" w:rsidTr="001273A0">
        <w:tc>
          <w:tcPr>
            <w:tcW w:w="2122" w:type="dxa"/>
            <w:vAlign w:val="center"/>
          </w:tcPr>
          <w:p w14:paraId="38F6E53A" w14:textId="084B8421" w:rsidR="00D50598" w:rsidRPr="00D50598" w:rsidRDefault="00D50598" w:rsidP="001273A0">
            <w:pPr>
              <w:jc w:val="right"/>
              <w:rPr>
                <w:rFonts w:cs="Arial"/>
                <w:b/>
                <w:sz w:val="20"/>
                <w:szCs w:val="20"/>
                <w:lang w:val="sl-SI" w:eastAsia="sl-SI"/>
              </w:rPr>
            </w:pPr>
            <w:r w:rsidRPr="00D50598">
              <w:rPr>
                <w:rFonts w:cs="Arial"/>
                <w:b/>
                <w:sz w:val="20"/>
                <w:szCs w:val="20"/>
                <w:lang w:val="sl-SI" w:eastAsia="sl-SI"/>
              </w:rPr>
              <w:t>Vrednost posla</w:t>
            </w:r>
            <w:r>
              <w:rPr>
                <w:rFonts w:cs="Arial"/>
                <w:b/>
                <w:sz w:val="20"/>
                <w:szCs w:val="20"/>
                <w:lang w:val="sl-SI" w:eastAsia="sl-SI"/>
              </w:rPr>
              <w:t xml:space="preserve"> v EUR brez DDV</w:t>
            </w:r>
          </w:p>
        </w:tc>
        <w:tc>
          <w:tcPr>
            <w:tcW w:w="6945" w:type="dxa"/>
            <w:vAlign w:val="center"/>
          </w:tcPr>
          <w:p w14:paraId="72C4B0BE" w14:textId="77777777" w:rsidR="00D50598" w:rsidRPr="00D50598" w:rsidRDefault="00D50598" w:rsidP="001273A0">
            <w:pPr>
              <w:rPr>
                <w:rFonts w:cs="Arial"/>
                <w:sz w:val="20"/>
                <w:szCs w:val="20"/>
                <w:lang w:val="sl-SI" w:eastAsia="sl-SI"/>
              </w:rPr>
            </w:pPr>
          </w:p>
        </w:tc>
      </w:tr>
      <w:tr w:rsidR="00131DBA" w:rsidRPr="00D50598" w14:paraId="51DE1FCD" w14:textId="77777777" w:rsidTr="001273A0">
        <w:tc>
          <w:tcPr>
            <w:tcW w:w="2122" w:type="dxa"/>
            <w:vAlign w:val="center"/>
          </w:tcPr>
          <w:p w14:paraId="7F3CF117" w14:textId="77777777" w:rsidR="00131DBA" w:rsidRPr="00D50598" w:rsidRDefault="00131DBA" w:rsidP="001273A0">
            <w:pPr>
              <w:spacing w:line="276" w:lineRule="auto"/>
              <w:jc w:val="right"/>
              <w:rPr>
                <w:rFonts w:cs="Arial"/>
                <w:b/>
                <w:sz w:val="20"/>
                <w:szCs w:val="20"/>
                <w:lang w:val="sl-SI" w:eastAsia="sl-SI"/>
              </w:rPr>
            </w:pPr>
            <w:r w:rsidRPr="00D50598">
              <w:rPr>
                <w:rFonts w:cs="Arial"/>
                <w:b/>
                <w:sz w:val="20"/>
                <w:szCs w:val="20"/>
                <w:lang w:val="sl-SI" w:eastAsia="sl-SI"/>
              </w:rPr>
              <w:t>Oseba naročnika, ki lahko potrdi referenčni posel</w:t>
            </w:r>
          </w:p>
        </w:tc>
        <w:tc>
          <w:tcPr>
            <w:tcW w:w="6945" w:type="dxa"/>
            <w:vAlign w:val="center"/>
          </w:tcPr>
          <w:p w14:paraId="5FF9EC99" w14:textId="77777777" w:rsidR="00131DBA" w:rsidRPr="00D50598" w:rsidRDefault="00131DBA" w:rsidP="001273A0">
            <w:pPr>
              <w:spacing w:line="276" w:lineRule="auto"/>
              <w:rPr>
                <w:rFonts w:cs="Arial"/>
                <w:sz w:val="20"/>
                <w:szCs w:val="20"/>
                <w:lang w:val="sl-SI" w:eastAsia="sl-SI"/>
              </w:rPr>
            </w:pPr>
            <w:r w:rsidRPr="00D50598">
              <w:rPr>
                <w:rFonts w:cs="Arial"/>
                <w:sz w:val="20"/>
                <w:szCs w:val="20"/>
                <w:lang w:val="sl-SI" w:eastAsia="sl-SI"/>
              </w:rPr>
              <w:t>Ime in priimek:</w:t>
            </w:r>
          </w:p>
          <w:p w14:paraId="11F6A37E" w14:textId="77777777" w:rsidR="00131DBA" w:rsidRPr="00D50598" w:rsidRDefault="00131DBA" w:rsidP="001273A0">
            <w:pPr>
              <w:spacing w:line="276" w:lineRule="auto"/>
              <w:rPr>
                <w:rFonts w:cs="Arial"/>
                <w:sz w:val="20"/>
                <w:szCs w:val="20"/>
                <w:lang w:val="sl-SI" w:eastAsia="sl-SI"/>
              </w:rPr>
            </w:pPr>
          </w:p>
          <w:p w14:paraId="3DEAE08E" w14:textId="77777777" w:rsidR="00131DBA" w:rsidRPr="00D50598" w:rsidRDefault="00131DBA" w:rsidP="001273A0">
            <w:pPr>
              <w:spacing w:line="276" w:lineRule="auto"/>
              <w:rPr>
                <w:rFonts w:cs="Arial"/>
                <w:sz w:val="20"/>
                <w:szCs w:val="20"/>
                <w:lang w:val="sl-SI" w:eastAsia="sl-SI"/>
              </w:rPr>
            </w:pPr>
            <w:r w:rsidRPr="00D50598">
              <w:rPr>
                <w:rFonts w:cs="Arial"/>
                <w:sz w:val="20"/>
                <w:szCs w:val="20"/>
                <w:lang w:val="sl-SI" w:eastAsia="sl-SI"/>
              </w:rPr>
              <w:t>Tel. št.:</w:t>
            </w:r>
          </w:p>
          <w:p w14:paraId="76B581DF" w14:textId="77777777" w:rsidR="00131DBA" w:rsidRPr="00D50598" w:rsidRDefault="00131DBA" w:rsidP="001273A0">
            <w:pPr>
              <w:spacing w:line="276" w:lineRule="auto"/>
              <w:rPr>
                <w:rFonts w:cs="Arial"/>
                <w:sz w:val="20"/>
                <w:szCs w:val="20"/>
                <w:lang w:val="sl-SI" w:eastAsia="sl-SI"/>
              </w:rPr>
            </w:pPr>
          </w:p>
          <w:p w14:paraId="2C44437F" w14:textId="77777777" w:rsidR="00131DBA" w:rsidRPr="00D50598" w:rsidRDefault="00131DBA" w:rsidP="001273A0">
            <w:pPr>
              <w:spacing w:line="276" w:lineRule="auto"/>
              <w:rPr>
                <w:rFonts w:cs="Arial"/>
                <w:sz w:val="20"/>
                <w:szCs w:val="20"/>
                <w:lang w:val="sl-SI" w:eastAsia="sl-SI"/>
              </w:rPr>
            </w:pPr>
            <w:r w:rsidRPr="00D50598">
              <w:rPr>
                <w:rFonts w:cs="Arial"/>
                <w:sz w:val="20"/>
                <w:szCs w:val="20"/>
                <w:lang w:val="sl-SI" w:eastAsia="sl-SI"/>
              </w:rPr>
              <w:t>E-pošta:</w:t>
            </w:r>
          </w:p>
        </w:tc>
      </w:tr>
    </w:tbl>
    <w:p w14:paraId="5176CBF2" w14:textId="77777777" w:rsidR="00131DBA" w:rsidRPr="00D50598" w:rsidRDefault="00131DBA" w:rsidP="00131DBA">
      <w:pPr>
        <w:rPr>
          <w:rFonts w:eastAsiaTheme="minorEastAsia" w:cs="Arial"/>
          <w:sz w:val="18"/>
          <w:szCs w:val="18"/>
        </w:rPr>
      </w:pPr>
    </w:p>
    <w:p w14:paraId="557ADFE6" w14:textId="77777777" w:rsidR="00131DBA" w:rsidRPr="00D50598" w:rsidRDefault="00131DBA" w:rsidP="00131DBA">
      <w:pPr>
        <w:autoSpaceDE w:val="0"/>
        <w:autoSpaceDN w:val="0"/>
        <w:adjustRightInd w:val="0"/>
        <w:spacing w:after="0"/>
        <w:jc w:val="both"/>
        <w:rPr>
          <w:rFonts w:cs="Arial"/>
          <w:sz w:val="20"/>
          <w:szCs w:val="20"/>
        </w:rPr>
      </w:pPr>
      <w:r w:rsidRPr="00D50598">
        <w:rPr>
          <w:rFonts w:cs="Arial"/>
          <w:b/>
          <w:bCs/>
          <w:sz w:val="20"/>
          <w:szCs w:val="20"/>
        </w:rPr>
        <w:t>Potrjujemo</w:t>
      </w:r>
      <w:r w:rsidRPr="00D50598">
        <w:rPr>
          <w:rFonts w:cs="Arial"/>
          <w:sz w:val="20"/>
          <w:szCs w:val="20"/>
        </w:rPr>
        <w:t>, da smo z izvajalcem _____________________________________________________</w:t>
      </w:r>
    </w:p>
    <w:p w14:paraId="38D2BCD1" w14:textId="3313717C" w:rsidR="00131DBA" w:rsidRPr="00D50598" w:rsidRDefault="00131DBA" w:rsidP="00131DBA">
      <w:pPr>
        <w:autoSpaceDE w:val="0"/>
        <w:autoSpaceDN w:val="0"/>
        <w:adjustRightInd w:val="0"/>
        <w:spacing w:after="0"/>
        <w:jc w:val="both"/>
        <w:rPr>
          <w:rFonts w:cs="Arial"/>
          <w:i/>
          <w:iCs/>
          <w:sz w:val="20"/>
          <w:szCs w:val="20"/>
        </w:rPr>
      </w:pPr>
      <w:r w:rsidRPr="00D50598">
        <w:rPr>
          <w:rFonts w:cs="Arial"/>
          <w:sz w:val="20"/>
          <w:szCs w:val="20"/>
        </w:rPr>
        <w:t>sklenili pogodbo _____________________________________________________ v obdo</w:t>
      </w:r>
      <w:r w:rsidR="00401E0E" w:rsidRPr="00D50598">
        <w:rPr>
          <w:rFonts w:cs="Arial"/>
          <w:sz w:val="20"/>
          <w:szCs w:val="20"/>
        </w:rPr>
        <w:t>bju od __________ do __________</w:t>
      </w:r>
      <w:r w:rsidR="00D50598">
        <w:rPr>
          <w:rFonts w:cs="Arial"/>
          <w:sz w:val="20"/>
          <w:szCs w:val="20"/>
        </w:rPr>
        <w:t xml:space="preserve"> v skupni pogodbeni vrednosti ___________________ EUR brez DDV</w:t>
      </w:r>
      <w:r w:rsidR="00401E0E" w:rsidRPr="00D50598">
        <w:rPr>
          <w:rFonts w:cs="Arial"/>
          <w:sz w:val="20"/>
          <w:szCs w:val="20"/>
        </w:rPr>
        <w:t xml:space="preserve">. Izjavljamo, da je izvajalec pogodbene storitve </w:t>
      </w:r>
      <w:r w:rsidRPr="00D50598">
        <w:rPr>
          <w:rFonts w:cs="Arial"/>
          <w:sz w:val="20"/>
          <w:szCs w:val="20"/>
        </w:rPr>
        <w:t>izvedel kakovostno in v pogodbenih rokih ter so v času oddaje prijave/ponudbe že bila predana svojemu namenu ter</w:t>
      </w:r>
      <w:r w:rsidR="00197D1A" w:rsidRPr="00D50598">
        <w:rPr>
          <w:rFonts w:cs="Arial"/>
          <w:sz w:val="20"/>
          <w:szCs w:val="20"/>
        </w:rPr>
        <w:t xml:space="preserve"> so bila tudi v celoti plačana.</w:t>
      </w:r>
    </w:p>
    <w:p w14:paraId="07A27BE4" w14:textId="77777777" w:rsidR="00131DBA" w:rsidRPr="00D50598" w:rsidRDefault="00131DBA" w:rsidP="00131DBA">
      <w:pPr>
        <w:rPr>
          <w:rFonts w:cs="Arial"/>
          <w:sz w:val="20"/>
          <w:szCs w:val="20"/>
        </w:rPr>
      </w:pPr>
    </w:p>
    <w:p w14:paraId="196EA2DC" w14:textId="77777777" w:rsidR="002B6E0B" w:rsidRPr="00D50598" w:rsidRDefault="002B6E0B" w:rsidP="00131DBA">
      <w:pPr>
        <w:rPr>
          <w:rFonts w:cs="Arial"/>
          <w:sz w:val="20"/>
          <w:szCs w:val="20"/>
        </w:rPr>
      </w:pPr>
    </w:p>
    <w:p w14:paraId="7F7784C2" w14:textId="3BB13C9A" w:rsidR="00131DBA" w:rsidRPr="00D50598" w:rsidRDefault="00131DBA" w:rsidP="00131DBA">
      <w:pPr>
        <w:rPr>
          <w:rFonts w:cs="Arial"/>
          <w:sz w:val="20"/>
          <w:szCs w:val="20"/>
        </w:rPr>
      </w:pPr>
      <w:r w:rsidRPr="00D50598">
        <w:rPr>
          <w:rFonts w:cs="Arial"/>
          <w:sz w:val="20"/>
          <w:szCs w:val="20"/>
        </w:rPr>
        <w:t>Kraj in datum: __________________________________</w:t>
      </w:r>
    </w:p>
    <w:p w14:paraId="3F45EE0C" w14:textId="77777777" w:rsidR="00131DBA" w:rsidRPr="00D50598" w:rsidRDefault="00131DBA" w:rsidP="00131DBA">
      <w:pPr>
        <w:rPr>
          <w:rFonts w:cs="Arial"/>
          <w:sz w:val="20"/>
          <w:szCs w:val="20"/>
        </w:rPr>
      </w:pPr>
    </w:p>
    <w:p w14:paraId="05DBED96" w14:textId="5FAB075A" w:rsidR="00131DBA" w:rsidRPr="00D50598" w:rsidRDefault="00131DBA" w:rsidP="00131DBA">
      <w:pPr>
        <w:rPr>
          <w:rFonts w:cs="Arial"/>
          <w:sz w:val="20"/>
          <w:szCs w:val="20"/>
        </w:rPr>
      </w:pPr>
      <w:r w:rsidRPr="00D50598">
        <w:rPr>
          <w:rFonts w:cs="Arial"/>
          <w:sz w:val="20"/>
          <w:szCs w:val="20"/>
        </w:rPr>
        <w:t>Podpis in žig naročnika referenčnega posla: __________________________________</w:t>
      </w:r>
    </w:p>
    <w:p w14:paraId="61363702" w14:textId="77777777" w:rsidR="00131DBA" w:rsidRPr="00D50598" w:rsidRDefault="00131DBA" w:rsidP="00131DBA">
      <w:pPr>
        <w:rPr>
          <w:rFonts w:cs="Arial"/>
          <w:sz w:val="20"/>
          <w:szCs w:val="20"/>
        </w:rPr>
      </w:pPr>
    </w:p>
    <w:p w14:paraId="63CAEA14" w14:textId="77777777" w:rsidR="00131DBA" w:rsidRPr="00D50598" w:rsidRDefault="00131DBA" w:rsidP="00131DBA">
      <w:pPr>
        <w:autoSpaceDE w:val="0"/>
        <w:autoSpaceDN w:val="0"/>
        <w:adjustRightInd w:val="0"/>
        <w:spacing w:after="0"/>
        <w:jc w:val="both"/>
        <w:rPr>
          <w:rFonts w:cs="Arial"/>
          <w:b/>
          <w:bCs/>
          <w:i/>
          <w:sz w:val="18"/>
          <w:szCs w:val="18"/>
        </w:rPr>
      </w:pPr>
    </w:p>
    <w:p w14:paraId="77E9254F" w14:textId="72528BD2" w:rsidR="00131DBA" w:rsidRPr="00D50598" w:rsidRDefault="00131DBA" w:rsidP="00131DBA">
      <w:pPr>
        <w:autoSpaceDE w:val="0"/>
        <w:autoSpaceDN w:val="0"/>
        <w:adjustRightInd w:val="0"/>
        <w:spacing w:after="0"/>
        <w:jc w:val="both"/>
        <w:rPr>
          <w:rFonts w:cs="Arial"/>
          <w:b/>
          <w:bCs/>
          <w:i/>
          <w:sz w:val="18"/>
          <w:szCs w:val="18"/>
        </w:rPr>
      </w:pPr>
      <w:r w:rsidRPr="00D50598">
        <w:rPr>
          <w:rFonts w:cs="Arial"/>
          <w:b/>
          <w:bCs/>
          <w:i/>
          <w:sz w:val="18"/>
          <w:szCs w:val="18"/>
        </w:rPr>
        <w:t>Opomba:</w:t>
      </w:r>
    </w:p>
    <w:p w14:paraId="4F2FA15D" w14:textId="74909825" w:rsidR="00EE5F18" w:rsidRPr="00D50598" w:rsidRDefault="00131DBA" w:rsidP="00131DBA">
      <w:pPr>
        <w:jc w:val="both"/>
        <w:rPr>
          <w:rFonts w:eastAsiaTheme="minorEastAsia" w:cs="Arial"/>
        </w:rPr>
      </w:pPr>
      <w:r w:rsidRPr="00D50598">
        <w:rPr>
          <w:rFonts w:cs="Arial"/>
          <w:b/>
          <w:bCs/>
          <w:i/>
          <w:sz w:val="18"/>
          <w:szCs w:val="18"/>
        </w:rPr>
        <w:t>Veljavno je samo potrdilo z originalnim žigom in podpisom naro</w:t>
      </w:r>
      <w:r w:rsidRPr="00D50598">
        <w:rPr>
          <w:rFonts w:cs="Arial"/>
          <w:b/>
          <w:i/>
          <w:sz w:val="18"/>
          <w:szCs w:val="18"/>
        </w:rPr>
        <w:t>č</w:t>
      </w:r>
      <w:r w:rsidRPr="00D50598">
        <w:rPr>
          <w:rFonts w:cs="Arial"/>
          <w:b/>
          <w:bCs/>
          <w:i/>
          <w:sz w:val="18"/>
          <w:szCs w:val="18"/>
        </w:rPr>
        <w:t xml:space="preserve">nika referenčnega posla. Izvajalec ne more dati referenc (potrdila) v primeru, </w:t>
      </w:r>
      <w:r w:rsidRPr="00D50598">
        <w:rPr>
          <w:rFonts w:cs="Arial"/>
          <w:b/>
          <w:i/>
          <w:sz w:val="18"/>
          <w:szCs w:val="18"/>
        </w:rPr>
        <w:t>č</w:t>
      </w:r>
      <w:r w:rsidRPr="00D50598">
        <w:rPr>
          <w:rFonts w:cs="Arial"/>
          <w:b/>
          <w:bCs/>
          <w:i/>
          <w:sz w:val="18"/>
          <w:szCs w:val="18"/>
        </w:rPr>
        <w:t>e je sam naro</w:t>
      </w:r>
      <w:r w:rsidRPr="00D50598">
        <w:rPr>
          <w:rFonts w:cs="Arial"/>
          <w:b/>
          <w:i/>
          <w:sz w:val="18"/>
          <w:szCs w:val="18"/>
        </w:rPr>
        <w:t>č</w:t>
      </w:r>
      <w:r w:rsidRPr="00D50598">
        <w:rPr>
          <w:rFonts w:cs="Arial"/>
          <w:b/>
          <w:bCs/>
          <w:i/>
          <w:sz w:val="18"/>
          <w:szCs w:val="18"/>
        </w:rPr>
        <w:t>nik in izvajalec.</w:t>
      </w:r>
    </w:p>
    <w:sectPr w:rsidR="00EE5F18" w:rsidRPr="00D50598" w:rsidSect="00921949">
      <w:headerReference w:type="even" r:id="rId16"/>
      <w:headerReference w:type="default" r:id="rId17"/>
      <w:footerReference w:type="default" r:id="rId18"/>
      <w:headerReference w:type="first" r:id="rId19"/>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01890F" w14:textId="77777777" w:rsidR="00993031" w:rsidRDefault="00993031" w:rsidP="00FC345E">
      <w:pPr>
        <w:spacing w:after="0" w:line="240" w:lineRule="auto"/>
      </w:pPr>
      <w:r>
        <w:separator/>
      </w:r>
    </w:p>
  </w:endnote>
  <w:endnote w:type="continuationSeparator" w:id="0">
    <w:p w14:paraId="5AF43671" w14:textId="77777777" w:rsidR="00993031" w:rsidRDefault="00993031" w:rsidP="00FC345E">
      <w:pPr>
        <w:spacing w:after="0" w:line="240" w:lineRule="auto"/>
      </w:pPr>
      <w:r>
        <w:continuationSeparator/>
      </w:r>
    </w:p>
  </w:endnote>
  <w:endnote w:type="continuationNotice" w:id="1">
    <w:p w14:paraId="636946AD" w14:textId="77777777" w:rsidR="00993031" w:rsidRDefault="0099303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DB4DEB" w:rsidRDefault="00DB4DEB" w:rsidP="00174BE7">
        <w:pPr>
          <w:pStyle w:val="Footer"/>
          <w:jc w:val="center"/>
        </w:pPr>
      </w:p>
      <w:p w14:paraId="5BB76E30" w14:textId="77777777" w:rsidR="00DB4DEB" w:rsidRDefault="00DB4DEB" w:rsidP="008405A1">
        <w:pPr>
          <w:pStyle w:val="Footer"/>
          <w:jc w:val="center"/>
        </w:pPr>
      </w:p>
      <w:p w14:paraId="270B0DDE" w14:textId="76591125" w:rsidR="00DB4DEB" w:rsidRDefault="00DB4DEB">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DC5EC1">
          <w:rPr>
            <w:rFonts w:cs="Arial"/>
            <w:noProof/>
            <w:sz w:val="20"/>
            <w:szCs w:val="20"/>
          </w:rPr>
          <w:t>10</w:t>
        </w:r>
        <w:r w:rsidRPr="00A93E6D">
          <w:rPr>
            <w:rFonts w:cs="Arial"/>
            <w:sz w:val="20"/>
            <w:szCs w:val="20"/>
          </w:rPr>
          <w:fldChar w:fldCharType="end"/>
        </w:r>
      </w:p>
    </w:sdtContent>
  </w:sdt>
  <w:p w14:paraId="6E1FBCBC" w14:textId="77777777" w:rsidR="00DB4DEB" w:rsidRDefault="00DB4D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81580C" w14:textId="77777777" w:rsidR="00993031" w:rsidRDefault="00993031" w:rsidP="00FC345E">
      <w:pPr>
        <w:spacing w:after="0" w:line="240" w:lineRule="auto"/>
      </w:pPr>
      <w:r>
        <w:separator/>
      </w:r>
    </w:p>
  </w:footnote>
  <w:footnote w:type="continuationSeparator" w:id="0">
    <w:p w14:paraId="2CF21546" w14:textId="77777777" w:rsidR="00993031" w:rsidRDefault="00993031" w:rsidP="00FC345E">
      <w:pPr>
        <w:spacing w:after="0" w:line="240" w:lineRule="auto"/>
      </w:pPr>
      <w:r>
        <w:continuationSeparator/>
      </w:r>
    </w:p>
  </w:footnote>
  <w:footnote w:type="continuationNotice" w:id="1">
    <w:p w14:paraId="161277A2" w14:textId="77777777" w:rsidR="00993031" w:rsidRDefault="00993031">
      <w:pPr>
        <w:spacing w:after="0" w:line="240" w:lineRule="auto"/>
      </w:pPr>
    </w:p>
  </w:footnote>
  <w:footnote w:id="2">
    <w:p w14:paraId="40E0D511" w14:textId="5533C29C" w:rsidR="00DB4DEB" w:rsidRPr="005442BD" w:rsidRDefault="00DB4DEB" w:rsidP="00697A73">
      <w:pPr>
        <w:pStyle w:val="FootnoteText"/>
        <w:rPr>
          <w:rFonts w:cs="Arial"/>
          <w:sz w:val="16"/>
        </w:rPr>
      </w:pPr>
      <w:r w:rsidRPr="005442BD">
        <w:rPr>
          <w:rStyle w:val="FootnoteReference"/>
          <w:rFonts w:cs="Arial"/>
          <w:sz w:val="16"/>
        </w:rPr>
        <w:footnoteRef/>
      </w:r>
      <w:r w:rsidRPr="005442BD">
        <w:rPr>
          <w:rFonts w:cs="Arial"/>
          <w:sz w:val="16"/>
        </w:rPr>
        <w:t xml:space="preserve"> Direktiva (EU) 2018/2001 Evropskega parlamenta in Sveta z dne 11. decembra 2018 o spodbujanju uporabe energije iz obnovljivih virov (UL L št. 328 z dne 21. 12. 2018, str. 82)</w:t>
      </w:r>
      <w:r w:rsidR="00751C97">
        <w:rPr>
          <w:rFonts w:cs="Arial"/>
          <w:sz w:val="16"/>
        </w:rPr>
        <w:t>.</w:t>
      </w:r>
    </w:p>
  </w:footnote>
  <w:footnote w:id="3">
    <w:p w14:paraId="0C5ABE7A" w14:textId="77777777" w:rsidR="00DB4DEB" w:rsidRPr="005442BD" w:rsidRDefault="00DB4DEB" w:rsidP="00697A73">
      <w:pPr>
        <w:pStyle w:val="FootnoteText"/>
        <w:rPr>
          <w:rFonts w:cs="Arial"/>
          <w:sz w:val="16"/>
        </w:rPr>
      </w:pPr>
      <w:r w:rsidRPr="005442BD">
        <w:rPr>
          <w:rStyle w:val="FootnoteReference"/>
          <w:rFonts w:cs="Arial"/>
          <w:sz w:val="16"/>
        </w:rPr>
        <w:footnoteRef/>
      </w:r>
      <w:r w:rsidRPr="005442BD">
        <w:rPr>
          <w:rFonts w:cs="Arial"/>
          <w:sz w:val="16"/>
        </w:rPr>
        <w:t xml:space="preserve"> Ang. »Fit for 55« je paket sprememb EU zakonodaje, ki vsebuje revizijo EU zakonodaje na področju podnebja, energije in prometa, da bi sedanje zakone uskladila z ambicijami za leti 2030 in 2050, vsebuje pa tudi številne nove pobude. Več o svežnju: https://www.consilium.europa.eu/sl/policies/green-deal/fit-for-55-the-eu-plan-for-a-green-transition/</w:t>
      </w:r>
    </w:p>
  </w:footnote>
  <w:footnote w:id="4">
    <w:p w14:paraId="104A04DF" w14:textId="77777777" w:rsidR="00DB4DEB" w:rsidRPr="001D6DD2" w:rsidRDefault="00DB4DEB" w:rsidP="00697A73">
      <w:pPr>
        <w:pStyle w:val="FootnoteText"/>
        <w:rPr>
          <w:lang w:val="it-IT"/>
        </w:rPr>
      </w:pPr>
      <w:r w:rsidRPr="005442BD">
        <w:rPr>
          <w:rStyle w:val="FootnoteReference"/>
          <w:rFonts w:cs="Arial"/>
          <w:sz w:val="16"/>
        </w:rPr>
        <w:footnoteRef/>
      </w:r>
      <w:r w:rsidRPr="005442BD">
        <w:rPr>
          <w:rFonts w:cs="Arial"/>
          <w:sz w:val="16"/>
        </w:rPr>
        <w:t xml:space="preserve"> Vsi dokumenti so dostopni na </w:t>
      </w:r>
      <w:r>
        <w:rPr>
          <w:rFonts w:cs="Arial"/>
          <w:sz w:val="16"/>
        </w:rPr>
        <w:t xml:space="preserve">naslednji </w:t>
      </w:r>
      <w:r w:rsidRPr="005442BD">
        <w:rPr>
          <w:rFonts w:cs="Arial"/>
          <w:sz w:val="16"/>
        </w:rPr>
        <w:t>povezavi: https://ec.europa.eu/commission/presscorner/detail/en/IP_22_3131</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DB4DEB" w:rsidRDefault="00DC5EC1">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DB4DEB" w:rsidRPr="00C42AB0" w:rsidRDefault="00DC5EC1"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DB4DEB">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DB4DEB" w:rsidRPr="004310FE" w14:paraId="74003C71" w14:textId="77777777" w:rsidTr="00921949">
      <w:trPr>
        <w:jc w:val="center"/>
      </w:trPr>
      <w:tc>
        <w:tcPr>
          <w:tcW w:w="6062" w:type="dxa"/>
          <w:tcBorders>
            <w:top w:val="nil"/>
            <w:left w:val="nil"/>
            <w:bottom w:val="nil"/>
            <w:right w:val="nil"/>
          </w:tcBorders>
          <w:hideMark/>
        </w:tcPr>
        <w:p w14:paraId="3DFD5C21" w14:textId="77777777" w:rsidR="00DB4DEB" w:rsidRPr="004310FE" w:rsidRDefault="00DB4DEB"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p>
      </w:tc>
      <w:tc>
        <w:tcPr>
          <w:tcW w:w="283" w:type="dxa"/>
          <w:tcBorders>
            <w:top w:val="nil"/>
            <w:left w:val="nil"/>
            <w:bottom w:val="nil"/>
            <w:right w:val="nil"/>
          </w:tcBorders>
        </w:tcPr>
        <w:p w14:paraId="3BC42086" w14:textId="77777777" w:rsidR="00DB4DEB" w:rsidRPr="004310FE" w:rsidRDefault="00DB4DEB" w:rsidP="00785CC8">
          <w:pPr>
            <w:pStyle w:val="Header"/>
          </w:pPr>
        </w:p>
      </w:tc>
      <w:tc>
        <w:tcPr>
          <w:tcW w:w="2410" w:type="dxa"/>
          <w:tcBorders>
            <w:top w:val="nil"/>
            <w:left w:val="nil"/>
            <w:bottom w:val="nil"/>
            <w:right w:val="nil"/>
          </w:tcBorders>
          <w:vAlign w:val="center"/>
          <w:hideMark/>
        </w:tcPr>
        <w:p w14:paraId="6E2099E8" w14:textId="77777777" w:rsidR="00DB4DEB" w:rsidRPr="004310FE" w:rsidRDefault="00DB4DEB"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DB4DEB" w:rsidRPr="004310FE" w:rsidRDefault="00DB4DEB"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DB4DEB" w:rsidRPr="004310FE" w:rsidRDefault="00DB4DEB" w:rsidP="00785CC8">
          <w:pPr>
            <w:pStyle w:val="Header"/>
            <w:rPr>
              <w:rFonts w:cs="Arial"/>
              <w:color w:val="060D38"/>
              <w:sz w:val="16"/>
              <w:szCs w:val="16"/>
            </w:rPr>
          </w:pPr>
          <w:r>
            <w:rPr>
              <w:rFonts w:cs="Arial"/>
              <w:color w:val="060D38"/>
              <w:sz w:val="16"/>
              <w:szCs w:val="16"/>
            </w:rPr>
            <w:t>Dunajska cesta 156</w:t>
          </w:r>
        </w:p>
        <w:p w14:paraId="151C4AD6" w14:textId="77777777" w:rsidR="00DB4DEB" w:rsidRPr="004310FE" w:rsidRDefault="00DB4DEB"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DB4DEB" w:rsidRPr="004310FE" w:rsidRDefault="00DB4DEB"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DB4DEB" w:rsidRPr="004310FE" w:rsidRDefault="00DB4DEB"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DB4DEB" w:rsidRPr="004310FE" w:rsidRDefault="00DB4DEB"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DB4DEB" w:rsidRPr="004310FE" w:rsidRDefault="00DB4DEB"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DB4DEB" w:rsidRDefault="00DB4DEB" w:rsidP="009D351A">
    <w:pPr>
      <w:pStyle w:val="Header"/>
      <w:rPr>
        <w:noProof/>
        <w:lang w:eastAsia="sl-SI"/>
      </w:rPr>
    </w:pPr>
  </w:p>
  <w:p w14:paraId="6A25275B" w14:textId="77777777" w:rsidR="00DB4DEB" w:rsidRPr="009D351A" w:rsidRDefault="00DB4DEB"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91628"/>
    <w:multiLevelType w:val="hybridMultilevel"/>
    <w:tmpl w:val="724086F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23D0EB1"/>
    <w:multiLevelType w:val="hybridMultilevel"/>
    <w:tmpl w:val="941204CA"/>
    <w:lvl w:ilvl="0" w:tplc="04240001">
      <w:start w:val="1"/>
      <w:numFmt w:val="bullet"/>
      <w:lvlText w:val=""/>
      <w:lvlJc w:val="left"/>
      <w:pPr>
        <w:ind w:left="1004" w:hanging="360"/>
      </w:pPr>
      <w:rPr>
        <w:rFonts w:ascii="Symbol" w:hAnsi="Symbo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2" w15:restartNumberingAfterBreak="0">
    <w:nsid w:val="04991075"/>
    <w:multiLevelType w:val="hybridMultilevel"/>
    <w:tmpl w:val="F1D40A2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63C6ACD"/>
    <w:multiLevelType w:val="multilevel"/>
    <w:tmpl w:val="FAB20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7086E39"/>
    <w:multiLevelType w:val="multilevel"/>
    <w:tmpl w:val="81504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0AE40CCE"/>
    <w:multiLevelType w:val="hybridMultilevel"/>
    <w:tmpl w:val="BCF490C0"/>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7" w15:restartNumberingAfterBreak="0">
    <w:nsid w:val="0C5965AA"/>
    <w:multiLevelType w:val="hybridMultilevel"/>
    <w:tmpl w:val="032E7A9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BB4D02"/>
    <w:multiLevelType w:val="hybridMultilevel"/>
    <w:tmpl w:val="E18431B2"/>
    <w:lvl w:ilvl="0" w:tplc="4B1836A6">
      <w:start w:val="1"/>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0925699"/>
    <w:multiLevelType w:val="hybridMultilevel"/>
    <w:tmpl w:val="F35CBAA6"/>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15CA2DAE"/>
    <w:multiLevelType w:val="multilevel"/>
    <w:tmpl w:val="65C0FD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8ED64CE"/>
    <w:multiLevelType w:val="multilevel"/>
    <w:tmpl w:val="0562CF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9451CA9"/>
    <w:multiLevelType w:val="hybridMultilevel"/>
    <w:tmpl w:val="7DEE94CA"/>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9F2C9E"/>
    <w:multiLevelType w:val="hybridMultilevel"/>
    <w:tmpl w:val="D49882B2"/>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30DC27F9"/>
    <w:multiLevelType w:val="hybridMultilevel"/>
    <w:tmpl w:val="832EF888"/>
    <w:lvl w:ilvl="0" w:tplc="F580E05A">
      <w:start w:val="12"/>
      <w:numFmt w:val="bullet"/>
      <w:lvlText w:val="-"/>
      <w:lvlJc w:val="left"/>
      <w:pPr>
        <w:ind w:left="1004" w:hanging="360"/>
      </w:pPr>
      <w:rPr>
        <w:rFonts w:ascii="Trebuchet MS" w:eastAsia="MS ??" w:hAnsi="Trebuchet MS"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16" w15:restartNumberingAfterBreak="0">
    <w:nsid w:val="32675700"/>
    <w:multiLevelType w:val="hybridMultilevel"/>
    <w:tmpl w:val="A8C063EA"/>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7" w15:restartNumberingAfterBreak="0">
    <w:nsid w:val="35EA08C5"/>
    <w:multiLevelType w:val="hybridMultilevel"/>
    <w:tmpl w:val="4A60C70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B625B2"/>
    <w:multiLevelType w:val="hybridMultilevel"/>
    <w:tmpl w:val="4348A268"/>
    <w:lvl w:ilvl="0" w:tplc="3B0E1476">
      <w:start w:val="1"/>
      <w:numFmt w:val="upperRoman"/>
      <w:lvlText w:val="%1)"/>
      <w:lvlJc w:val="left"/>
      <w:pPr>
        <w:ind w:left="720" w:hanging="72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9" w15:restartNumberingAfterBreak="0">
    <w:nsid w:val="374343D0"/>
    <w:multiLevelType w:val="hybridMultilevel"/>
    <w:tmpl w:val="D8F6F4D6"/>
    <w:lvl w:ilvl="0" w:tplc="EE0A8AFE">
      <w:numFmt w:val="bullet"/>
      <w:lvlText w:val="-"/>
      <w:lvlJc w:val="left"/>
      <w:pPr>
        <w:ind w:left="720" w:hanging="360"/>
      </w:pPr>
      <w:rPr>
        <w:rFonts w:ascii="MetaPro-Normal" w:eastAsia="Times New Roman" w:hAnsi="MetaPro-Norma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3BDA5278"/>
    <w:multiLevelType w:val="hybridMultilevel"/>
    <w:tmpl w:val="31A026A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3F3766B4"/>
    <w:multiLevelType w:val="hybridMultilevel"/>
    <w:tmpl w:val="909C3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AA459B"/>
    <w:multiLevelType w:val="hybridMultilevel"/>
    <w:tmpl w:val="E480AFA6"/>
    <w:lvl w:ilvl="0" w:tplc="1CCAB798">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44C74838"/>
    <w:multiLevelType w:val="hybridMultilevel"/>
    <w:tmpl w:val="8ECE0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AF6840"/>
    <w:multiLevelType w:val="multilevel"/>
    <w:tmpl w:val="3E7C7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A916318"/>
    <w:multiLevelType w:val="hybridMultilevel"/>
    <w:tmpl w:val="10FE2DCE"/>
    <w:lvl w:ilvl="0" w:tplc="FFFFFFFF">
      <w:start w:val="4"/>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4C454829"/>
    <w:multiLevelType w:val="hybridMultilevel"/>
    <w:tmpl w:val="24D8CFDE"/>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FF1EDD"/>
    <w:multiLevelType w:val="hybridMultilevel"/>
    <w:tmpl w:val="75082D7E"/>
    <w:lvl w:ilvl="0" w:tplc="EF34581A">
      <w:start w:val="8210"/>
      <w:numFmt w:val="bullet"/>
      <w:lvlText w:val="-"/>
      <w:lvlJc w:val="left"/>
      <w:pPr>
        <w:ind w:left="1004" w:hanging="360"/>
      </w:pPr>
      <w:rPr>
        <w:rFonts w:ascii="Century Gothic" w:eastAsia="Times New Roman" w:hAnsi="Century Gothic" w:cs="Arial"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28" w15:restartNumberingAfterBreak="0">
    <w:nsid w:val="4E8A3BC1"/>
    <w:multiLevelType w:val="hybridMultilevel"/>
    <w:tmpl w:val="4162BDC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4EED18F4"/>
    <w:multiLevelType w:val="hybridMultilevel"/>
    <w:tmpl w:val="FA80C5A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F94163E"/>
    <w:multiLevelType w:val="hybridMultilevel"/>
    <w:tmpl w:val="D80E309C"/>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F215A3"/>
    <w:multiLevelType w:val="multilevel"/>
    <w:tmpl w:val="917A6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457A5F"/>
    <w:multiLevelType w:val="hybridMultilevel"/>
    <w:tmpl w:val="32008248"/>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3" w15:restartNumberingAfterBreak="0">
    <w:nsid w:val="568F7BF1"/>
    <w:multiLevelType w:val="multilevel"/>
    <w:tmpl w:val="5608E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5" w15:restartNumberingAfterBreak="0">
    <w:nsid w:val="56E900CB"/>
    <w:multiLevelType w:val="hybridMultilevel"/>
    <w:tmpl w:val="59B019B4"/>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4D5C01"/>
    <w:multiLevelType w:val="hybridMultilevel"/>
    <w:tmpl w:val="A2169BC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5ACE6CDF"/>
    <w:multiLevelType w:val="hybridMultilevel"/>
    <w:tmpl w:val="39CA45C2"/>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60585FED"/>
    <w:multiLevelType w:val="hybridMultilevel"/>
    <w:tmpl w:val="AED0FE28"/>
    <w:lvl w:ilvl="0" w:tplc="7BCA621C">
      <w:start w:val="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2F353B1"/>
    <w:multiLevelType w:val="multilevel"/>
    <w:tmpl w:val="D96EFAD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7DE02CB"/>
    <w:multiLevelType w:val="hybridMultilevel"/>
    <w:tmpl w:val="A6EC49D0"/>
    <w:lvl w:ilvl="0" w:tplc="0409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2" w15:restartNumberingAfterBreak="0">
    <w:nsid w:val="68251353"/>
    <w:multiLevelType w:val="hybridMultilevel"/>
    <w:tmpl w:val="2A6CDAF0"/>
    <w:lvl w:ilvl="0" w:tplc="04240003">
      <w:start w:val="1"/>
      <w:numFmt w:val="bullet"/>
      <w:lvlText w:val="o"/>
      <w:lvlJc w:val="left"/>
      <w:pPr>
        <w:ind w:left="720" w:hanging="360"/>
      </w:pPr>
      <w:rPr>
        <w:rFonts w:ascii="Courier New" w:hAnsi="Courier New" w:cs="Courier New"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3" w15:restartNumberingAfterBreak="0">
    <w:nsid w:val="68F00651"/>
    <w:multiLevelType w:val="hybridMultilevel"/>
    <w:tmpl w:val="38D4A102"/>
    <w:lvl w:ilvl="0" w:tplc="E7E27B60">
      <w:start w:val="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6B810882"/>
    <w:multiLevelType w:val="hybridMultilevel"/>
    <w:tmpl w:val="0AB4EBE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5" w15:restartNumberingAfterBreak="0">
    <w:nsid w:val="6DA93152"/>
    <w:multiLevelType w:val="hybridMultilevel"/>
    <w:tmpl w:val="AB3A4B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64C65DB6">
      <w:start w:val="1"/>
      <w:numFmt w:val="decimal"/>
      <w:lvlText w:val="%4."/>
      <w:lvlJc w:val="left"/>
      <w:pPr>
        <w:ind w:left="2880" w:hanging="360"/>
      </w:pPr>
      <w:rPr>
        <w:rFonts w:ascii="Arial" w:eastAsiaTheme="minorHAnsi" w:hAnsi="Arial" w:cs="Arial"/>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7" w15:restartNumberingAfterBreak="0">
    <w:nsid w:val="76FA33C1"/>
    <w:multiLevelType w:val="hybridMultilevel"/>
    <w:tmpl w:val="A2F4F0CA"/>
    <w:lvl w:ilvl="0" w:tplc="E3D4CAA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79AF0DA7"/>
    <w:multiLevelType w:val="hybridMultilevel"/>
    <w:tmpl w:val="F252DFA6"/>
    <w:lvl w:ilvl="0" w:tplc="5D8049C0">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4"/>
  </w:num>
  <w:num w:numId="2">
    <w:abstractNumId w:val="5"/>
  </w:num>
  <w:num w:numId="3">
    <w:abstractNumId w:val="13"/>
  </w:num>
  <w:num w:numId="4">
    <w:abstractNumId w:val="38"/>
  </w:num>
  <w:num w:numId="5">
    <w:abstractNumId w:val="43"/>
  </w:num>
  <w:num w:numId="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4"/>
  </w:num>
  <w:num w:numId="8">
    <w:abstractNumId w:val="16"/>
  </w:num>
  <w:num w:numId="9">
    <w:abstractNumId w:val="45"/>
  </w:num>
  <w:num w:numId="10">
    <w:abstractNumId w:val="37"/>
  </w:num>
  <w:num w:numId="11">
    <w:abstractNumId w:val="25"/>
  </w:num>
  <w:num w:numId="12">
    <w:abstractNumId w:val="19"/>
  </w:num>
  <w:num w:numId="13">
    <w:abstractNumId w:val="17"/>
  </w:num>
  <w:num w:numId="14">
    <w:abstractNumId w:val="12"/>
  </w:num>
  <w:num w:numId="15">
    <w:abstractNumId w:val="35"/>
  </w:num>
  <w:num w:numId="16">
    <w:abstractNumId w:val="29"/>
  </w:num>
  <w:num w:numId="17">
    <w:abstractNumId w:val="26"/>
  </w:num>
  <w:num w:numId="18">
    <w:abstractNumId w:val="39"/>
  </w:num>
  <w:num w:numId="19">
    <w:abstractNumId w:val="30"/>
  </w:num>
  <w:num w:numId="20">
    <w:abstractNumId w:val="7"/>
  </w:num>
  <w:num w:numId="21">
    <w:abstractNumId w:val="23"/>
  </w:num>
  <w:num w:numId="22">
    <w:abstractNumId w:val="42"/>
  </w:num>
  <w:num w:numId="23">
    <w:abstractNumId w:val="10"/>
    <w:lvlOverride w:ilvl="0">
      <w:startOverride w:val="1"/>
    </w:lvlOverride>
  </w:num>
  <w:num w:numId="24">
    <w:abstractNumId w:val="31"/>
  </w:num>
  <w:num w:numId="25">
    <w:abstractNumId w:val="40"/>
    <w:lvlOverride w:ilvl="0">
      <w:startOverride w:val="2"/>
    </w:lvlOverride>
  </w:num>
  <w:num w:numId="26">
    <w:abstractNumId w:val="24"/>
  </w:num>
  <w:num w:numId="27">
    <w:abstractNumId w:val="33"/>
  </w:num>
  <w:num w:numId="28">
    <w:abstractNumId w:val="4"/>
  </w:num>
  <w:num w:numId="29">
    <w:abstractNumId w:val="3"/>
  </w:num>
  <w:num w:numId="30">
    <w:abstractNumId w:val="11"/>
    <w:lvlOverride w:ilvl="0">
      <w:startOverride w:val="3"/>
    </w:lvlOverride>
  </w:num>
  <w:num w:numId="31">
    <w:abstractNumId w:val="48"/>
  </w:num>
  <w:num w:numId="32">
    <w:abstractNumId w:val="2"/>
  </w:num>
  <w:num w:numId="33">
    <w:abstractNumId w:val="9"/>
  </w:num>
  <w:num w:numId="34">
    <w:abstractNumId w:val="20"/>
  </w:num>
  <w:num w:numId="35">
    <w:abstractNumId w:val="22"/>
  </w:num>
  <w:num w:numId="36">
    <w:abstractNumId w:val="44"/>
  </w:num>
  <w:num w:numId="37">
    <w:abstractNumId w:val="41"/>
  </w:num>
  <w:num w:numId="38">
    <w:abstractNumId w:val="36"/>
  </w:num>
  <w:num w:numId="39">
    <w:abstractNumId w:val="28"/>
  </w:num>
  <w:num w:numId="40">
    <w:abstractNumId w:val="0"/>
  </w:num>
  <w:num w:numId="41">
    <w:abstractNumId w:val="47"/>
  </w:num>
  <w:num w:numId="42">
    <w:abstractNumId w:val="1"/>
  </w:num>
  <w:num w:numId="43">
    <w:abstractNumId w:val="15"/>
  </w:num>
  <w:num w:numId="44">
    <w:abstractNumId w:val="18"/>
  </w:num>
  <w:num w:numId="45">
    <w:abstractNumId w:val="6"/>
  </w:num>
  <w:num w:numId="46">
    <w:abstractNumId w:val="27"/>
  </w:num>
  <w:num w:numId="47">
    <w:abstractNumId w:val="21"/>
  </w:num>
  <w:num w:numId="48">
    <w:abstractNumId w:val="8"/>
  </w:num>
  <w:num w:numId="49">
    <w:abstractNumId w:val="3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03110"/>
    <w:rsid w:val="0002104D"/>
    <w:rsid w:val="000248A7"/>
    <w:rsid w:val="00026894"/>
    <w:rsid w:val="000275DC"/>
    <w:rsid w:val="00027958"/>
    <w:rsid w:val="00036FC6"/>
    <w:rsid w:val="000436AF"/>
    <w:rsid w:val="00047757"/>
    <w:rsid w:val="00051953"/>
    <w:rsid w:val="00053B94"/>
    <w:rsid w:val="000552B9"/>
    <w:rsid w:val="00056AC8"/>
    <w:rsid w:val="000571BE"/>
    <w:rsid w:val="00060108"/>
    <w:rsid w:val="00060F14"/>
    <w:rsid w:val="00067425"/>
    <w:rsid w:val="00070F8D"/>
    <w:rsid w:val="0007796E"/>
    <w:rsid w:val="00085CF7"/>
    <w:rsid w:val="00090CBB"/>
    <w:rsid w:val="00090CD5"/>
    <w:rsid w:val="00091D55"/>
    <w:rsid w:val="000926AC"/>
    <w:rsid w:val="000933B3"/>
    <w:rsid w:val="00094A25"/>
    <w:rsid w:val="0009680E"/>
    <w:rsid w:val="000A11A0"/>
    <w:rsid w:val="000A47C7"/>
    <w:rsid w:val="000A5CBE"/>
    <w:rsid w:val="000A68CD"/>
    <w:rsid w:val="000A69B7"/>
    <w:rsid w:val="000B6D57"/>
    <w:rsid w:val="000C623F"/>
    <w:rsid w:val="000C67D6"/>
    <w:rsid w:val="000C6FF5"/>
    <w:rsid w:val="000C7AD3"/>
    <w:rsid w:val="000C7EE0"/>
    <w:rsid w:val="000D0074"/>
    <w:rsid w:val="000D40BC"/>
    <w:rsid w:val="000D4972"/>
    <w:rsid w:val="000E2DDC"/>
    <w:rsid w:val="000E3457"/>
    <w:rsid w:val="000E6264"/>
    <w:rsid w:val="000E670C"/>
    <w:rsid w:val="000E7A5E"/>
    <w:rsid w:val="000F12C6"/>
    <w:rsid w:val="000F3602"/>
    <w:rsid w:val="000F6219"/>
    <w:rsid w:val="000F64AD"/>
    <w:rsid w:val="00104A66"/>
    <w:rsid w:val="001104A1"/>
    <w:rsid w:val="00111EA8"/>
    <w:rsid w:val="00112E16"/>
    <w:rsid w:val="001226E9"/>
    <w:rsid w:val="00122753"/>
    <w:rsid w:val="001273A0"/>
    <w:rsid w:val="00131A84"/>
    <w:rsid w:val="00131DBA"/>
    <w:rsid w:val="0013224D"/>
    <w:rsid w:val="001375C0"/>
    <w:rsid w:val="00137F3F"/>
    <w:rsid w:val="001420C9"/>
    <w:rsid w:val="001430C2"/>
    <w:rsid w:val="00144196"/>
    <w:rsid w:val="00145A2E"/>
    <w:rsid w:val="00145EDA"/>
    <w:rsid w:val="00153162"/>
    <w:rsid w:val="00154EBC"/>
    <w:rsid w:val="0015742B"/>
    <w:rsid w:val="00166238"/>
    <w:rsid w:val="00166298"/>
    <w:rsid w:val="00167522"/>
    <w:rsid w:val="001675F4"/>
    <w:rsid w:val="00171541"/>
    <w:rsid w:val="001716B7"/>
    <w:rsid w:val="00173AD1"/>
    <w:rsid w:val="00174BE7"/>
    <w:rsid w:val="0017517E"/>
    <w:rsid w:val="00175619"/>
    <w:rsid w:val="00175AA0"/>
    <w:rsid w:val="00177990"/>
    <w:rsid w:val="00181FA3"/>
    <w:rsid w:val="0018714F"/>
    <w:rsid w:val="001924BF"/>
    <w:rsid w:val="001958C1"/>
    <w:rsid w:val="00197D1A"/>
    <w:rsid w:val="001A3E57"/>
    <w:rsid w:val="001A4284"/>
    <w:rsid w:val="001A4A23"/>
    <w:rsid w:val="001A5530"/>
    <w:rsid w:val="001A749E"/>
    <w:rsid w:val="001B0409"/>
    <w:rsid w:val="001B54EA"/>
    <w:rsid w:val="001C1A30"/>
    <w:rsid w:val="001C2575"/>
    <w:rsid w:val="001C3502"/>
    <w:rsid w:val="001C3F35"/>
    <w:rsid w:val="001C45DB"/>
    <w:rsid w:val="001C7599"/>
    <w:rsid w:val="001D32A2"/>
    <w:rsid w:val="001D3BE3"/>
    <w:rsid w:val="001E1A85"/>
    <w:rsid w:val="001E1EC8"/>
    <w:rsid w:val="001E35D0"/>
    <w:rsid w:val="001E723E"/>
    <w:rsid w:val="001E7A9F"/>
    <w:rsid w:val="001F3409"/>
    <w:rsid w:val="001F3FA6"/>
    <w:rsid w:val="001F482D"/>
    <w:rsid w:val="001F6BA7"/>
    <w:rsid w:val="001F7CBD"/>
    <w:rsid w:val="00204541"/>
    <w:rsid w:val="0020463E"/>
    <w:rsid w:val="002103D6"/>
    <w:rsid w:val="0021141F"/>
    <w:rsid w:val="00213D5C"/>
    <w:rsid w:val="00220CD2"/>
    <w:rsid w:val="0022243B"/>
    <w:rsid w:val="00224795"/>
    <w:rsid w:val="002257D7"/>
    <w:rsid w:val="002267C0"/>
    <w:rsid w:val="00226D3D"/>
    <w:rsid w:val="002415C3"/>
    <w:rsid w:val="00241649"/>
    <w:rsid w:val="00250B29"/>
    <w:rsid w:val="00251424"/>
    <w:rsid w:val="00260290"/>
    <w:rsid w:val="00264C47"/>
    <w:rsid w:val="00265DE0"/>
    <w:rsid w:val="00266B1E"/>
    <w:rsid w:val="002713E3"/>
    <w:rsid w:val="00274574"/>
    <w:rsid w:val="00274A9B"/>
    <w:rsid w:val="002814EB"/>
    <w:rsid w:val="002825A2"/>
    <w:rsid w:val="00285ECB"/>
    <w:rsid w:val="00291F9F"/>
    <w:rsid w:val="002949F0"/>
    <w:rsid w:val="00295D02"/>
    <w:rsid w:val="002A71CB"/>
    <w:rsid w:val="002B0877"/>
    <w:rsid w:val="002B4269"/>
    <w:rsid w:val="002B6E0B"/>
    <w:rsid w:val="002C00E4"/>
    <w:rsid w:val="002C4E2A"/>
    <w:rsid w:val="002C60F3"/>
    <w:rsid w:val="002C6DF5"/>
    <w:rsid w:val="002D0182"/>
    <w:rsid w:val="002D6830"/>
    <w:rsid w:val="002D7AAA"/>
    <w:rsid w:val="002E1001"/>
    <w:rsid w:val="002E362A"/>
    <w:rsid w:val="002E6316"/>
    <w:rsid w:val="002F0A1B"/>
    <w:rsid w:val="002F5628"/>
    <w:rsid w:val="002F76C2"/>
    <w:rsid w:val="003076DA"/>
    <w:rsid w:val="003120CD"/>
    <w:rsid w:val="003144CA"/>
    <w:rsid w:val="00320A1E"/>
    <w:rsid w:val="00321144"/>
    <w:rsid w:val="0032385A"/>
    <w:rsid w:val="00325BBF"/>
    <w:rsid w:val="00342990"/>
    <w:rsid w:val="00345BFF"/>
    <w:rsid w:val="00352054"/>
    <w:rsid w:val="003557DD"/>
    <w:rsid w:val="003622F0"/>
    <w:rsid w:val="00371F45"/>
    <w:rsid w:val="00372B6D"/>
    <w:rsid w:val="0037319E"/>
    <w:rsid w:val="00374138"/>
    <w:rsid w:val="003770AC"/>
    <w:rsid w:val="00382240"/>
    <w:rsid w:val="003938A5"/>
    <w:rsid w:val="00396863"/>
    <w:rsid w:val="00396D3D"/>
    <w:rsid w:val="003A5141"/>
    <w:rsid w:val="003B2149"/>
    <w:rsid w:val="003B397F"/>
    <w:rsid w:val="003B7008"/>
    <w:rsid w:val="003C13AD"/>
    <w:rsid w:val="003C34C6"/>
    <w:rsid w:val="003C4477"/>
    <w:rsid w:val="003D1DCF"/>
    <w:rsid w:val="003D2C30"/>
    <w:rsid w:val="003D2DEF"/>
    <w:rsid w:val="003D32C5"/>
    <w:rsid w:val="003D3FF0"/>
    <w:rsid w:val="003D760D"/>
    <w:rsid w:val="003D7FC2"/>
    <w:rsid w:val="003E1CA6"/>
    <w:rsid w:val="003E2B57"/>
    <w:rsid w:val="003E46E2"/>
    <w:rsid w:val="003E5F21"/>
    <w:rsid w:val="003F01BD"/>
    <w:rsid w:val="003F4C0D"/>
    <w:rsid w:val="00400DC5"/>
    <w:rsid w:val="00401E0E"/>
    <w:rsid w:val="00404A70"/>
    <w:rsid w:val="0040742A"/>
    <w:rsid w:val="004114EB"/>
    <w:rsid w:val="004172D0"/>
    <w:rsid w:val="004222C5"/>
    <w:rsid w:val="00427716"/>
    <w:rsid w:val="00432EC8"/>
    <w:rsid w:val="0043595F"/>
    <w:rsid w:val="004459B2"/>
    <w:rsid w:val="00446DDB"/>
    <w:rsid w:val="00450249"/>
    <w:rsid w:val="004516A3"/>
    <w:rsid w:val="00451FB2"/>
    <w:rsid w:val="0045479D"/>
    <w:rsid w:val="00463CEA"/>
    <w:rsid w:val="00464C83"/>
    <w:rsid w:val="00466016"/>
    <w:rsid w:val="004711D4"/>
    <w:rsid w:val="00471511"/>
    <w:rsid w:val="00473B8C"/>
    <w:rsid w:val="0047461F"/>
    <w:rsid w:val="00475C28"/>
    <w:rsid w:val="004815C0"/>
    <w:rsid w:val="004827FC"/>
    <w:rsid w:val="00483502"/>
    <w:rsid w:val="004843DB"/>
    <w:rsid w:val="00485BEF"/>
    <w:rsid w:val="00485F0A"/>
    <w:rsid w:val="004877C4"/>
    <w:rsid w:val="00490BFB"/>
    <w:rsid w:val="00491215"/>
    <w:rsid w:val="00491B27"/>
    <w:rsid w:val="004A07CD"/>
    <w:rsid w:val="004A200A"/>
    <w:rsid w:val="004A6A52"/>
    <w:rsid w:val="004B072F"/>
    <w:rsid w:val="004B2DB4"/>
    <w:rsid w:val="004B7630"/>
    <w:rsid w:val="004C0396"/>
    <w:rsid w:val="004C45C6"/>
    <w:rsid w:val="004C5D30"/>
    <w:rsid w:val="004C7720"/>
    <w:rsid w:val="004C7D72"/>
    <w:rsid w:val="004D1095"/>
    <w:rsid w:val="004D6F75"/>
    <w:rsid w:val="004D7D66"/>
    <w:rsid w:val="004E06AB"/>
    <w:rsid w:val="004E352E"/>
    <w:rsid w:val="004E3EFC"/>
    <w:rsid w:val="004E6DC4"/>
    <w:rsid w:val="004E6E90"/>
    <w:rsid w:val="004F01F7"/>
    <w:rsid w:val="004F3DC6"/>
    <w:rsid w:val="004F5447"/>
    <w:rsid w:val="00500FE0"/>
    <w:rsid w:val="00503C91"/>
    <w:rsid w:val="0050424C"/>
    <w:rsid w:val="0050623F"/>
    <w:rsid w:val="0050671D"/>
    <w:rsid w:val="00507399"/>
    <w:rsid w:val="00511FD5"/>
    <w:rsid w:val="005142EF"/>
    <w:rsid w:val="005205F6"/>
    <w:rsid w:val="00531C66"/>
    <w:rsid w:val="005348DA"/>
    <w:rsid w:val="00535411"/>
    <w:rsid w:val="00536342"/>
    <w:rsid w:val="005411BD"/>
    <w:rsid w:val="005417B3"/>
    <w:rsid w:val="00542C58"/>
    <w:rsid w:val="00545257"/>
    <w:rsid w:val="00546213"/>
    <w:rsid w:val="0054690E"/>
    <w:rsid w:val="00550BAD"/>
    <w:rsid w:val="005573AB"/>
    <w:rsid w:val="005574A2"/>
    <w:rsid w:val="00562F7B"/>
    <w:rsid w:val="00566B08"/>
    <w:rsid w:val="00570CEB"/>
    <w:rsid w:val="00571489"/>
    <w:rsid w:val="00571EE0"/>
    <w:rsid w:val="005738CE"/>
    <w:rsid w:val="00586638"/>
    <w:rsid w:val="00587BD7"/>
    <w:rsid w:val="00594578"/>
    <w:rsid w:val="005955D4"/>
    <w:rsid w:val="005A17A8"/>
    <w:rsid w:val="005A4F03"/>
    <w:rsid w:val="005A6EA4"/>
    <w:rsid w:val="005B59CA"/>
    <w:rsid w:val="005B772D"/>
    <w:rsid w:val="005C1BE5"/>
    <w:rsid w:val="005C293E"/>
    <w:rsid w:val="005C393C"/>
    <w:rsid w:val="005C5957"/>
    <w:rsid w:val="005C7431"/>
    <w:rsid w:val="005D2644"/>
    <w:rsid w:val="005F2C2A"/>
    <w:rsid w:val="005F3AED"/>
    <w:rsid w:val="005F43F5"/>
    <w:rsid w:val="005F7EE0"/>
    <w:rsid w:val="0060031C"/>
    <w:rsid w:val="006035FF"/>
    <w:rsid w:val="006049A0"/>
    <w:rsid w:val="00604D4E"/>
    <w:rsid w:val="00611070"/>
    <w:rsid w:val="00617FC2"/>
    <w:rsid w:val="0062139D"/>
    <w:rsid w:val="006245AF"/>
    <w:rsid w:val="00625770"/>
    <w:rsid w:val="00640F47"/>
    <w:rsid w:val="00642579"/>
    <w:rsid w:val="00643B1C"/>
    <w:rsid w:val="0064575A"/>
    <w:rsid w:val="00651D59"/>
    <w:rsid w:val="00652EF2"/>
    <w:rsid w:val="0065406A"/>
    <w:rsid w:val="006540AA"/>
    <w:rsid w:val="006555E1"/>
    <w:rsid w:val="00655AEB"/>
    <w:rsid w:val="00660BC4"/>
    <w:rsid w:val="00676D65"/>
    <w:rsid w:val="00677197"/>
    <w:rsid w:val="00680D31"/>
    <w:rsid w:val="00685B79"/>
    <w:rsid w:val="00691112"/>
    <w:rsid w:val="0069307D"/>
    <w:rsid w:val="00694525"/>
    <w:rsid w:val="006965FE"/>
    <w:rsid w:val="00697A73"/>
    <w:rsid w:val="006A0118"/>
    <w:rsid w:val="006A0C44"/>
    <w:rsid w:val="006A1E55"/>
    <w:rsid w:val="006A2505"/>
    <w:rsid w:val="006A29F5"/>
    <w:rsid w:val="006A56C3"/>
    <w:rsid w:val="006A5BED"/>
    <w:rsid w:val="006B0CEE"/>
    <w:rsid w:val="006B2269"/>
    <w:rsid w:val="006C26CA"/>
    <w:rsid w:val="006C44F0"/>
    <w:rsid w:val="006C4892"/>
    <w:rsid w:val="006D1A1C"/>
    <w:rsid w:val="006D2D74"/>
    <w:rsid w:val="006D557E"/>
    <w:rsid w:val="006D68B8"/>
    <w:rsid w:val="006D7F9D"/>
    <w:rsid w:val="006E00AD"/>
    <w:rsid w:val="006E0BF9"/>
    <w:rsid w:val="006E6300"/>
    <w:rsid w:val="006E71A6"/>
    <w:rsid w:val="006F1E2D"/>
    <w:rsid w:val="006F6A31"/>
    <w:rsid w:val="00702704"/>
    <w:rsid w:val="00705746"/>
    <w:rsid w:val="00717929"/>
    <w:rsid w:val="0072034D"/>
    <w:rsid w:val="0072255B"/>
    <w:rsid w:val="007227D5"/>
    <w:rsid w:val="00722CC9"/>
    <w:rsid w:val="00726C93"/>
    <w:rsid w:val="0072709A"/>
    <w:rsid w:val="00732F1D"/>
    <w:rsid w:val="00737471"/>
    <w:rsid w:val="00737553"/>
    <w:rsid w:val="00737A5D"/>
    <w:rsid w:val="00751C97"/>
    <w:rsid w:val="00753199"/>
    <w:rsid w:val="00755E58"/>
    <w:rsid w:val="007666B4"/>
    <w:rsid w:val="00767D39"/>
    <w:rsid w:val="00770AD7"/>
    <w:rsid w:val="00771698"/>
    <w:rsid w:val="00774B1F"/>
    <w:rsid w:val="007757C1"/>
    <w:rsid w:val="007757D3"/>
    <w:rsid w:val="007769DA"/>
    <w:rsid w:val="00777D82"/>
    <w:rsid w:val="00783A84"/>
    <w:rsid w:val="00783CD3"/>
    <w:rsid w:val="00785CC8"/>
    <w:rsid w:val="00785DB1"/>
    <w:rsid w:val="0078640C"/>
    <w:rsid w:val="0079774C"/>
    <w:rsid w:val="007A0943"/>
    <w:rsid w:val="007A13FA"/>
    <w:rsid w:val="007A3237"/>
    <w:rsid w:val="007A346A"/>
    <w:rsid w:val="007A464C"/>
    <w:rsid w:val="007B0774"/>
    <w:rsid w:val="007C0ABE"/>
    <w:rsid w:val="007C2FFF"/>
    <w:rsid w:val="007C700B"/>
    <w:rsid w:val="007D0623"/>
    <w:rsid w:val="007E490D"/>
    <w:rsid w:val="007F0511"/>
    <w:rsid w:val="007F2203"/>
    <w:rsid w:val="007F380C"/>
    <w:rsid w:val="007F7604"/>
    <w:rsid w:val="00801D2A"/>
    <w:rsid w:val="00801E30"/>
    <w:rsid w:val="0080310A"/>
    <w:rsid w:val="00807504"/>
    <w:rsid w:val="008159D2"/>
    <w:rsid w:val="00822077"/>
    <w:rsid w:val="00822920"/>
    <w:rsid w:val="00823C9E"/>
    <w:rsid w:val="0082619B"/>
    <w:rsid w:val="0083072C"/>
    <w:rsid w:val="00831463"/>
    <w:rsid w:val="0083169C"/>
    <w:rsid w:val="00833491"/>
    <w:rsid w:val="0083540F"/>
    <w:rsid w:val="00840059"/>
    <w:rsid w:val="008405A1"/>
    <w:rsid w:val="00843ECF"/>
    <w:rsid w:val="00844E52"/>
    <w:rsid w:val="00853120"/>
    <w:rsid w:val="00856734"/>
    <w:rsid w:val="00857A15"/>
    <w:rsid w:val="00860FBE"/>
    <w:rsid w:val="00862927"/>
    <w:rsid w:val="008644E2"/>
    <w:rsid w:val="008645DF"/>
    <w:rsid w:val="0086461C"/>
    <w:rsid w:val="00864946"/>
    <w:rsid w:val="0086687E"/>
    <w:rsid w:val="00866F09"/>
    <w:rsid w:val="008714B8"/>
    <w:rsid w:val="008857F3"/>
    <w:rsid w:val="00893ECF"/>
    <w:rsid w:val="0089539E"/>
    <w:rsid w:val="008A68E1"/>
    <w:rsid w:val="008A7DCA"/>
    <w:rsid w:val="008B3532"/>
    <w:rsid w:val="008B64CD"/>
    <w:rsid w:val="008C0D15"/>
    <w:rsid w:val="008C12D3"/>
    <w:rsid w:val="008C13A4"/>
    <w:rsid w:val="008C37D8"/>
    <w:rsid w:val="008C61C4"/>
    <w:rsid w:val="008C6566"/>
    <w:rsid w:val="008C7C43"/>
    <w:rsid w:val="008D0DDC"/>
    <w:rsid w:val="008D1546"/>
    <w:rsid w:val="008D2577"/>
    <w:rsid w:val="008D3034"/>
    <w:rsid w:val="008D37B0"/>
    <w:rsid w:val="008E03B6"/>
    <w:rsid w:val="008F460C"/>
    <w:rsid w:val="00901A8E"/>
    <w:rsid w:val="009031C7"/>
    <w:rsid w:val="009032FC"/>
    <w:rsid w:val="00911292"/>
    <w:rsid w:val="009120EB"/>
    <w:rsid w:val="00917B10"/>
    <w:rsid w:val="00921949"/>
    <w:rsid w:val="009219C6"/>
    <w:rsid w:val="00923AA1"/>
    <w:rsid w:val="00930804"/>
    <w:rsid w:val="00931752"/>
    <w:rsid w:val="00931A48"/>
    <w:rsid w:val="009331BA"/>
    <w:rsid w:val="009358E6"/>
    <w:rsid w:val="00936DF1"/>
    <w:rsid w:val="009439E3"/>
    <w:rsid w:val="009445AB"/>
    <w:rsid w:val="00950232"/>
    <w:rsid w:val="00955934"/>
    <w:rsid w:val="00956032"/>
    <w:rsid w:val="009635A6"/>
    <w:rsid w:val="00965E0B"/>
    <w:rsid w:val="009668F4"/>
    <w:rsid w:val="00967A68"/>
    <w:rsid w:val="00973291"/>
    <w:rsid w:val="009801B3"/>
    <w:rsid w:val="009811F7"/>
    <w:rsid w:val="009847B9"/>
    <w:rsid w:val="00992CC1"/>
    <w:rsid w:val="00993031"/>
    <w:rsid w:val="009934D7"/>
    <w:rsid w:val="0099494D"/>
    <w:rsid w:val="00995618"/>
    <w:rsid w:val="009A0059"/>
    <w:rsid w:val="009A0ADD"/>
    <w:rsid w:val="009A32DA"/>
    <w:rsid w:val="009B334A"/>
    <w:rsid w:val="009D16AF"/>
    <w:rsid w:val="009D351A"/>
    <w:rsid w:val="009E18A6"/>
    <w:rsid w:val="009E1E07"/>
    <w:rsid w:val="009E6CF9"/>
    <w:rsid w:val="009E70B8"/>
    <w:rsid w:val="009E7E68"/>
    <w:rsid w:val="009F0B43"/>
    <w:rsid w:val="009F7632"/>
    <w:rsid w:val="00A11611"/>
    <w:rsid w:val="00A11AE7"/>
    <w:rsid w:val="00A1390A"/>
    <w:rsid w:val="00A14DED"/>
    <w:rsid w:val="00A152B2"/>
    <w:rsid w:val="00A16F0C"/>
    <w:rsid w:val="00A2226B"/>
    <w:rsid w:val="00A23CBB"/>
    <w:rsid w:val="00A25A7A"/>
    <w:rsid w:val="00A26C5C"/>
    <w:rsid w:val="00A27A0C"/>
    <w:rsid w:val="00A30D50"/>
    <w:rsid w:val="00A310AC"/>
    <w:rsid w:val="00A33476"/>
    <w:rsid w:val="00A337DE"/>
    <w:rsid w:val="00A35258"/>
    <w:rsid w:val="00A36985"/>
    <w:rsid w:val="00A43D5B"/>
    <w:rsid w:val="00A442AE"/>
    <w:rsid w:val="00A46DDC"/>
    <w:rsid w:val="00A5480B"/>
    <w:rsid w:val="00A561A5"/>
    <w:rsid w:val="00A56302"/>
    <w:rsid w:val="00A64141"/>
    <w:rsid w:val="00A65A12"/>
    <w:rsid w:val="00A65E43"/>
    <w:rsid w:val="00A66512"/>
    <w:rsid w:val="00A70674"/>
    <w:rsid w:val="00A71650"/>
    <w:rsid w:val="00A71871"/>
    <w:rsid w:val="00A71C5B"/>
    <w:rsid w:val="00A71EDC"/>
    <w:rsid w:val="00A75435"/>
    <w:rsid w:val="00A75C83"/>
    <w:rsid w:val="00A77323"/>
    <w:rsid w:val="00A809F8"/>
    <w:rsid w:val="00A81467"/>
    <w:rsid w:val="00A8249D"/>
    <w:rsid w:val="00A84735"/>
    <w:rsid w:val="00A860E3"/>
    <w:rsid w:val="00A86A5B"/>
    <w:rsid w:val="00A9242F"/>
    <w:rsid w:val="00A93E6D"/>
    <w:rsid w:val="00A97F53"/>
    <w:rsid w:val="00AA0F69"/>
    <w:rsid w:val="00AA1196"/>
    <w:rsid w:val="00AA1249"/>
    <w:rsid w:val="00AA611E"/>
    <w:rsid w:val="00AB0101"/>
    <w:rsid w:val="00AB1860"/>
    <w:rsid w:val="00AB1D01"/>
    <w:rsid w:val="00AC0B9B"/>
    <w:rsid w:val="00AC1EBE"/>
    <w:rsid w:val="00AC20C4"/>
    <w:rsid w:val="00AC3C29"/>
    <w:rsid w:val="00AC4B1C"/>
    <w:rsid w:val="00AC4DA3"/>
    <w:rsid w:val="00AD22C8"/>
    <w:rsid w:val="00AD2B78"/>
    <w:rsid w:val="00AD4097"/>
    <w:rsid w:val="00AD5342"/>
    <w:rsid w:val="00AD6781"/>
    <w:rsid w:val="00AD7DB1"/>
    <w:rsid w:val="00AE08A7"/>
    <w:rsid w:val="00AE0C2D"/>
    <w:rsid w:val="00AE0CD5"/>
    <w:rsid w:val="00AE5BF6"/>
    <w:rsid w:val="00AF36BE"/>
    <w:rsid w:val="00AF72C4"/>
    <w:rsid w:val="00AF74AC"/>
    <w:rsid w:val="00B0431F"/>
    <w:rsid w:val="00B05ECB"/>
    <w:rsid w:val="00B07523"/>
    <w:rsid w:val="00B17956"/>
    <w:rsid w:val="00B21447"/>
    <w:rsid w:val="00B36923"/>
    <w:rsid w:val="00B43027"/>
    <w:rsid w:val="00B43074"/>
    <w:rsid w:val="00B5084F"/>
    <w:rsid w:val="00B53AAC"/>
    <w:rsid w:val="00B719B3"/>
    <w:rsid w:val="00B71E93"/>
    <w:rsid w:val="00B73930"/>
    <w:rsid w:val="00B936FD"/>
    <w:rsid w:val="00B9776A"/>
    <w:rsid w:val="00BA44A1"/>
    <w:rsid w:val="00BB1347"/>
    <w:rsid w:val="00BB153B"/>
    <w:rsid w:val="00BB1A0F"/>
    <w:rsid w:val="00BB20D4"/>
    <w:rsid w:val="00BB40E8"/>
    <w:rsid w:val="00BC170C"/>
    <w:rsid w:val="00BC237E"/>
    <w:rsid w:val="00BC2C91"/>
    <w:rsid w:val="00BC6102"/>
    <w:rsid w:val="00BD1F77"/>
    <w:rsid w:val="00BD4E57"/>
    <w:rsid w:val="00BF2E71"/>
    <w:rsid w:val="00C06548"/>
    <w:rsid w:val="00C132C5"/>
    <w:rsid w:val="00C16822"/>
    <w:rsid w:val="00C23A8C"/>
    <w:rsid w:val="00C25C58"/>
    <w:rsid w:val="00C2763F"/>
    <w:rsid w:val="00C27F15"/>
    <w:rsid w:val="00C428E6"/>
    <w:rsid w:val="00C42AB0"/>
    <w:rsid w:val="00C42CCD"/>
    <w:rsid w:val="00C44A7B"/>
    <w:rsid w:val="00C556BA"/>
    <w:rsid w:val="00C55B39"/>
    <w:rsid w:val="00C61E24"/>
    <w:rsid w:val="00C6613C"/>
    <w:rsid w:val="00C754A9"/>
    <w:rsid w:val="00C75D9D"/>
    <w:rsid w:val="00C83D27"/>
    <w:rsid w:val="00C87263"/>
    <w:rsid w:val="00C90772"/>
    <w:rsid w:val="00C9109D"/>
    <w:rsid w:val="00C9190E"/>
    <w:rsid w:val="00C92336"/>
    <w:rsid w:val="00C941F6"/>
    <w:rsid w:val="00C95C00"/>
    <w:rsid w:val="00CA1582"/>
    <w:rsid w:val="00CA3F98"/>
    <w:rsid w:val="00CB665D"/>
    <w:rsid w:val="00CB71DD"/>
    <w:rsid w:val="00CB7203"/>
    <w:rsid w:val="00CB7DF7"/>
    <w:rsid w:val="00CC0988"/>
    <w:rsid w:val="00CC1D4E"/>
    <w:rsid w:val="00CC1E5F"/>
    <w:rsid w:val="00CC4627"/>
    <w:rsid w:val="00CC686C"/>
    <w:rsid w:val="00CD1B81"/>
    <w:rsid w:val="00CD4290"/>
    <w:rsid w:val="00CD5096"/>
    <w:rsid w:val="00CD5171"/>
    <w:rsid w:val="00CD71FA"/>
    <w:rsid w:val="00CD7A2B"/>
    <w:rsid w:val="00CE4783"/>
    <w:rsid w:val="00CE7DEF"/>
    <w:rsid w:val="00CF0679"/>
    <w:rsid w:val="00CF1B25"/>
    <w:rsid w:val="00CF2CA4"/>
    <w:rsid w:val="00CF2CF6"/>
    <w:rsid w:val="00CF3ABA"/>
    <w:rsid w:val="00CF73C8"/>
    <w:rsid w:val="00D01A36"/>
    <w:rsid w:val="00D04BC1"/>
    <w:rsid w:val="00D04F29"/>
    <w:rsid w:val="00D05CCE"/>
    <w:rsid w:val="00D06AC2"/>
    <w:rsid w:val="00D12FA7"/>
    <w:rsid w:val="00D16DCD"/>
    <w:rsid w:val="00D17459"/>
    <w:rsid w:val="00D219A4"/>
    <w:rsid w:val="00D263FF"/>
    <w:rsid w:val="00D30149"/>
    <w:rsid w:val="00D30E39"/>
    <w:rsid w:val="00D335D2"/>
    <w:rsid w:val="00D34FAE"/>
    <w:rsid w:val="00D4021C"/>
    <w:rsid w:val="00D41ACB"/>
    <w:rsid w:val="00D42722"/>
    <w:rsid w:val="00D42934"/>
    <w:rsid w:val="00D43760"/>
    <w:rsid w:val="00D4785A"/>
    <w:rsid w:val="00D50598"/>
    <w:rsid w:val="00D50A2B"/>
    <w:rsid w:val="00D54A8B"/>
    <w:rsid w:val="00D55BCF"/>
    <w:rsid w:val="00D5710C"/>
    <w:rsid w:val="00D64E00"/>
    <w:rsid w:val="00D674AC"/>
    <w:rsid w:val="00D72185"/>
    <w:rsid w:val="00D725A3"/>
    <w:rsid w:val="00D7317F"/>
    <w:rsid w:val="00D7414A"/>
    <w:rsid w:val="00D761AE"/>
    <w:rsid w:val="00D83625"/>
    <w:rsid w:val="00D85282"/>
    <w:rsid w:val="00D93BD1"/>
    <w:rsid w:val="00D94AD8"/>
    <w:rsid w:val="00D9675E"/>
    <w:rsid w:val="00D972CD"/>
    <w:rsid w:val="00DA0EBA"/>
    <w:rsid w:val="00DA1401"/>
    <w:rsid w:val="00DA29C1"/>
    <w:rsid w:val="00DA6667"/>
    <w:rsid w:val="00DB4CB0"/>
    <w:rsid w:val="00DB4DEB"/>
    <w:rsid w:val="00DC5EC1"/>
    <w:rsid w:val="00DC7A3A"/>
    <w:rsid w:val="00DD0685"/>
    <w:rsid w:val="00DD33FC"/>
    <w:rsid w:val="00DD3A1C"/>
    <w:rsid w:val="00DD41F6"/>
    <w:rsid w:val="00DD56CA"/>
    <w:rsid w:val="00DE1011"/>
    <w:rsid w:val="00DE61EB"/>
    <w:rsid w:val="00DF1952"/>
    <w:rsid w:val="00DF2EAE"/>
    <w:rsid w:val="00DF5D62"/>
    <w:rsid w:val="00E008CA"/>
    <w:rsid w:val="00E12192"/>
    <w:rsid w:val="00E12405"/>
    <w:rsid w:val="00E12F6A"/>
    <w:rsid w:val="00E14523"/>
    <w:rsid w:val="00E2237E"/>
    <w:rsid w:val="00E23EB8"/>
    <w:rsid w:val="00E31059"/>
    <w:rsid w:val="00E311CA"/>
    <w:rsid w:val="00E44729"/>
    <w:rsid w:val="00E4759A"/>
    <w:rsid w:val="00E47633"/>
    <w:rsid w:val="00E5018D"/>
    <w:rsid w:val="00E50510"/>
    <w:rsid w:val="00E52A6A"/>
    <w:rsid w:val="00E552C5"/>
    <w:rsid w:val="00E65C5C"/>
    <w:rsid w:val="00E712B2"/>
    <w:rsid w:val="00E724DB"/>
    <w:rsid w:val="00E7373F"/>
    <w:rsid w:val="00E73920"/>
    <w:rsid w:val="00E741C1"/>
    <w:rsid w:val="00E751A8"/>
    <w:rsid w:val="00E7585C"/>
    <w:rsid w:val="00E77177"/>
    <w:rsid w:val="00E8225C"/>
    <w:rsid w:val="00E8457F"/>
    <w:rsid w:val="00E86E4A"/>
    <w:rsid w:val="00E915C3"/>
    <w:rsid w:val="00E9228B"/>
    <w:rsid w:val="00E960AE"/>
    <w:rsid w:val="00EA008C"/>
    <w:rsid w:val="00EB56FC"/>
    <w:rsid w:val="00EB69F6"/>
    <w:rsid w:val="00EB7BE4"/>
    <w:rsid w:val="00EC3748"/>
    <w:rsid w:val="00ED02DA"/>
    <w:rsid w:val="00ED1EF0"/>
    <w:rsid w:val="00ED4BA7"/>
    <w:rsid w:val="00ED5D3F"/>
    <w:rsid w:val="00ED7718"/>
    <w:rsid w:val="00EE2E9D"/>
    <w:rsid w:val="00EE3D01"/>
    <w:rsid w:val="00EE4C65"/>
    <w:rsid w:val="00EE5F18"/>
    <w:rsid w:val="00EF28F7"/>
    <w:rsid w:val="00EF30F0"/>
    <w:rsid w:val="00EF4951"/>
    <w:rsid w:val="00EF634C"/>
    <w:rsid w:val="00F0145B"/>
    <w:rsid w:val="00F10488"/>
    <w:rsid w:val="00F13C02"/>
    <w:rsid w:val="00F203CD"/>
    <w:rsid w:val="00F22B67"/>
    <w:rsid w:val="00F23013"/>
    <w:rsid w:val="00F263CE"/>
    <w:rsid w:val="00F27CA6"/>
    <w:rsid w:val="00F33F2C"/>
    <w:rsid w:val="00F5285C"/>
    <w:rsid w:val="00F54DED"/>
    <w:rsid w:val="00F54E70"/>
    <w:rsid w:val="00F55F1A"/>
    <w:rsid w:val="00F61FA6"/>
    <w:rsid w:val="00F62A5F"/>
    <w:rsid w:val="00F66066"/>
    <w:rsid w:val="00F7420D"/>
    <w:rsid w:val="00F76866"/>
    <w:rsid w:val="00F803E5"/>
    <w:rsid w:val="00F804D9"/>
    <w:rsid w:val="00F8075E"/>
    <w:rsid w:val="00F81AC6"/>
    <w:rsid w:val="00F854BE"/>
    <w:rsid w:val="00F928EB"/>
    <w:rsid w:val="00F93FBC"/>
    <w:rsid w:val="00F945F2"/>
    <w:rsid w:val="00F95D64"/>
    <w:rsid w:val="00FA0795"/>
    <w:rsid w:val="00FA6CC3"/>
    <w:rsid w:val="00FA79B6"/>
    <w:rsid w:val="00FB233D"/>
    <w:rsid w:val="00FC1106"/>
    <w:rsid w:val="00FC284D"/>
    <w:rsid w:val="00FC345E"/>
    <w:rsid w:val="00FC3E28"/>
    <w:rsid w:val="00FC4155"/>
    <w:rsid w:val="00FC4B8F"/>
    <w:rsid w:val="00FD0F80"/>
    <w:rsid w:val="00FD128A"/>
    <w:rsid w:val="00FD4045"/>
    <w:rsid w:val="00FD4F2B"/>
    <w:rsid w:val="00FE1DC6"/>
    <w:rsid w:val="00FE2EEB"/>
    <w:rsid w:val="00FE325E"/>
    <w:rsid w:val="00FE381D"/>
    <w:rsid w:val="00FE5026"/>
    <w:rsid w:val="00FE577E"/>
    <w:rsid w:val="00FF478D"/>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2E28F8BE-30B4-4FB9-A81A-6F7E5E27A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Liste 1,List Paragraph1,FooterText,numbered,Paragraphe de liste1,Bulletr List Paragraph,列出段落,列出段落1,lp1,lp11,Use Case List Paragraph,Num Bullet 1,List Paragraph11,Liste à puce - Normal,List Paragraph2,List Paragraph21,Listeafsnit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rsid w:val="0079774C"/>
    <w:rPr>
      <w:rFonts w:ascii="Arial" w:hAnsi="Arial"/>
      <w:sz w:val="20"/>
      <w:szCs w:val="20"/>
    </w:rPr>
  </w:style>
  <w:style w:type="character" w:styleId="FootnoteReference">
    <w:name w:val="footnote reference"/>
    <w:basedOn w:val="DefaultParagraphFont"/>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Liste 1 Char,List Paragraph1 Char,FooterText Char,numbered Char,Paragraphe de liste1 Char,Bulletr List Paragraph Char,列出段落 Char,列出段落1 Char,lp1 Char,lp11 Char,Use Case List Paragraph Char,Num Bullet 1 Char,List Paragraph11 Char,b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paragraph" w:styleId="NormalWeb">
    <w:name w:val="Normal (Web)"/>
    <w:basedOn w:val="Normal"/>
    <w:uiPriority w:val="99"/>
    <w:semiHidden/>
    <w:unhideWhenUsed/>
    <w:rsid w:val="003D3FF0"/>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FollowedHyperlink">
    <w:name w:val="FollowedHyperlink"/>
    <w:basedOn w:val="DefaultParagraphFont"/>
    <w:uiPriority w:val="99"/>
    <w:semiHidden/>
    <w:unhideWhenUsed/>
    <w:rsid w:val="006540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203734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borzen.si" TargetMode="Externa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D33D531173941EB8A0F528C18E79109"/>
        <w:category>
          <w:name w:val="General"/>
          <w:gallery w:val="placeholder"/>
        </w:category>
        <w:types>
          <w:type w:val="bbPlcHdr"/>
        </w:types>
        <w:behaviors>
          <w:behavior w:val="content"/>
        </w:behaviors>
        <w:guid w:val="{B4F67A34-FDCF-4F0A-9ABC-201C90BB324F}"/>
      </w:docPartPr>
      <w:docPartBody>
        <w:p w:rsidR="00C52F72" w:rsidRDefault="00C52F72" w:rsidP="00C52F72">
          <w:pPr>
            <w:pStyle w:val="4D33D531173941EB8A0F528C18E79109"/>
          </w:pPr>
          <w:r w:rsidRPr="0098195C">
            <w:rPr>
              <w:rStyle w:val="PlaceholderText"/>
            </w:rPr>
            <w:t>[Zadeva]</w:t>
          </w:r>
        </w:p>
      </w:docPartBody>
    </w:docPart>
    <w:docPart>
      <w:docPartPr>
        <w:name w:val="40CD3A2F12B9451D954FD12093B36ED0"/>
        <w:category>
          <w:name w:val="General"/>
          <w:gallery w:val="placeholder"/>
        </w:category>
        <w:types>
          <w:type w:val="bbPlcHdr"/>
        </w:types>
        <w:behaviors>
          <w:behavior w:val="content"/>
        </w:behaviors>
        <w:guid w:val="{5EFF591F-1CC3-4955-85EC-02F611BA9193}"/>
      </w:docPartPr>
      <w:docPartBody>
        <w:p w:rsidR="00C52F72" w:rsidRDefault="00C52F72" w:rsidP="00C52F72">
          <w:pPr>
            <w:pStyle w:val="40CD3A2F12B9451D954FD12093B36ED0"/>
          </w:pPr>
          <w:r w:rsidRPr="0098195C">
            <w:rPr>
              <w:rStyle w:val="PlaceholderText"/>
            </w:rPr>
            <w:t>[Naročilo: Referenčna številka]</w:t>
          </w:r>
        </w:p>
      </w:docPartBody>
    </w:docPart>
    <w:docPart>
      <w:docPartPr>
        <w:name w:val="3B51FC3EB7534E1D9D0CDF199D45F1BB"/>
        <w:category>
          <w:name w:val="General"/>
          <w:gallery w:val="placeholder"/>
        </w:category>
        <w:types>
          <w:type w:val="bbPlcHdr"/>
        </w:types>
        <w:behaviors>
          <w:behavior w:val="content"/>
        </w:behaviors>
        <w:guid w:val="{7D803A18-E170-4B64-A22A-5D541C4322D9}"/>
      </w:docPartPr>
      <w:docPartBody>
        <w:p w:rsidR="00000000" w:rsidRDefault="000647C7" w:rsidP="000647C7">
          <w:pPr>
            <w:pStyle w:val="3B51FC3EB7534E1D9D0CDF199D45F1B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MetaPro-Normal">
    <w:altName w:val="Arial"/>
    <w:panose1 w:val="00000000000000000000"/>
    <w:charset w:val="00"/>
    <w:family w:val="modern"/>
    <w:notTrueType/>
    <w:pitch w:val="variable"/>
    <w:sig w:usb0="00000001" w:usb1="4000206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647C7"/>
    <w:rsid w:val="000823D9"/>
    <w:rsid w:val="0017419A"/>
    <w:rsid w:val="002918DB"/>
    <w:rsid w:val="002A0056"/>
    <w:rsid w:val="0033571D"/>
    <w:rsid w:val="003C3FD9"/>
    <w:rsid w:val="005253A6"/>
    <w:rsid w:val="006945FE"/>
    <w:rsid w:val="008D6327"/>
    <w:rsid w:val="00916753"/>
    <w:rsid w:val="009A5953"/>
    <w:rsid w:val="00C14EA7"/>
    <w:rsid w:val="00C26278"/>
    <w:rsid w:val="00C52F72"/>
    <w:rsid w:val="00E6084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647C7"/>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3B51FC3EB7534E1D9D0CDF199D45F1BB">
    <w:name w:val="3B51FC3EB7534E1D9D0CDF199D45F1BB"/>
    <w:rsid w:val="000647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IZHOD-938133980-2225</_dlc_DocId>
    <_dlc_DocIdUrl xmlns="e59f918f-0f86-4ad2-9273-6ec6592addeb">
      <Url>https://eis.borzen.local/Nabava/_layouts/15/DocIdRedir.aspx?ID=IZHOD-938133980-2225</Url>
      <Description>IZHOD-938133980-2225</Description>
    </_dlc_DocIdUrl>
    <TipOdpreme xmlns="e59f918f-0f86-4ad2-9273-6ec6592addeb">INTERNO</TipOdpreme>
    <Zadeva xmlns="e59f918f-0f86-4ad2-9273-6ec6592addeb">Izdelava študije – Splošne smernice za postopek priprave prostorskih aktov za področje proizvodnje energije iz obnovljivih virov energije s poudarkom na energiji iz fotonapetostnih naprav (sonce) in vetrnih proizvodnih naprav</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JN-1323-23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5.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file>

<file path=customXml/itemProps2.xml><?xml version="1.0" encoding="utf-8"?>
<ds:datastoreItem xmlns:ds="http://schemas.openxmlformats.org/officeDocument/2006/customXml" ds:itemID="{55E6BE2D-BA75-4FCC-A837-41F99AC8EBC1}"/>
</file>

<file path=customXml/itemProps3.xml><?xml version="1.0" encoding="utf-8"?>
<ds:datastoreItem xmlns:ds="http://schemas.openxmlformats.org/officeDocument/2006/customXml" ds:itemID="{4553A449-2F91-4F9C-B200-B7A8E4E988E7}"/>
</file>

<file path=customXml/itemProps4.xml><?xml version="1.0" encoding="utf-8"?>
<ds:datastoreItem xmlns:ds="http://schemas.openxmlformats.org/officeDocument/2006/customXml" ds:itemID="{87E4C072-C1FF-495A-8DF6-79CE1F067991}"/>
</file>

<file path=customXml/itemProps5.xml><?xml version="1.0" encoding="utf-8"?>
<ds:datastoreItem xmlns:ds="http://schemas.openxmlformats.org/officeDocument/2006/customXml" ds:itemID="{93C4D7A3-0374-4654-8651-83A11939A27D}"/>
</file>

<file path=customXml/itemProps6.xml><?xml version="1.0" encoding="utf-8"?>
<ds:datastoreItem xmlns:ds="http://schemas.openxmlformats.org/officeDocument/2006/customXml" ds:itemID="{0119371D-A15B-468C-BB3E-A50D3EAA52DD}"/>
</file>

<file path=docProps/app.xml><?xml version="1.0" encoding="utf-8"?>
<Properties xmlns="http://schemas.openxmlformats.org/officeDocument/2006/extended-properties" xmlns:vt="http://schemas.openxmlformats.org/officeDocument/2006/docPropsVTypes">
  <Template>Borzen</Template>
  <TotalTime>1203</TotalTime>
  <Pages>21</Pages>
  <Words>6284</Words>
  <Characters>35821</Characters>
  <Application>Microsoft Office Word</Application>
  <DocSecurity>0</DocSecurity>
  <Lines>298</Lines>
  <Paragraphs>84</Paragraphs>
  <ScaleCrop>false</ScaleCrop>
  <HeadingPairs>
    <vt:vector size="6" baseType="variant">
      <vt:variant>
        <vt:lpstr>Title</vt:lpstr>
      </vt:variant>
      <vt:variant>
        <vt:i4>1</vt:i4>
      </vt:variant>
      <vt:variant>
        <vt:lpstr>Headings</vt:lpstr>
      </vt:variant>
      <vt:variant>
        <vt:i4>17</vt:i4>
      </vt:variant>
      <vt:variant>
        <vt:lpstr>Naslov</vt:lpstr>
      </vt:variant>
      <vt:variant>
        <vt:i4>1</vt:i4>
      </vt:variant>
    </vt:vector>
  </HeadingPairs>
  <TitlesOfParts>
    <vt:vector size="19" baseType="lpstr">
      <vt:lpstr>Pogodba do praga ZJN</vt:lpstr>
      <vt:lpstr>Specifikacija naročila »&lt;Izdelava študije – Splošne smernice za postopek priprav</vt:lpstr>
      <vt:lpstr>PREDSTAVITEV DRUŽBE BORZEN</vt:lpstr>
      <vt:lpstr/>
      <vt:lpstr>SPLOŠNO</vt:lpstr>
      <vt:lpstr>UVOD</vt:lpstr>
      <vt:lpstr>PREDMET NAROČILA IN PRAVNA PODLAGA </vt:lpstr>
      <vt:lpstr>VSEBINSKA SPECIFIKACIJA NAROČILA</vt:lpstr>
      <vt:lpstr>NAČIN PRIPRAVE IN POSREDOVANJA REZULTATOV </vt:lpstr>
      <vt:lpstr>SPECIFIČNE ZAHTEVE NAROČILA </vt:lpstr>
      <vt:lpstr>Faznost izvedbe</vt:lpstr>
      <vt:lpstr>OBRAČUN STORITEV</vt:lpstr>
      <vt:lpstr>    </vt:lpstr>
      <vt:lpstr>    Predmet ponudbe</vt:lpstr>
      <vt:lpstr>    Podatki o ponudniku</vt:lpstr>
      <vt:lpstr>    Splošni pogoji</vt:lpstr>
      <vt:lpstr>    Veljavnost ponudbe</vt:lpstr>
      <vt:lpstr>    Cena</vt:lpstr>
      <vt:lpstr>Pogodba do praga ZJN</vt:lpstr>
    </vt:vector>
  </TitlesOfParts>
  <Company>Borzen d.o.o.</Company>
  <LinksUpToDate>false</LinksUpToDate>
  <CharactersWithSpaces>42021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subject/>
  <dc:creator>Aleksandra Milovanović</dc:creator>
  <cp:keywords/>
  <dc:description/>
  <cp:lastModifiedBy>Aleksandra Milovanović</cp:lastModifiedBy>
  <cp:revision>25</cp:revision>
  <cp:lastPrinted>2023-02-09T10:23:00Z</cp:lastPrinted>
  <dcterms:created xsi:type="dcterms:W3CDTF">2023-07-19T09:08:00Z</dcterms:created>
  <dcterms:modified xsi:type="dcterms:W3CDTF">2023-08-23T08:48:00Z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682d12df-54c6-479f-b6b9-9a42351fb525</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