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D50598" w:rsidRDefault="00A14DED" w:rsidP="00F133E9">
          <w:pPr>
            <w:spacing w:after="0"/>
            <w:rPr>
              <w:rFonts w:cs="Arial"/>
            </w:rPr>
          </w:pPr>
        </w:p>
        <w:p w14:paraId="09B7C30E" w14:textId="77777777" w:rsidR="00A14DED" w:rsidRPr="00D50598" w:rsidRDefault="00921949" w:rsidP="00F133E9">
          <w:pPr>
            <w:pStyle w:val="Title"/>
            <w:spacing w:after="0" w:line="276" w:lineRule="auto"/>
            <w:rPr>
              <w:rFonts w:cs="Arial"/>
              <w:b/>
              <w:spacing w:val="0"/>
            </w:rPr>
          </w:pPr>
          <w:r w:rsidRPr="00D50598">
            <w:rPr>
              <w:rFonts w:cs="Arial"/>
              <w:b/>
              <w:spacing w:val="0"/>
            </w:rPr>
            <w:t>Povabilo k oddaji ponudbe</w:t>
          </w:r>
        </w:p>
        <w:p w14:paraId="69C2995F" w14:textId="77777777" w:rsidR="00921949" w:rsidRPr="00D50598" w:rsidRDefault="00921949" w:rsidP="00F133E9">
          <w:pPr>
            <w:spacing w:after="0"/>
            <w:jc w:val="both"/>
            <w:rPr>
              <w:rFonts w:cs="Arial"/>
              <w:b/>
              <w:sz w:val="24"/>
              <w:szCs w:val="24"/>
            </w:rPr>
          </w:pPr>
        </w:p>
        <w:p w14:paraId="6982AE92" w14:textId="77777777" w:rsidR="00921949" w:rsidRPr="00D50598" w:rsidRDefault="00921949" w:rsidP="00F133E9">
          <w:pPr>
            <w:pStyle w:val="Footer"/>
            <w:spacing w:line="276" w:lineRule="auto"/>
            <w:jc w:val="both"/>
            <w:rPr>
              <w:rFonts w:cs="Arial"/>
              <w:b/>
            </w:rPr>
          </w:pPr>
          <w:r w:rsidRPr="00D50598">
            <w:rPr>
              <w:rFonts w:cs="Arial"/>
              <w:b/>
            </w:rPr>
            <w:t>Naročnik:</w:t>
          </w:r>
        </w:p>
        <w:p w14:paraId="557007CE" w14:textId="77777777" w:rsidR="00921949" w:rsidRPr="00D50598" w:rsidRDefault="00921949" w:rsidP="00F133E9">
          <w:pPr>
            <w:pStyle w:val="Footer"/>
            <w:spacing w:line="276" w:lineRule="auto"/>
            <w:jc w:val="both"/>
            <w:rPr>
              <w:rFonts w:cs="Arial"/>
            </w:rPr>
          </w:pPr>
          <w:r w:rsidRPr="00D50598">
            <w:rPr>
              <w:rFonts w:cs="Arial"/>
            </w:rPr>
            <w:t>Borzen, operater trga z elektriko, d. o. o., Dunajska cesta 156, 1000 Ljubljana</w:t>
          </w:r>
        </w:p>
        <w:p w14:paraId="45E851D6" w14:textId="77777777" w:rsidR="00921949" w:rsidRPr="00D50598" w:rsidRDefault="00921949" w:rsidP="00F133E9">
          <w:pPr>
            <w:pStyle w:val="Footer"/>
            <w:spacing w:line="276" w:lineRule="auto"/>
            <w:jc w:val="both"/>
            <w:rPr>
              <w:rFonts w:cs="Arial"/>
              <w:b/>
            </w:rPr>
          </w:pPr>
        </w:p>
        <w:p w14:paraId="7C985D13" w14:textId="3FAFF2A5" w:rsidR="00921949" w:rsidRPr="00D50598" w:rsidRDefault="002B4269" w:rsidP="00F133E9">
          <w:pPr>
            <w:pStyle w:val="Footer"/>
            <w:spacing w:line="276" w:lineRule="auto"/>
            <w:jc w:val="both"/>
            <w:rPr>
              <w:rFonts w:cs="Arial"/>
              <w:b/>
            </w:rPr>
          </w:pPr>
          <w:r w:rsidRPr="00D50598">
            <w:rPr>
              <w:rFonts w:cs="Arial"/>
              <w:b/>
            </w:rPr>
            <w:t>Ref. št. naročila:</w:t>
          </w:r>
        </w:p>
        <w:p w14:paraId="7C37960A" w14:textId="17D15BFD" w:rsidR="00921949" w:rsidRPr="00D50598" w:rsidRDefault="006E3CEE" w:rsidP="00F133E9">
          <w:pPr>
            <w:pStyle w:val="Footer"/>
            <w:spacing w:line="276" w:lineRule="auto"/>
            <w:jc w:val="both"/>
            <w:rPr>
              <w:rFonts w:cs="Arial"/>
            </w:rPr>
          </w:pPr>
          <w:r>
            <w:rPr>
              <w:rFonts w:cs="Arial"/>
            </w:rPr>
            <w:t>JN-1301-23</w:t>
          </w:r>
        </w:p>
        <w:p w14:paraId="7B83EC73" w14:textId="77777777" w:rsidR="00921949" w:rsidRPr="00D50598" w:rsidRDefault="00921949" w:rsidP="00F133E9">
          <w:pPr>
            <w:spacing w:after="0"/>
            <w:jc w:val="both"/>
            <w:rPr>
              <w:rFonts w:cs="Arial"/>
              <w:b/>
            </w:rPr>
          </w:pPr>
        </w:p>
        <w:p w14:paraId="0F12EA7F" w14:textId="77777777" w:rsidR="00921949" w:rsidRPr="00D50598" w:rsidRDefault="00921949" w:rsidP="00F133E9">
          <w:pPr>
            <w:spacing w:after="0"/>
            <w:jc w:val="both"/>
            <w:rPr>
              <w:rFonts w:cs="Arial"/>
              <w:b/>
            </w:rPr>
          </w:pPr>
          <w:r w:rsidRPr="00D50598">
            <w:rPr>
              <w:rFonts w:cs="Arial"/>
              <w:b/>
            </w:rPr>
            <w:t>Predmet</w:t>
          </w:r>
          <w:r w:rsidR="00C132C5" w:rsidRPr="00D50598">
            <w:rPr>
              <w:rFonts w:cs="Arial"/>
              <w:b/>
            </w:rPr>
            <w:t xml:space="preserve"> javnega</w:t>
          </w:r>
          <w:r w:rsidRPr="00D50598">
            <w:rPr>
              <w:rFonts w:cs="Arial"/>
              <w:b/>
            </w:rPr>
            <w:t xml:space="preserve"> naročila:</w:t>
          </w:r>
        </w:p>
        <w:p w14:paraId="0ECA713D" w14:textId="77777777" w:rsidR="00AD04F7" w:rsidRDefault="006E3CEE" w:rsidP="00F133E9">
          <w:pPr>
            <w:spacing w:after="0"/>
            <w:jc w:val="both"/>
            <w:rPr>
              <w:rFonts w:cs="Arial"/>
            </w:rPr>
          </w:pPr>
          <w:r>
            <w:rPr>
              <w:rFonts w:cs="Arial"/>
            </w:rPr>
            <w:t>Varnostni pregled v letu 2023</w:t>
          </w:r>
          <w:r w:rsidR="00AD04F7">
            <w:rPr>
              <w:rFonts w:cs="Arial"/>
            </w:rPr>
            <w:t xml:space="preserve"> </w:t>
          </w:r>
        </w:p>
        <w:p w14:paraId="724F963B" w14:textId="77777777" w:rsidR="00AD04F7" w:rsidRDefault="00AD04F7" w:rsidP="00F133E9">
          <w:pPr>
            <w:spacing w:after="0"/>
            <w:jc w:val="both"/>
            <w:rPr>
              <w:rFonts w:cs="Arial"/>
            </w:rPr>
          </w:pPr>
        </w:p>
        <w:p w14:paraId="338A5B90" w14:textId="77777777" w:rsidR="00AD04F7" w:rsidRDefault="00AD04F7" w:rsidP="00F133E9">
          <w:pPr>
            <w:spacing w:after="0"/>
            <w:jc w:val="both"/>
            <w:rPr>
              <w:rFonts w:cs="Arial"/>
            </w:rPr>
          </w:pPr>
          <w:r>
            <w:rPr>
              <w:rFonts w:cs="Arial"/>
              <w:b/>
            </w:rPr>
            <w:t>Kratek opis:</w:t>
          </w:r>
        </w:p>
        <w:p w14:paraId="63BAC135" w14:textId="58CED0B2" w:rsidR="00A14DED" w:rsidRPr="00D50598" w:rsidRDefault="00AD04F7" w:rsidP="00F133E9">
          <w:pPr>
            <w:spacing w:after="0"/>
            <w:jc w:val="both"/>
            <w:rPr>
              <w:rFonts w:cs="Arial"/>
            </w:rPr>
          </w:pPr>
          <w:r w:rsidRPr="00FC02E3">
            <w:rPr>
              <w:rFonts w:eastAsiaTheme="minorEastAsia" w:cs="Arial"/>
              <w:bCs/>
            </w:rPr>
            <w:t>Predmet naročila je zunanji varnostni pregled infrastrukture, varnostni pregled spletnih strani in varnostni pregled notranjega</w:t>
          </w:r>
          <w:r>
            <w:rPr>
              <w:rFonts w:eastAsiaTheme="minorEastAsia" w:cs="Arial"/>
              <w:bCs/>
            </w:rPr>
            <w:t xml:space="preserve"> omrežja naročnika.</w:t>
          </w:r>
        </w:p>
        <w:p w14:paraId="0E92FB81" w14:textId="77777777" w:rsidR="00921949" w:rsidRPr="00D50598" w:rsidRDefault="00921949" w:rsidP="00F133E9">
          <w:pPr>
            <w:spacing w:after="0"/>
            <w:jc w:val="both"/>
            <w:rPr>
              <w:rFonts w:cs="Arial"/>
              <w:b/>
            </w:rPr>
          </w:pPr>
        </w:p>
        <w:p w14:paraId="37C730E5" w14:textId="77777777" w:rsidR="00921949" w:rsidRPr="00D50598" w:rsidRDefault="00921949" w:rsidP="00F133E9">
          <w:pPr>
            <w:spacing w:after="0"/>
            <w:jc w:val="both"/>
            <w:rPr>
              <w:rFonts w:cs="Arial"/>
              <w:b/>
            </w:rPr>
          </w:pPr>
          <w:r w:rsidRPr="00D50598">
            <w:rPr>
              <w:rFonts w:cs="Arial"/>
              <w:b/>
            </w:rPr>
            <w:t>Vrsta postopka:</w:t>
          </w:r>
        </w:p>
        <w:p w14:paraId="6FABA166" w14:textId="77B08E2E" w:rsidR="00921949" w:rsidRPr="00D50598" w:rsidRDefault="00921949" w:rsidP="00F133E9">
          <w:pPr>
            <w:spacing w:after="0"/>
            <w:jc w:val="both"/>
            <w:rPr>
              <w:rFonts w:cs="Arial"/>
            </w:rPr>
          </w:pPr>
          <w:r w:rsidRPr="00D50598">
            <w:rPr>
              <w:rFonts w:cs="Arial"/>
            </w:rPr>
            <w:t>Evidenčno naročilo</w:t>
          </w:r>
        </w:p>
        <w:p w14:paraId="4B4B8328" w14:textId="6DBBBE8A" w:rsidR="00BF2E71" w:rsidRPr="00D50598" w:rsidRDefault="00BF2E71" w:rsidP="00F133E9">
          <w:pPr>
            <w:spacing w:after="0"/>
            <w:jc w:val="both"/>
            <w:rPr>
              <w:rFonts w:cs="Arial"/>
            </w:rPr>
          </w:pPr>
        </w:p>
        <w:p w14:paraId="0EE8CD7F" w14:textId="77777777" w:rsidR="00BF2E71" w:rsidRPr="00D50598" w:rsidRDefault="00BF2E71" w:rsidP="00F133E9">
          <w:pPr>
            <w:spacing w:after="0"/>
            <w:jc w:val="both"/>
            <w:rPr>
              <w:rFonts w:cs="Arial"/>
              <w:b/>
            </w:rPr>
          </w:pPr>
          <w:r w:rsidRPr="00D50598">
            <w:rPr>
              <w:rFonts w:cs="Arial"/>
              <w:b/>
            </w:rPr>
            <w:t>Informacije o sklopih:</w:t>
          </w:r>
        </w:p>
        <w:p w14:paraId="14203A63" w14:textId="6741E173" w:rsidR="00BF2E71" w:rsidRPr="00D50598" w:rsidRDefault="00BF2E71" w:rsidP="00F133E9">
          <w:pPr>
            <w:spacing w:after="0"/>
            <w:jc w:val="both"/>
            <w:rPr>
              <w:rFonts w:cs="Arial"/>
            </w:rPr>
          </w:pPr>
          <w:r w:rsidRPr="00D50598">
            <w:rPr>
              <w:rFonts w:cs="Arial"/>
            </w:rPr>
            <w:t xml:space="preserve">Predmet naročila je celovit in ni razdeljen na sklope. Od ponudnikov se zahteva celovita ponudba, ki zajema vse zahtevane </w:t>
          </w:r>
          <w:r w:rsidR="001924BF" w:rsidRPr="00D50598">
            <w:rPr>
              <w:rFonts w:cs="Arial"/>
            </w:rPr>
            <w:t xml:space="preserve">vsebine in </w:t>
          </w:r>
          <w:r w:rsidRPr="00D50598">
            <w:rPr>
              <w:rFonts w:cs="Arial"/>
            </w:rPr>
            <w:t>aktivnosti, opredeljene v specifikaciji predmetnega naročila.</w:t>
          </w:r>
        </w:p>
        <w:p w14:paraId="265BA896" w14:textId="77777777" w:rsidR="00921949" w:rsidRPr="00D50598" w:rsidRDefault="00921949" w:rsidP="00F133E9">
          <w:pPr>
            <w:spacing w:after="0"/>
            <w:jc w:val="both"/>
            <w:rPr>
              <w:rFonts w:cs="Arial"/>
              <w:b/>
            </w:rPr>
          </w:pPr>
        </w:p>
        <w:p w14:paraId="255F56F0" w14:textId="77777777" w:rsidR="00921949" w:rsidRPr="00D50598" w:rsidRDefault="00921949" w:rsidP="00F133E9">
          <w:pPr>
            <w:spacing w:after="0"/>
            <w:jc w:val="both"/>
            <w:rPr>
              <w:rFonts w:cs="Arial"/>
              <w:b/>
            </w:rPr>
          </w:pPr>
          <w:r w:rsidRPr="00D50598">
            <w:rPr>
              <w:rFonts w:cs="Arial"/>
              <w:b/>
            </w:rPr>
            <w:t>Rok za oddajo ponudb:</w:t>
          </w:r>
        </w:p>
        <w:p w14:paraId="43B2A983" w14:textId="3DCFFE75" w:rsidR="00173AD1" w:rsidRPr="00D50598" w:rsidRDefault="005703E8" w:rsidP="00F133E9">
          <w:pPr>
            <w:spacing w:after="0"/>
            <w:jc w:val="both"/>
            <w:rPr>
              <w:rStyle w:val="Hyperlink"/>
              <w:rFonts w:cs="Arial"/>
              <w:color w:val="060D38"/>
            </w:rPr>
          </w:pPr>
          <w:r>
            <w:rPr>
              <w:rFonts w:cs="Arial"/>
            </w:rPr>
            <w:t>12. 9.</w:t>
          </w:r>
          <w:r w:rsidR="006E3CEE">
            <w:rPr>
              <w:rFonts w:cs="Arial"/>
            </w:rPr>
            <w:t xml:space="preserve"> 2023</w:t>
          </w:r>
          <w:r w:rsidR="00173AD1" w:rsidRPr="00D50598">
            <w:rPr>
              <w:rFonts w:cs="Arial"/>
            </w:rPr>
            <w:t xml:space="preserve"> do 11:</w:t>
          </w:r>
          <w:r w:rsidR="00921949" w:rsidRPr="00D50598">
            <w:rPr>
              <w:rFonts w:cs="Arial"/>
            </w:rPr>
            <w:t xml:space="preserve">00 ure na el. naslov </w:t>
          </w:r>
          <w:hyperlink r:id="rId13" w:history="1">
            <w:r w:rsidR="004D7D66" w:rsidRPr="00D50598">
              <w:rPr>
                <w:rStyle w:val="Hyperlink"/>
                <w:rFonts w:cs="Arial"/>
                <w:color w:val="060D38"/>
              </w:rPr>
              <w:t>nabava@borzen.si</w:t>
            </w:r>
          </w:hyperlink>
        </w:p>
        <w:p w14:paraId="44F4C82F" w14:textId="77777777" w:rsidR="00173AD1" w:rsidRPr="00D50598" w:rsidRDefault="00173AD1" w:rsidP="00F133E9">
          <w:pPr>
            <w:spacing w:after="0"/>
            <w:jc w:val="both"/>
            <w:rPr>
              <w:rStyle w:val="Hyperlink"/>
              <w:rFonts w:cs="Arial"/>
              <w:color w:val="060D38"/>
            </w:rPr>
          </w:pPr>
        </w:p>
        <w:p w14:paraId="5095A8B0" w14:textId="77777777" w:rsidR="00173AD1" w:rsidRPr="00D50598" w:rsidRDefault="00173AD1" w:rsidP="00F133E9">
          <w:pPr>
            <w:spacing w:after="0"/>
            <w:jc w:val="both"/>
            <w:rPr>
              <w:rStyle w:val="Hyperlink"/>
              <w:rFonts w:cs="Arial"/>
              <w:b/>
              <w:color w:val="auto"/>
              <w:u w:val="none"/>
            </w:rPr>
          </w:pPr>
          <w:r w:rsidRPr="00D50598">
            <w:rPr>
              <w:rStyle w:val="Hyperlink"/>
              <w:rFonts w:cs="Arial"/>
              <w:b/>
              <w:color w:val="auto"/>
              <w:u w:val="none"/>
            </w:rPr>
            <w:t>Rok za izvedbo:</w:t>
          </w:r>
        </w:p>
        <w:p w14:paraId="587D82A2" w14:textId="222A71BC" w:rsidR="00173AD1" w:rsidRPr="00D50598" w:rsidRDefault="00173AD1" w:rsidP="00F133E9">
          <w:pPr>
            <w:spacing w:after="0"/>
            <w:jc w:val="both"/>
            <w:rPr>
              <w:rStyle w:val="Hyperlink"/>
              <w:rFonts w:cs="Arial"/>
              <w:color w:val="auto"/>
              <w:u w:val="none"/>
            </w:rPr>
          </w:pPr>
          <w:r w:rsidRPr="00D50598">
            <w:rPr>
              <w:rStyle w:val="Hyperlink"/>
              <w:rFonts w:cs="Arial"/>
              <w:color w:val="auto"/>
              <w:u w:val="none"/>
            </w:rPr>
            <w:t xml:space="preserve">Najkasneje do </w:t>
          </w:r>
          <w:r w:rsidR="006E3CEE">
            <w:rPr>
              <w:rStyle w:val="Hyperlink"/>
              <w:rFonts w:cs="Arial"/>
              <w:color w:val="auto"/>
              <w:u w:val="none"/>
            </w:rPr>
            <w:t>30. 10. 2023.</w:t>
          </w:r>
        </w:p>
        <w:p w14:paraId="4188AFA8" w14:textId="55667770" w:rsidR="005A4F03" w:rsidRPr="00D50598" w:rsidRDefault="005A4F03" w:rsidP="00F133E9">
          <w:pPr>
            <w:spacing w:after="0"/>
            <w:jc w:val="both"/>
            <w:rPr>
              <w:rStyle w:val="Hyperlink"/>
              <w:rFonts w:cs="Arial"/>
              <w:color w:val="auto"/>
              <w:u w:val="none"/>
            </w:rPr>
          </w:pPr>
        </w:p>
        <w:p w14:paraId="7B0B6C1F" w14:textId="77777777" w:rsidR="005A4F03" w:rsidRPr="00D50598" w:rsidRDefault="005A4F03" w:rsidP="00F133E9">
          <w:pPr>
            <w:pBdr>
              <w:top w:val="single" w:sz="12" w:space="1" w:color="auto"/>
              <w:left w:val="single" w:sz="12" w:space="4" w:color="auto"/>
              <w:bottom w:val="single" w:sz="12" w:space="1" w:color="auto"/>
              <w:right w:val="single" w:sz="12" w:space="4" w:color="auto"/>
            </w:pBdr>
            <w:spacing w:after="0"/>
            <w:jc w:val="both"/>
            <w:rPr>
              <w:rFonts w:cs="Arial"/>
              <w:b/>
            </w:rPr>
          </w:pPr>
          <w:r w:rsidRPr="00D50598">
            <w:rPr>
              <w:rFonts w:cs="Arial"/>
              <w:b/>
            </w:rPr>
            <w:t>Ponudba mora vsebovati naslednjo dokumentacijo v formatu PDF:</w:t>
          </w:r>
        </w:p>
        <w:p w14:paraId="003FD268" w14:textId="77777777" w:rsidR="005A4F03" w:rsidRPr="00D50598" w:rsidRDefault="005A4F03" w:rsidP="00493895">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Izpolnjen in podpisan obrazec »Ponudbeni predračun«</w:t>
          </w:r>
        </w:p>
        <w:p w14:paraId="2B779E0C" w14:textId="68C31740" w:rsidR="005A4F03" w:rsidRDefault="005A4F03" w:rsidP="00493895">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Parafiran vzorec Pogodbe</w:t>
          </w:r>
        </w:p>
        <w:p w14:paraId="26F70A07" w14:textId="77777777" w:rsidR="005A4F03" w:rsidRPr="00D50598" w:rsidRDefault="005A4F03" w:rsidP="00493895">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Izpolnjen in podpisan obrazec »Izjava o varovanju poslovne skrivnosti«</w:t>
          </w:r>
        </w:p>
        <w:p w14:paraId="6E488455" w14:textId="27D3590A" w:rsidR="005A4F03" w:rsidRPr="00D50598" w:rsidRDefault="005A4F03" w:rsidP="00493895">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Izpolnjen in podpisan obrazec »Izjava ZIntPK«</w:t>
          </w:r>
        </w:p>
        <w:p w14:paraId="2B855451" w14:textId="1A8362E1" w:rsidR="009F7632" w:rsidRPr="00D50598" w:rsidRDefault="009F7632" w:rsidP="00493895">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D50598">
            <w:rPr>
              <w:rFonts w:ascii="Arial" w:hAnsi="Arial" w:cs="Arial"/>
            </w:rPr>
            <w:t xml:space="preserve">Vsaj </w:t>
          </w:r>
          <w:r w:rsidR="004C7720">
            <w:rPr>
              <w:rFonts w:ascii="Arial" w:hAnsi="Arial" w:cs="Arial"/>
            </w:rPr>
            <w:t>ena (1) potrjena referenca</w:t>
          </w:r>
          <w:r w:rsidRPr="00D50598">
            <w:rPr>
              <w:rFonts w:ascii="Arial" w:hAnsi="Arial" w:cs="Arial"/>
            </w:rPr>
            <w:t xml:space="preserve"> s področja </w:t>
          </w:r>
          <w:r w:rsidR="004C7720">
            <w:rPr>
              <w:rFonts w:ascii="Arial" w:hAnsi="Arial" w:cs="Arial"/>
            </w:rPr>
            <w:t>izvedbe predmetnega javnega naročila</w:t>
          </w:r>
        </w:p>
        <w:p w14:paraId="02D41E44" w14:textId="00811DC3" w:rsidR="00173AD1" w:rsidRPr="00D50598" w:rsidRDefault="00173AD1" w:rsidP="00F133E9">
          <w:pPr>
            <w:spacing w:after="0"/>
            <w:jc w:val="both"/>
            <w:rPr>
              <w:rFonts w:cs="Arial"/>
            </w:rPr>
          </w:pPr>
        </w:p>
        <w:p w14:paraId="43A1C838" w14:textId="3C9CB2BE" w:rsidR="00173AD1" w:rsidRPr="00D50598" w:rsidRDefault="005A4F03" w:rsidP="00F133E9">
          <w:pPr>
            <w:spacing w:after="0"/>
            <w:jc w:val="both"/>
            <w:rPr>
              <w:rFonts w:cs="Arial"/>
              <w:b/>
            </w:rPr>
          </w:pPr>
          <w:r w:rsidRPr="00D50598">
            <w:rPr>
              <w:rFonts w:cs="Arial"/>
              <w:b/>
            </w:rPr>
            <w:t>Pogoji za ugotavljanje sposobnosti:</w:t>
          </w:r>
        </w:p>
        <w:p w14:paraId="04DAC1CA" w14:textId="734BC4F5" w:rsidR="008C12D3" w:rsidRPr="00D50598" w:rsidRDefault="005A4F03" w:rsidP="00F133E9">
          <w:pPr>
            <w:spacing w:after="0"/>
            <w:jc w:val="both"/>
            <w:rPr>
              <w:rFonts w:cs="Arial"/>
            </w:rPr>
          </w:pPr>
          <w:r w:rsidRPr="00D50598">
            <w:rPr>
              <w:rFonts w:cs="Arial"/>
            </w:rPr>
            <w:t xml:space="preserve">Ponudnik mora </w:t>
          </w:r>
          <w:r w:rsidR="00BB1A0F" w:rsidRPr="00D50598">
            <w:rPr>
              <w:rFonts w:cs="Arial"/>
            </w:rPr>
            <w:t xml:space="preserve">ponudbi obvezno predložiti </w:t>
          </w:r>
          <w:r w:rsidR="008C12D3" w:rsidRPr="00D50598">
            <w:rPr>
              <w:rFonts w:cs="Arial"/>
            </w:rPr>
            <w:t>vsaj eno (1)</w:t>
          </w:r>
          <w:r w:rsidR="00495577">
            <w:rPr>
              <w:rFonts w:cs="Arial"/>
            </w:rPr>
            <w:t xml:space="preserve"> </w:t>
          </w:r>
          <w:r w:rsidR="00495577" w:rsidRPr="00495577">
            <w:rPr>
              <w:rFonts w:cs="Arial"/>
            </w:rPr>
            <w:t>potrjeno</w:t>
          </w:r>
          <w:r w:rsidR="008C12D3" w:rsidRPr="00D50598">
            <w:rPr>
              <w:rFonts w:cs="Arial"/>
            </w:rPr>
            <w:t xml:space="preserve"> referenco s področja izvedbe predmetnega naročila</w:t>
          </w:r>
          <w:r w:rsidR="00D55BCF" w:rsidRPr="00D50598">
            <w:rPr>
              <w:rFonts w:cs="Arial"/>
            </w:rPr>
            <w:t>, pri čemer mora biti uveljavljana referenca najmanj v vred</w:t>
          </w:r>
          <w:r w:rsidR="006E6300" w:rsidRPr="00D50598">
            <w:rPr>
              <w:rFonts w:cs="Arial"/>
            </w:rPr>
            <w:t>n</w:t>
          </w:r>
          <w:r w:rsidR="00D55BCF" w:rsidRPr="00D50598">
            <w:rPr>
              <w:rFonts w:cs="Arial"/>
            </w:rPr>
            <w:t xml:space="preserve">osti </w:t>
          </w:r>
          <w:r w:rsidR="005E6E31">
            <w:rPr>
              <w:rFonts w:cs="Arial"/>
            </w:rPr>
            <w:t>15</w:t>
          </w:r>
          <w:r w:rsidR="006E6300" w:rsidRPr="00D50598">
            <w:rPr>
              <w:rFonts w:cs="Arial"/>
            </w:rPr>
            <w:t>.000,00 EUR brez DDV. Uveljavljana referenca ne sm</w:t>
          </w:r>
          <w:r w:rsidR="00027958">
            <w:rPr>
              <w:rFonts w:cs="Arial"/>
            </w:rPr>
            <w:t xml:space="preserve">e biti starejša od treh (3) let, šteto od dneva objave predmetnega </w:t>
          </w:r>
          <w:r w:rsidR="00027958" w:rsidRPr="00495577">
            <w:rPr>
              <w:rFonts w:cs="Arial"/>
            </w:rPr>
            <w:t>naročila na naročnikovi spletni strani.</w:t>
          </w:r>
          <w:r w:rsidR="00495577" w:rsidRPr="00495577">
            <w:rPr>
              <w:rFonts w:cs="Arial"/>
            </w:rPr>
            <w:t xml:space="preserve"> </w:t>
          </w:r>
          <w:r w:rsidR="00495577" w:rsidRPr="00495577">
            <w:rPr>
              <w:rFonts w:cs="Arial"/>
              <w:bCs/>
            </w:rPr>
            <w:t>Referenčna potrdila morajo biti podpisana in potrjena s strani naročnika referenčnega posla. Iz obrazcev mora biti razvidno, da so bila naročila izvedena kakovostno, v pogodbenih rokih in so v času oddaje ponudbe že bila predana svojemu namenu. Naročnik si pridržuje</w:t>
          </w:r>
          <w:r w:rsidR="00495577" w:rsidRPr="00E33203">
            <w:rPr>
              <w:rFonts w:cs="Arial"/>
              <w:bCs/>
            </w:rPr>
            <w:t xml:space="preserve"> pravico, da pri podpisniku refere</w:t>
          </w:r>
          <w:r w:rsidR="00495577">
            <w:rPr>
              <w:rFonts w:cs="Arial"/>
              <w:bCs/>
            </w:rPr>
            <w:t>nčne izjave preveri</w:t>
          </w:r>
          <w:r w:rsidR="00495577" w:rsidRPr="00E33203">
            <w:rPr>
              <w:rFonts w:cs="Arial"/>
              <w:bCs/>
            </w:rPr>
            <w:t xml:space="preserve"> navedene podatke v referenci.</w:t>
          </w:r>
        </w:p>
        <w:p w14:paraId="1D7C047D" w14:textId="3122CD21" w:rsidR="004D7D66" w:rsidRPr="00D50598" w:rsidRDefault="00A66FBE" w:rsidP="00F133E9">
          <w:pPr>
            <w:spacing w:after="0"/>
            <w:jc w:val="both"/>
            <w:rPr>
              <w:rFonts w:cs="Arial"/>
            </w:rPr>
          </w:pPr>
        </w:p>
      </w:sdtContent>
    </w:sdt>
    <w:p w14:paraId="4F398B52" w14:textId="4C5909F2" w:rsidR="00CC1D4E" w:rsidRPr="00D50598" w:rsidRDefault="00CC1D4E" w:rsidP="00F133E9">
      <w:pPr>
        <w:spacing w:after="0"/>
        <w:jc w:val="both"/>
        <w:rPr>
          <w:rFonts w:cs="Arial"/>
          <w:b/>
        </w:rPr>
      </w:pPr>
      <w:r w:rsidRPr="00D50598">
        <w:rPr>
          <w:rFonts w:cs="Arial"/>
          <w:b/>
        </w:rPr>
        <w:t>Merilo za izbor ponudbe:</w:t>
      </w:r>
    </w:p>
    <w:p w14:paraId="5DF92FDC" w14:textId="20DDE33B" w:rsidR="00CC1D4E" w:rsidRPr="00D50598" w:rsidRDefault="00CC1D4E" w:rsidP="00F133E9">
      <w:pPr>
        <w:spacing w:after="0"/>
        <w:jc w:val="both"/>
        <w:rPr>
          <w:rFonts w:cs="Arial"/>
        </w:rPr>
      </w:pPr>
      <w:r w:rsidRPr="00D50598">
        <w:rPr>
          <w:rFonts w:cs="Arial"/>
        </w:rPr>
        <w:t>Kot najugodnejša bo izbrana ponudba, ki bo vsebovala najnižjo ponudbeno ceno v EUR. Ponudbena cena mora vsebovati vse stroške, popuste, rabate idr., nastale z izvedbo storitve, tako da ponudnik od naročnika ne more zahtevati nobenih dodatnih plačil ali povračil stroškov. Naročnik naknadno ne bo priznaval nobenih stroškov, ki niso zajeti v ponudbeno ceno.</w:t>
      </w:r>
    </w:p>
    <w:p w14:paraId="7DB3B68B" w14:textId="77777777" w:rsidR="00CC1D4E" w:rsidRPr="00D50598" w:rsidRDefault="00CC1D4E" w:rsidP="00F133E9">
      <w:pPr>
        <w:spacing w:after="0"/>
        <w:jc w:val="both"/>
        <w:rPr>
          <w:rFonts w:cs="Arial"/>
          <w:b/>
        </w:rPr>
      </w:pPr>
    </w:p>
    <w:p w14:paraId="7DC50307" w14:textId="7FABD267" w:rsidR="004D7D66" w:rsidRPr="00D50598" w:rsidRDefault="004D7D66" w:rsidP="00F133E9">
      <w:pPr>
        <w:spacing w:after="0"/>
        <w:jc w:val="both"/>
        <w:rPr>
          <w:rFonts w:cs="Arial"/>
          <w:b/>
        </w:rPr>
      </w:pPr>
      <w:r w:rsidRPr="00D50598">
        <w:rPr>
          <w:rFonts w:cs="Arial"/>
          <w:b/>
        </w:rPr>
        <w:t>Pogajanja:</w:t>
      </w:r>
    </w:p>
    <w:p w14:paraId="6E7E061B" w14:textId="04F1CCB7" w:rsidR="00AD7DB1" w:rsidRPr="00D50598" w:rsidRDefault="00840059" w:rsidP="00F133E9">
      <w:pPr>
        <w:spacing w:after="0"/>
        <w:jc w:val="both"/>
        <w:rPr>
          <w:rFonts w:cs="Arial"/>
        </w:rPr>
      </w:pPr>
      <w:r w:rsidRPr="00D50598">
        <w:rPr>
          <w:rFonts w:cs="Arial"/>
        </w:rPr>
        <w:t xml:space="preserve">Naročnik si pridržuje pravico, da bo po odpiranju ponudb izvedel pogajanja v pisni ali ustni obliki z največ tremi ponudniki, ki bodo </w:t>
      </w:r>
      <w:r w:rsidR="009032FC" w:rsidRPr="00D50598">
        <w:rPr>
          <w:rFonts w:cs="Arial"/>
        </w:rPr>
        <w:t>od</w:t>
      </w:r>
      <w:r w:rsidRPr="00D50598">
        <w:rPr>
          <w:rFonts w:cs="Arial"/>
        </w:rPr>
        <w:t xml:space="preserve">dali najugodnejšo ponudbo glede na merila. Pogajanja se izvedejo tudi v primeru, če bo </w:t>
      </w:r>
      <w:r w:rsidR="00D4021C" w:rsidRPr="00D50598">
        <w:rPr>
          <w:rFonts w:cs="Arial"/>
        </w:rPr>
        <w:t>najnižja ponudbena cena presegla ocenjeno vrednost predmetnega naročila ali v kolikor bi najnižja ponudbena cena presegla sredstva, ki jih ima v ta namen zagotovljena naročnik</w:t>
      </w:r>
      <w:r w:rsidR="00AD7DB1" w:rsidRPr="00D50598">
        <w:rPr>
          <w:rFonts w:cs="Arial"/>
        </w:rPr>
        <w:t>.</w:t>
      </w:r>
    </w:p>
    <w:p w14:paraId="614E4CDB" w14:textId="77777777" w:rsidR="00AD7DB1" w:rsidRPr="00D50598" w:rsidRDefault="00AD7DB1" w:rsidP="00F133E9">
      <w:pPr>
        <w:spacing w:after="0"/>
        <w:jc w:val="both"/>
        <w:rPr>
          <w:rFonts w:cs="Arial"/>
        </w:rPr>
      </w:pPr>
    </w:p>
    <w:p w14:paraId="5463F4CF" w14:textId="6EAC81C9" w:rsidR="00175619" w:rsidRPr="00D50598" w:rsidRDefault="00E12405" w:rsidP="00F133E9">
      <w:pPr>
        <w:spacing w:after="0"/>
        <w:jc w:val="both"/>
        <w:rPr>
          <w:rFonts w:cs="Arial"/>
        </w:rPr>
      </w:pPr>
      <w:r w:rsidRPr="00D50598">
        <w:rPr>
          <w:rFonts w:cs="Arial"/>
        </w:rPr>
        <w:t>V primeru pogajanj</w:t>
      </w:r>
      <w:r w:rsidR="004827FC" w:rsidRPr="00D50598">
        <w:rPr>
          <w:rFonts w:cs="Arial"/>
        </w:rPr>
        <w:t xml:space="preserve"> bo izveden en krog pogajanj</w:t>
      </w:r>
      <w:r w:rsidR="00B719B3" w:rsidRPr="00D50598">
        <w:rPr>
          <w:rFonts w:cs="Arial"/>
        </w:rPr>
        <w:t>. Pogajanja se bodo nanašala na vsebino specifikacije</w:t>
      </w:r>
      <w:r w:rsidR="00BB20D4" w:rsidRPr="00D50598">
        <w:rPr>
          <w:rFonts w:cs="Arial"/>
        </w:rPr>
        <w:t xml:space="preserve"> naročila</w:t>
      </w:r>
      <w:r w:rsidR="00B719B3" w:rsidRPr="00D50598">
        <w:rPr>
          <w:rFonts w:cs="Arial"/>
        </w:rPr>
        <w:t xml:space="preserve"> in ceno, ki ne sme biti višja (lahko je nižja ali enaka) </w:t>
      </w:r>
      <w:r w:rsidR="00B719B3" w:rsidRPr="00D50598">
        <w:rPr>
          <w:rFonts w:cs="Arial"/>
        </w:rPr>
        <w:lastRenderedPageBreak/>
        <w:t>od prvotne zavezujoče ponudbe.</w:t>
      </w:r>
      <w:r w:rsidR="00AD7DB1" w:rsidRPr="00D50598">
        <w:rPr>
          <w:rFonts w:cs="Arial"/>
        </w:rPr>
        <w:t xml:space="preserve"> Kot najugodnejša bo izbrana ponudba skladno z merili za izbiro. V primeru, da naročnik do roka za prejem končne pisne ponudbe ne bo prejel ponudbe s strani posameznega ponudnika, bo kot končno ponujeno ceno upošteval skupno ponujeno ceno, ki jo je ponudnik podal v izhodiščni ponudbi.</w:t>
      </w:r>
    </w:p>
    <w:p w14:paraId="6AFBF2A1" w14:textId="61204A0D" w:rsidR="00AD7DB1" w:rsidRPr="00D50598" w:rsidRDefault="00AD7DB1" w:rsidP="00F133E9">
      <w:pPr>
        <w:spacing w:after="0"/>
        <w:jc w:val="both"/>
        <w:rPr>
          <w:rFonts w:cs="Arial"/>
        </w:rPr>
      </w:pPr>
    </w:p>
    <w:p w14:paraId="64F0EF00" w14:textId="5D35A4B9" w:rsidR="00AD7DB1" w:rsidRPr="00D50598" w:rsidRDefault="00AD7DB1" w:rsidP="00F133E9">
      <w:pPr>
        <w:spacing w:after="0"/>
        <w:jc w:val="both"/>
        <w:rPr>
          <w:rFonts w:cs="Arial"/>
        </w:rPr>
      </w:pPr>
      <w:r w:rsidRPr="00D50598">
        <w:rPr>
          <w:rFonts w:cs="Arial"/>
        </w:rPr>
        <w:t>Naročnik si pridržuje pravico, da pred začetkom pogajanj obstoječi protokol pogajanj dopolni z natančnejšimi navodili, ki ne bodo v nasprotju s tem protokolom.</w:t>
      </w:r>
    </w:p>
    <w:p w14:paraId="43178B10" w14:textId="38972F7A" w:rsidR="00291F9F" w:rsidRPr="00D50598" w:rsidRDefault="00291F9F" w:rsidP="00F133E9">
      <w:pPr>
        <w:spacing w:after="0"/>
        <w:jc w:val="both"/>
        <w:rPr>
          <w:rFonts w:cs="Arial"/>
        </w:rPr>
      </w:pPr>
    </w:p>
    <w:p w14:paraId="574D934C" w14:textId="48B317FE" w:rsidR="00173AD1" w:rsidRPr="00D50598" w:rsidRDefault="00173AD1" w:rsidP="00F133E9">
      <w:pPr>
        <w:spacing w:after="0"/>
        <w:jc w:val="both"/>
        <w:rPr>
          <w:rFonts w:cs="Arial"/>
          <w:b/>
        </w:rPr>
      </w:pPr>
      <w:r w:rsidRPr="00D50598">
        <w:rPr>
          <w:rFonts w:cs="Arial"/>
          <w:b/>
        </w:rPr>
        <w:t>Zahteve za dodatna pojasnila:</w:t>
      </w:r>
    </w:p>
    <w:p w14:paraId="1688F760" w14:textId="15F1A472" w:rsidR="00145EDA" w:rsidRPr="00D50598" w:rsidRDefault="00145EDA" w:rsidP="00F133E9">
      <w:pPr>
        <w:spacing w:after="0"/>
        <w:jc w:val="both"/>
        <w:rPr>
          <w:rFonts w:cs="Arial"/>
        </w:rPr>
      </w:pPr>
      <w:r w:rsidRPr="00D50598">
        <w:rPr>
          <w:rFonts w:cs="Arial"/>
        </w:rPr>
        <w:t xml:space="preserve">Ponudniki, ki bodo imeli dodatna vprašanja v zvezi s tem povabilom, naj jih pošljejo elektronsko na naslov </w:t>
      </w:r>
      <w:hyperlink r:id="rId14" w:history="1">
        <w:r w:rsidRPr="00D50598">
          <w:rPr>
            <w:rStyle w:val="Hyperlink"/>
            <w:rFonts w:cs="Arial"/>
            <w:color w:val="060D38"/>
          </w:rPr>
          <w:t>nabava@borzen.si</w:t>
        </w:r>
      </w:hyperlink>
      <w:r w:rsidRPr="00D50598">
        <w:rPr>
          <w:rFonts w:cs="Arial"/>
        </w:rPr>
        <w:t>.</w:t>
      </w:r>
      <w:r w:rsidR="00173AD1" w:rsidRPr="00D50598">
        <w:rPr>
          <w:rFonts w:cs="Arial"/>
        </w:rPr>
        <w:t xml:space="preserve"> Zahteve za dodatna pojasnila je treba posredovati najkasneje do </w:t>
      </w:r>
      <w:r w:rsidR="005703E8">
        <w:rPr>
          <w:rFonts w:cs="Arial"/>
        </w:rPr>
        <w:t>11</w:t>
      </w:r>
      <w:r w:rsidR="006E3CEE">
        <w:rPr>
          <w:rFonts w:cs="Arial"/>
        </w:rPr>
        <w:t>. 9. 2023</w:t>
      </w:r>
      <w:r w:rsidR="00173AD1" w:rsidRPr="00D50598">
        <w:rPr>
          <w:rFonts w:cs="Arial"/>
        </w:rPr>
        <w:t xml:space="preserve"> do 11:00 ure.</w:t>
      </w:r>
    </w:p>
    <w:p w14:paraId="22B2574B" w14:textId="62F41324" w:rsidR="0020463E" w:rsidRPr="00D50598" w:rsidRDefault="0020463E" w:rsidP="00F133E9">
      <w:pPr>
        <w:spacing w:after="0"/>
        <w:jc w:val="both"/>
        <w:rPr>
          <w:rFonts w:cs="Arial"/>
        </w:rPr>
      </w:pPr>
    </w:p>
    <w:p w14:paraId="10D849DB" w14:textId="1ACA77A8" w:rsidR="00C132C5" w:rsidRPr="00D50598" w:rsidRDefault="009B334A" w:rsidP="00F133E9">
      <w:pPr>
        <w:spacing w:after="0"/>
        <w:jc w:val="both"/>
        <w:rPr>
          <w:rFonts w:cs="Arial"/>
          <w:sz w:val="24"/>
          <w:szCs w:val="24"/>
        </w:rPr>
      </w:pPr>
      <w:r w:rsidRPr="00D50598">
        <w:rPr>
          <w:rFonts w:cs="Arial"/>
        </w:rPr>
        <w:t>Naročnik si pridržuje pravico, da javnega naročila ne odda.</w:t>
      </w:r>
      <w:r w:rsidR="00C132C5" w:rsidRPr="00D50598">
        <w:rPr>
          <w:rFonts w:cs="Arial"/>
        </w:rPr>
        <w:br w:type="page"/>
      </w:r>
    </w:p>
    <w:p w14:paraId="54960AC8" w14:textId="77777777" w:rsidR="00A14DED" w:rsidRPr="00D50598" w:rsidRDefault="00A14DED" w:rsidP="00F133E9">
      <w:pPr>
        <w:spacing w:after="0"/>
        <w:jc w:val="both"/>
        <w:rPr>
          <w:rFonts w:cs="Arial"/>
        </w:rPr>
      </w:pPr>
    </w:p>
    <w:p w14:paraId="1B288BA7" w14:textId="67DFB698" w:rsidR="00A93E6D" w:rsidRPr="00D50598" w:rsidRDefault="00A14DED" w:rsidP="00F133E9">
      <w:pPr>
        <w:pStyle w:val="Heading1"/>
        <w:spacing w:before="0"/>
        <w:jc w:val="both"/>
        <w:rPr>
          <w:rFonts w:cs="Arial"/>
        </w:rPr>
      </w:pPr>
      <w:r w:rsidRPr="00D50598">
        <w:rPr>
          <w:rFonts w:cs="Arial"/>
        </w:rPr>
        <w:t xml:space="preserve">Specifikacija naročila </w:t>
      </w:r>
      <w:r w:rsidR="00C132C5" w:rsidRPr="00D50598">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r w:rsidR="00B35083">
            <w:rPr>
              <w:rFonts w:cs="Arial"/>
            </w:rPr>
            <w:t>Varnostni pregled v letu 2023</w:t>
          </w:r>
        </w:sdtContent>
      </w:sdt>
      <w:r w:rsidR="00C132C5" w:rsidRPr="00D50598">
        <w:rPr>
          <w:rFonts w:cs="Arial"/>
        </w:rPr>
        <w:t>«</w:t>
      </w:r>
    </w:p>
    <w:p w14:paraId="7D8235D8" w14:textId="05BC3FC8" w:rsidR="00A93E6D" w:rsidRPr="00D50598" w:rsidRDefault="00A93E6D" w:rsidP="00F133E9">
      <w:pPr>
        <w:spacing w:after="0"/>
        <w:jc w:val="both"/>
        <w:rPr>
          <w:rFonts w:cs="Arial"/>
        </w:rPr>
      </w:pPr>
    </w:p>
    <w:p w14:paraId="35FAB562" w14:textId="1CB35624" w:rsidR="00697A73" w:rsidRPr="00D50598" w:rsidRDefault="00697A73" w:rsidP="00F133E9">
      <w:pPr>
        <w:pStyle w:val="Heading1"/>
        <w:spacing w:before="0"/>
        <w:jc w:val="both"/>
        <w:rPr>
          <w:sz w:val="24"/>
          <w:szCs w:val="24"/>
        </w:rPr>
      </w:pPr>
      <w:r w:rsidRPr="00D50598">
        <w:rPr>
          <w:sz w:val="24"/>
          <w:szCs w:val="24"/>
        </w:rPr>
        <w:t>PREDSTAVITEV DRUŽBE BORZEN</w:t>
      </w:r>
    </w:p>
    <w:p w14:paraId="7CCB1623" w14:textId="77777777" w:rsidR="004155E0" w:rsidRDefault="004155E0" w:rsidP="00F133E9">
      <w:pPr>
        <w:spacing w:after="0"/>
        <w:jc w:val="both"/>
        <w:rPr>
          <w:rFonts w:eastAsia="Calibri"/>
        </w:rPr>
      </w:pPr>
    </w:p>
    <w:p w14:paraId="01DBA814" w14:textId="77777777" w:rsidR="004155E0" w:rsidRDefault="00697A73" w:rsidP="00F133E9">
      <w:pPr>
        <w:spacing w:after="0"/>
        <w:jc w:val="both"/>
        <w:rPr>
          <w:rFonts w:eastAsia="Calibri"/>
        </w:rPr>
      </w:pPr>
      <w:r w:rsidRPr="00D50598">
        <w:rPr>
          <w:rFonts w:eastAsia="Calibri"/>
        </w:rPr>
        <w:t xml:space="preserve">Družba Borzen je slovenski operater trga z elektriko. Osnovna dejavnost družbe je izvajanje gospodarske javne službe operaterja trga z elektriko (skladno z ZOEE), ki obsega organiziranje trga z elektriko v ožjem pomenu besede in dejavnost centra za podpore (skladno z ZSROVE) – izvajanje podporne sheme za proizvodnjo električne energije iz obnovljivih virov in visoko učinkovite soproizvodnje </w:t>
      </w:r>
      <w:r w:rsidR="004155E0">
        <w:rPr>
          <w:rFonts w:eastAsia="Calibri"/>
        </w:rPr>
        <w:t xml:space="preserve">toplote in električne energije. </w:t>
      </w:r>
    </w:p>
    <w:p w14:paraId="3567FBCF" w14:textId="77777777" w:rsidR="004155E0" w:rsidRDefault="004155E0" w:rsidP="00F133E9">
      <w:pPr>
        <w:spacing w:after="0"/>
        <w:jc w:val="both"/>
        <w:rPr>
          <w:rFonts w:eastAsia="Calibri"/>
        </w:rPr>
      </w:pPr>
    </w:p>
    <w:p w14:paraId="5D89DD56" w14:textId="10BCC897" w:rsidR="00697A73" w:rsidRPr="004155E0" w:rsidRDefault="00697A73" w:rsidP="00F133E9">
      <w:pPr>
        <w:spacing w:after="0"/>
        <w:jc w:val="both"/>
        <w:rPr>
          <w:rFonts w:eastAsia="Calibri"/>
        </w:rPr>
      </w:pPr>
      <w:r w:rsidRPr="00D50598">
        <w:t xml:space="preserve">Več informacij o družbi lahko najdete na naši spletni strani </w:t>
      </w:r>
      <w:hyperlink r:id="rId15" w:history="1">
        <w:r w:rsidRPr="00D50598">
          <w:rPr>
            <w:rStyle w:val="Hyperlink"/>
            <w:color w:val="060D38"/>
          </w:rPr>
          <w:t>www.borzen.si</w:t>
        </w:r>
      </w:hyperlink>
      <w:r w:rsidRPr="00D50598">
        <w:t>.</w:t>
      </w:r>
    </w:p>
    <w:p w14:paraId="49AA903A" w14:textId="77777777" w:rsidR="00B35083" w:rsidRPr="00D50598" w:rsidRDefault="00B35083" w:rsidP="00F133E9">
      <w:pPr>
        <w:spacing w:after="0"/>
        <w:jc w:val="both"/>
      </w:pPr>
    </w:p>
    <w:p w14:paraId="4876803A" w14:textId="48C6F2E3" w:rsidR="00B35083" w:rsidRPr="0047799F" w:rsidRDefault="0047799F" w:rsidP="00F133E9">
      <w:pPr>
        <w:pStyle w:val="Heading1"/>
        <w:spacing w:before="0"/>
        <w:jc w:val="both"/>
        <w:rPr>
          <w:sz w:val="24"/>
          <w:szCs w:val="24"/>
        </w:rPr>
      </w:pPr>
      <w:r>
        <w:rPr>
          <w:bCs w:val="0"/>
          <w:sz w:val="24"/>
          <w:szCs w:val="24"/>
        </w:rPr>
        <w:t>NAMEN IN CILJI NAROČILA</w:t>
      </w:r>
    </w:p>
    <w:p w14:paraId="65E1A430" w14:textId="77777777" w:rsidR="004155E0" w:rsidRDefault="004155E0" w:rsidP="00F133E9">
      <w:pPr>
        <w:spacing w:after="0"/>
        <w:jc w:val="both"/>
      </w:pPr>
    </w:p>
    <w:p w14:paraId="05221A80" w14:textId="5A540F73" w:rsidR="00B35083" w:rsidRDefault="00B35083" w:rsidP="00F133E9">
      <w:pPr>
        <w:spacing w:after="0"/>
        <w:jc w:val="both"/>
      </w:pPr>
      <w:r>
        <w:t>Družba Borzen, d.o.o. se zaveda vrednosti informacij in informacijskega sistema. Za uspešno poslovanje podjetja so varne in zanesljive informacije in informacijska sredstva ključnega pomena. V ta namen podjetje vodi sistem varovanja informacij, ki s svojimi politikami, pripadajočimi organizacijskimi predpisi in delovnimi navodili določa, kako informacijsko premoženje zaščititi.</w:t>
      </w:r>
    </w:p>
    <w:p w14:paraId="61237627" w14:textId="77777777" w:rsidR="0047799F" w:rsidRDefault="0047799F" w:rsidP="00F133E9">
      <w:pPr>
        <w:spacing w:after="0"/>
        <w:jc w:val="both"/>
      </w:pPr>
    </w:p>
    <w:p w14:paraId="085F436C" w14:textId="73A05F38" w:rsidR="00B35083" w:rsidRDefault="00B35083" w:rsidP="00F133E9">
      <w:pPr>
        <w:spacing w:after="0"/>
        <w:jc w:val="both"/>
      </w:pPr>
      <w:r>
        <w:t>Cilj varovanja informacij je preprečevati oziroma zmanjšati posledice varnostnih incidentov na najmanjšo možno mero ter zagotavljati neprekinjeno poslovanje v smislu zagotavljanja zaupnosti, celovitosti in razpoložljivosti:</w:t>
      </w:r>
    </w:p>
    <w:p w14:paraId="49AA2C13" w14:textId="77777777" w:rsidR="00B35083" w:rsidRDefault="00B35083" w:rsidP="00493895">
      <w:pPr>
        <w:pStyle w:val="ListParagraph"/>
        <w:numPr>
          <w:ilvl w:val="0"/>
          <w:numId w:val="11"/>
        </w:numPr>
        <w:spacing w:after="0"/>
        <w:jc w:val="both"/>
        <w:rPr>
          <w:rFonts w:ascii="Arial" w:hAnsi="Arial" w:cs="Arial"/>
        </w:rPr>
      </w:pPr>
      <w:r>
        <w:rPr>
          <w:rFonts w:ascii="Arial" w:hAnsi="Arial" w:cs="Arial"/>
        </w:rPr>
        <w:t>preprečitev nepooblaščenih dostopov do informacijskih sredstev in informacij, njihovega uničenja, odtujitve ali razkritja nepooblaščenim osebam zaradi nevednosti ali malomarnosti,</w:t>
      </w:r>
    </w:p>
    <w:p w14:paraId="2069A454" w14:textId="77777777" w:rsidR="00B35083" w:rsidRDefault="00B35083" w:rsidP="00493895">
      <w:pPr>
        <w:pStyle w:val="ListParagraph"/>
        <w:numPr>
          <w:ilvl w:val="0"/>
          <w:numId w:val="11"/>
        </w:numPr>
        <w:spacing w:after="0"/>
        <w:jc w:val="both"/>
        <w:rPr>
          <w:rFonts w:ascii="Arial" w:hAnsi="Arial" w:cs="Arial"/>
        </w:rPr>
      </w:pPr>
      <w:r>
        <w:rPr>
          <w:rFonts w:ascii="Arial" w:hAnsi="Arial" w:cs="Arial"/>
        </w:rPr>
        <w:t>varovanje zaupnosti in celovitosti informacij, programske opreme, omrežnih storitev in podporne infrastrukture,</w:t>
      </w:r>
    </w:p>
    <w:p w14:paraId="0FD1F2AD" w14:textId="77777777" w:rsidR="00B35083" w:rsidRDefault="00B35083" w:rsidP="00493895">
      <w:pPr>
        <w:pStyle w:val="ListParagraph"/>
        <w:numPr>
          <w:ilvl w:val="0"/>
          <w:numId w:val="11"/>
        </w:numPr>
        <w:spacing w:after="0"/>
        <w:jc w:val="both"/>
        <w:rPr>
          <w:rFonts w:ascii="Arial" w:hAnsi="Arial" w:cs="Arial"/>
        </w:rPr>
      </w:pPr>
      <w:r>
        <w:rPr>
          <w:rFonts w:ascii="Arial" w:hAnsi="Arial" w:cs="Arial"/>
        </w:rPr>
        <w:t>omogočanje razpoložljivosti informacij in virov, ko jih pooblaščeni potrebujejo,</w:t>
      </w:r>
    </w:p>
    <w:p w14:paraId="04578741" w14:textId="77777777" w:rsidR="00B35083" w:rsidRDefault="00B35083" w:rsidP="00493895">
      <w:pPr>
        <w:pStyle w:val="ListParagraph"/>
        <w:numPr>
          <w:ilvl w:val="0"/>
          <w:numId w:val="11"/>
        </w:numPr>
        <w:spacing w:after="0"/>
        <w:jc w:val="both"/>
        <w:rPr>
          <w:rFonts w:ascii="Arial" w:hAnsi="Arial" w:cs="Arial"/>
        </w:rPr>
      </w:pPr>
      <w:r>
        <w:rPr>
          <w:rFonts w:ascii="Arial" w:hAnsi="Arial" w:cs="Arial"/>
        </w:rPr>
        <w:t>zagotavljanje primerne ravni varovanja celotne infrastrukture, zaposlenih in informacij oz. dostopa do njih,</w:t>
      </w:r>
    </w:p>
    <w:p w14:paraId="2CEC8921" w14:textId="77777777" w:rsidR="00B35083" w:rsidRDefault="00B35083" w:rsidP="00493895">
      <w:pPr>
        <w:pStyle w:val="ListParagraph"/>
        <w:numPr>
          <w:ilvl w:val="0"/>
          <w:numId w:val="11"/>
        </w:numPr>
        <w:spacing w:after="0"/>
        <w:jc w:val="both"/>
        <w:rPr>
          <w:rFonts w:ascii="Arial" w:hAnsi="Arial" w:cs="Arial"/>
        </w:rPr>
      </w:pPr>
      <w:r>
        <w:rPr>
          <w:rFonts w:ascii="Arial" w:hAnsi="Arial" w:cs="Arial"/>
        </w:rPr>
        <w:t>dvig zavesti zaposlenih za varovanje informacij ter njihovo stalno usposabljanje o informacijski varnosti,</w:t>
      </w:r>
    </w:p>
    <w:p w14:paraId="09557987" w14:textId="77777777" w:rsidR="00B35083" w:rsidRDefault="00B35083" w:rsidP="00493895">
      <w:pPr>
        <w:pStyle w:val="ListParagraph"/>
        <w:numPr>
          <w:ilvl w:val="0"/>
          <w:numId w:val="11"/>
        </w:numPr>
        <w:spacing w:after="0"/>
        <w:jc w:val="both"/>
        <w:rPr>
          <w:rFonts w:ascii="Arial" w:hAnsi="Arial" w:cs="Arial"/>
        </w:rPr>
      </w:pPr>
      <w:r>
        <w:rPr>
          <w:rFonts w:ascii="Arial" w:hAnsi="Arial" w:cs="Arial"/>
        </w:rPr>
        <w:t>zmanjševanje tveganj človeških napak, kraje, prevare ali zlorabe naprav, škode varnostnih incidentov in okvar,</w:t>
      </w:r>
    </w:p>
    <w:p w14:paraId="2F23EEE9" w14:textId="77777777" w:rsidR="00B35083" w:rsidRDefault="00B35083" w:rsidP="00493895">
      <w:pPr>
        <w:pStyle w:val="ListParagraph"/>
        <w:numPr>
          <w:ilvl w:val="0"/>
          <w:numId w:val="11"/>
        </w:numPr>
        <w:spacing w:after="0"/>
        <w:jc w:val="both"/>
        <w:rPr>
          <w:rFonts w:ascii="Arial" w:hAnsi="Arial" w:cs="Arial"/>
        </w:rPr>
      </w:pPr>
      <w:r>
        <w:rPr>
          <w:rFonts w:ascii="Arial" w:hAnsi="Arial" w:cs="Arial"/>
        </w:rPr>
        <w:t>zagotavljanje skladnosti z zahtevami veljavne slovenske zakonodaje in zakonodaje EU,</w:t>
      </w:r>
    </w:p>
    <w:p w14:paraId="10912355" w14:textId="606F4295" w:rsidR="00B35083" w:rsidRDefault="00B35083" w:rsidP="00493895">
      <w:pPr>
        <w:pStyle w:val="ListParagraph"/>
        <w:numPr>
          <w:ilvl w:val="0"/>
          <w:numId w:val="11"/>
        </w:numPr>
        <w:spacing w:after="0"/>
        <w:jc w:val="both"/>
        <w:rPr>
          <w:rFonts w:ascii="Arial" w:hAnsi="Arial" w:cs="Arial"/>
        </w:rPr>
      </w:pPr>
      <w:r>
        <w:rPr>
          <w:rFonts w:ascii="Arial" w:hAnsi="Arial" w:cs="Arial"/>
        </w:rPr>
        <w:t>uvajanje in izvajanje dobre prakse na področju varovanja informacij.</w:t>
      </w:r>
    </w:p>
    <w:p w14:paraId="275A28DE" w14:textId="77777777" w:rsidR="00AD04F7" w:rsidRDefault="00AD04F7" w:rsidP="00AD04F7">
      <w:pPr>
        <w:pStyle w:val="ListParagraph"/>
        <w:spacing w:after="0"/>
        <w:ind w:left="1080"/>
        <w:jc w:val="both"/>
        <w:rPr>
          <w:rFonts w:ascii="Arial" w:hAnsi="Arial" w:cs="Arial"/>
        </w:rPr>
      </w:pPr>
    </w:p>
    <w:p w14:paraId="2B0540AF" w14:textId="77777777" w:rsidR="00B35083" w:rsidRDefault="00B35083" w:rsidP="00F133E9">
      <w:pPr>
        <w:spacing w:after="0"/>
        <w:jc w:val="both"/>
      </w:pPr>
      <w:r>
        <w:t>Za zaščito omrežnih storitev, ki jih zagotavlja družba, se uporablja načela in postopke omejevanja dostopa, ki so opisani v ustreznih področnih varnostnih politikah. Preizkušanje ranljivosti v omrežni in sistemski programski opremi se izvaja tudi z varnostnimi pregledi.</w:t>
      </w:r>
    </w:p>
    <w:p w14:paraId="038F3406" w14:textId="77777777" w:rsidR="00B35083" w:rsidRDefault="00B35083" w:rsidP="00F133E9">
      <w:pPr>
        <w:spacing w:after="0"/>
        <w:jc w:val="both"/>
      </w:pPr>
    </w:p>
    <w:p w14:paraId="42C8FCEA" w14:textId="155762EB" w:rsidR="00B35083" w:rsidRPr="0007529F" w:rsidRDefault="00B35083" w:rsidP="00F133E9">
      <w:pPr>
        <w:spacing w:after="0"/>
        <w:jc w:val="both"/>
        <w:rPr>
          <w:rFonts w:eastAsiaTheme="minorEastAsia" w:cs="Arial"/>
          <w:b/>
        </w:rPr>
      </w:pPr>
      <w:r w:rsidRPr="0007529F">
        <w:rPr>
          <w:rFonts w:eastAsiaTheme="minorEastAsia" w:cs="Arial"/>
          <w:b/>
        </w:rPr>
        <w:t>Predmet naročila</w:t>
      </w:r>
    </w:p>
    <w:p w14:paraId="6BE68EA0" w14:textId="6511A1BB" w:rsidR="00B35083" w:rsidRPr="00FC02E3" w:rsidRDefault="00B35083" w:rsidP="00F133E9">
      <w:pPr>
        <w:spacing w:after="0"/>
        <w:jc w:val="both"/>
        <w:rPr>
          <w:rFonts w:eastAsiaTheme="minorEastAsia" w:cs="Arial"/>
          <w:bCs/>
        </w:rPr>
      </w:pPr>
      <w:r w:rsidRPr="00FC02E3">
        <w:rPr>
          <w:rFonts w:eastAsiaTheme="minorEastAsia" w:cs="Arial"/>
          <w:bCs/>
        </w:rPr>
        <w:lastRenderedPageBreak/>
        <w:t>Predmet naročila je zunanji varnostni pregled infrastrukture, varnostni pregled spletnih strani in varnostni pregled notranjega omrežja. Namen pregleda je identifikacija varnostnih ranljivosti in groženj, ki se nanašajo na informacijski sistem naročnika, predvsem z vidika realnosti vdora v omrežja in informacijski sistem in posledično zlorabe le-tega oz. pridobitve občutljivih poslovnih ali osebnih podatkov, ki jih hrani sistem.</w:t>
      </w:r>
    </w:p>
    <w:p w14:paraId="06FA8458" w14:textId="77777777" w:rsidR="00B35083" w:rsidRDefault="00B35083" w:rsidP="00F133E9">
      <w:pPr>
        <w:spacing w:after="0"/>
        <w:jc w:val="both"/>
      </w:pPr>
    </w:p>
    <w:p w14:paraId="53B3CCF4" w14:textId="77777777" w:rsidR="00B35083" w:rsidRPr="0007529F" w:rsidRDefault="00B35083" w:rsidP="00F133E9">
      <w:pPr>
        <w:spacing w:after="0"/>
        <w:jc w:val="both"/>
        <w:rPr>
          <w:b/>
          <w:i/>
        </w:rPr>
      </w:pPr>
      <w:r w:rsidRPr="0007529F">
        <w:rPr>
          <w:b/>
          <w:i/>
        </w:rPr>
        <w:t>1. Zunanji varnostni pregled infrastrukture</w:t>
      </w:r>
    </w:p>
    <w:p w14:paraId="33CA9431" w14:textId="1B65FCB3" w:rsidR="00B35083" w:rsidRDefault="00B35083" w:rsidP="00F133E9">
      <w:pPr>
        <w:spacing w:after="0"/>
        <w:jc w:val="both"/>
      </w:pPr>
      <w:r>
        <w:t>Zunanji pregled se izvede brez predhodnega poznavanja podrobnih mrežnih in varnostnih nastavitev okolja naročnika.</w:t>
      </w:r>
    </w:p>
    <w:p w14:paraId="75210576" w14:textId="77777777" w:rsidR="0047799F" w:rsidRDefault="0047799F" w:rsidP="00F133E9">
      <w:pPr>
        <w:spacing w:after="0"/>
        <w:jc w:val="both"/>
      </w:pPr>
    </w:p>
    <w:p w14:paraId="7DA3F6AF" w14:textId="73715E85" w:rsidR="00B35083" w:rsidRDefault="00B35083" w:rsidP="00F133E9">
      <w:pPr>
        <w:spacing w:after="0"/>
        <w:jc w:val="both"/>
        <w:rPr>
          <w:rFonts w:cs="Arial"/>
        </w:rPr>
      </w:pPr>
      <w:r>
        <w:t>Naročnik v naprej zgolj definira n</w:t>
      </w:r>
      <w:r w:rsidRPr="00B60D5A">
        <w:rPr>
          <w:rFonts w:cs="Arial"/>
        </w:rPr>
        <w:t>abor zunanjih IP naslovov</w:t>
      </w:r>
      <w:r>
        <w:rPr>
          <w:rFonts w:cs="Arial"/>
        </w:rPr>
        <w:t xml:space="preserve"> in</w:t>
      </w:r>
      <w:r w:rsidRPr="00B60D5A">
        <w:rPr>
          <w:rFonts w:cs="Arial"/>
        </w:rPr>
        <w:t xml:space="preserve"> </w:t>
      </w:r>
      <w:r>
        <w:rPr>
          <w:rFonts w:cs="Arial"/>
        </w:rPr>
        <w:t>i</w:t>
      </w:r>
      <w:r w:rsidRPr="00B60D5A">
        <w:rPr>
          <w:rFonts w:cs="Arial"/>
        </w:rPr>
        <w:t>nternet domene, ki so vključene v test.</w:t>
      </w:r>
    </w:p>
    <w:p w14:paraId="5F43FF50" w14:textId="77777777" w:rsidR="0047799F" w:rsidRPr="00B60D5A" w:rsidRDefault="0047799F" w:rsidP="00F133E9">
      <w:pPr>
        <w:spacing w:after="0"/>
        <w:jc w:val="both"/>
        <w:rPr>
          <w:rFonts w:cs="Arial"/>
        </w:rPr>
      </w:pPr>
    </w:p>
    <w:p w14:paraId="63E1B9FD" w14:textId="77777777" w:rsidR="0047799F" w:rsidRDefault="00B35083" w:rsidP="00F133E9">
      <w:pPr>
        <w:spacing w:after="0"/>
        <w:jc w:val="both"/>
      </w:pPr>
      <w:r>
        <w:t>Zunanji pregled se izvaja po načinu »black box«, kjer se izvajalec postavi v vlogo potencialnega napadalca s ciljem izvedbe »hekerskega</w:t>
      </w:r>
      <w:r w:rsidR="0047799F">
        <w:t xml:space="preserve"> napada« na naročnikovo okolje.</w:t>
      </w:r>
    </w:p>
    <w:p w14:paraId="3A18ABDC" w14:textId="77777777" w:rsidR="0047799F" w:rsidRDefault="0047799F" w:rsidP="00F133E9">
      <w:pPr>
        <w:spacing w:after="0"/>
        <w:jc w:val="both"/>
      </w:pPr>
    </w:p>
    <w:p w14:paraId="163BA471" w14:textId="40488B66" w:rsidR="00B35083" w:rsidRDefault="00B35083" w:rsidP="00F133E9">
      <w:pPr>
        <w:spacing w:after="0"/>
        <w:jc w:val="both"/>
      </w:pPr>
      <w:r>
        <w:t>Najprej se izvaja poizvedba na podlagi domenskih imen, javnih IP naslovov, ki so pridobljeni ob obisku naročnika (uporaba brezžičnega omrežja za goste) in drugih načinov. Po zajetih podatkih se pred izvedbo skeniranja in izvajanja penetracijskih testov le ti uskladijo z naročnikom, da ne pride do neželenih raziskav na IP naslovih, ki niso v lasti naročnika.</w:t>
      </w:r>
    </w:p>
    <w:p w14:paraId="13246302" w14:textId="77777777" w:rsidR="0047799F" w:rsidRDefault="0047799F" w:rsidP="00F133E9">
      <w:pPr>
        <w:spacing w:after="0"/>
        <w:jc w:val="both"/>
      </w:pPr>
    </w:p>
    <w:p w14:paraId="17B99DC1" w14:textId="7424AEC3" w:rsidR="0047799F" w:rsidRDefault="00B35083" w:rsidP="00F133E9">
      <w:pPr>
        <w:spacing w:after="0"/>
        <w:jc w:val="both"/>
      </w:pPr>
      <w:r>
        <w:t>V okviru tega sklopa se izvede:</w:t>
      </w:r>
    </w:p>
    <w:p w14:paraId="36A18AA5"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seznanitev naročnika in dogovor o načinu izvedbe varnostnih testov,</w:t>
      </w:r>
    </w:p>
    <w:p w14:paraId="6E509CC0"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raziskava naslovnega prostora naročnika,</w:t>
      </w:r>
    </w:p>
    <w:p w14:paraId="259A7686"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raziskava poddomen in domen vezanih na</w:t>
      </w:r>
      <w:r>
        <w:rPr>
          <w:rFonts w:ascii="Arial" w:hAnsi="Arial" w:cs="Arial"/>
        </w:rPr>
        <w:t xml:space="preserve"> </w:t>
      </w:r>
      <w:r w:rsidRPr="00865902">
        <w:rPr>
          <w:rFonts w:ascii="Arial" w:hAnsi="Arial" w:cs="Arial"/>
        </w:rPr>
        <w:t>naročnika,</w:t>
      </w:r>
    </w:p>
    <w:p w14:paraId="31C1C76D"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pridobivanje podatkov o naročnikovih priključkih,</w:t>
      </w:r>
    </w:p>
    <w:p w14:paraId="720C64C8"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pregled IP naslovnega prostora in servisov vezanih na posamezne IP-je,</w:t>
      </w:r>
    </w:p>
    <w:p w14:paraId="608331BC"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analiza zajetih podatkov o servisih,</w:t>
      </w:r>
    </w:p>
    <w:p w14:paraId="2417D47D"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analiza domen in povezanost le teh z IP-ji naročnika,</w:t>
      </w:r>
    </w:p>
    <w:p w14:paraId="413F750F"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osnovna analiza aplikacij spletnih strani in hitri scan z orodjem,</w:t>
      </w:r>
    </w:p>
    <w:p w14:paraId="3A7A9C63"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zagon varnostnih testov na aktivnih IP-jih,</w:t>
      </w:r>
    </w:p>
    <w:p w14:paraId="0CCE56F0" w14:textId="77777777" w:rsidR="00B35083" w:rsidRPr="00865902" w:rsidRDefault="00B35083" w:rsidP="00493895">
      <w:pPr>
        <w:pStyle w:val="ListParagraph"/>
        <w:numPr>
          <w:ilvl w:val="0"/>
          <w:numId w:val="9"/>
        </w:numPr>
        <w:spacing w:after="0"/>
        <w:jc w:val="both"/>
        <w:rPr>
          <w:rFonts w:ascii="Arial" w:hAnsi="Arial" w:cs="Arial"/>
        </w:rPr>
      </w:pPr>
      <w:r w:rsidRPr="00865902">
        <w:rPr>
          <w:rFonts w:ascii="Arial" w:hAnsi="Arial" w:cs="Arial"/>
        </w:rPr>
        <w:t>testiranje možnosti vdora preko servisov,</w:t>
      </w:r>
    </w:p>
    <w:p w14:paraId="62E9E7EA" w14:textId="77777777" w:rsidR="00B35083" w:rsidRDefault="00B35083" w:rsidP="00493895">
      <w:pPr>
        <w:pStyle w:val="ListParagraph"/>
        <w:numPr>
          <w:ilvl w:val="0"/>
          <w:numId w:val="9"/>
        </w:numPr>
        <w:spacing w:after="0"/>
        <w:jc w:val="both"/>
        <w:rPr>
          <w:rFonts w:ascii="Arial" w:hAnsi="Arial" w:cs="Arial"/>
        </w:rPr>
      </w:pPr>
      <w:r w:rsidRPr="00865902">
        <w:rPr>
          <w:rFonts w:ascii="Arial" w:hAnsi="Arial" w:cs="Arial"/>
        </w:rPr>
        <w:t>testiranje možnosti vdora na VPN, MAIL ali prijavna okna v naročnikovo aplikacijo zapis poročila,</w:t>
      </w:r>
    </w:p>
    <w:p w14:paraId="4272D4B9" w14:textId="3721E36A" w:rsidR="00B35083" w:rsidRDefault="00B35083" w:rsidP="00493895">
      <w:pPr>
        <w:pStyle w:val="ListParagraph"/>
        <w:numPr>
          <w:ilvl w:val="0"/>
          <w:numId w:val="9"/>
        </w:numPr>
        <w:spacing w:after="0"/>
        <w:jc w:val="both"/>
        <w:rPr>
          <w:rFonts w:ascii="Arial" w:hAnsi="Arial" w:cs="Arial"/>
        </w:rPr>
      </w:pPr>
      <w:r w:rsidRPr="00865902">
        <w:rPr>
          <w:rFonts w:ascii="Arial" w:hAnsi="Arial" w:cs="Arial"/>
        </w:rPr>
        <w:t>predstavitev poročila.</w:t>
      </w:r>
    </w:p>
    <w:p w14:paraId="2A1E3BBE" w14:textId="77777777" w:rsidR="0047799F" w:rsidRPr="00865902" w:rsidRDefault="0047799F" w:rsidP="00F133E9">
      <w:pPr>
        <w:pStyle w:val="ListParagraph"/>
        <w:spacing w:after="0"/>
        <w:ind w:left="1068"/>
        <w:jc w:val="both"/>
        <w:rPr>
          <w:rFonts w:ascii="Arial" w:hAnsi="Arial" w:cs="Arial"/>
        </w:rPr>
      </w:pPr>
    </w:p>
    <w:p w14:paraId="4A579972" w14:textId="77777777" w:rsidR="00B35083" w:rsidRPr="0007529F" w:rsidRDefault="00B35083" w:rsidP="00F133E9">
      <w:pPr>
        <w:spacing w:after="0"/>
        <w:jc w:val="both"/>
        <w:rPr>
          <w:b/>
          <w:i/>
        </w:rPr>
      </w:pPr>
      <w:r w:rsidRPr="0007529F">
        <w:rPr>
          <w:b/>
          <w:i/>
        </w:rPr>
        <w:t>2. Varnostni pregled dveh spletnih strani/portalov</w:t>
      </w:r>
    </w:p>
    <w:p w14:paraId="1DA674E5" w14:textId="41DB6FBC" w:rsidR="00B35083" w:rsidRDefault="00B35083" w:rsidP="00F133E9">
      <w:pPr>
        <w:spacing w:after="0"/>
        <w:jc w:val="both"/>
      </w:pPr>
      <w:r>
        <w:t>Pregled spletnih strani je samostojna vrsta varnostnega pregleda, kjer se v sodelovanju izvajalca z naročnikom dogovori, katere spletne strani so predmet pregleda. Spletne strani se pregleda na »slepi« način, kjer želimo ugotoviti ranljivosti in pomanjkljivosti, ki bi potencialnemu napadalcu omogočila pripravo za nadaljnji napad.</w:t>
      </w:r>
    </w:p>
    <w:p w14:paraId="32D4EC05" w14:textId="77777777" w:rsidR="0047799F" w:rsidRDefault="0047799F" w:rsidP="00F133E9">
      <w:pPr>
        <w:spacing w:after="0"/>
        <w:jc w:val="both"/>
      </w:pPr>
    </w:p>
    <w:p w14:paraId="15DF3DCD" w14:textId="77777777" w:rsidR="00B35083" w:rsidRDefault="00B35083" w:rsidP="00F133E9">
      <w:pPr>
        <w:spacing w:after="0"/>
        <w:jc w:val="both"/>
      </w:pPr>
      <w:r>
        <w:t>V okviru tega sklopa se izvede:</w:t>
      </w:r>
    </w:p>
    <w:p w14:paraId="30529553" w14:textId="77777777" w:rsidR="00B35083" w:rsidRPr="00927675" w:rsidRDefault="00B35083" w:rsidP="00493895">
      <w:pPr>
        <w:pStyle w:val="ListParagraph"/>
        <w:numPr>
          <w:ilvl w:val="0"/>
          <w:numId w:val="8"/>
        </w:numPr>
        <w:spacing w:after="0"/>
        <w:jc w:val="both"/>
        <w:rPr>
          <w:rFonts w:ascii="Arial" w:hAnsi="Arial" w:cs="Arial"/>
        </w:rPr>
      </w:pPr>
      <w:r w:rsidRPr="00927675">
        <w:rPr>
          <w:rFonts w:ascii="Arial" w:hAnsi="Arial" w:cs="Arial"/>
        </w:rPr>
        <w:t>pregled spletne aplikacije,</w:t>
      </w:r>
    </w:p>
    <w:p w14:paraId="6B375F4D" w14:textId="77777777" w:rsidR="00B35083" w:rsidRPr="00927675" w:rsidRDefault="00B35083" w:rsidP="00493895">
      <w:pPr>
        <w:pStyle w:val="ListParagraph"/>
        <w:numPr>
          <w:ilvl w:val="0"/>
          <w:numId w:val="8"/>
        </w:numPr>
        <w:spacing w:after="0"/>
        <w:jc w:val="both"/>
        <w:rPr>
          <w:rFonts w:ascii="Arial" w:hAnsi="Arial" w:cs="Arial"/>
        </w:rPr>
      </w:pPr>
      <w:r w:rsidRPr="00927675">
        <w:rPr>
          <w:rFonts w:ascii="Arial" w:hAnsi="Arial" w:cs="Arial"/>
        </w:rPr>
        <w:t xml:space="preserve">pridobivanje podatkov o spletni aplikaciji (IP strežnika, vrsta, ...), </w:t>
      </w:r>
    </w:p>
    <w:p w14:paraId="464FF81F" w14:textId="77777777" w:rsidR="00B35083" w:rsidRPr="00927675" w:rsidRDefault="00B35083" w:rsidP="00493895">
      <w:pPr>
        <w:pStyle w:val="ListParagraph"/>
        <w:numPr>
          <w:ilvl w:val="0"/>
          <w:numId w:val="8"/>
        </w:numPr>
        <w:spacing w:after="0"/>
        <w:jc w:val="both"/>
        <w:rPr>
          <w:rFonts w:ascii="Arial" w:hAnsi="Arial" w:cs="Arial"/>
        </w:rPr>
      </w:pPr>
      <w:r w:rsidRPr="00927675">
        <w:rPr>
          <w:rFonts w:ascii="Arial" w:hAnsi="Arial" w:cs="Arial"/>
        </w:rPr>
        <w:lastRenderedPageBreak/>
        <w:t>testiranje delovanja, pridobivanje podatkov o poddomenah, pridobivanje podatkov o strukturi spletne strani,</w:t>
      </w:r>
    </w:p>
    <w:p w14:paraId="04EE8D84" w14:textId="77777777" w:rsidR="00B35083" w:rsidRPr="00927675" w:rsidRDefault="00B35083" w:rsidP="00493895">
      <w:pPr>
        <w:pStyle w:val="ListParagraph"/>
        <w:numPr>
          <w:ilvl w:val="0"/>
          <w:numId w:val="8"/>
        </w:numPr>
        <w:spacing w:after="0"/>
        <w:jc w:val="both"/>
        <w:rPr>
          <w:rFonts w:ascii="Arial" w:hAnsi="Arial" w:cs="Arial"/>
        </w:rPr>
      </w:pPr>
      <w:r w:rsidRPr="00927675">
        <w:rPr>
          <w:rFonts w:ascii="Arial" w:hAnsi="Arial" w:cs="Arial"/>
        </w:rPr>
        <w:t>zajem podatkov o spletni strani,</w:t>
      </w:r>
    </w:p>
    <w:p w14:paraId="4EB7A2AC" w14:textId="77777777" w:rsidR="00B35083" w:rsidRPr="00927675" w:rsidRDefault="00B35083" w:rsidP="00493895">
      <w:pPr>
        <w:pStyle w:val="ListParagraph"/>
        <w:numPr>
          <w:ilvl w:val="0"/>
          <w:numId w:val="8"/>
        </w:numPr>
        <w:spacing w:after="0"/>
        <w:jc w:val="both"/>
        <w:rPr>
          <w:rFonts w:ascii="Arial" w:hAnsi="Arial" w:cs="Arial"/>
        </w:rPr>
      </w:pPr>
      <w:r w:rsidRPr="00927675">
        <w:rPr>
          <w:rFonts w:ascii="Arial" w:hAnsi="Arial" w:cs="Arial"/>
        </w:rPr>
        <w:t>aktivno skeniranje spletne strani z različnimi orodji,</w:t>
      </w:r>
    </w:p>
    <w:p w14:paraId="75E87048" w14:textId="77777777" w:rsidR="00B35083" w:rsidRPr="00927675" w:rsidRDefault="00B35083" w:rsidP="00493895">
      <w:pPr>
        <w:pStyle w:val="ListParagraph"/>
        <w:numPr>
          <w:ilvl w:val="0"/>
          <w:numId w:val="8"/>
        </w:numPr>
        <w:spacing w:after="0"/>
        <w:jc w:val="both"/>
        <w:rPr>
          <w:rFonts w:ascii="Arial" w:hAnsi="Arial" w:cs="Arial"/>
        </w:rPr>
      </w:pPr>
      <w:r w:rsidRPr="00927675">
        <w:rPr>
          <w:rFonts w:ascii="Arial" w:hAnsi="Arial" w:cs="Arial"/>
        </w:rPr>
        <w:t>analiza zajetih podatkov,</w:t>
      </w:r>
    </w:p>
    <w:p w14:paraId="71286527" w14:textId="77777777" w:rsidR="00B35083" w:rsidRPr="00927675" w:rsidRDefault="00B35083" w:rsidP="00493895">
      <w:pPr>
        <w:pStyle w:val="ListParagraph"/>
        <w:numPr>
          <w:ilvl w:val="0"/>
          <w:numId w:val="8"/>
        </w:numPr>
        <w:spacing w:after="0"/>
        <w:jc w:val="both"/>
        <w:rPr>
          <w:rFonts w:ascii="Arial" w:hAnsi="Arial" w:cs="Arial"/>
        </w:rPr>
      </w:pPr>
      <w:r w:rsidRPr="00927675">
        <w:rPr>
          <w:rFonts w:ascii="Arial" w:hAnsi="Arial" w:cs="Arial"/>
        </w:rPr>
        <w:t xml:space="preserve">poizkus vdiranja na spletno stran na podlagi pridobljenih podatkov, </w:t>
      </w:r>
    </w:p>
    <w:p w14:paraId="35BD71B2" w14:textId="40E4A373" w:rsidR="00B35083" w:rsidRDefault="00B35083" w:rsidP="00493895">
      <w:pPr>
        <w:pStyle w:val="ListParagraph"/>
        <w:numPr>
          <w:ilvl w:val="0"/>
          <w:numId w:val="8"/>
        </w:numPr>
        <w:spacing w:after="0"/>
        <w:jc w:val="both"/>
        <w:rPr>
          <w:rFonts w:ascii="Arial" w:hAnsi="Arial" w:cs="Arial"/>
        </w:rPr>
      </w:pPr>
      <w:r w:rsidRPr="00927675">
        <w:rPr>
          <w:rFonts w:ascii="Arial" w:hAnsi="Arial" w:cs="Arial"/>
        </w:rPr>
        <w:t>analiza in zapis poročila.</w:t>
      </w:r>
    </w:p>
    <w:p w14:paraId="1E5F4DBE" w14:textId="77777777" w:rsidR="0047799F" w:rsidRPr="00927675" w:rsidRDefault="0047799F" w:rsidP="00F133E9">
      <w:pPr>
        <w:pStyle w:val="ListParagraph"/>
        <w:spacing w:after="0"/>
        <w:ind w:left="1068"/>
        <w:jc w:val="both"/>
        <w:rPr>
          <w:rFonts w:ascii="Arial" w:hAnsi="Arial" w:cs="Arial"/>
        </w:rPr>
      </w:pPr>
    </w:p>
    <w:p w14:paraId="3FBF7C20" w14:textId="77777777" w:rsidR="00B35083" w:rsidRPr="0007529F" w:rsidRDefault="00B35083" w:rsidP="00F133E9">
      <w:pPr>
        <w:spacing w:after="0"/>
        <w:jc w:val="both"/>
        <w:rPr>
          <w:b/>
          <w:i/>
        </w:rPr>
      </w:pPr>
      <w:r w:rsidRPr="0007529F">
        <w:rPr>
          <w:b/>
          <w:i/>
        </w:rPr>
        <w:t>3. Notranji pregled</w:t>
      </w:r>
    </w:p>
    <w:p w14:paraId="3009B5E3" w14:textId="77777777" w:rsidR="00B35083" w:rsidRDefault="00B35083" w:rsidP="00F133E9">
      <w:pPr>
        <w:spacing w:after="0"/>
        <w:jc w:val="both"/>
      </w:pPr>
      <w:r>
        <w:t>Notranji pregled se izvaja v sodelovanju izvajalca z naročnikom in s predpostavko, da je potencialni napadalec uspel z izrabo mehanizmov (izraba ranljivosti, socialni inženiring...) prevzeti nadzor nad delovno postajo ali strežnikom, ki je del naročnikovega lokalnega omrežja.</w:t>
      </w:r>
    </w:p>
    <w:p w14:paraId="7A0018A0" w14:textId="77777777" w:rsidR="0047799F" w:rsidRDefault="0047799F" w:rsidP="00F133E9">
      <w:pPr>
        <w:spacing w:after="0"/>
        <w:jc w:val="both"/>
      </w:pPr>
    </w:p>
    <w:p w14:paraId="7F938C45" w14:textId="7FDDC5F4" w:rsidR="00B35083" w:rsidRDefault="00B35083" w:rsidP="00F133E9">
      <w:pPr>
        <w:spacing w:after="0"/>
        <w:jc w:val="both"/>
      </w:pPr>
      <w:r>
        <w:t>Namen tega sklopa je predvsem bolj natančno ugotoviti in razložiti zakaj so določene zlorabe možne oz. kako bi jih bilo najbolje odpraviti. Hkrati pa se s tem pregledom identificirajo še preostale ranljivosti, ki so v prejšnjih fazah morebiti ostale skrite (ker se morebiti nanašajo na drugačne okoliščine).</w:t>
      </w:r>
    </w:p>
    <w:p w14:paraId="75EF8444" w14:textId="77777777" w:rsidR="0047799F" w:rsidRDefault="0047799F" w:rsidP="00F133E9">
      <w:pPr>
        <w:spacing w:after="0"/>
        <w:jc w:val="both"/>
      </w:pPr>
    </w:p>
    <w:p w14:paraId="5C37BB81" w14:textId="4630D152" w:rsidR="0047799F" w:rsidRDefault="00B35083" w:rsidP="00F133E9">
      <w:pPr>
        <w:spacing w:after="0"/>
        <w:jc w:val="both"/>
      </w:pPr>
      <w:r>
        <w:t>V okviru tega sklopa se izvede:</w:t>
      </w:r>
    </w:p>
    <w:p w14:paraId="74AE26E2"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seznanitev naročnika in dogovor o načinu izvedbe varnostnih testov,</w:t>
      </w:r>
    </w:p>
    <w:p w14:paraId="5816B49F"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raziskava naslovnega prostora naročnika,</w:t>
      </w:r>
    </w:p>
    <w:p w14:paraId="7A1C0FCD"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pridobivanje podatkov o naročnikovih priključkih,</w:t>
      </w:r>
    </w:p>
    <w:p w14:paraId="219715B9"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pregled IP naslovnega prostora in servisov vezanih na posamezne IP-je,</w:t>
      </w:r>
    </w:p>
    <w:p w14:paraId="3C292390"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 xml:space="preserve">analiza zajetih podatkov o </w:t>
      </w:r>
      <w:r>
        <w:rPr>
          <w:rFonts w:ascii="Arial" w:hAnsi="Arial" w:cs="Arial"/>
        </w:rPr>
        <w:t>servisih, analiza</w:t>
      </w:r>
      <w:r w:rsidRPr="00381700">
        <w:rPr>
          <w:rFonts w:ascii="Arial" w:hAnsi="Arial" w:cs="Arial"/>
        </w:rPr>
        <w:t xml:space="preserve"> domen in povezanost le teh z IP-ji naročnika,</w:t>
      </w:r>
    </w:p>
    <w:p w14:paraId="11461E7C"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osnovna analiza aplikacij spletnih strani in hitri scan z orodjem,</w:t>
      </w:r>
    </w:p>
    <w:p w14:paraId="4A0C4659"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zagon varnostnih testov na aktivnih IP-jih,</w:t>
      </w:r>
    </w:p>
    <w:p w14:paraId="53F3B33A"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ročni pregled pridobljenih podatkov in potrjevanje ranljivosti</w:t>
      </w:r>
    </w:p>
    <w:p w14:paraId="472F8B51"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testiranje možnosti vdora preko servisov,</w:t>
      </w:r>
    </w:p>
    <w:p w14:paraId="060074B3" w14:textId="77777777" w:rsidR="00B35083" w:rsidRPr="00381700" w:rsidRDefault="00B35083" w:rsidP="00493895">
      <w:pPr>
        <w:pStyle w:val="ListParagraph"/>
        <w:numPr>
          <w:ilvl w:val="0"/>
          <w:numId w:val="7"/>
        </w:numPr>
        <w:spacing w:after="0"/>
        <w:jc w:val="both"/>
        <w:rPr>
          <w:rFonts w:ascii="Arial" w:hAnsi="Arial" w:cs="Arial"/>
        </w:rPr>
      </w:pPr>
      <w:r w:rsidRPr="00381700">
        <w:rPr>
          <w:rFonts w:ascii="Arial" w:hAnsi="Arial" w:cs="Arial"/>
        </w:rPr>
        <w:t>testiranje možnosti vdora na VPN, MAIL ali prijavn</w:t>
      </w:r>
      <w:r>
        <w:rPr>
          <w:rFonts w:ascii="Arial" w:hAnsi="Arial" w:cs="Arial"/>
        </w:rPr>
        <w:t>a okna v naročnikovo aplikacijo</w:t>
      </w:r>
      <w:r w:rsidRPr="00381700">
        <w:rPr>
          <w:rFonts w:ascii="Arial" w:hAnsi="Arial" w:cs="Arial"/>
        </w:rPr>
        <w:t>.</w:t>
      </w:r>
    </w:p>
    <w:p w14:paraId="01A25806" w14:textId="77777777" w:rsidR="00B35083" w:rsidRDefault="00B35083" w:rsidP="00F133E9">
      <w:pPr>
        <w:spacing w:after="0"/>
        <w:jc w:val="both"/>
        <w:rPr>
          <w:rFonts w:eastAsiaTheme="minorEastAsia" w:cs="Arial"/>
          <w:b/>
          <w:sz w:val="24"/>
          <w:szCs w:val="24"/>
        </w:rPr>
      </w:pPr>
    </w:p>
    <w:p w14:paraId="5A89BB70" w14:textId="0C677919" w:rsidR="00B35083" w:rsidRPr="0007529F" w:rsidRDefault="0007529F" w:rsidP="00F133E9">
      <w:pPr>
        <w:spacing w:after="0"/>
        <w:jc w:val="both"/>
        <w:rPr>
          <w:b/>
          <w:i/>
        </w:rPr>
      </w:pPr>
      <w:r w:rsidRPr="0007529F">
        <w:rPr>
          <w:b/>
          <w:i/>
        </w:rPr>
        <w:t>4</w:t>
      </w:r>
      <w:r w:rsidR="0047799F" w:rsidRPr="0007529F">
        <w:rPr>
          <w:b/>
          <w:i/>
        </w:rPr>
        <w:t>. Izvedba</w:t>
      </w:r>
      <w:r w:rsidR="00B35083" w:rsidRPr="0007529F">
        <w:rPr>
          <w:rFonts w:eastAsiaTheme="minorEastAsia" w:cs="Arial"/>
          <w:b/>
          <w:i/>
        </w:rPr>
        <w:t>, poročanje in predstavitev rezultatov</w:t>
      </w:r>
    </w:p>
    <w:p w14:paraId="25C42606" w14:textId="658A59E0" w:rsidR="00B35083" w:rsidRDefault="00B35083" w:rsidP="00F133E9">
      <w:pPr>
        <w:spacing w:after="0"/>
        <w:jc w:val="both"/>
      </w:pPr>
      <w:r>
        <w:t>Izvajalec varnostnega pregleda predstavi rezultate kot:</w:t>
      </w:r>
    </w:p>
    <w:p w14:paraId="70F36A46" w14:textId="77777777" w:rsidR="00B35083" w:rsidRDefault="00B35083" w:rsidP="00493895">
      <w:pPr>
        <w:pStyle w:val="ListParagraph"/>
        <w:numPr>
          <w:ilvl w:val="0"/>
          <w:numId w:val="10"/>
        </w:numPr>
        <w:jc w:val="both"/>
        <w:rPr>
          <w:rFonts w:ascii="Arial" w:hAnsi="Arial" w:cs="Arial"/>
        </w:rPr>
      </w:pPr>
      <w:r>
        <w:rPr>
          <w:rFonts w:ascii="Arial" w:hAnsi="Arial" w:cs="Arial"/>
        </w:rPr>
        <w:t>Tehnično poročilo: Podrobno tehnično poročilo z dokumentiranim opisom varnostnih testov, ugotovitvami in varnostnimi priporočili za odpravo ranljivosti.</w:t>
      </w:r>
    </w:p>
    <w:p w14:paraId="51241B5C" w14:textId="77777777" w:rsidR="00B35083" w:rsidRDefault="00B35083" w:rsidP="00493895">
      <w:pPr>
        <w:pStyle w:val="ListParagraph"/>
        <w:numPr>
          <w:ilvl w:val="0"/>
          <w:numId w:val="10"/>
        </w:numPr>
        <w:spacing w:after="0"/>
        <w:jc w:val="both"/>
        <w:rPr>
          <w:rFonts w:ascii="Arial" w:hAnsi="Arial" w:cs="Arial"/>
        </w:rPr>
      </w:pPr>
      <w:r>
        <w:rPr>
          <w:rFonts w:ascii="Arial" w:hAnsi="Arial" w:cs="Arial"/>
        </w:rPr>
        <w:t>Vodstveno poročilo: Strnjen opis informacijske varnosti okolja z oceno ranljivosti in vizualizacijo porazdelitve tveganj.</w:t>
      </w:r>
    </w:p>
    <w:p w14:paraId="2E75B7BD" w14:textId="681A39B1" w:rsidR="002F0A1B" w:rsidRPr="00B35083" w:rsidRDefault="00B35083" w:rsidP="00493895">
      <w:pPr>
        <w:pStyle w:val="ListParagraph"/>
        <w:numPr>
          <w:ilvl w:val="0"/>
          <w:numId w:val="10"/>
        </w:numPr>
        <w:spacing w:after="0"/>
        <w:jc w:val="both"/>
        <w:rPr>
          <w:rFonts w:ascii="Arial" w:hAnsi="Arial" w:cs="Arial"/>
        </w:rPr>
      </w:pPr>
      <w:r w:rsidRPr="00B35083">
        <w:rPr>
          <w:rFonts w:ascii="Arial" w:hAnsi="Arial" w:cs="Arial"/>
        </w:rPr>
        <w:t>Predstavitev vodstvu in tehničnemu osebju organizacije.</w:t>
      </w:r>
      <w:r w:rsidR="002F0A1B" w:rsidRPr="00B35083">
        <w:rPr>
          <w:rFonts w:eastAsia="Calibri" w:cs="Arial"/>
        </w:rPr>
        <w:br w:type="page"/>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2157BFC4" w:rsidR="00274A9B" w:rsidRPr="00D50598" w:rsidRDefault="00274A9B" w:rsidP="00F133E9">
          <w:pPr>
            <w:spacing w:after="0"/>
            <w:jc w:val="both"/>
            <w:rPr>
              <w:rStyle w:val="Heading1Char"/>
              <w:rFonts w:cs="Arial"/>
              <w:color w:val="auto"/>
            </w:rPr>
          </w:pPr>
          <w:r w:rsidRPr="00D50598">
            <w:rPr>
              <w:rStyle w:val="Heading1Char"/>
              <w:rFonts w:cs="Arial"/>
              <w:color w:val="auto"/>
            </w:rPr>
            <w:t xml:space="preserve">Ponudbeni predračun št. </w:t>
          </w:r>
          <w:bookmarkEnd w:id="0"/>
          <w:r w:rsidR="00CC1E5F" w:rsidRPr="00D50598">
            <w:rPr>
              <w:rStyle w:val="Heading1Char"/>
              <w:rFonts w:cs="Arial"/>
              <w:color w:val="auto"/>
            </w:rPr>
            <w:t>_____</w:t>
          </w:r>
        </w:p>
        <w:p w14:paraId="57503FE1" w14:textId="77777777" w:rsidR="00274A9B" w:rsidRPr="00D50598" w:rsidRDefault="00274A9B" w:rsidP="00F133E9">
          <w:pPr>
            <w:pStyle w:val="Heading2"/>
            <w:spacing w:before="0"/>
            <w:jc w:val="both"/>
            <w:rPr>
              <w:rFonts w:cs="Arial"/>
              <w:color w:val="auto"/>
            </w:rPr>
          </w:pPr>
          <w:bookmarkStart w:id="1" w:name="_Toc308419582"/>
        </w:p>
        <w:p w14:paraId="10F2F9C7" w14:textId="469182B5" w:rsidR="00274A9B" w:rsidRPr="00D50598" w:rsidRDefault="00274A9B" w:rsidP="00F133E9">
          <w:pPr>
            <w:pStyle w:val="Heading2"/>
            <w:spacing w:before="0"/>
            <w:jc w:val="both"/>
            <w:rPr>
              <w:rFonts w:cs="Arial"/>
              <w:color w:val="auto"/>
            </w:rPr>
          </w:pPr>
          <w:r w:rsidRPr="00D50598">
            <w:rPr>
              <w:rFonts w:cs="Arial"/>
              <w:color w:val="auto"/>
            </w:rPr>
            <w:t>Predmet ponudbe</w:t>
          </w:r>
          <w:bookmarkEnd w:id="1"/>
        </w:p>
        <w:p w14:paraId="5464F5E6" w14:textId="730215AE" w:rsidR="00274A9B" w:rsidRPr="00D50598" w:rsidRDefault="00274A9B" w:rsidP="00F133E9">
          <w:pPr>
            <w:spacing w:after="0"/>
            <w:jc w:val="both"/>
            <w:rPr>
              <w:rFonts w:cs="Arial"/>
            </w:rPr>
          </w:pPr>
          <w:r w:rsidRPr="00D50598">
            <w:rPr>
              <w:rFonts w:cs="Arial"/>
            </w:rPr>
            <w:t xml:space="preserve">Na </w:t>
          </w:r>
          <w:r w:rsidR="00F945F2" w:rsidRPr="00D50598">
            <w:rPr>
              <w:rFonts w:cs="Arial"/>
            </w:rPr>
            <w:t>podlagi</w:t>
          </w:r>
          <w:r w:rsidRPr="00D50598">
            <w:rPr>
              <w:rFonts w:cs="Arial"/>
            </w:rPr>
            <w:t xml:space="preserve"> naročila </w:t>
          </w:r>
          <w:r w:rsidRPr="00D50598">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006E3CEE">
                <w:rPr>
                  <w:rFonts w:cs="Arial"/>
                  <w:b/>
                </w:rPr>
                <w:t>JN-1301-23</w:t>
              </w:r>
            </w:sdtContent>
          </w:sdt>
          <w:r w:rsidRPr="00D50598">
            <w:rPr>
              <w:rFonts w:cs="Arial"/>
            </w:rPr>
            <w:t xml:space="preserve"> dajemo ponudbo za izvedbo naročila </w:t>
          </w:r>
          <w:r w:rsidR="001C3F35" w:rsidRPr="00D50598">
            <w:rPr>
              <w:rFonts w:cs="Arial"/>
              <w:b/>
            </w:rPr>
            <w:t>»</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Content>
              <w:r w:rsidR="00B35083">
                <w:rPr>
                  <w:rFonts w:cs="Arial"/>
                  <w:b/>
                </w:rPr>
                <w:t>Varnostni pregled v letu 2023</w:t>
              </w:r>
            </w:sdtContent>
          </w:sdt>
          <w:r w:rsidR="001C3F35" w:rsidRPr="00D50598">
            <w:rPr>
              <w:rFonts w:cs="Arial"/>
              <w:b/>
            </w:rPr>
            <w:t>«</w:t>
          </w:r>
          <w:r w:rsidRPr="00D50598">
            <w:rPr>
              <w:rFonts w:cs="Arial"/>
            </w:rPr>
            <w:t>.</w:t>
          </w:r>
        </w:p>
        <w:p w14:paraId="2FC3B871" w14:textId="77777777" w:rsidR="00274A9B" w:rsidRPr="00D50598" w:rsidRDefault="00274A9B" w:rsidP="00F133E9">
          <w:pPr>
            <w:spacing w:after="0"/>
            <w:jc w:val="both"/>
            <w:rPr>
              <w:rFonts w:cs="Arial"/>
            </w:rPr>
          </w:pPr>
        </w:p>
        <w:p w14:paraId="403A51A5" w14:textId="77777777" w:rsidR="00274A9B" w:rsidRPr="00D50598" w:rsidRDefault="00274A9B" w:rsidP="00F133E9">
          <w:pPr>
            <w:pStyle w:val="Heading2"/>
            <w:spacing w:before="0"/>
            <w:jc w:val="both"/>
            <w:rPr>
              <w:rFonts w:cs="Arial"/>
              <w:color w:val="auto"/>
            </w:rPr>
          </w:pPr>
          <w:bookmarkStart w:id="2" w:name="_Toc278265568"/>
          <w:bookmarkStart w:id="3" w:name="_Toc308419583"/>
          <w:r w:rsidRPr="00D50598">
            <w:rPr>
              <w:rFonts w:cs="Arial"/>
              <w:color w:val="auto"/>
            </w:rPr>
            <w:t>Podatki o ponudniku</w:t>
          </w:r>
          <w:bookmarkEnd w:id="2"/>
          <w:bookmarkEnd w:id="3"/>
        </w:p>
        <w:tbl>
          <w:tblPr>
            <w:tblStyle w:val="TableGrid"/>
            <w:tblW w:w="0" w:type="auto"/>
            <w:jc w:val="center"/>
            <w:tblLook w:val="04A0" w:firstRow="1" w:lastRow="0" w:firstColumn="1" w:lastColumn="0" w:noHBand="0" w:noVBand="1"/>
          </w:tblPr>
          <w:tblGrid>
            <w:gridCol w:w="8954"/>
          </w:tblGrid>
          <w:tr w:rsidR="00274A9B" w:rsidRPr="00D50598" w14:paraId="2BF39D8C" w14:textId="77777777" w:rsidTr="00542C58">
            <w:trPr>
              <w:jc w:val="center"/>
            </w:trPr>
            <w:tc>
              <w:tcPr>
                <w:tcW w:w="8954" w:type="dxa"/>
                <w:vAlign w:val="center"/>
              </w:tcPr>
              <w:p w14:paraId="760EAC44" w14:textId="0B6FD5E2" w:rsidR="00274A9B" w:rsidRPr="00D50598" w:rsidRDefault="00274A9B" w:rsidP="00F133E9">
                <w:pPr>
                  <w:spacing w:line="276" w:lineRule="auto"/>
                  <w:jc w:val="both"/>
                  <w:rPr>
                    <w:rFonts w:cs="Arial"/>
                  </w:rPr>
                </w:pPr>
                <w:r w:rsidRPr="00D50598">
                  <w:rPr>
                    <w:rFonts w:cs="Arial"/>
                  </w:rPr>
                  <w:t>Naziv ponudnika:</w:t>
                </w:r>
              </w:p>
            </w:tc>
          </w:tr>
          <w:tr w:rsidR="00274A9B" w:rsidRPr="00D50598" w14:paraId="2CAD7659" w14:textId="77777777" w:rsidTr="00542C58">
            <w:trPr>
              <w:jc w:val="center"/>
            </w:trPr>
            <w:tc>
              <w:tcPr>
                <w:tcW w:w="8954" w:type="dxa"/>
                <w:vAlign w:val="center"/>
              </w:tcPr>
              <w:p w14:paraId="79898B2F" w14:textId="3D0581E9" w:rsidR="00274A9B" w:rsidRPr="00D50598" w:rsidRDefault="00274A9B" w:rsidP="00F133E9">
                <w:pPr>
                  <w:spacing w:line="276" w:lineRule="auto"/>
                  <w:jc w:val="both"/>
                  <w:rPr>
                    <w:rFonts w:cs="Arial"/>
                  </w:rPr>
                </w:pPr>
                <w:r w:rsidRPr="00D50598">
                  <w:rPr>
                    <w:rFonts w:cs="Arial"/>
                  </w:rPr>
                  <w:t>Naslov:</w:t>
                </w:r>
              </w:p>
            </w:tc>
          </w:tr>
          <w:tr w:rsidR="00274A9B" w:rsidRPr="00D50598" w14:paraId="17187AF2" w14:textId="77777777" w:rsidTr="00542C58">
            <w:trPr>
              <w:jc w:val="center"/>
            </w:trPr>
            <w:tc>
              <w:tcPr>
                <w:tcW w:w="8954" w:type="dxa"/>
                <w:vAlign w:val="center"/>
              </w:tcPr>
              <w:p w14:paraId="01FE6294" w14:textId="1EB7304D" w:rsidR="00274A9B" w:rsidRPr="00D50598" w:rsidRDefault="00274A9B" w:rsidP="00F133E9">
                <w:pPr>
                  <w:spacing w:line="276" w:lineRule="auto"/>
                  <w:jc w:val="both"/>
                  <w:rPr>
                    <w:rFonts w:cs="Arial"/>
                  </w:rPr>
                </w:pPr>
                <w:r w:rsidRPr="00D50598">
                  <w:rPr>
                    <w:rFonts w:cs="Arial"/>
                  </w:rPr>
                  <w:t>ID številka za DDV:</w:t>
                </w:r>
              </w:p>
            </w:tc>
          </w:tr>
          <w:tr w:rsidR="00274A9B" w:rsidRPr="00D50598" w14:paraId="5C4B4B4C" w14:textId="77777777" w:rsidTr="00542C58">
            <w:trPr>
              <w:jc w:val="center"/>
            </w:trPr>
            <w:tc>
              <w:tcPr>
                <w:tcW w:w="8954" w:type="dxa"/>
                <w:vAlign w:val="center"/>
              </w:tcPr>
              <w:p w14:paraId="7B3285FE" w14:textId="1A188020" w:rsidR="00274A9B" w:rsidRPr="00D50598" w:rsidRDefault="00274A9B" w:rsidP="00F133E9">
                <w:pPr>
                  <w:spacing w:line="276" w:lineRule="auto"/>
                  <w:jc w:val="both"/>
                  <w:rPr>
                    <w:rFonts w:cs="Arial"/>
                  </w:rPr>
                </w:pPr>
                <w:r w:rsidRPr="00D50598">
                  <w:rPr>
                    <w:rFonts w:cs="Arial"/>
                  </w:rPr>
                  <w:t>Matična številka:</w:t>
                </w:r>
              </w:p>
            </w:tc>
          </w:tr>
          <w:tr w:rsidR="00274A9B" w:rsidRPr="00D50598" w14:paraId="356520DB" w14:textId="77777777" w:rsidTr="00542C58">
            <w:trPr>
              <w:jc w:val="center"/>
            </w:trPr>
            <w:tc>
              <w:tcPr>
                <w:tcW w:w="8954" w:type="dxa"/>
                <w:vAlign w:val="center"/>
              </w:tcPr>
              <w:p w14:paraId="0E9997E7" w14:textId="65485F67" w:rsidR="00274A9B" w:rsidRPr="00D50598" w:rsidRDefault="00274A9B" w:rsidP="00F133E9">
                <w:pPr>
                  <w:spacing w:line="276" w:lineRule="auto"/>
                  <w:jc w:val="both"/>
                  <w:rPr>
                    <w:rFonts w:cs="Arial"/>
                  </w:rPr>
                </w:pPr>
                <w:r w:rsidRPr="00D50598">
                  <w:rPr>
                    <w:rFonts w:cs="Arial"/>
                  </w:rPr>
                  <w:t>Številka transakcijskega računa, naziv banke in SWIFT koda:</w:t>
                </w:r>
              </w:p>
            </w:tc>
          </w:tr>
          <w:tr w:rsidR="00274A9B" w:rsidRPr="00D50598" w14:paraId="432CC259" w14:textId="77777777" w:rsidTr="00542C58">
            <w:trPr>
              <w:jc w:val="center"/>
            </w:trPr>
            <w:tc>
              <w:tcPr>
                <w:tcW w:w="8954" w:type="dxa"/>
                <w:vAlign w:val="center"/>
              </w:tcPr>
              <w:p w14:paraId="360A4603" w14:textId="7FD755E2" w:rsidR="00274A9B" w:rsidRPr="00D50598" w:rsidRDefault="00274A9B" w:rsidP="00F133E9">
                <w:pPr>
                  <w:spacing w:line="276" w:lineRule="auto"/>
                  <w:jc w:val="both"/>
                  <w:rPr>
                    <w:rFonts w:cs="Arial"/>
                  </w:rPr>
                </w:pPr>
                <w:r w:rsidRPr="00D50598">
                  <w:rPr>
                    <w:rFonts w:cs="Arial"/>
                  </w:rPr>
                  <w:t>Kontaktna oseba, funkcija:</w:t>
                </w:r>
              </w:p>
            </w:tc>
          </w:tr>
          <w:tr w:rsidR="00274A9B" w:rsidRPr="00D50598" w14:paraId="18C3D653" w14:textId="77777777" w:rsidTr="00542C58">
            <w:trPr>
              <w:jc w:val="center"/>
            </w:trPr>
            <w:tc>
              <w:tcPr>
                <w:tcW w:w="8954" w:type="dxa"/>
                <w:vAlign w:val="center"/>
              </w:tcPr>
              <w:p w14:paraId="5CC1FAEA" w14:textId="624DEE62" w:rsidR="00274A9B" w:rsidRPr="00D50598" w:rsidRDefault="00274A9B" w:rsidP="00F133E9">
                <w:pPr>
                  <w:spacing w:line="276" w:lineRule="auto"/>
                  <w:jc w:val="both"/>
                  <w:rPr>
                    <w:rFonts w:cs="Arial"/>
                  </w:rPr>
                </w:pPr>
                <w:r w:rsidRPr="00D50598">
                  <w:rPr>
                    <w:rFonts w:cs="Arial"/>
                  </w:rPr>
                  <w:t>Telefon:</w:t>
                </w:r>
              </w:p>
            </w:tc>
          </w:tr>
          <w:tr w:rsidR="00274A9B" w:rsidRPr="00D50598" w14:paraId="20AFDDD3" w14:textId="77777777" w:rsidTr="00542C58">
            <w:trPr>
              <w:jc w:val="center"/>
            </w:trPr>
            <w:tc>
              <w:tcPr>
                <w:tcW w:w="8954" w:type="dxa"/>
                <w:vAlign w:val="center"/>
              </w:tcPr>
              <w:p w14:paraId="2590022A" w14:textId="4E31F513" w:rsidR="00274A9B" w:rsidRPr="00D50598" w:rsidRDefault="00274A9B" w:rsidP="00F133E9">
                <w:pPr>
                  <w:spacing w:line="276" w:lineRule="auto"/>
                  <w:jc w:val="both"/>
                  <w:rPr>
                    <w:rFonts w:cs="Arial"/>
                  </w:rPr>
                </w:pPr>
                <w:r w:rsidRPr="00D50598">
                  <w:rPr>
                    <w:rFonts w:cs="Arial"/>
                  </w:rPr>
                  <w:t>E-pošta:</w:t>
                </w:r>
              </w:p>
            </w:tc>
          </w:tr>
          <w:tr w:rsidR="00274A9B" w:rsidRPr="00D50598" w14:paraId="3571CBA4" w14:textId="77777777" w:rsidTr="00542C58">
            <w:trPr>
              <w:jc w:val="center"/>
            </w:trPr>
            <w:tc>
              <w:tcPr>
                <w:tcW w:w="8954" w:type="dxa"/>
                <w:vAlign w:val="center"/>
              </w:tcPr>
              <w:p w14:paraId="759A245C" w14:textId="64B60EF3" w:rsidR="00274A9B" w:rsidRPr="00D50598" w:rsidRDefault="00274A9B" w:rsidP="00F133E9">
                <w:pPr>
                  <w:spacing w:line="276" w:lineRule="auto"/>
                  <w:jc w:val="both"/>
                  <w:rPr>
                    <w:rFonts w:cs="Arial"/>
                  </w:rPr>
                </w:pPr>
                <w:r w:rsidRPr="00D50598">
                  <w:rPr>
                    <w:rFonts w:cs="Arial"/>
                  </w:rPr>
                  <w:t>Pooblaščena oseba ponudnika, funkcija:</w:t>
                </w:r>
              </w:p>
            </w:tc>
          </w:tr>
        </w:tbl>
        <w:p w14:paraId="699E33E8" w14:textId="77777777" w:rsidR="00274A9B" w:rsidRPr="00D50598" w:rsidRDefault="00274A9B" w:rsidP="00F133E9">
          <w:pPr>
            <w:pStyle w:val="NoSpacing"/>
            <w:spacing w:line="276" w:lineRule="auto"/>
            <w:jc w:val="both"/>
            <w:rPr>
              <w:rFonts w:cs="Arial"/>
              <w:lang w:val="sl-SI"/>
            </w:rPr>
          </w:pPr>
        </w:p>
        <w:p w14:paraId="753A499C" w14:textId="77777777" w:rsidR="00274A9B" w:rsidRPr="00D50598" w:rsidRDefault="00274A9B" w:rsidP="00F133E9">
          <w:pPr>
            <w:pStyle w:val="Heading2"/>
            <w:spacing w:before="0"/>
            <w:jc w:val="both"/>
            <w:rPr>
              <w:rFonts w:cs="Arial"/>
              <w:color w:val="auto"/>
            </w:rPr>
          </w:pPr>
          <w:bookmarkStart w:id="4" w:name="_Toc308419584"/>
          <w:r w:rsidRPr="00D50598">
            <w:rPr>
              <w:rFonts w:cs="Arial"/>
              <w:color w:val="auto"/>
            </w:rPr>
            <w:t>Splošni pogoji</w:t>
          </w:r>
          <w:bookmarkEnd w:id="4"/>
        </w:p>
        <w:p w14:paraId="59721C63" w14:textId="77777777" w:rsidR="00274A9B" w:rsidRPr="00D50598" w:rsidRDefault="00274A9B" w:rsidP="00F133E9">
          <w:pPr>
            <w:spacing w:after="0"/>
            <w:jc w:val="both"/>
            <w:rPr>
              <w:rFonts w:cs="Arial"/>
            </w:rPr>
          </w:pPr>
          <w:r w:rsidRPr="00D50598">
            <w:rPr>
              <w:rFonts w:cs="Arial"/>
            </w:rPr>
            <w:t>Ponudbo za izvedbo predmeta naročila dajemo v skladu s priloženimi razpisnimi pogoji naročnika.</w:t>
          </w:r>
        </w:p>
        <w:p w14:paraId="5826C8F3" w14:textId="7579B718" w:rsidR="00274A9B" w:rsidRPr="00D50598" w:rsidRDefault="00A66FBE" w:rsidP="00F133E9">
          <w:pPr>
            <w:spacing w:after="0"/>
            <w:jc w:val="both"/>
            <w:rPr>
              <w:rFonts w:cs="Arial"/>
            </w:rPr>
          </w:pPr>
        </w:p>
      </w:sdtContent>
    </w:sdt>
    <w:p w14:paraId="62F8060A" w14:textId="77777777" w:rsidR="00274A9B" w:rsidRPr="00D50598" w:rsidRDefault="00274A9B" w:rsidP="00F133E9">
      <w:pPr>
        <w:pStyle w:val="Heading2"/>
        <w:spacing w:before="0"/>
        <w:jc w:val="both"/>
        <w:rPr>
          <w:rFonts w:cs="Arial"/>
          <w:color w:val="auto"/>
        </w:rPr>
      </w:pPr>
      <w:bookmarkStart w:id="5" w:name="_Toc308419586"/>
      <w:r w:rsidRPr="00D50598">
        <w:rPr>
          <w:rFonts w:cs="Arial"/>
          <w:color w:val="auto"/>
        </w:rPr>
        <w:t>Veljavnost ponudbe</w:t>
      </w:r>
      <w:bookmarkEnd w:id="5"/>
    </w:p>
    <w:p w14:paraId="4ED74BCB" w14:textId="28B9243F" w:rsidR="006035FF" w:rsidRPr="00D50598" w:rsidRDefault="00274A9B" w:rsidP="00F133E9">
      <w:pPr>
        <w:spacing w:after="0"/>
        <w:jc w:val="both"/>
        <w:rPr>
          <w:rFonts w:cs="Arial"/>
        </w:rPr>
      </w:pPr>
      <w:r w:rsidRPr="00D50598">
        <w:rPr>
          <w:rFonts w:cs="Arial"/>
        </w:rPr>
        <w:t xml:space="preserve">Naša ponudba ostaja v veljavi do ____________. Veljavnost ponudbe mora biti vsaj do </w:t>
      </w:r>
      <w:r w:rsidR="0047799F">
        <w:rPr>
          <w:rFonts w:cs="Arial"/>
        </w:rPr>
        <w:t>30. 10. 2023.</w:t>
      </w:r>
    </w:p>
    <w:p w14:paraId="7FE7639E" w14:textId="77777777" w:rsidR="006035FF" w:rsidRPr="00D50598" w:rsidRDefault="006035FF" w:rsidP="00F133E9">
      <w:pPr>
        <w:spacing w:after="0"/>
        <w:jc w:val="both"/>
        <w:rPr>
          <w:rFonts w:cs="Arial"/>
        </w:rPr>
      </w:pPr>
    </w:p>
    <w:p w14:paraId="6C20BE5C" w14:textId="6C9E7D57" w:rsidR="006035FF" w:rsidRPr="00D50598" w:rsidRDefault="006035FF" w:rsidP="00F133E9">
      <w:pPr>
        <w:pStyle w:val="Heading2"/>
        <w:spacing w:before="0"/>
        <w:jc w:val="both"/>
        <w:rPr>
          <w:rFonts w:cs="Arial"/>
          <w:color w:val="auto"/>
        </w:rPr>
      </w:pPr>
      <w:bookmarkStart w:id="6" w:name="_Toc308419587"/>
      <w:r w:rsidRPr="00D50598">
        <w:rPr>
          <w:rFonts w:cs="Arial"/>
          <w:color w:val="auto"/>
        </w:rPr>
        <w:t>Cena</w:t>
      </w:r>
      <w:bookmarkEnd w:id="6"/>
    </w:p>
    <w:tbl>
      <w:tblPr>
        <w:tblStyle w:val="TableGrid"/>
        <w:tblW w:w="8960" w:type="dxa"/>
        <w:tblInd w:w="-5" w:type="dxa"/>
        <w:tblLayout w:type="fixed"/>
        <w:tblLook w:val="04A0" w:firstRow="1" w:lastRow="0" w:firstColumn="1" w:lastColumn="0" w:noHBand="0" w:noVBand="1"/>
      </w:tblPr>
      <w:tblGrid>
        <w:gridCol w:w="822"/>
        <w:gridCol w:w="5274"/>
        <w:gridCol w:w="1163"/>
        <w:gridCol w:w="1701"/>
      </w:tblGrid>
      <w:tr w:rsidR="00CC1E5F" w:rsidRPr="00D50598" w14:paraId="3B23A243" w14:textId="77777777" w:rsidTr="00CC1E5F">
        <w:tc>
          <w:tcPr>
            <w:tcW w:w="822" w:type="dxa"/>
            <w:vAlign w:val="center"/>
          </w:tcPr>
          <w:p w14:paraId="641BEAD0" w14:textId="77777777" w:rsidR="00CC1E5F" w:rsidRPr="00D50598" w:rsidRDefault="00CC1E5F" w:rsidP="00F133E9">
            <w:pPr>
              <w:spacing w:line="276" w:lineRule="auto"/>
              <w:rPr>
                <w:rFonts w:cs="Arial"/>
                <w:b/>
              </w:rPr>
            </w:pPr>
            <w:r w:rsidRPr="00D50598">
              <w:rPr>
                <w:rFonts w:cs="Arial"/>
                <w:b/>
              </w:rPr>
              <w:t>Zap.</w:t>
            </w:r>
          </w:p>
          <w:p w14:paraId="1E0C1F15" w14:textId="77777777" w:rsidR="00CC1E5F" w:rsidRPr="00D50598" w:rsidRDefault="00CC1E5F" w:rsidP="00F133E9">
            <w:pPr>
              <w:spacing w:line="276" w:lineRule="auto"/>
              <w:rPr>
                <w:rFonts w:cs="Arial"/>
                <w:b/>
              </w:rPr>
            </w:pPr>
            <w:r w:rsidRPr="00D50598">
              <w:rPr>
                <w:rFonts w:cs="Arial"/>
                <w:b/>
              </w:rPr>
              <w:t>št.</w:t>
            </w:r>
          </w:p>
        </w:tc>
        <w:tc>
          <w:tcPr>
            <w:tcW w:w="5274" w:type="dxa"/>
            <w:vAlign w:val="center"/>
          </w:tcPr>
          <w:p w14:paraId="76811D31" w14:textId="7661BBAB" w:rsidR="00CC1E5F" w:rsidRPr="00D50598" w:rsidRDefault="00CC1E5F" w:rsidP="00F133E9">
            <w:pPr>
              <w:spacing w:line="276" w:lineRule="auto"/>
              <w:rPr>
                <w:rFonts w:cs="Arial"/>
                <w:b/>
              </w:rPr>
            </w:pPr>
            <w:r w:rsidRPr="00D50598">
              <w:rPr>
                <w:rFonts w:cs="Arial"/>
                <w:b/>
              </w:rPr>
              <w:t>Opis</w:t>
            </w:r>
          </w:p>
        </w:tc>
        <w:tc>
          <w:tcPr>
            <w:tcW w:w="1163" w:type="dxa"/>
            <w:vAlign w:val="center"/>
          </w:tcPr>
          <w:p w14:paraId="760AA363" w14:textId="10735B7E" w:rsidR="00CC1E5F" w:rsidRPr="00D50598" w:rsidRDefault="00CC1E5F" w:rsidP="00F133E9">
            <w:pPr>
              <w:spacing w:line="276" w:lineRule="auto"/>
              <w:jc w:val="center"/>
              <w:rPr>
                <w:rFonts w:cs="Arial"/>
                <w:b/>
              </w:rPr>
            </w:pPr>
            <w:r w:rsidRPr="00D50598">
              <w:rPr>
                <w:rFonts w:cs="Arial"/>
                <w:b/>
              </w:rPr>
              <w:t>Količina</w:t>
            </w:r>
          </w:p>
        </w:tc>
        <w:tc>
          <w:tcPr>
            <w:tcW w:w="1701" w:type="dxa"/>
            <w:vAlign w:val="center"/>
          </w:tcPr>
          <w:p w14:paraId="112B09CC" w14:textId="77777777" w:rsidR="00CC1E5F" w:rsidRPr="00D50598" w:rsidRDefault="00CC1E5F" w:rsidP="00F133E9">
            <w:pPr>
              <w:spacing w:line="276" w:lineRule="auto"/>
              <w:jc w:val="right"/>
              <w:rPr>
                <w:rFonts w:cs="Arial"/>
                <w:b/>
              </w:rPr>
            </w:pPr>
            <w:r w:rsidRPr="00D50598">
              <w:rPr>
                <w:rFonts w:cs="Arial"/>
                <w:b/>
              </w:rPr>
              <w:t>Cena v EUR brez DDV</w:t>
            </w:r>
          </w:p>
        </w:tc>
      </w:tr>
      <w:tr w:rsidR="00CC1E5F" w:rsidRPr="00D50598" w14:paraId="5D38004E" w14:textId="77777777" w:rsidTr="00CC1E5F">
        <w:tc>
          <w:tcPr>
            <w:tcW w:w="822" w:type="dxa"/>
            <w:vAlign w:val="center"/>
          </w:tcPr>
          <w:p w14:paraId="6114C54C" w14:textId="257CCA5B" w:rsidR="00CC1E5F" w:rsidRPr="00D50598" w:rsidRDefault="00CC1E5F" w:rsidP="00F133E9">
            <w:pPr>
              <w:spacing w:line="276" w:lineRule="auto"/>
              <w:rPr>
                <w:rFonts w:cs="Arial"/>
              </w:rPr>
            </w:pPr>
            <w:r w:rsidRPr="00D50598">
              <w:rPr>
                <w:rFonts w:cs="Arial"/>
              </w:rPr>
              <w:t>1.</w:t>
            </w:r>
          </w:p>
        </w:tc>
        <w:sdt>
          <w:sdtPr>
            <w:rPr>
              <w:rFonts w:cs="Arial"/>
            </w:rPr>
            <w:alias w:val="Zadeva"/>
            <w:tag w:val="Zadeva"/>
            <w:id w:val="2009628047"/>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tc>
              <w:tcPr>
                <w:tcW w:w="5274" w:type="dxa"/>
                <w:vAlign w:val="center"/>
              </w:tcPr>
              <w:p w14:paraId="74E1D018" w14:textId="2D28FB5C" w:rsidR="00CC1E5F" w:rsidRPr="00D50598" w:rsidRDefault="00B35083" w:rsidP="00F133E9">
                <w:pPr>
                  <w:spacing w:line="276" w:lineRule="auto"/>
                  <w:jc w:val="both"/>
                  <w:rPr>
                    <w:rFonts w:cs="Arial"/>
                  </w:rPr>
                </w:pPr>
                <w:r>
                  <w:rPr>
                    <w:rFonts w:cs="Arial"/>
                  </w:rPr>
                  <w:t>Varnostni pregled v letu 2023</w:t>
                </w:r>
              </w:p>
            </w:tc>
          </w:sdtContent>
        </w:sdt>
        <w:tc>
          <w:tcPr>
            <w:tcW w:w="1163" w:type="dxa"/>
            <w:vAlign w:val="center"/>
          </w:tcPr>
          <w:p w14:paraId="15F9209B" w14:textId="51E205A1" w:rsidR="00CC1E5F" w:rsidRPr="00D50598" w:rsidRDefault="0047799F" w:rsidP="00F133E9">
            <w:pPr>
              <w:spacing w:line="276" w:lineRule="auto"/>
              <w:jc w:val="center"/>
              <w:rPr>
                <w:rFonts w:cs="Arial"/>
              </w:rPr>
            </w:pPr>
            <w:r>
              <w:rPr>
                <w:rFonts w:cs="Arial"/>
              </w:rPr>
              <w:t>1,00</w:t>
            </w:r>
          </w:p>
        </w:tc>
        <w:tc>
          <w:tcPr>
            <w:tcW w:w="1701" w:type="dxa"/>
            <w:vAlign w:val="center"/>
          </w:tcPr>
          <w:p w14:paraId="1164A5C4" w14:textId="77777777" w:rsidR="00CC1E5F" w:rsidRPr="00D50598" w:rsidRDefault="00CC1E5F" w:rsidP="00F133E9">
            <w:pPr>
              <w:spacing w:line="276" w:lineRule="auto"/>
              <w:jc w:val="right"/>
              <w:rPr>
                <w:rFonts w:cs="Arial"/>
              </w:rPr>
            </w:pPr>
          </w:p>
        </w:tc>
      </w:tr>
      <w:tr w:rsidR="00CC1E5F" w:rsidRPr="00D50598" w14:paraId="4135624D" w14:textId="77777777" w:rsidTr="00CC1E5F">
        <w:trPr>
          <w:trHeight w:val="283"/>
        </w:trPr>
        <w:tc>
          <w:tcPr>
            <w:tcW w:w="822" w:type="dxa"/>
            <w:tcBorders>
              <w:bottom w:val="single" w:sz="4" w:space="0" w:color="000000" w:themeColor="text1"/>
              <w:right w:val="single" w:sz="4" w:space="0" w:color="FFFFFF" w:themeColor="background1"/>
            </w:tcBorders>
            <w:vAlign w:val="center"/>
          </w:tcPr>
          <w:p w14:paraId="4870A1B4" w14:textId="77777777" w:rsidR="00CC1E5F" w:rsidRPr="00D50598" w:rsidRDefault="00CC1E5F" w:rsidP="00F133E9">
            <w:pPr>
              <w:spacing w:line="276" w:lineRule="auto"/>
              <w:rPr>
                <w:rFonts w:cs="Arial"/>
                <w:b/>
              </w:rPr>
            </w:pPr>
          </w:p>
        </w:tc>
        <w:tc>
          <w:tcPr>
            <w:tcW w:w="6437" w:type="dxa"/>
            <w:gridSpan w:val="2"/>
            <w:tcBorders>
              <w:left w:val="single" w:sz="4" w:space="0" w:color="FFFFFF" w:themeColor="background1"/>
              <w:bottom w:val="single" w:sz="4" w:space="0" w:color="000000" w:themeColor="text1"/>
            </w:tcBorders>
            <w:vAlign w:val="center"/>
          </w:tcPr>
          <w:p w14:paraId="072524E1" w14:textId="77777777" w:rsidR="00CC1E5F" w:rsidRPr="00D50598" w:rsidRDefault="00CC1E5F" w:rsidP="00F133E9">
            <w:pPr>
              <w:spacing w:line="276" w:lineRule="auto"/>
              <w:jc w:val="right"/>
              <w:rPr>
                <w:rFonts w:cs="Arial"/>
                <w:b/>
              </w:rPr>
            </w:pPr>
            <w:r w:rsidRPr="00D50598">
              <w:rPr>
                <w:rFonts w:cs="Arial"/>
                <w:b/>
              </w:rPr>
              <w:t>Skupaj brez DDV</w:t>
            </w:r>
          </w:p>
        </w:tc>
        <w:tc>
          <w:tcPr>
            <w:tcW w:w="1701" w:type="dxa"/>
            <w:tcBorders>
              <w:bottom w:val="single" w:sz="4" w:space="0" w:color="000000" w:themeColor="text1"/>
            </w:tcBorders>
            <w:vAlign w:val="center"/>
          </w:tcPr>
          <w:p w14:paraId="37047626" w14:textId="77777777" w:rsidR="00CC1E5F" w:rsidRPr="00D50598" w:rsidRDefault="00CC1E5F" w:rsidP="00F133E9">
            <w:pPr>
              <w:spacing w:line="276" w:lineRule="auto"/>
              <w:jc w:val="right"/>
              <w:rPr>
                <w:rFonts w:cs="Arial"/>
                <w:b/>
              </w:rPr>
            </w:pPr>
          </w:p>
        </w:tc>
      </w:tr>
    </w:tbl>
    <w:p w14:paraId="603E3498" w14:textId="3F5059E4" w:rsidR="00CC1E5F" w:rsidRPr="00D50598" w:rsidRDefault="00CC1E5F" w:rsidP="00F133E9">
      <w:pPr>
        <w:spacing w:after="0"/>
        <w:jc w:val="both"/>
        <w:rPr>
          <w:rFonts w:cs="Arial"/>
        </w:rPr>
      </w:pPr>
    </w:p>
    <w:p w14:paraId="734408BA" w14:textId="13180447" w:rsidR="00D85282" w:rsidRPr="00D50598" w:rsidRDefault="00D85282" w:rsidP="00F133E9">
      <w:pPr>
        <w:spacing w:after="0"/>
        <w:jc w:val="both"/>
        <w:rPr>
          <w:rFonts w:cs="Arial"/>
        </w:rPr>
      </w:pPr>
      <w:r w:rsidRPr="00D50598">
        <w:rPr>
          <w:rFonts w:cs="Arial"/>
        </w:rPr>
        <w:t xml:space="preserve">V </w:t>
      </w:r>
      <w:r w:rsidR="002825A2" w:rsidRPr="00D50598">
        <w:rPr>
          <w:rFonts w:cs="Arial"/>
        </w:rPr>
        <w:t>ponudbeni ceni</w:t>
      </w:r>
      <w:r w:rsidRPr="00D50598">
        <w:rPr>
          <w:rFonts w:cs="Arial"/>
        </w:rPr>
        <w:t xml:space="preserve"> so vključeni vsi stroški, ki jih mora ponudnik upoštevati pri izvedbi, tako da ponudnik od naročnika ne more zahtevati nobenih dodatnih plačil ali povračil stroškov.</w:t>
      </w:r>
      <w:r w:rsidR="002825A2" w:rsidRPr="00D50598">
        <w:rPr>
          <w:rFonts w:cs="Arial"/>
        </w:rPr>
        <w:t xml:space="preserve"> Naročnik naknadno ne bo priznaval nobenih stroškov, ki niso zajeti v ponudbeno ceno.</w:t>
      </w:r>
    </w:p>
    <w:p w14:paraId="14B2E9EE" w14:textId="3B110B84" w:rsidR="00D85282" w:rsidRDefault="00D85282" w:rsidP="00F133E9">
      <w:pPr>
        <w:spacing w:after="0"/>
        <w:jc w:val="both"/>
        <w:rPr>
          <w:rFonts w:cs="Arial"/>
        </w:rPr>
      </w:pPr>
    </w:p>
    <w:p w14:paraId="090A2F8E" w14:textId="641A82FD" w:rsidR="0047799F" w:rsidRPr="0047799F" w:rsidRDefault="0047799F" w:rsidP="00F133E9">
      <w:pPr>
        <w:pStyle w:val="Heading2"/>
        <w:spacing w:before="0"/>
        <w:jc w:val="both"/>
        <w:rPr>
          <w:rFonts w:cs="Arial"/>
          <w:b w:val="0"/>
          <w:color w:val="auto"/>
        </w:rPr>
      </w:pPr>
      <w:r>
        <w:rPr>
          <w:rFonts w:cs="Arial"/>
          <w:color w:val="auto"/>
        </w:rPr>
        <w:t>Izvedbeni rok</w:t>
      </w:r>
    </w:p>
    <w:p w14:paraId="68200F21" w14:textId="7FB626BC" w:rsidR="0047799F" w:rsidRPr="0047799F" w:rsidRDefault="0047799F" w:rsidP="00F133E9">
      <w:pPr>
        <w:spacing w:after="0"/>
        <w:jc w:val="both"/>
      </w:pPr>
      <w:r w:rsidRPr="0047799F">
        <w:t>Naročilo bomo izvedli do dne __________. Skrajni rok izvedbe je 30. 10. 2023.</w:t>
      </w:r>
    </w:p>
    <w:p w14:paraId="17F38B11" w14:textId="77777777" w:rsidR="0047799F" w:rsidRPr="00D50598" w:rsidRDefault="0047799F" w:rsidP="00F133E9">
      <w:pPr>
        <w:spacing w:after="0"/>
        <w:jc w:val="both"/>
        <w:rPr>
          <w:rFonts w:cs="Arial"/>
        </w:rPr>
      </w:pPr>
    </w:p>
    <w:p w14:paraId="4FDA6334" w14:textId="5C1E48B6" w:rsidR="004B2DB4" w:rsidRPr="00D50598" w:rsidRDefault="004B2DB4" w:rsidP="00F133E9">
      <w:pPr>
        <w:jc w:val="both"/>
        <w:rPr>
          <w:rFonts w:cs="Arial"/>
        </w:rPr>
      </w:pPr>
    </w:p>
    <w:p w14:paraId="6DA8AF4D" w14:textId="65538321" w:rsidR="00D85282" w:rsidRPr="00D50598" w:rsidRDefault="00D85282" w:rsidP="00F133E9">
      <w:pPr>
        <w:jc w:val="both"/>
        <w:rPr>
          <w:rFonts w:cs="Arial"/>
        </w:rPr>
      </w:pPr>
      <w:r w:rsidRPr="00D50598">
        <w:rPr>
          <w:rFonts w:cs="Arial"/>
        </w:rPr>
        <w:t>Kraj in datum: __________________________________</w:t>
      </w:r>
    </w:p>
    <w:p w14:paraId="7B5A16A7" w14:textId="77777777" w:rsidR="00D85282" w:rsidRPr="00D50598" w:rsidRDefault="00D85282" w:rsidP="00F133E9">
      <w:pPr>
        <w:jc w:val="both"/>
        <w:rPr>
          <w:rFonts w:cs="Arial"/>
        </w:rPr>
      </w:pPr>
    </w:p>
    <w:p w14:paraId="4A240445" w14:textId="5A8EE8F5" w:rsidR="0047799F" w:rsidRDefault="00D85282" w:rsidP="00F133E9">
      <w:pPr>
        <w:spacing w:after="0"/>
        <w:jc w:val="both"/>
        <w:rPr>
          <w:rFonts w:cs="Arial"/>
        </w:rPr>
      </w:pPr>
      <w:r w:rsidRPr="00D50598">
        <w:rPr>
          <w:rFonts w:cs="Arial"/>
        </w:rPr>
        <w:t>Podpis in žig: __________________________________</w:t>
      </w:r>
    </w:p>
    <w:p w14:paraId="378BE8BB" w14:textId="77777777" w:rsidR="0047799F" w:rsidRDefault="0047799F" w:rsidP="00F133E9">
      <w:pPr>
        <w:rPr>
          <w:rFonts w:cs="Arial"/>
        </w:rPr>
      </w:pPr>
      <w:r>
        <w:rPr>
          <w:rFonts w:cs="Arial"/>
        </w:rPr>
        <w:br w:type="page"/>
      </w:r>
    </w:p>
    <w:p w14:paraId="297A795F" w14:textId="77777777" w:rsidR="00D85282" w:rsidRPr="00D50598" w:rsidRDefault="00D85282" w:rsidP="00F133E9">
      <w:pPr>
        <w:spacing w:after="0"/>
        <w:jc w:val="both"/>
        <w:rPr>
          <w:rFonts w:cs="Arial"/>
        </w:rPr>
      </w:pPr>
    </w:p>
    <w:p w14:paraId="3788F009" w14:textId="31E1F0CE" w:rsidR="00E12192" w:rsidRPr="00E12192" w:rsidRDefault="00E12192" w:rsidP="00F133E9">
      <w:pPr>
        <w:pStyle w:val="NoSpacing"/>
        <w:spacing w:line="276" w:lineRule="auto"/>
        <w:jc w:val="right"/>
        <w:rPr>
          <w:rFonts w:cs="Arial"/>
          <w:b/>
          <w:sz w:val="20"/>
          <w:szCs w:val="20"/>
          <w:lang w:val="sl-SI"/>
        </w:rPr>
      </w:pPr>
      <w:r w:rsidRPr="00E12192">
        <w:rPr>
          <w:rFonts w:cs="Arial"/>
          <w:b/>
          <w:sz w:val="20"/>
          <w:szCs w:val="20"/>
          <w:lang w:val="sl-SI"/>
        </w:rPr>
        <w:t>Vzorec pogodbe</w:t>
      </w:r>
    </w:p>
    <w:p w14:paraId="109452C0" w14:textId="77777777" w:rsidR="00E12192" w:rsidRDefault="00E12192" w:rsidP="00F133E9">
      <w:pPr>
        <w:pStyle w:val="NoSpacing"/>
        <w:spacing w:line="276" w:lineRule="auto"/>
        <w:rPr>
          <w:rFonts w:cs="Arial"/>
          <w:b/>
          <w:lang w:val="sl-SI"/>
        </w:rPr>
      </w:pPr>
    </w:p>
    <w:p w14:paraId="0DDC828E" w14:textId="40B5914F" w:rsidR="0072709A" w:rsidRPr="00D50598" w:rsidRDefault="0072709A" w:rsidP="00F133E9">
      <w:pPr>
        <w:pStyle w:val="NoSpacing"/>
        <w:spacing w:line="276" w:lineRule="auto"/>
        <w:rPr>
          <w:rFonts w:cs="Arial"/>
          <w:b/>
          <w:lang w:val="sl-SI"/>
        </w:rPr>
      </w:pPr>
      <w:r w:rsidRPr="00D50598">
        <w:rPr>
          <w:rFonts w:cs="Arial"/>
          <w:b/>
          <w:lang w:val="sl-SI"/>
        </w:rPr>
        <w:t>Borzen, operater trga z elektriko, d. o. o.</w:t>
      </w:r>
    </w:p>
    <w:p w14:paraId="5F894C10" w14:textId="77777777" w:rsidR="0072709A" w:rsidRPr="00D50598" w:rsidRDefault="0072709A" w:rsidP="00F133E9">
      <w:pPr>
        <w:pStyle w:val="NoSpacing"/>
        <w:spacing w:line="276" w:lineRule="auto"/>
        <w:rPr>
          <w:rFonts w:cs="Arial"/>
          <w:b/>
          <w:lang w:val="sl-SI"/>
        </w:rPr>
      </w:pPr>
      <w:r w:rsidRPr="00D50598">
        <w:rPr>
          <w:rFonts w:cs="Arial"/>
          <w:b/>
          <w:lang w:val="sl-SI"/>
        </w:rPr>
        <w:t>Dunajska cesta 156</w:t>
      </w:r>
    </w:p>
    <w:p w14:paraId="3137F0C8" w14:textId="77777777" w:rsidR="0072709A" w:rsidRPr="00D50598" w:rsidRDefault="0072709A" w:rsidP="00F133E9">
      <w:pPr>
        <w:pStyle w:val="NoSpacing"/>
        <w:spacing w:line="276" w:lineRule="auto"/>
        <w:rPr>
          <w:rFonts w:cs="Arial"/>
          <w:b/>
          <w:lang w:val="sl-SI"/>
        </w:rPr>
      </w:pPr>
      <w:r w:rsidRPr="00D50598">
        <w:rPr>
          <w:rFonts w:cs="Arial"/>
          <w:b/>
          <w:lang w:val="sl-SI"/>
        </w:rPr>
        <w:t>1000 Ljubljana</w:t>
      </w:r>
    </w:p>
    <w:p w14:paraId="4A1D02DF" w14:textId="5B1C19A4" w:rsidR="0072709A" w:rsidRPr="00D50598" w:rsidRDefault="0072709A" w:rsidP="00F133E9">
      <w:pPr>
        <w:pStyle w:val="NoSpacing"/>
        <w:spacing w:line="276" w:lineRule="auto"/>
        <w:rPr>
          <w:rFonts w:cs="Arial"/>
          <w:lang w:val="sl-SI"/>
        </w:rPr>
      </w:pPr>
      <w:r w:rsidRPr="00D50598">
        <w:rPr>
          <w:rFonts w:cs="Arial"/>
          <w:lang w:val="sl-SI"/>
        </w:rPr>
        <w:t>Matična številka: 1613383000</w:t>
      </w:r>
    </w:p>
    <w:p w14:paraId="5603F329" w14:textId="5AF7CC9F" w:rsidR="0072709A" w:rsidRPr="00D50598" w:rsidRDefault="0072709A" w:rsidP="00F133E9">
      <w:pPr>
        <w:pStyle w:val="NoSpacing"/>
        <w:spacing w:line="276" w:lineRule="auto"/>
        <w:rPr>
          <w:rFonts w:cs="Arial"/>
          <w:lang w:val="sl-SI"/>
        </w:rPr>
      </w:pPr>
      <w:r w:rsidRPr="00D50598">
        <w:rPr>
          <w:rFonts w:cs="Arial"/>
          <w:lang w:val="sl-SI"/>
        </w:rPr>
        <w:t>ID za DDV: SI 27799468</w:t>
      </w:r>
    </w:p>
    <w:p w14:paraId="7094570A" w14:textId="7048DD58" w:rsidR="0072709A" w:rsidRPr="00D50598" w:rsidRDefault="00167522" w:rsidP="00F133E9">
      <w:pPr>
        <w:pStyle w:val="NoSpacing"/>
        <w:spacing w:line="276" w:lineRule="auto"/>
        <w:rPr>
          <w:rFonts w:cs="Arial"/>
          <w:lang w:val="sl-SI"/>
        </w:rPr>
      </w:pPr>
      <w:r w:rsidRPr="00D50598">
        <w:rPr>
          <w:rFonts w:cs="Arial"/>
          <w:lang w:val="sl-SI"/>
        </w:rPr>
        <w:t xml:space="preserve">ki ga zastopa </w:t>
      </w:r>
      <w:r w:rsidR="005703E8">
        <w:rPr>
          <w:rFonts w:cs="Arial"/>
          <w:lang w:val="sl-SI"/>
        </w:rPr>
        <w:t>direktorica Mojca Kert</w:t>
      </w:r>
    </w:p>
    <w:p w14:paraId="05DC1119" w14:textId="77777777" w:rsidR="0072709A" w:rsidRPr="00D50598" w:rsidRDefault="0072709A" w:rsidP="00F133E9">
      <w:pPr>
        <w:spacing w:after="0"/>
        <w:rPr>
          <w:rFonts w:cs="Arial"/>
        </w:rPr>
      </w:pPr>
      <w:r w:rsidRPr="00D50598">
        <w:rPr>
          <w:rFonts w:cs="Arial"/>
        </w:rPr>
        <w:t>(v nadaljevanju besedila: naročnik)</w:t>
      </w:r>
    </w:p>
    <w:p w14:paraId="6688A64D" w14:textId="77777777" w:rsidR="0072709A" w:rsidRPr="00D50598" w:rsidRDefault="0072709A" w:rsidP="00F133E9">
      <w:pPr>
        <w:spacing w:after="0"/>
        <w:rPr>
          <w:rFonts w:cs="Arial"/>
        </w:rPr>
      </w:pPr>
    </w:p>
    <w:p w14:paraId="2360B6FC" w14:textId="77777777" w:rsidR="0072709A" w:rsidRPr="00D50598" w:rsidRDefault="0072709A" w:rsidP="00F133E9">
      <w:pPr>
        <w:spacing w:after="0"/>
        <w:rPr>
          <w:rFonts w:cs="Arial"/>
        </w:rPr>
      </w:pPr>
      <w:r w:rsidRPr="00D50598">
        <w:rPr>
          <w:rFonts w:cs="Arial"/>
        </w:rPr>
        <w:t>in</w:t>
      </w:r>
    </w:p>
    <w:p w14:paraId="5058A14F" w14:textId="77777777" w:rsidR="0072709A" w:rsidRPr="00D50598" w:rsidRDefault="0072709A" w:rsidP="00F133E9">
      <w:pPr>
        <w:spacing w:after="0"/>
        <w:rPr>
          <w:rFonts w:cs="Arial"/>
        </w:rPr>
      </w:pPr>
    </w:p>
    <w:p w14:paraId="733143A4" w14:textId="7A7AFED3" w:rsidR="0072709A" w:rsidRPr="00D50598" w:rsidRDefault="00167522" w:rsidP="00F133E9">
      <w:pPr>
        <w:spacing w:after="0"/>
        <w:rPr>
          <w:rFonts w:cs="Arial"/>
          <w:b/>
        </w:rPr>
      </w:pPr>
      <w:r w:rsidRPr="00D50598">
        <w:rPr>
          <w:rFonts w:cs="Arial"/>
          <w:b/>
        </w:rPr>
        <w:t>____________</w:t>
      </w:r>
    </w:p>
    <w:p w14:paraId="2805EFB8" w14:textId="77777777" w:rsidR="00167522" w:rsidRPr="00D50598" w:rsidRDefault="00167522" w:rsidP="00F133E9">
      <w:pPr>
        <w:spacing w:after="0"/>
        <w:rPr>
          <w:rFonts w:cs="Arial"/>
          <w:b/>
        </w:rPr>
      </w:pPr>
      <w:r w:rsidRPr="00D50598">
        <w:rPr>
          <w:rFonts w:cs="Arial"/>
          <w:b/>
        </w:rPr>
        <w:t>____________</w:t>
      </w:r>
    </w:p>
    <w:p w14:paraId="0CC7CFE6" w14:textId="77777777" w:rsidR="00167522" w:rsidRPr="00D50598" w:rsidRDefault="00167522" w:rsidP="00F133E9">
      <w:pPr>
        <w:spacing w:after="0"/>
        <w:rPr>
          <w:rFonts w:cs="Arial"/>
          <w:b/>
        </w:rPr>
      </w:pPr>
      <w:r w:rsidRPr="00D50598">
        <w:rPr>
          <w:rFonts w:cs="Arial"/>
          <w:b/>
        </w:rPr>
        <w:t>____________</w:t>
      </w:r>
    </w:p>
    <w:p w14:paraId="4F683AFB" w14:textId="1EA5E364" w:rsidR="0072709A" w:rsidRPr="00D50598" w:rsidRDefault="00167522" w:rsidP="00F133E9">
      <w:pPr>
        <w:spacing w:after="0"/>
        <w:rPr>
          <w:rFonts w:cs="Arial"/>
        </w:rPr>
      </w:pPr>
      <w:r w:rsidRPr="00D50598">
        <w:rPr>
          <w:rFonts w:cs="Arial"/>
        </w:rPr>
        <w:t>Matična številka:</w:t>
      </w:r>
      <w:r w:rsidR="000552B9" w:rsidRPr="00D50598">
        <w:rPr>
          <w:rFonts w:cs="Arial"/>
        </w:rPr>
        <w:t xml:space="preserve"> ______________</w:t>
      </w:r>
    </w:p>
    <w:p w14:paraId="6CAB9A1B" w14:textId="38440B3C" w:rsidR="0072709A" w:rsidRPr="00D50598" w:rsidRDefault="00167522" w:rsidP="00F133E9">
      <w:pPr>
        <w:spacing w:after="0"/>
        <w:rPr>
          <w:rFonts w:cs="Arial"/>
        </w:rPr>
      </w:pPr>
      <w:r w:rsidRPr="00D50598">
        <w:rPr>
          <w:rFonts w:cs="Arial"/>
        </w:rPr>
        <w:t>ID za DDV:</w:t>
      </w:r>
      <w:r w:rsidR="000552B9" w:rsidRPr="00D50598">
        <w:rPr>
          <w:rFonts w:cs="Arial"/>
        </w:rPr>
        <w:t xml:space="preserve"> ______________</w:t>
      </w:r>
      <w:r w:rsidRPr="00D50598">
        <w:rPr>
          <w:rFonts w:cs="Arial"/>
        </w:rPr>
        <w:t xml:space="preserve"> </w:t>
      </w:r>
    </w:p>
    <w:p w14:paraId="0E43DF5E" w14:textId="23A270CE" w:rsidR="0072709A" w:rsidRPr="00D50598" w:rsidRDefault="0072709A" w:rsidP="00F133E9">
      <w:pPr>
        <w:spacing w:after="0"/>
        <w:rPr>
          <w:rFonts w:cs="Arial"/>
        </w:rPr>
      </w:pPr>
      <w:r w:rsidRPr="00D50598">
        <w:rPr>
          <w:rFonts w:cs="Arial"/>
        </w:rPr>
        <w:t>ki ga</w:t>
      </w:r>
      <w:r w:rsidR="006D557E" w:rsidRPr="00D50598">
        <w:rPr>
          <w:rFonts w:cs="Arial"/>
        </w:rPr>
        <w:t>/jo</w:t>
      </w:r>
      <w:r w:rsidRPr="00D50598">
        <w:rPr>
          <w:rFonts w:cs="Arial"/>
        </w:rPr>
        <w:t xml:space="preserve"> zastopa</w:t>
      </w:r>
      <w:r w:rsidR="00167522" w:rsidRPr="00D50598">
        <w:rPr>
          <w:rFonts w:cs="Arial"/>
        </w:rPr>
        <w:t xml:space="preserve"> direktor ______________</w:t>
      </w:r>
    </w:p>
    <w:p w14:paraId="5CDCDFCE" w14:textId="77777777" w:rsidR="0072709A" w:rsidRPr="00D50598" w:rsidRDefault="0072709A" w:rsidP="00F133E9">
      <w:pPr>
        <w:spacing w:after="0"/>
        <w:rPr>
          <w:rFonts w:cs="Arial"/>
        </w:rPr>
      </w:pPr>
      <w:r w:rsidRPr="00D50598">
        <w:rPr>
          <w:rFonts w:cs="Arial"/>
        </w:rPr>
        <w:t>(v nadaljevanju besedila: izvajalec)</w:t>
      </w:r>
    </w:p>
    <w:p w14:paraId="2082C6B1" w14:textId="77777777" w:rsidR="0072709A" w:rsidRPr="00D50598" w:rsidRDefault="0072709A" w:rsidP="00F133E9">
      <w:pPr>
        <w:spacing w:after="0"/>
        <w:rPr>
          <w:rFonts w:cs="Arial"/>
        </w:rPr>
      </w:pPr>
    </w:p>
    <w:p w14:paraId="540D3A82" w14:textId="77777777" w:rsidR="0072709A" w:rsidRPr="00D50598" w:rsidRDefault="0072709A" w:rsidP="00F133E9">
      <w:pPr>
        <w:spacing w:after="0"/>
        <w:rPr>
          <w:rFonts w:cs="Arial"/>
        </w:rPr>
      </w:pPr>
      <w:r w:rsidRPr="00D50598">
        <w:rPr>
          <w:rFonts w:cs="Arial"/>
        </w:rPr>
        <w:t>skleneta in dogovorita naslednjo</w:t>
      </w:r>
    </w:p>
    <w:p w14:paraId="1A8A6EA3" w14:textId="77777777" w:rsidR="0072709A" w:rsidRPr="00D50598" w:rsidRDefault="0072709A" w:rsidP="00F133E9">
      <w:pPr>
        <w:spacing w:after="0"/>
        <w:rPr>
          <w:rFonts w:cs="Arial"/>
        </w:rPr>
      </w:pPr>
    </w:p>
    <w:p w14:paraId="4BC31BC9" w14:textId="77777777" w:rsidR="0072709A" w:rsidRPr="00D50598" w:rsidRDefault="0072709A" w:rsidP="00F133E9">
      <w:pPr>
        <w:spacing w:after="0"/>
        <w:rPr>
          <w:rFonts w:cs="Arial"/>
        </w:rPr>
      </w:pPr>
    </w:p>
    <w:p w14:paraId="170DCD2E" w14:textId="77777777" w:rsidR="0072709A" w:rsidRPr="00D50598" w:rsidRDefault="0072709A" w:rsidP="00F133E9">
      <w:pPr>
        <w:spacing w:after="0"/>
        <w:rPr>
          <w:rFonts w:cs="Arial"/>
        </w:rPr>
      </w:pPr>
    </w:p>
    <w:p w14:paraId="07852B6A" w14:textId="77777777" w:rsidR="0072709A" w:rsidRPr="00D50598" w:rsidRDefault="0072709A" w:rsidP="00F133E9">
      <w:pPr>
        <w:spacing w:after="0"/>
        <w:jc w:val="center"/>
        <w:rPr>
          <w:rFonts w:cs="Arial"/>
          <w:b/>
          <w:sz w:val="24"/>
          <w:szCs w:val="24"/>
        </w:rPr>
      </w:pPr>
      <w:r w:rsidRPr="00D50598">
        <w:rPr>
          <w:rFonts w:cs="Arial"/>
          <w:b/>
          <w:sz w:val="24"/>
          <w:szCs w:val="24"/>
        </w:rPr>
        <w:t>Pogodbo o izvedbi storitve</w:t>
      </w:r>
    </w:p>
    <w:p w14:paraId="1ADF42D9" w14:textId="016C1611" w:rsidR="0072709A" w:rsidRPr="00D50598" w:rsidRDefault="0072709A" w:rsidP="00F133E9">
      <w:pPr>
        <w:spacing w:after="0"/>
        <w:jc w:val="center"/>
        <w:rPr>
          <w:rFonts w:cs="Arial"/>
          <w:b/>
          <w:sz w:val="24"/>
          <w:szCs w:val="24"/>
        </w:rPr>
      </w:pPr>
      <w:r w:rsidRPr="00D50598">
        <w:rPr>
          <w:rFonts w:cs="Arial"/>
          <w:b/>
          <w:sz w:val="24"/>
          <w:szCs w:val="24"/>
        </w:rPr>
        <w:t>»</w:t>
      </w:r>
      <w:sdt>
        <w:sdtPr>
          <w:rPr>
            <w:rFonts w:cs="Arial"/>
            <w:b/>
            <w:sz w:val="24"/>
            <w:szCs w:val="24"/>
          </w:rPr>
          <w:alias w:val="Zadeva"/>
          <w:tag w:val="Zadeva"/>
          <w:id w:val="828641239"/>
          <w:placeholder>
            <w:docPart w:val="4D33D531173941EB8A0F528C18E79109"/>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r w:rsidR="00B35083">
            <w:rPr>
              <w:rFonts w:cs="Arial"/>
              <w:b/>
              <w:sz w:val="24"/>
              <w:szCs w:val="24"/>
            </w:rPr>
            <w:t>Varnostni pregled v letu 2023</w:t>
          </w:r>
        </w:sdtContent>
      </w:sdt>
      <w:r w:rsidRPr="00D50598">
        <w:rPr>
          <w:rFonts w:cs="Arial"/>
          <w:b/>
          <w:sz w:val="24"/>
          <w:szCs w:val="24"/>
        </w:rPr>
        <w:t>«</w:t>
      </w:r>
    </w:p>
    <w:p w14:paraId="0214414C" w14:textId="62BDFFC7" w:rsidR="0072709A" w:rsidRPr="00D50598" w:rsidRDefault="0072709A" w:rsidP="00F133E9">
      <w:pPr>
        <w:spacing w:after="0"/>
        <w:jc w:val="center"/>
        <w:rPr>
          <w:rFonts w:cs="Arial"/>
          <w:b/>
          <w:sz w:val="24"/>
          <w:szCs w:val="24"/>
        </w:rPr>
      </w:pPr>
      <w:r w:rsidRPr="00D50598">
        <w:rPr>
          <w:rFonts w:cs="Arial"/>
          <w:b/>
          <w:sz w:val="24"/>
          <w:szCs w:val="24"/>
        </w:rPr>
        <w:t xml:space="preserve">št. </w:t>
      </w:r>
      <w:sdt>
        <w:sdtPr>
          <w:rPr>
            <w:rFonts w:cs="Arial"/>
            <w:b/>
            <w:sz w:val="24"/>
            <w:szCs w:val="24"/>
          </w:rPr>
          <w:alias w:val="Naročilo: Referenčna številka"/>
          <w:tag w:val="NarociloReferencnaStevilka"/>
          <w:id w:val="-1367370691"/>
          <w:placeholder>
            <w:docPart w:val="40CD3A2F12B9451D954FD12093B36ED0"/>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Content>
          <w:r w:rsidR="006E3CEE">
            <w:rPr>
              <w:rFonts w:cs="Arial"/>
              <w:b/>
              <w:sz w:val="24"/>
              <w:szCs w:val="24"/>
            </w:rPr>
            <w:t>JN-1301-23</w:t>
          </w:r>
        </w:sdtContent>
      </w:sdt>
    </w:p>
    <w:p w14:paraId="5E19B881" w14:textId="77777777" w:rsidR="0072709A" w:rsidRPr="00D50598" w:rsidRDefault="0072709A" w:rsidP="00F133E9">
      <w:pPr>
        <w:spacing w:after="0"/>
        <w:rPr>
          <w:rFonts w:cs="Arial"/>
        </w:rPr>
      </w:pPr>
    </w:p>
    <w:p w14:paraId="1BC81A0A" w14:textId="77777777" w:rsidR="0072709A" w:rsidRPr="00D50598" w:rsidRDefault="0072709A" w:rsidP="00F133E9">
      <w:pPr>
        <w:pStyle w:val="NoSpacing"/>
        <w:spacing w:line="276" w:lineRule="auto"/>
        <w:rPr>
          <w:rFonts w:cs="Arial"/>
          <w:lang w:val="sl-SI"/>
        </w:rPr>
      </w:pPr>
    </w:p>
    <w:p w14:paraId="669BAEB3" w14:textId="77777777" w:rsidR="0072709A" w:rsidRPr="00D50598" w:rsidRDefault="0072709A"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7D89E449" w14:textId="77777777" w:rsidR="0072709A" w:rsidRPr="00D50598" w:rsidRDefault="0072709A" w:rsidP="00F133E9">
      <w:pPr>
        <w:spacing w:after="0"/>
        <w:jc w:val="center"/>
        <w:rPr>
          <w:rFonts w:cs="Arial"/>
          <w:b/>
        </w:rPr>
      </w:pPr>
      <w:r w:rsidRPr="00D50598">
        <w:rPr>
          <w:rFonts w:cs="Arial"/>
          <w:b/>
        </w:rPr>
        <w:t>Uvodna določba</w:t>
      </w:r>
    </w:p>
    <w:p w14:paraId="2E07CDDD" w14:textId="77777777" w:rsidR="0072709A" w:rsidRPr="00D50598" w:rsidRDefault="0072709A" w:rsidP="00F133E9">
      <w:pPr>
        <w:spacing w:after="0"/>
        <w:jc w:val="center"/>
        <w:rPr>
          <w:rFonts w:cs="Arial"/>
          <w:b/>
        </w:rPr>
      </w:pPr>
    </w:p>
    <w:p w14:paraId="5D0917A0" w14:textId="09C881F6" w:rsidR="006D557E" w:rsidRPr="00D50598" w:rsidRDefault="0072709A" w:rsidP="00F133E9">
      <w:pPr>
        <w:autoSpaceDE w:val="0"/>
        <w:autoSpaceDN w:val="0"/>
        <w:adjustRightInd w:val="0"/>
        <w:spacing w:after="0"/>
        <w:contextualSpacing/>
        <w:jc w:val="both"/>
        <w:rPr>
          <w:rFonts w:cs="Arial"/>
        </w:rPr>
      </w:pPr>
      <w:r w:rsidRPr="00D50598">
        <w:rPr>
          <w:rFonts w:cs="Arial"/>
        </w:rPr>
        <w:t>Pogodbeni stranki uvodoma kot nesporno ugotavljata, da:</w:t>
      </w:r>
    </w:p>
    <w:p w14:paraId="6C2E6D77" w14:textId="77777777" w:rsidR="00D263FF" w:rsidRPr="00D50598" w:rsidRDefault="00D263FF" w:rsidP="00F133E9">
      <w:pPr>
        <w:autoSpaceDE w:val="0"/>
        <w:autoSpaceDN w:val="0"/>
        <w:adjustRightInd w:val="0"/>
        <w:spacing w:after="0"/>
        <w:contextualSpacing/>
        <w:jc w:val="both"/>
        <w:rPr>
          <w:rFonts w:cs="Arial"/>
        </w:rPr>
      </w:pPr>
    </w:p>
    <w:p w14:paraId="17C173F0" w14:textId="564509EE" w:rsidR="006D557E" w:rsidRPr="00D50598" w:rsidRDefault="006D557E" w:rsidP="000E362F">
      <w:pPr>
        <w:pStyle w:val="ListParagraph"/>
        <w:numPr>
          <w:ilvl w:val="0"/>
          <w:numId w:val="4"/>
        </w:numPr>
        <w:suppressAutoHyphens/>
        <w:spacing w:after="0"/>
        <w:jc w:val="both"/>
        <w:rPr>
          <w:rFonts w:ascii="Arial" w:hAnsi="Arial" w:cs="Arial"/>
          <w:b/>
        </w:rPr>
      </w:pPr>
      <w:r w:rsidRPr="00D50598">
        <w:rPr>
          <w:rFonts w:ascii="Arial" w:hAnsi="Arial" w:cs="Arial"/>
        </w:rPr>
        <w:t>ima naročnik skladno z Zakonom o javnih naročilih (</w:t>
      </w:r>
      <w:r w:rsidR="000E362F" w:rsidRPr="000E362F">
        <w:rPr>
          <w:rFonts w:ascii="Arial" w:hAnsi="Arial" w:cs="Arial"/>
        </w:rPr>
        <w:t>Uradni list RS, št. 91/15, 14/18, 121/21, 10/22, 74/22 – odl. US, 100/22 – ZNUZSZS, 28/23 in 88/23 – ZOPNN-F</w:t>
      </w:r>
      <w:r w:rsidR="00936DF1" w:rsidRPr="00D50598">
        <w:rPr>
          <w:rFonts w:ascii="Arial" w:hAnsi="Arial" w:cs="Arial"/>
        </w:rPr>
        <w:t xml:space="preserve">; krajše: </w:t>
      </w:r>
      <w:r w:rsidRPr="00D50598">
        <w:rPr>
          <w:rFonts w:ascii="Arial" w:hAnsi="Arial" w:cs="Arial"/>
        </w:rPr>
        <w:t>ZJN-3) status naročnika na infrastrukturnem področju,</w:t>
      </w:r>
    </w:p>
    <w:p w14:paraId="71C6BFDC" w14:textId="716F6BCE" w:rsidR="006D557E" w:rsidRPr="00D50598" w:rsidRDefault="006D557E" w:rsidP="00493895">
      <w:pPr>
        <w:pStyle w:val="ListParagraph"/>
        <w:numPr>
          <w:ilvl w:val="0"/>
          <w:numId w:val="4"/>
        </w:numPr>
        <w:suppressAutoHyphens/>
        <w:spacing w:after="0"/>
        <w:jc w:val="both"/>
        <w:rPr>
          <w:rFonts w:ascii="Arial" w:hAnsi="Arial" w:cs="Arial"/>
          <w:b/>
        </w:rPr>
      </w:pPr>
      <w:r w:rsidRPr="00D50598">
        <w:rPr>
          <w:rFonts w:ascii="Arial" w:hAnsi="Arial" w:cs="Arial"/>
        </w:rPr>
        <w:t>se, glede na ocenjeno vrednost predmetnega javnega naročila, skladno z določbo 21. člena ZJN-3, ZJN-3 ne uporablja,</w:t>
      </w:r>
    </w:p>
    <w:p w14:paraId="5A87C47B" w14:textId="23BAAC85" w:rsidR="006D557E" w:rsidRPr="00D50598" w:rsidRDefault="002949F0" w:rsidP="00493895">
      <w:pPr>
        <w:pStyle w:val="ListParagraph"/>
        <w:numPr>
          <w:ilvl w:val="0"/>
          <w:numId w:val="4"/>
        </w:numPr>
        <w:suppressAutoHyphens/>
        <w:spacing w:after="0"/>
        <w:jc w:val="both"/>
        <w:rPr>
          <w:rFonts w:ascii="Arial" w:hAnsi="Arial" w:cs="Arial"/>
          <w:b/>
        </w:rPr>
      </w:pPr>
      <w:r w:rsidRPr="00D50598">
        <w:rPr>
          <w:rFonts w:ascii="Arial" w:hAnsi="Arial" w:cs="Arial"/>
        </w:rPr>
        <w:t xml:space="preserve">je naročnik predhodno izvedel postopek oddaje </w:t>
      </w:r>
      <w:r w:rsidR="00D263FF" w:rsidRPr="00D50598">
        <w:rPr>
          <w:rFonts w:ascii="Arial" w:hAnsi="Arial" w:cs="Arial"/>
        </w:rPr>
        <w:t xml:space="preserve">javnega </w:t>
      </w:r>
      <w:r w:rsidRPr="00D50598">
        <w:rPr>
          <w:rFonts w:ascii="Arial" w:hAnsi="Arial" w:cs="Arial"/>
        </w:rPr>
        <w:t xml:space="preserve">naročila po postopku zbiranja ponudb in </w:t>
      </w:r>
      <w:r w:rsidR="006D557E" w:rsidRPr="00D50598">
        <w:rPr>
          <w:rFonts w:ascii="Arial" w:hAnsi="Arial" w:cs="Arial"/>
        </w:rPr>
        <w:t xml:space="preserve">za potrebe oddaje tega javnega naročila dne </w:t>
      </w:r>
      <w:r w:rsidR="005703E8">
        <w:rPr>
          <w:rFonts w:ascii="Arial" w:hAnsi="Arial" w:cs="Arial"/>
        </w:rPr>
        <w:t>4. 9. 2023</w:t>
      </w:r>
      <w:r w:rsidR="006D557E" w:rsidRPr="00D50598">
        <w:rPr>
          <w:rFonts w:ascii="Arial" w:hAnsi="Arial" w:cs="Arial"/>
        </w:rPr>
        <w:t xml:space="preserve"> na svoji spletni strani objavil javno povabilo k oddaji ponudb za izvedbo predmetnega javnega naročila,</w:t>
      </w:r>
    </w:p>
    <w:p w14:paraId="42493EBB" w14:textId="43694291" w:rsidR="006D557E" w:rsidRPr="00D50598" w:rsidRDefault="006D557E" w:rsidP="00493895">
      <w:pPr>
        <w:pStyle w:val="ListParagraph"/>
        <w:numPr>
          <w:ilvl w:val="0"/>
          <w:numId w:val="4"/>
        </w:numPr>
        <w:suppressAutoHyphens/>
        <w:spacing w:after="0"/>
        <w:jc w:val="both"/>
        <w:rPr>
          <w:rFonts w:ascii="Arial" w:hAnsi="Arial" w:cs="Arial"/>
        </w:rPr>
      </w:pPr>
      <w:r w:rsidRPr="00D50598">
        <w:rPr>
          <w:rFonts w:ascii="Arial" w:hAnsi="Arial" w:cs="Arial"/>
        </w:rPr>
        <w:t xml:space="preserve">je bila ponudba izvajalca št. ______ z dne ______ izbrana kot najugodnejša v skladu z merili in načinom uporabe meril za izbiro najugodnejše ponudbe, </w:t>
      </w:r>
      <w:r w:rsidR="002949F0" w:rsidRPr="00D50598">
        <w:rPr>
          <w:rFonts w:ascii="Arial" w:hAnsi="Arial" w:cs="Arial"/>
        </w:rPr>
        <w:t>opredeljenimi</w:t>
      </w:r>
      <w:r w:rsidRPr="00D50598">
        <w:rPr>
          <w:rFonts w:ascii="Arial" w:hAnsi="Arial" w:cs="Arial"/>
        </w:rPr>
        <w:t xml:space="preserve"> v </w:t>
      </w:r>
      <w:r w:rsidR="00A8249D" w:rsidRPr="00D50598">
        <w:rPr>
          <w:rFonts w:ascii="Arial" w:hAnsi="Arial" w:cs="Arial"/>
        </w:rPr>
        <w:t>razpisni dokumentaciji naročila</w:t>
      </w:r>
      <w:r w:rsidRPr="00D50598">
        <w:rPr>
          <w:rFonts w:ascii="Arial" w:hAnsi="Arial" w:cs="Arial"/>
        </w:rPr>
        <w:t>.</w:t>
      </w:r>
    </w:p>
    <w:p w14:paraId="375918E1" w14:textId="77777777" w:rsidR="006D557E" w:rsidRPr="00D50598" w:rsidRDefault="006D557E" w:rsidP="00F133E9">
      <w:pPr>
        <w:pStyle w:val="ListParagraph"/>
        <w:suppressAutoHyphens/>
        <w:spacing w:after="0"/>
        <w:jc w:val="both"/>
        <w:rPr>
          <w:rFonts w:ascii="Arial" w:hAnsi="Arial" w:cs="Arial"/>
        </w:rPr>
      </w:pPr>
    </w:p>
    <w:p w14:paraId="651FAA3A" w14:textId="6EA71A6D" w:rsidR="0072709A" w:rsidRPr="00D50598" w:rsidRDefault="0072709A" w:rsidP="00F133E9">
      <w:pPr>
        <w:spacing w:after="0"/>
        <w:jc w:val="both"/>
        <w:rPr>
          <w:rFonts w:cs="Arial"/>
        </w:rPr>
      </w:pPr>
      <w:r w:rsidRPr="00D50598">
        <w:rPr>
          <w:rFonts w:cs="Arial"/>
        </w:rPr>
        <w:t xml:space="preserve">Pogodbeni stranki sta sporazumni, da so vse pravice in obveznosti izvajalca in naročnika, ki niso izrecno opredeljene v tej pogodbi, določene v </w:t>
      </w:r>
      <w:r w:rsidR="006D557E" w:rsidRPr="00D50598">
        <w:rPr>
          <w:rFonts w:cs="Arial"/>
        </w:rPr>
        <w:t>specifikaciji naročila</w:t>
      </w:r>
      <w:r w:rsidRPr="00D50598">
        <w:rPr>
          <w:rFonts w:cs="Arial"/>
        </w:rPr>
        <w:t>, ponudbi in drugih dokumentih, ki so sestavni del te pogodbe.</w:t>
      </w:r>
    </w:p>
    <w:p w14:paraId="0AD26411" w14:textId="77777777" w:rsidR="0072709A" w:rsidRPr="00D50598" w:rsidRDefault="0072709A" w:rsidP="00F133E9">
      <w:pPr>
        <w:spacing w:after="0"/>
        <w:jc w:val="both"/>
        <w:rPr>
          <w:rFonts w:cs="Arial"/>
        </w:rPr>
      </w:pPr>
    </w:p>
    <w:p w14:paraId="4455905B" w14:textId="1910F710" w:rsidR="0072709A" w:rsidRDefault="0072709A" w:rsidP="00F133E9">
      <w:pPr>
        <w:spacing w:after="0"/>
        <w:jc w:val="both"/>
        <w:rPr>
          <w:rFonts w:cs="Arial"/>
        </w:rPr>
      </w:pPr>
      <w:r w:rsidRPr="00D50598">
        <w:rPr>
          <w:rFonts w:cs="Arial"/>
        </w:rPr>
        <w:t xml:space="preserve">V primeru nasprotja med </w:t>
      </w:r>
      <w:r w:rsidR="006D557E" w:rsidRPr="00D50598">
        <w:rPr>
          <w:rFonts w:cs="Arial"/>
        </w:rPr>
        <w:t>specifikacijo naročila</w:t>
      </w:r>
      <w:r w:rsidRPr="00D50598">
        <w:rPr>
          <w:rFonts w:cs="Arial"/>
        </w:rPr>
        <w:t>, ponudbo, to pogodbo in drugimi dokumenti, ima pri določanju obveznosti izvajalca po tej pogodbi prednost tisto določilo, ki je ugodnejše za naročnika.</w:t>
      </w:r>
    </w:p>
    <w:p w14:paraId="3AE2CF32" w14:textId="66EB6194" w:rsidR="00DC5EC1" w:rsidRDefault="00DC5EC1" w:rsidP="00F133E9">
      <w:pPr>
        <w:spacing w:after="0"/>
        <w:jc w:val="both"/>
        <w:rPr>
          <w:rFonts w:cs="Arial"/>
        </w:rPr>
      </w:pPr>
    </w:p>
    <w:p w14:paraId="09812E14" w14:textId="77777777" w:rsidR="00DC5EC1" w:rsidRPr="00BB58F7" w:rsidRDefault="00DC5EC1" w:rsidP="00493895">
      <w:pPr>
        <w:pStyle w:val="ListParagraph"/>
        <w:numPr>
          <w:ilvl w:val="0"/>
          <w:numId w:val="2"/>
        </w:numPr>
        <w:suppressAutoHyphens/>
        <w:spacing w:after="0"/>
        <w:jc w:val="center"/>
        <w:rPr>
          <w:rFonts w:ascii="Arial" w:hAnsi="Arial" w:cs="Arial"/>
          <w:b/>
        </w:rPr>
      </w:pPr>
      <w:r w:rsidRPr="00BB58F7">
        <w:rPr>
          <w:rFonts w:ascii="Arial" w:hAnsi="Arial" w:cs="Arial"/>
          <w:b/>
        </w:rPr>
        <w:t>člen</w:t>
      </w:r>
    </w:p>
    <w:p w14:paraId="3BD176C1" w14:textId="77777777" w:rsidR="00DC5EC1" w:rsidRPr="00BB58F7" w:rsidRDefault="00DC5EC1" w:rsidP="00F133E9">
      <w:pPr>
        <w:spacing w:after="0"/>
        <w:jc w:val="center"/>
        <w:rPr>
          <w:rFonts w:cs="Arial"/>
          <w:b/>
        </w:rPr>
      </w:pPr>
      <w:r w:rsidRPr="00BB58F7">
        <w:rPr>
          <w:rFonts w:cs="Arial"/>
          <w:b/>
        </w:rPr>
        <w:t>Predmet pogodbe</w:t>
      </w:r>
    </w:p>
    <w:p w14:paraId="6DC59A82" w14:textId="77777777" w:rsidR="00DC5EC1" w:rsidRPr="00BB58F7" w:rsidRDefault="00DC5EC1" w:rsidP="00F133E9">
      <w:pPr>
        <w:spacing w:after="0"/>
        <w:jc w:val="both"/>
        <w:rPr>
          <w:rFonts w:cs="Arial"/>
        </w:rPr>
      </w:pPr>
    </w:p>
    <w:p w14:paraId="6F0B54A3" w14:textId="07942787" w:rsidR="00DC5EC1" w:rsidRPr="00D50598" w:rsidRDefault="00DC5EC1" w:rsidP="00F133E9">
      <w:pPr>
        <w:spacing w:after="0"/>
        <w:jc w:val="both"/>
        <w:rPr>
          <w:rFonts w:cs="Arial"/>
        </w:rPr>
      </w:pPr>
      <w:r w:rsidRPr="00BB58F7">
        <w:rPr>
          <w:rFonts w:cs="Arial"/>
        </w:rPr>
        <w:t>S to pogodbo se naročnik in izvajalec dogovorita, da bo izvajalec za naročnika izvedel storitev »</w:t>
      </w:r>
      <w:sdt>
        <w:sdtPr>
          <w:rPr>
            <w:rFonts w:cs="Arial"/>
          </w:rPr>
          <w:alias w:val="Zadeva"/>
          <w:tag w:val="Zadeva"/>
          <w:id w:val="1272892635"/>
          <w:placeholder>
            <w:docPart w:val="3B51FC3EB7534E1D9D0CDF199D45F1BB"/>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00B35083">
            <w:rPr>
              <w:rFonts w:cs="Arial"/>
            </w:rPr>
            <w:t>Varnostni pregled v letu 2023</w:t>
          </w:r>
        </w:sdtContent>
      </w:sdt>
      <w:r w:rsidRPr="00BB58F7">
        <w:rPr>
          <w:rFonts w:cs="Arial"/>
        </w:rPr>
        <w:t>« (v nadaljnjem besedilu: storitev) v skladu s specifikacijo naročila, ki je priloga in sestavni del te pogodbe. Naročnik bo izvajalcu za izvedbo storitve poravnal dogovorjeno plačilo.</w:t>
      </w:r>
    </w:p>
    <w:p w14:paraId="7CBACCF0" w14:textId="0975E9DD" w:rsidR="0072709A" w:rsidRPr="00D50598" w:rsidRDefault="0072709A" w:rsidP="00F133E9">
      <w:pPr>
        <w:spacing w:after="0"/>
        <w:jc w:val="both"/>
        <w:rPr>
          <w:rFonts w:cs="Arial"/>
        </w:rPr>
      </w:pPr>
    </w:p>
    <w:p w14:paraId="255506CE" w14:textId="77777777" w:rsidR="0072709A" w:rsidRPr="00D50598" w:rsidRDefault="0072709A"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6794DEAC" w14:textId="77777777" w:rsidR="00F945F2" w:rsidRPr="00D50598" w:rsidRDefault="00F945F2" w:rsidP="00F133E9">
      <w:pPr>
        <w:spacing w:after="0"/>
        <w:jc w:val="center"/>
        <w:rPr>
          <w:rFonts w:cs="Arial"/>
          <w:b/>
        </w:rPr>
      </w:pPr>
      <w:r w:rsidRPr="00D50598">
        <w:rPr>
          <w:rFonts w:cs="Arial"/>
          <w:b/>
        </w:rPr>
        <w:t>Pogodbena vrednost</w:t>
      </w:r>
    </w:p>
    <w:p w14:paraId="552F4C8B" w14:textId="77777777" w:rsidR="00F945F2" w:rsidRPr="00D50598" w:rsidRDefault="00F945F2" w:rsidP="00F133E9">
      <w:pPr>
        <w:spacing w:after="0"/>
        <w:jc w:val="both"/>
        <w:rPr>
          <w:rFonts w:cs="Arial"/>
        </w:rPr>
      </w:pPr>
    </w:p>
    <w:p w14:paraId="12984518" w14:textId="50761B47" w:rsidR="00F945F2" w:rsidRPr="00D50598" w:rsidRDefault="00F945F2" w:rsidP="00F133E9">
      <w:pPr>
        <w:spacing w:after="0"/>
        <w:jc w:val="both"/>
        <w:rPr>
          <w:rFonts w:cs="Arial"/>
        </w:rPr>
      </w:pPr>
      <w:r w:rsidRPr="00D50598">
        <w:rPr>
          <w:rFonts w:cs="Arial"/>
        </w:rPr>
        <w:t>Pogodbena vrednost v skladu s ponudbo znaša _________ EUR brez DDV in je fiksna.</w:t>
      </w:r>
    </w:p>
    <w:p w14:paraId="769F5FF7" w14:textId="77777777" w:rsidR="00F945F2" w:rsidRPr="00D50598" w:rsidRDefault="00F945F2" w:rsidP="00F133E9">
      <w:pPr>
        <w:spacing w:after="0"/>
        <w:jc w:val="both"/>
        <w:rPr>
          <w:rFonts w:cs="Arial"/>
        </w:rPr>
      </w:pPr>
    </w:p>
    <w:p w14:paraId="5B31740D" w14:textId="77777777" w:rsidR="00F945F2" w:rsidRPr="00D50598" w:rsidRDefault="00F945F2" w:rsidP="00F133E9">
      <w:pPr>
        <w:spacing w:after="0"/>
        <w:jc w:val="both"/>
        <w:rPr>
          <w:rFonts w:cs="Arial"/>
        </w:rPr>
      </w:pPr>
      <w:r w:rsidRPr="00D50598">
        <w:rPr>
          <w:rFonts w:cs="Arial"/>
        </w:rPr>
        <w:t>Davek na dodano vrednost se obračuna v skladu z veljavno zakonodajo.</w:t>
      </w:r>
    </w:p>
    <w:p w14:paraId="133DF12A" w14:textId="77777777" w:rsidR="00F945F2" w:rsidRPr="00D50598" w:rsidRDefault="00F945F2" w:rsidP="00F133E9">
      <w:pPr>
        <w:spacing w:after="0"/>
        <w:jc w:val="both"/>
        <w:rPr>
          <w:rFonts w:cs="Arial"/>
        </w:rPr>
      </w:pPr>
    </w:p>
    <w:p w14:paraId="4A5994F3"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69B40D0F" w14:textId="77777777" w:rsidR="00F945F2" w:rsidRPr="00D50598" w:rsidRDefault="00F945F2" w:rsidP="00F133E9">
      <w:pPr>
        <w:pStyle w:val="NoSpacing"/>
        <w:spacing w:line="276" w:lineRule="auto"/>
        <w:rPr>
          <w:rFonts w:cs="Arial"/>
          <w:lang w:val="sl-SI"/>
        </w:rPr>
      </w:pPr>
    </w:p>
    <w:p w14:paraId="3B65F009" w14:textId="75CE5B30" w:rsidR="00F945F2" w:rsidRPr="00D50598" w:rsidRDefault="00F945F2" w:rsidP="00F133E9">
      <w:pPr>
        <w:spacing w:after="0"/>
        <w:jc w:val="both"/>
        <w:rPr>
          <w:rFonts w:cs="Arial"/>
        </w:rPr>
      </w:pPr>
      <w:r w:rsidRPr="00D50598">
        <w:rPr>
          <w:rFonts w:cs="Arial"/>
        </w:rPr>
        <w:t>Naročnik bo plačal račun po opravljeni storitvi v roku trideset (30) dni od datuma izstavitve računa.</w:t>
      </w:r>
      <w:r w:rsidR="0050424C" w:rsidRPr="00D50598">
        <w:rPr>
          <w:rFonts w:cs="Arial"/>
        </w:rPr>
        <w:t xml:space="preserve"> </w:t>
      </w:r>
    </w:p>
    <w:p w14:paraId="50B65F36" w14:textId="77777777" w:rsidR="00F945F2" w:rsidRPr="00D50598" w:rsidRDefault="00F945F2" w:rsidP="00F133E9">
      <w:pPr>
        <w:spacing w:after="0"/>
        <w:jc w:val="both"/>
        <w:rPr>
          <w:rFonts w:cs="Arial"/>
        </w:rPr>
      </w:pPr>
    </w:p>
    <w:p w14:paraId="7F6F8191" w14:textId="53BFC919" w:rsidR="00F945F2" w:rsidRPr="00D50598" w:rsidRDefault="00F945F2" w:rsidP="00F133E9">
      <w:pPr>
        <w:spacing w:after="0"/>
        <w:jc w:val="both"/>
        <w:rPr>
          <w:rFonts w:cs="Arial"/>
        </w:rPr>
      </w:pPr>
      <w:r w:rsidRPr="00D50598">
        <w:rPr>
          <w:rFonts w:cs="Arial"/>
        </w:rPr>
        <w:t xml:space="preserve">Osnova za obračun storitve </w:t>
      </w:r>
      <w:r w:rsidR="00FF478D" w:rsidRPr="00D50598">
        <w:rPr>
          <w:rFonts w:cs="Arial"/>
        </w:rPr>
        <w:t xml:space="preserve">oziroma izdajo računa </w:t>
      </w:r>
      <w:r w:rsidRPr="00D50598">
        <w:rPr>
          <w:rFonts w:cs="Arial"/>
        </w:rPr>
        <w:t>je prevzemni zapisnik – potrdilo o izvedbi storitve, katerega naročnik posreduje izvajalcu po pošti ali elektronski pošti.</w:t>
      </w:r>
    </w:p>
    <w:p w14:paraId="73CA878A" w14:textId="77777777" w:rsidR="00F945F2" w:rsidRPr="00D50598" w:rsidRDefault="00F945F2" w:rsidP="00F133E9">
      <w:pPr>
        <w:spacing w:after="0"/>
        <w:jc w:val="both"/>
        <w:rPr>
          <w:rFonts w:cs="Arial"/>
        </w:rPr>
      </w:pPr>
    </w:p>
    <w:p w14:paraId="3BBEC0AE"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1FF29D51" w14:textId="77777777" w:rsidR="00F945F2" w:rsidRPr="00D50598" w:rsidRDefault="00F945F2" w:rsidP="00F133E9">
      <w:pPr>
        <w:spacing w:after="0"/>
        <w:jc w:val="center"/>
        <w:rPr>
          <w:rFonts w:cs="Arial"/>
          <w:b/>
        </w:rPr>
      </w:pPr>
      <w:r w:rsidRPr="00D50598">
        <w:rPr>
          <w:rFonts w:cs="Arial"/>
          <w:b/>
        </w:rPr>
        <w:t>Obveznosti izvajalca</w:t>
      </w:r>
    </w:p>
    <w:p w14:paraId="3989F88E" w14:textId="77777777" w:rsidR="00F945F2" w:rsidRPr="00D50598" w:rsidRDefault="00F945F2" w:rsidP="00F133E9">
      <w:pPr>
        <w:spacing w:after="0"/>
        <w:jc w:val="both"/>
        <w:rPr>
          <w:rFonts w:cs="Arial"/>
        </w:rPr>
      </w:pPr>
    </w:p>
    <w:p w14:paraId="7D11280A" w14:textId="77777777" w:rsidR="00F945F2" w:rsidRPr="00D50598" w:rsidRDefault="00F945F2" w:rsidP="00F133E9">
      <w:pPr>
        <w:spacing w:after="0"/>
        <w:jc w:val="both"/>
        <w:rPr>
          <w:rFonts w:cs="Arial"/>
        </w:rPr>
      </w:pPr>
      <w:r w:rsidRPr="00D50598">
        <w:rPr>
          <w:rFonts w:cs="Arial"/>
        </w:rPr>
        <w:t>Izvajalec se zaveže, da bo:</w:t>
      </w:r>
    </w:p>
    <w:p w14:paraId="1639FA47" w14:textId="77777777" w:rsidR="00F945F2" w:rsidRPr="00D50598" w:rsidRDefault="00F945F2" w:rsidP="00F133E9">
      <w:pPr>
        <w:spacing w:after="0"/>
        <w:jc w:val="both"/>
        <w:rPr>
          <w:rFonts w:cs="Arial"/>
        </w:rPr>
      </w:pPr>
    </w:p>
    <w:p w14:paraId="494325F9" w14:textId="77777777"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prevzete obveznosti izvršil kvalitetno, strokovno, vestno in pravilno ter v skladu z veljavnimi dogovori, predpisi in standardi,</w:t>
      </w:r>
    </w:p>
    <w:p w14:paraId="3014936E" w14:textId="77777777"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v roku izvedel storitev,</w:t>
      </w:r>
    </w:p>
    <w:p w14:paraId="2068B1DD" w14:textId="77777777"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naročnika pravočasno obvestil o morebitnih odstopanjih od s pogodbo predvidenega obsega dela,</w:t>
      </w:r>
    </w:p>
    <w:p w14:paraId="6B7C2906" w14:textId="77777777"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določil svojega odgovornega predstavnika, ki bo pristojen za vsa vprašanja v zvezi s to pogodbo oziroma njenim predmetom,</w:t>
      </w:r>
    </w:p>
    <w:p w14:paraId="153EBECC" w14:textId="77777777"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varoval pridobljene podatke in informacije o vsebini te pogodbe, opravljenih storitev in naročniku oziroma njegovih načrtih kot poslovno skrivnost.</w:t>
      </w:r>
    </w:p>
    <w:p w14:paraId="232A5614" w14:textId="0C027354" w:rsidR="00F945F2" w:rsidRDefault="00F945F2" w:rsidP="00F133E9">
      <w:pPr>
        <w:pStyle w:val="ListParagraph"/>
        <w:rPr>
          <w:rFonts w:ascii="Arial" w:hAnsi="Arial" w:cs="Arial"/>
        </w:rPr>
      </w:pPr>
    </w:p>
    <w:p w14:paraId="550F2513" w14:textId="7BC9F75D" w:rsidR="005A670D" w:rsidRDefault="005A670D" w:rsidP="00F133E9">
      <w:pPr>
        <w:pStyle w:val="ListParagraph"/>
        <w:rPr>
          <w:rFonts w:ascii="Arial" w:hAnsi="Arial" w:cs="Arial"/>
        </w:rPr>
      </w:pPr>
    </w:p>
    <w:p w14:paraId="0E239EB4" w14:textId="77777777" w:rsidR="005A670D" w:rsidRPr="00D50598" w:rsidRDefault="005A670D" w:rsidP="00F133E9">
      <w:pPr>
        <w:pStyle w:val="ListParagraph"/>
        <w:rPr>
          <w:rFonts w:ascii="Arial" w:hAnsi="Arial" w:cs="Arial"/>
        </w:rPr>
      </w:pPr>
    </w:p>
    <w:p w14:paraId="2A34F90F"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4D438C57" w14:textId="77777777" w:rsidR="00F945F2" w:rsidRPr="00D50598" w:rsidRDefault="00F945F2" w:rsidP="00F133E9">
      <w:pPr>
        <w:tabs>
          <w:tab w:val="center" w:pos="4536"/>
          <w:tab w:val="right" w:pos="9072"/>
        </w:tabs>
        <w:spacing w:after="0"/>
        <w:rPr>
          <w:rFonts w:cs="Arial"/>
          <w:b/>
        </w:rPr>
      </w:pPr>
      <w:r w:rsidRPr="00D50598">
        <w:rPr>
          <w:rFonts w:cs="Arial"/>
          <w:b/>
        </w:rPr>
        <w:tab/>
        <w:t>Obveznosti naročnika</w:t>
      </w:r>
      <w:r w:rsidRPr="00D50598">
        <w:rPr>
          <w:rFonts w:cs="Arial"/>
          <w:b/>
        </w:rPr>
        <w:tab/>
      </w:r>
    </w:p>
    <w:p w14:paraId="336BC1EB" w14:textId="77777777" w:rsidR="00F945F2" w:rsidRPr="00D50598" w:rsidRDefault="00F945F2" w:rsidP="00F133E9">
      <w:pPr>
        <w:spacing w:after="0"/>
        <w:jc w:val="both"/>
        <w:rPr>
          <w:rFonts w:cs="Arial"/>
        </w:rPr>
      </w:pPr>
    </w:p>
    <w:p w14:paraId="47FB25D1" w14:textId="77777777" w:rsidR="00F945F2" w:rsidRPr="00D50598" w:rsidRDefault="00F945F2" w:rsidP="00F133E9">
      <w:pPr>
        <w:spacing w:after="0"/>
        <w:jc w:val="both"/>
        <w:rPr>
          <w:rFonts w:cs="Arial"/>
        </w:rPr>
      </w:pPr>
      <w:r w:rsidRPr="00D50598">
        <w:rPr>
          <w:rFonts w:cs="Arial"/>
        </w:rPr>
        <w:t>Naročnik se zaveže, da bo:</w:t>
      </w:r>
    </w:p>
    <w:p w14:paraId="08E6ADC7" w14:textId="77777777" w:rsidR="00F945F2" w:rsidRPr="00D50598" w:rsidRDefault="00F945F2" w:rsidP="00F133E9">
      <w:pPr>
        <w:spacing w:after="0"/>
        <w:jc w:val="both"/>
        <w:rPr>
          <w:rFonts w:cs="Arial"/>
        </w:rPr>
      </w:pPr>
    </w:p>
    <w:p w14:paraId="14A55F85" w14:textId="77777777"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 xml:space="preserve">izvajalcu dal na razpolago dokumentacijo in informacije, ki so potrebne za izvedbo storitve, </w:t>
      </w:r>
    </w:p>
    <w:p w14:paraId="274E3BF2" w14:textId="77777777"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sodeloval z izvajalcem pri izvajanju storitve,</w:t>
      </w:r>
    </w:p>
    <w:p w14:paraId="7F5E8974" w14:textId="77777777"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izvajalca obveščal o pomembnih dejstvih v razvoju dogodkov,</w:t>
      </w:r>
    </w:p>
    <w:p w14:paraId="68CC1F79" w14:textId="77777777"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določil svojega odgovornega predstavnika, ki bo pristojen za vsa vprašanja v zvezi s to pogodbo oziroma njenim predmetom,</w:t>
      </w:r>
    </w:p>
    <w:p w14:paraId="2EF7BA31" w14:textId="492FF432" w:rsidR="00F945F2" w:rsidRPr="00D50598" w:rsidRDefault="00F945F2" w:rsidP="00493895">
      <w:pPr>
        <w:pStyle w:val="ListParagraph"/>
        <w:numPr>
          <w:ilvl w:val="0"/>
          <w:numId w:val="4"/>
        </w:numPr>
        <w:suppressAutoHyphens/>
        <w:spacing w:after="0"/>
        <w:rPr>
          <w:rFonts w:ascii="Arial" w:hAnsi="Arial" w:cs="Arial"/>
        </w:rPr>
      </w:pPr>
      <w:r w:rsidRPr="00D50598">
        <w:rPr>
          <w:rFonts w:ascii="Arial" w:hAnsi="Arial" w:cs="Arial"/>
        </w:rPr>
        <w:t>plačilo izvršil v dogovorjenem roku.</w:t>
      </w:r>
    </w:p>
    <w:p w14:paraId="4FB7FACE" w14:textId="77777777" w:rsidR="00A8249D" w:rsidRPr="00D50598" w:rsidRDefault="00A8249D" w:rsidP="00F133E9">
      <w:pPr>
        <w:pStyle w:val="ListParagraph"/>
        <w:suppressAutoHyphens/>
        <w:spacing w:after="0"/>
        <w:rPr>
          <w:rFonts w:ascii="Arial" w:hAnsi="Arial" w:cs="Arial"/>
        </w:rPr>
      </w:pPr>
    </w:p>
    <w:p w14:paraId="70AEAEF5"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787ADFF1" w14:textId="77777777" w:rsidR="00F945F2" w:rsidRPr="00D50598" w:rsidRDefault="00F945F2" w:rsidP="00F133E9">
      <w:pPr>
        <w:spacing w:after="0"/>
        <w:jc w:val="center"/>
        <w:rPr>
          <w:rFonts w:cs="Arial"/>
          <w:b/>
        </w:rPr>
      </w:pPr>
      <w:r w:rsidRPr="00D50598">
        <w:rPr>
          <w:rFonts w:cs="Arial"/>
          <w:b/>
        </w:rPr>
        <w:t>Rok za izvedbo</w:t>
      </w:r>
    </w:p>
    <w:p w14:paraId="1CEE12F8" w14:textId="77777777" w:rsidR="00F945F2" w:rsidRPr="00D50598" w:rsidRDefault="00F945F2" w:rsidP="00F133E9">
      <w:pPr>
        <w:spacing w:after="0"/>
        <w:jc w:val="both"/>
        <w:rPr>
          <w:rFonts w:cs="Arial"/>
        </w:rPr>
      </w:pPr>
    </w:p>
    <w:p w14:paraId="745A75A7" w14:textId="7D494507" w:rsidR="00F945F2" w:rsidRPr="00D50598" w:rsidRDefault="00F945F2" w:rsidP="00F133E9">
      <w:pPr>
        <w:spacing w:after="0"/>
        <w:jc w:val="both"/>
        <w:rPr>
          <w:rFonts w:cs="Arial"/>
        </w:rPr>
      </w:pPr>
      <w:r w:rsidRPr="00D50598">
        <w:rPr>
          <w:rFonts w:cs="Arial"/>
        </w:rPr>
        <w:t xml:space="preserve">Rok za izvedbo storitev je najkasneje do </w:t>
      </w:r>
      <w:r w:rsidR="00F133E9">
        <w:rPr>
          <w:rFonts w:cs="Arial"/>
        </w:rPr>
        <w:t>30. 10. 2023.</w:t>
      </w:r>
    </w:p>
    <w:p w14:paraId="4D608566" w14:textId="77777777" w:rsidR="00F945F2" w:rsidRPr="00D50598" w:rsidRDefault="00F945F2" w:rsidP="00F133E9">
      <w:pPr>
        <w:spacing w:after="0"/>
        <w:jc w:val="both"/>
        <w:rPr>
          <w:rFonts w:cs="Arial"/>
        </w:rPr>
      </w:pPr>
    </w:p>
    <w:p w14:paraId="0AEA6C1B" w14:textId="77777777" w:rsidR="00F945F2" w:rsidRPr="00D50598" w:rsidRDefault="00F945F2" w:rsidP="00F133E9">
      <w:pPr>
        <w:spacing w:after="0"/>
        <w:jc w:val="both"/>
        <w:rPr>
          <w:rFonts w:cs="Arial"/>
        </w:rPr>
      </w:pPr>
      <w:r w:rsidRPr="00D50598">
        <w:rPr>
          <w:rFonts w:cs="Arial"/>
        </w:rPr>
        <w:t>Naročnik potrdi ustreznost opravljenih storitev in opravi prevzem s potrditvijo po pošti ali elektronski pošti.</w:t>
      </w:r>
    </w:p>
    <w:p w14:paraId="5E41F750" w14:textId="77777777" w:rsidR="00F945F2" w:rsidRPr="00D50598" w:rsidRDefault="00F945F2" w:rsidP="00F133E9">
      <w:pPr>
        <w:spacing w:after="0"/>
        <w:jc w:val="both"/>
        <w:rPr>
          <w:rFonts w:cs="Arial"/>
        </w:rPr>
      </w:pPr>
    </w:p>
    <w:p w14:paraId="23B9980C"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220AD1FD" w14:textId="77777777" w:rsidR="00F945F2" w:rsidRPr="00D50598" w:rsidRDefault="00F945F2" w:rsidP="00F133E9">
      <w:pPr>
        <w:spacing w:after="0"/>
        <w:jc w:val="center"/>
        <w:rPr>
          <w:rFonts w:cs="Arial"/>
          <w:b/>
        </w:rPr>
      </w:pPr>
      <w:r w:rsidRPr="00D50598">
        <w:rPr>
          <w:rFonts w:cs="Arial"/>
          <w:b/>
        </w:rPr>
        <w:t>Odgovorna predstavnika strank</w:t>
      </w:r>
    </w:p>
    <w:p w14:paraId="14269148" w14:textId="77777777" w:rsidR="00F945F2" w:rsidRPr="00D50598" w:rsidRDefault="00F945F2" w:rsidP="00F133E9">
      <w:pPr>
        <w:spacing w:after="0"/>
        <w:jc w:val="both"/>
        <w:rPr>
          <w:rFonts w:cs="Arial"/>
        </w:rPr>
      </w:pPr>
    </w:p>
    <w:p w14:paraId="26A03DBE" w14:textId="77777777" w:rsidR="00F945F2" w:rsidRPr="00D50598" w:rsidRDefault="00F945F2" w:rsidP="00F133E9">
      <w:pPr>
        <w:spacing w:after="0"/>
        <w:jc w:val="both"/>
        <w:rPr>
          <w:rFonts w:cs="Arial"/>
        </w:rPr>
      </w:pPr>
      <w:r w:rsidRPr="00D50598">
        <w:rPr>
          <w:rFonts w:cs="Arial"/>
        </w:rPr>
        <w:t>Pogodbeni stranki za odgovorna predstavnika za vsa vprašanja, ki so povezana s to pogodbo oziroma njenim predmetom, imenujeta:</w:t>
      </w:r>
    </w:p>
    <w:p w14:paraId="6C6D598B" w14:textId="77777777" w:rsidR="00F945F2" w:rsidRPr="00D50598" w:rsidRDefault="00F945F2" w:rsidP="00F133E9">
      <w:pPr>
        <w:spacing w:after="0"/>
        <w:jc w:val="both"/>
        <w:rPr>
          <w:rFonts w:cs="Arial"/>
        </w:rPr>
      </w:pPr>
    </w:p>
    <w:p w14:paraId="3A111A30" w14:textId="761A4302" w:rsidR="00F945F2" w:rsidRPr="00D50598" w:rsidRDefault="00F945F2" w:rsidP="00493895">
      <w:pPr>
        <w:pStyle w:val="ListParagraph"/>
        <w:numPr>
          <w:ilvl w:val="0"/>
          <w:numId w:val="4"/>
        </w:numPr>
        <w:suppressAutoHyphens/>
        <w:spacing w:after="0"/>
        <w:jc w:val="both"/>
        <w:rPr>
          <w:rFonts w:ascii="Arial" w:hAnsi="Arial" w:cs="Arial"/>
        </w:rPr>
      </w:pPr>
      <w:r w:rsidRPr="00D50598">
        <w:rPr>
          <w:rFonts w:ascii="Arial" w:hAnsi="Arial" w:cs="Arial"/>
        </w:rPr>
        <w:t>na strani izvajalca: __________, tel. št. __________, el. naslov: __________,</w:t>
      </w:r>
    </w:p>
    <w:p w14:paraId="09B4D20E" w14:textId="26DAD70F" w:rsidR="00F945F2" w:rsidRPr="00F133E9" w:rsidRDefault="00F945F2" w:rsidP="00493895">
      <w:pPr>
        <w:pStyle w:val="ListParagraph"/>
        <w:numPr>
          <w:ilvl w:val="0"/>
          <w:numId w:val="4"/>
        </w:numPr>
        <w:suppressAutoHyphens/>
        <w:spacing w:after="0"/>
        <w:jc w:val="both"/>
        <w:rPr>
          <w:rFonts w:ascii="Arial" w:hAnsi="Arial" w:cs="Arial"/>
        </w:rPr>
      </w:pPr>
      <w:r w:rsidRPr="00D50598">
        <w:rPr>
          <w:rFonts w:ascii="Arial" w:hAnsi="Arial" w:cs="Arial"/>
        </w:rPr>
        <w:t xml:space="preserve">na strani naročnika: </w:t>
      </w:r>
      <w:r w:rsidR="00F133E9">
        <w:rPr>
          <w:rFonts w:ascii="Arial" w:hAnsi="Arial" w:cs="Arial"/>
        </w:rPr>
        <w:t>Jani Recer, tel. št. 01 620 76 08, el. naslov: jani.recer@borzen.si.</w:t>
      </w:r>
      <w:r w:rsidRPr="00D50598">
        <w:rPr>
          <w:rFonts w:ascii="Arial" w:hAnsi="Arial" w:cs="Arial"/>
        </w:rPr>
        <w:t xml:space="preserve"> </w:t>
      </w:r>
      <w:r w:rsidRPr="00D50598">
        <w:rPr>
          <w:rFonts w:ascii="Arial" w:hAnsi="Arial" w:cs="Arial"/>
        </w:rPr>
        <w:tab/>
      </w:r>
    </w:p>
    <w:p w14:paraId="78EB0A1F"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6BF03973" w14:textId="77777777" w:rsidR="00F945F2" w:rsidRPr="00D50598" w:rsidRDefault="00F945F2" w:rsidP="00F133E9">
      <w:pPr>
        <w:spacing w:after="0"/>
        <w:jc w:val="center"/>
        <w:rPr>
          <w:rFonts w:cs="Arial"/>
          <w:b/>
        </w:rPr>
      </w:pPr>
      <w:r w:rsidRPr="00D50598">
        <w:rPr>
          <w:rFonts w:cs="Arial"/>
          <w:b/>
        </w:rPr>
        <w:t>Sprememba pogodbe</w:t>
      </w:r>
    </w:p>
    <w:p w14:paraId="79D8EA15" w14:textId="77777777" w:rsidR="00F945F2" w:rsidRPr="00D50598" w:rsidRDefault="00F945F2" w:rsidP="00F133E9">
      <w:pPr>
        <w:spacing w:after="0"/>
        <w:jc w:val="both"/>
        <w:rPr>
          <w:rFonts w:cs="Arial"/>
        </w:rPr>
      </w:pPr>
    </w:p>
    <w:p w14:paraId="11992AD5" w14:textId="77777777" w:rsidR="00F945F2" w:rsidRPr="00D50598" w:rsidRDefault="00F945F2" w:rsidP="00F133E9">
      <w:pPr>
        <w:spacing w:after="0"/>
        <w:jc w:val="both"/>
        <w:rPr>
          <w:rFonts w:cs="Arial"/>
        </w:rPr>
      </w:pPr>
      <w:r w:rsidRPr="00D50598">
        <w:rPr>
          <w:rFonts w:cs="Arial"/>
        </w:rPr>
        <w:t>Vse spremembe te pogodbe morajo biti sklenjene v pisni obliki, sicer jih pogodbeni stranki nista dolžni upoštevati.</w:t>
      </w:r>
    </w:p>
    <w:p w14:paraId="3C0CE2F4" w14:textId="77777777" w:rsidR="00F945F2" w:rsidRPr="00D50598" w:rsidRDefault="00F945F2" w:rsidP="00F133E9">
      <w:pPr>
        <w:pStyle w:val="NoSpacing"/>
        <w:spacing w:line="276" w:lineRule="auto"/>
        <w:rPr>
          <w:rFonts w:cs="Arial"/>
          <w:lang w:val="sl-SI"/>
        </w:rPr>
      </w:pPr>
    </w:p>
    <w:p w14:paraId="556B7F9C"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180B5CC4" w14:textId="77777777" w:rsidR="00F945F2" w:rsidRPr="00D50598" w:rsidRDefault="00F945F2" w:rsidP="00F133E9">
      <w:pPr>
        <w:pStyle w:val="NoSpacing"/>
        <w:spacing w:line="276" w:lineRule="auto"/>
        <w:rPr>
          <w:rFonts w:cs="Arial"/>
          <w:lang w:val="sl-SI"/>
        </w:rPr>
      </w:pPr>
    </w:p>
    <w:p w14:paraId="06F27D8F" w14:textId="77777777" w:rsidR="00F945F2" w:rsidRPr="00D50598" w:rsidRDefault="00F945F2" w:rsidP="00F133E9">
      <w:pPr>
        <w:spacing w:after="0"/>
        <w:jc w:val="both"/>
        <w:rPr>
          <w:rFonts w:cs="Arial"/>
        </w:rPr>
      </w:pPr>
      <w:r w:rsidRPr="00D50598">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1FC78CD3" w14:textId="77777777" w:rsidR="00F945F2" w:rsidRPr="00D50598" w:rsidRDefault="00F945F2" w:rsidP="00F133E9">
      <w:pPr>
        <w:spacing w:after="0"/>
        <w:jc w:val="both"/>
        <w:rPr>
          <w:rFonts w:cs="Arial"/>
        </w:rPr>
      </w:pPr>
    </w:p>
    <w:p w14:paraId="45724522" w14:textId="77777777" w:rsidR="00F945F2" w:rsidRPr="00D50598" w:rsidRDefault="00F945F2" w:rsidP="00F133E9">
      <w:pPr>
        <w:spacing w:after="0"/>
        <w:jc w:val="both"/>
        <w:rPr>
          <w:rFonts w:cs="Arial"/>
        </w:rPr>
      </w:pPr>
      <w:r w:rsidRPr="00D50598">
        <w:rPr>
          <w:rFonts w:cs="Arial"/>
        </w:rPr>
        <w:t>Prekinitev ali podaljšanje pogodbe v primeru višje sile mora biti v pisni obliki.</w:t>
      </w:r>
    </w:p>
    <w:p w14:paraId="4BD2F1F5" w14:textId="77777777" w:rsidR="00F945F2" w:rsidRPr="00D50598" w:rsidRDefault="00F945F2" w:rsidP="00F133E9">
      <w:pPr>
        <w:pStyle w:val="NoSpacing"/>
        <w:spacing w:line="276" w:lineRule="auto"/>
        <w:rPr>
          <w:rFonts w:cs="Arial"/>
          <w:lang w:val="sl-SI"/>
        </w:rPr>
      </w:pPr>
    </w:p>
    <w:p w14:paraId="76991E37"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6B29187E" w14:textId="77777777" w:rsidR="00F945F2" w:rsidRPr="00D50598" w:rsidRDefault="00F945F2" w:rsidP="00F133E9">
      <w:pPr>
        <w:pStyle w:val="NoSpacing"/>
        <w:spacing w:line="276" w:lineRule="auto"/>
        <w:rPr>
          <w:rFonts w:cs="Arial"/>
          <w:lang w:val="sl-SI"/>
        </w:rPr>
      </w:pPr>
    </w:p>
    <w:p w14:paraId="229D84FF" w14:textId="6951C34E" w:rsidR="00F945F2" w:rsidRPr="00D50598" w:rsidRDefault="00F945F2" w:rsidP="00F133E9">
      <w:pPr>
        <w:spacing w:after="0"/>
        <w:jc w:val="both"/>
        <w:rPr>
          <w:rFonts w:cs="Arial"/>
        </w:rPr>
      </w:pPr>
      <w:r w:rsidRPr="00D50598">
        <w:rPr>
          <w:rFonts w:cs="Arial"/>
        </w:rPr>
        <w:t>V primeru, da nastanejo pogoji, ki bi onemogočali izpolnjevanje predvidenih pogodbenih določil, lahko stranki skleneta aneks k pogodbi v pisni obliki. Ta mora biti podpisan s strani zakonitih zastopnikov obeh pogodbenih strank.</w:t>
      </w:r>
    </w:p>
    <w:p w14:paraId="00BE6CF1" w14:textId="2AAAE151" w:rsidR="00F0145B" w:rsidRPr="00D50598" w:rsidRDefault="00F0145B" w:rsidP="00F133E9">
      <w:pPr>
        <w:spacing w:after="0"/>
        <w:jc w:val="both"/>
        <w:rPr>
          <w:rFonts w:cs="Arial"/>
        </w:rPr>
      </w:pPr>
    </w:p>
    <w:p w14:paraId="7515E36D" w14:textId="77777777" w:rsidR="00F0145B" w:rsidRPr="00D50598" w:rsidRDefault="00F0145B" w:rsidP="00F133E9">
      <w:pPr>
        <w:spacing w:after="0"/>
        <w:jc w:val="both"/>
        <w:rPr>
          <w:rFonts w:cs="Arial"/>
        </w:rPr>
      </w:pPr>
      <w:r w:rsidRPr="00D50598">
        <w:rPr>
          <w:rFonts w:eastAsia="Calibri" w:cs="Arial"/>
        </w:rPr>
        <w:t>Pogodbo lahko vsaka pogodbena stranka odpove z enomesečnim odpovednim rokom, in sicer tako, da nasprotni pogodbeni stranki pošlje priporočeno po pošti obvestilo o odpovedi. Odpovedni rok začne teči z dnem prejema pisne odpovedi.</w:t>
      </w:r>
    </w:p>
    <w:p w14:paraId="7892A80E" w14:textId="77777777" w:rsidR="00F0145B" w:rsidRPr="00D50598" w:rsidRDefault="00F0145B" w:rsidP="00F133E9">
      <w:pPr>
        <w:spacing w:after="0"/>
        <w:jc w:val="both"/>
        <w:rPr>
          <w:rFonts w:cs="Arial"/>
        </w:rPr>
      </w:pPr>
    </w:p>
    <w:p w14:paraId="04C512A7" w14:textId="541E02E8" w:rsidR="00F945F2" w:rsidRPr="00D50598" w:rsidRDefault="00F945F2" w:rsidP="00F133E9">
      <w:pPr>
        <w:spacing w:after="0"/>
        <w:jc w:val="both"/>
        <w:rPr>
          <w:rFonts w:cs="Arial"/>
        </w:rPr>
      </w:pPr>
      <w:r w:rsidRPr="00D50598">
        <w:rPr>
          <w:rFonts w:cs="Arial"/>
        </w:rPr>
        <w:t xml:space="preserve">V primeru, da naročnik predčasno odpove pogodbo, iz razlogov na strani izvajalca, je dolžan izvajalec izplačati naročniku pavšalno pogodbeno kazen v višini </w:t>
      </w:r>
      <w:r w:rsidR="00F0145B" w:rsidRPr="00D50598">
        <w:rPr>
          <w:rFonts w:cs="Arial"/>
        </w:rPr>
        <w:t>10</w:t>
      </w:r>
      <w:r w:rsidRPr="00D50598">
        <w:rPr>
          <w:rFonts w:cs="Arial"/>
        </w:rPr>
        <w:t xml:space="preserve"> % celotne pogodbene vrednosti, ki zapade v plačilo v roku 15 dni po prenehanju pogodbe.</w:t>
      </w:r>
    </w:p>
    <w:p w14:paraId="17693E9A" w14:textId="77777777" w:rsidR="00F945F2" w:rsidRPr="00D50598" w:rsidRDefault="00F945F2" w:rsidP="00F133E9">
      <w:pPr>
        <w:spacing w:after="0"/>
        <w:jc w:val="both"/>
        <w:rPr>
          <w:rFonts w:cs="Arial"/>
        </w:rPr>
      </w:pPr>
    </w:p>
    <w:p w14:paraId="3B935AAF" w14:textId="77777777" w:rsidR="00F945F2" w:rsidRPr="00D50598" w:rsidRDefault="00F945F2" w:rsidP="00F133E9">
      <w:pPr>
        <w:spacing w:after="0"/>
        <w:jc w:val="both"/>
        <w:rPr>
          <w:rFonts w:cs="Arial"/>
        </w:rPr>
      </w:pPr>
      <w:r w:rsidRPr="00D50598">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1F0AC305" w14:textId="77777777" w:rsidR="00F945F2" w:rsidRPr="00D50598" w:rsidRDefault="00F945F2" w:rsidP="00F133E9">
      <w:pPr>
        <w:spacing w:after="0"/>
        <w:jc w:val="both"/>
        <w:rPr>
          <w:rFonts w:cs="Arial"/>
        </w:rPr>
      </w:pPr>
    </w:p>
    <w:p w14:paraId="3C51929A" w14:textId="10BBAEFC" w:rsidR="00F945F2" w:rsidRPr="00D50598" w:rsidRDefault="00F0145B" w:rsidP="00F133E9">
      <w:pPr>
        <w:spacing w:after="0"/>
        <w:jc w:val="both"/>
        <w:rPr>
          <w:rFonts w:cs="Arial"/>
        </w:rPr>
      </w:pPr>
      <w:r w:rsidRPr="00D50598">
        <w:rPr>
          <w:rFonts w:cs="Arial"/>
        </w:rPr>
        <w:t>Naročnik lahko predčasno in enostransko ter brez navedbe razloga odpove to pogodbo. V tem primeru mora biti odpoved podana v pisni obliki ter vročena s priporočeno pošiljko izvajalcu. V tem primeru velja enomesečni odpovedni rok, ki začne teči z dnem vročitve pisne odpovedi izvajalcu.</w:t>
      </w:r>
    </w:p>
    <w:p w14:paraId="0B34B14C" w14:textId="77777777" w:rsidR="00F0145B" w:rsidRPr="00D50598" w:rsidRDefault="00F0145B" w:rsidP="00F133E9">
      <w:pPr>
        <w:spacing w:after="0"/>
        <w:jc w:val="both"/>
        <w:rPr>
          <w:rFonts w:cs="Arial"/>
        </w:rPr>
      </w:pPr>
    </w:p>
    <w:p w14:paraId="2071E042"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4BB5144D" w14:textId="77777777" w:rsidR="00F945F2" w:rsidRPr="00D50598" w:rsidRDefault="00F945F2" w:rsidP="00F133E9">
      <w:pPr>
        <w:spacing w:after="0"/>
        <w:jc w:val="center"/>
        <w:rPr>
          <w:rFonts w:cs="Arial"/>
          <w:b/>
        </w:rPr>
      </w:pPr>
      <w:r w:rsidRPr="00D50598">
        <w:rPr>
          <w:rFonts w:cs="Arial"/>
          <w:b/>
        </w:rPr>
        <w:t>Varovanje in zaščita podatkov</w:t>
      </w:r>
    </w:p>
    <w:p w14:paraId="7CD89D05" w14:textId="77777777" w:rsidR="00F945F2" w:rsidRPr="00D50598" w:rsidRDefault="00F945F2" w:rsidP="00F133E9">
      <w:pPr>
        <w:spacing w:after="0"/>
        <w:jc w:val="both"/>
        <w:rPr>
          <w:rFonts w:cs="Arial"/>
        </w:rPr>
      </w:pPr>
    </w:p>
    <w:p w14:paraId="05712868" w14:textId="5E613AC9" w:rsidR="00F133E9" w:rsidRDefault="00F133E9" w:rsidP="00F133E9">
      <w:pPr>
        <w:spacing w:after="0"/>
        <w:jc w:val="both"/>
        <w:rPr>
          <w:rFonts w:cs="Arial"/>
        </w:rPr>
      </w:pPr>
      <w:r w:rsidRPr="0093036E">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531908D6" w14:textId="77777777" w:rsidR="00F133E9" w:rsidRPr="0093036E" w:rsidRDefault="00F133E9" w:rsidP="00F133E9">
      <w:pPr>
        <w:spacing w:after="0"/>
        <w:jc w:val="both"/>
        <w:rPr>
          <w:rFonts w:cs="Arial"/>
        </w:rPr>
      </w:pPr>
    </w:p>
    <w:p w14:paraId="6127D4ED" w14:textId="4D5BF7AB" w:rsidR="00F133E9" w:rsidRDefault="00F133E9" w:rsidP="00F133E9">
      <w:pPr>
        <w:spacing w:after="0"/>
        <w:jc w:val="both"/>
        <w:rPr>
          <w:rFonts w:cs="Arial"/>
          <w:color w:val="000000" w:themeColor="text1"/>
        </w:rPr>
      </w:pPr>
      <w:r w:rsidRPr="0093036E">
        <w:rPr>
          <w:rFonts w:cs="Arial"/>
        </w:rPr>
        <w:t xml:space="preserve">V primeru, da izvajalec poslovne informacije in podatke, ki jih je pridobil pri izvajanju te pogodbe, razkrije ali posreduje brez dovoljenja tretjim osebam, je dolžan naročniku povrniti </w:t>
      </w:r>
      <w:r w:rsidRPr="00A3450D">
        <w:rPr>
          <w:rFonts w:cs="Arial"/>
          <w:color w:val="000000" w:themeColor="text1"/>
        </w:rPr>
        <w:t>vso zaradi tega nastalo poslovno škodo.</w:t>
      </w:r>
    </w:p>
    <w:p w14:paraId="5C392779" w14:textId="77777777" w:rsidR="00F133E9" w:rsidRPr="00A3450D" w:rsidRDefault="00F133E9" w:rsidP="00F133E9">
      <w:pPr>
        <w:spacing w:after="0"/>
        <w:jc w:val="both"/>
        <w:rPr>
          <w:rFonts w:cs="Arial"/>
          <w:color w:val="000000" w:themeColor="text1"/>
        </w:rPr>
      </w:pPr>
    </w:p>
    <w:p w14:paraId="6BB4CF26" w14:textId="77777777" w:rsidR="00F133E9" w:rsidRDefault="00F133E9" w:rsidP="00F133E9">
      <w:pPr>
        <w:spacing w:after="0"/>
        <w:jc w:val="both"/>
        <w:rPr>
          <w:rFonts w:cs="Arial"/>
          <w:color w:val="000000" w:themeColor="text1"/>
        </w:rPr>
      </w:pPr>
      <w:r w:rsidRPr="00A3450D">
        <w:rPr>
          <w:rFonts w:cs="Arial"/>
          <w:color w:val="000000" w:themeColor="text1"/>
        </w:rPr>
        <w:t>Izvajalec kot obdelovalec osebnih podatkov je dolžan zagotoviti zadostna jamstva za izvedbo ustreznih tehničnih in organizacijskih ukrepov na tak način, da obdelava izpolnjuje zahteve iz GDPR in zagotavlja varstvo pravic posameznika, na katerega se nanašajo osebni podatki.</w:t>
      </w:r>
    </w:p>
    <w:p w14:paraId="50207C50" w14:textId="21CA5F40" w:rsidR="00F133E9" w:rsidRPr="00A3450D" w:rsidRDefault="00F133E9" w:rsidP="00F133E9">
      <w:pPr>
        <w:spacing w:after="0"/>
        <w:jc w:val="both"/>
        <w:rPr>
          <w:rFonts w:cs="Arial"/>
          <w:color w:val="000000" w:themeColor="text1"/>
        </w:rPr>
      </w:pPr>
      <w:r w:rsidRPr="00A3450D">
        <w:rPr>
          <w:rFonts w:cs="Arial"/>
          <w:color w:val="000000" w:themeColor="text1"/>
        </w:rPr>
        <w:t xml:space="preserve"> </w:t>
      </w:r>
    </w:p>
    <w:p w14:paraId="094DD857" w14:textId="77777777" w:rsidR="00F133E9" w:rsidRPr="00F133E9" w:rsidRDefault="00F133E9" w:rsidP="00F133E9">
      <w:pPr>
        <w:spacing w:after="0"/>
        <w:jc w:val="both"/>
        <w:rPr>
          <w:rFonts w:cs="Arial"/>
          <w:color w:val="000000" w:themeColor="text1"/>
        </w:rPr>
      </w:pPr>
      <w:r w:rsidRPr="00F133E9">
        <w:rPr>
          <w:rFonts w:cs="Arial"/>
          <w:color w:val="000000" w:themeColor="text1"/>
        </w:rPr>
        <w:t>Izvajalec je zlasti dolžan:</w:t>
      </w:r>
    </w:p>
    <w:p w14:paraId="0A713BD4" w14:textId="77777777" w:rsidR="00F133E9" w:rsidRPr="00F133E9" w:rsidRDefault="00F133E9" w:rsidP="00493895">
      <w:pPr>
        <w:pStyle w:val="ListParagraph"/>
        <w:numPr>
          <w:ilvl w:val="0"/>
          <w:numId w:val="12"/>
        </w:numPr>
        <w:suppressAutoHyphens/>
        <w:spacing w:after="0"/>
        <w:jc w:val="both"/>
        <w:rPr>
          <w:rFonts w:ascii="Arial" w:hAnsi="Arial" w:cs="Arial"/>
        </w:rPr>
      </w:pPr>
      <w:r w:rsidRPr="00F133E9">
        <w:rPr>
          <w:rFonts w:ascii="Arial" w:hAnsi="Arial" w:cs="Arial"/>
        </w:rPr>
        <w:t xml:space="preserve">obdelovati osebne podatke samo po dokumentarnih navodilih upravljavca, </w:t>
      </w:r>
    </w:p>
    <w:p w14:paraId="3510ECAA" w14:textId="77777777" w:rsidR="00F133E9" w:rsidRPr="00F133E9" w:rsidRDefault="00F133E9" w:rsidP="00493895">
      <w:pPr>
        <w:pStyle w:val="ListParagraph"/>
        <w:numPr>
          <w:ilvl w:val="0"/>
          <w:numId w:val="12"/>
        </w:numPr>
        <w:suppressAutoHyphens/>
        <w:spacing w:after="0"/>
        <w:jc w:val="both"/>
        <w:rPr>
          <w:rFonts w:ascii="Arial" w:hAnsi="Arial" w:cs="Arial"/>
        </w:rPr>
      </w:pPr>
      <w:r w:rsidRPr="00F133E9">
        <w:rPr>
          <w:rFonts w:ascii="Arial" w:hAnsi="Arial" w:cs="Arial"/>
        </w:rPr>
        <w:t xml:space="preserve">zagotoviti da so osebe, ki so pooblaščene za obdelavo osebnih podatkov zavezane k zaupnosti, </w:t>
      </w:r>
    </w:p>
    <w:p w14:paraId="6553F585" w14:textId="77777777" w:rsidR="00F133E9" w:rsidRPr="00F133E9" w:rsidRDefault="00F133E9" w:rsidP="00493895">
      <w:pPr>
        <w:pStyle w:val="ListParagraph"/>
        <w:numPr>
          <w:ilvl w:val="0"/>
          <w:numId w:val="12"/>
        </w:numPr>
        <w:suppressAutoHyphens/>
        <w:spacing w:after="0"/>
        <w:jc w:val="both"/>
        <w:rPr>
          <w:rFonts w:ascii="Arial" w:hAnsi="Arial" w:cs="Arial"/>
        </w:rPr>
      </w:pPr>
      <w:r w:rsidRPr="00F133E9">
        <w:rPr>
          <w:rFonts w:ascii="Arial" w:hAnsi="Arial" w:cs="Arial"/>
        </w:rPr>
        <w:t xml:space="preserve">sprejeti vse ukrepe potrebne v skladu z 32. členom GDPR (varnost), </w:t>
      </w:r>
    </w:p>
    <w:p w14:paraId="60FEDF42" w14:textId="77777777" w:rsidR="00F133E9" w:rsidRPr="00F133E9" w:rsidRDefault="00F133E9" w:rsidP="00493895">
      <w:pPr>
        <w:pStyle w:val="ListParagraph"/>
        <w:numPr>
          <w:ilvl w:val="0"/>
          <w:numId w:val="12"/>
        </w:numPr>
        <w:suppressAutoHyphens/>
        <w:spacing w:after="0"/>
        <w:jc w:val="both"/>
        <w:rPr>
          <w:rFonts w:ascii="Arial" w:hAnsi="Arial" w:cs="Arial"/>
        </w:rPr>
      </w:pPr>
      <w:r w:rsidRPr="00F133E9">
        <w:rPr>
          <w:rFonts w:ascii="Arial" w:hAnsi="Arial" w:cs="Arial"/>
        </w:rPr>
        <w:t>spoštovati pogoje zaposlitev drugega obdelovalca,</w:t>
      </w:r>
    </w:p>
    <w:p w14:paraId="2CC7CF0E" w14:textId="77777777" w:rsidR="00F133E9" w:rsidRPr="00F133E9" w:rsidRDefault="00F133E9" w:rsidP="00493895">
      <w:pPr>
        <w:pStyle w:val="ListParagraph"/>
        <w:numPr>
          <w:ilvl w:val="0"/>
          <w:numId w:val="12"/>
        </w:numPr>
        <w:suppressAutoHyphens/>
        <w:spacing w:after="0"/>
        <w:jc w:val="both"/>
        <w:rPr>
          <w:rFonts w:ascii="Arial" w:hAnsi="Arial" w:cs="Arial"/>
        </w:rPr>
      </w:pPr>
      <w:r w:rsidRPr="00F133E9">
        <w:rPr>
          <w:rFonts w:ascii="Arial" w:hAnsi="Arial" w:cs="Arial"/>
        </w:rPr>
        <w:t>ob upoštevanju narave obdelave pomagati upravljavcu z ustreznimi tehničnimi in organizacijskimi ukrepi, kolikor je to mogoče, pri izpolnjevanju njegovih obveznosti, da odgovori na zahteve za uresničevanje pravic posameznika,</w:t>
      </w:r>
    </w:p>
    <w:p w14:paraId="085F0B08" w14:textId="77777777" w:rsidR="00F133E9" w:rsidRPr="00F133E9" w:rsidRDefault="00F133E9" w:rsidP="00493895">
      <w:pPr>
        <w:pStyle w:val="ListParagraph"/>
        <w:numPr>
          <w:ilvl w:val="0"/>
          <w:numId w:val="12"/>
        </w:numPr>
        <w:suppressAutoHyphens/>
        <w:spacing w:after="0"/>
        <w:jc w:val="both"/>
        <w:rPr>
          <w:rFonts w:ascii="Arial" w:hAnsi="Arial" w:cs="Arial"/>
        </w:rPr>
      </w:pPr>
      <w:r w:rsidRPr="00F133E9">
        <w:rPr>
          <w:rFonts w:ascii="Arial" w:hAnsi="Arial" w:cs="Arial"/>
        </w:rPr>
        <w:t>upravljavcu pomagati pri izpolnjevanju obveznosti iz 32. do 36. člena GDPR ob upoštevanju narave obdelave in informacij, ki so dostopne obdelovalcu,</w:t>
      </w:r>
    </w:p>
    <w:p w14:paraId="4136D533" w14:textId="77777777" w:rsidR="00F133E9" w:rsidRPr="00F133E9" w:rsidRDefault="00F133E9" w:rsidP="00493895">
      <w:pPr>
        <w:pStyle w:val="ListParagraph"/>
        <w:numPr>
          <w:ilvl w:val="0"/>
          <w:numId w:val="12"/>
        </w:numPr>
        <w:suppressAutoHyphens/>
        <w:spacing w:after="0"/>
        <w:jc w:val="both"/>
        <w:rPr>
          <w:rFonts w:ascii="Arial" w:hAnsi="Arial" w:cs="Arial"/>
        </w:rPr>
      </w:pPr>
      <w:r w:rsidRPr="00F133E9">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6F9DCE35" w14:textId="77777777" w:rsidR="00F133E9" w:rsidRPr="00F133E9" w:rsidRDefault="00F133E9" w:rsidP="00493895">
      <w:pPr>
        <w:pStyle w:val="ListParagraph"/>
        <w:numPr>
          <w:ilvl w:val="0"/>
          <w:numId w:val="12"/>
        </w:numPr>
        <w:suppressAutoHyphens/>
        <w:spacing w:after="0"/>
        <w:jc w:val="both"/>
        <w:rPr>
          <w:rFonts w:ascii="Arial" w:hAnsi="Arial" w:cs="Arial"/>
        </w:rPr>
      </w:pPr>
      <w:r w:rsidRPr="00F133E9">
        <w:rPr>
          <w:rFonts w:ascii="Arial" w:hAnsi="Arial" w:cs="Arial"/>
        </w:rPr>
        <w:t>dati upravljavcu na voljo vse informacije, potrebne za dokazovanje izpolnjevanja obveznosti iz 28. člena GDPR, ter upravljavcu ali drugemu revizorju, ki ga pooblasti upravljavec, omogoči izvajanje revizij, tudi pregledov, in pri njih sodeluje.</w:t>
      </w:r>
    </w:p>
    <w:p w14:paraId="13FCA870" w14:textId="77777777" w:rsidR="00F133E9" w:rsidRPr="00A3450D" w:rsidRDefault="00F133E9" w:rsidP="00F133E9">
      <w:pPr>
        <w:pStyle w:val="NoSpacing"/>
        <w:spacing w:line="276" w:lineRule="auto"/>
        <w:rPr>
          <w:color w:val="000000" w:themeColor="text1"/>
          <w:lang w:val="sl-SI"/>
        </w:rPr>
      </w:pPr>
    </w:p>
    <w:p w14:paraId="5ED69ACA" w14:textId="6BB6F6A9" w:rsidR="00F133E9" w:rsidRDefault="00F133E9" w:rsidP="00F133E9">
      <w:pPr>
        <w:spacing w:after="0"/>
        <w:jc w:val="both"/>
        <w:rPr>
          <w:rFonts w:cs="Arial"/>
          <w:color w:val="000000" w:themeColor="text1"/>
        </w:rPr>
      </w:pPr>
      <w:r w:rsidRPr="00A3450D">
        <w:rPr>
          <w:rFonts w:cs="Arial"/>
          <w:color w:val="000000" w:themeColor="text1"/>
        </w:rPr>
        <w:t>Izvajalec je dolžan v primeru kršitve varstva osebnih podatkov brez nepotrebnega odlašanja, vendar najkasneje v 24 urah po seznanitvi s kršitvijo uradno obvestiti naročnika</w:t>
      </w:r>
      <w:r>
        <w:rPr>
          <w:rFonts w:cs="Arial"/>
          <w:color w:val="000000" w:themeColor="text1"/>
        </w:rPr>
        <w:t>- upravljavca osebnih podatkov.</w:t>
      </w:r>
    </w:p>
    <w:p w14:paraId="6521B005" w14:textId="77777777" w:rsidR="00F133E9" w:rsidRPr="00A3450D" w:rsidRDefault="00F133E9" w:rsidP="00F133E9">
      <w:pPr>
        <w:spacing w:after="0"/>
        <w:jc w:val="both"/>
        <w:rPr>
          <w:rFonts w:cs="Arial"/>
          <w:color w:val="000000" w:themeColor="text1"/>
        </w:rPr>
      </w:pPr>
    </w:p>
    <w:p w14:paraId="69FD29DF" w14:textId="30B5ACA8" w:rsidR="00F133E9" w:rsidRDefault="00F133E9" w:rsidP="00F133E9">
      <w:pPr>
        <w:spacing w:after="0"/>
        <w:jc w:val="both"/>
        <w:rPr>
          <w:rFonts w:cs="Arial"/>
          <w:color w:val="000000" w:themeColor="text1"/>
        </w:rPr>
      </w:pPr>
      <w:r w:rsidRPr="00A3450D">
        <w:rPr>
          <w:rFonts w:cs="Arial"/>
          <w:color w:val="000000" w:themeColor="text1"/>
        </w:rPr>
        <w:t>Izvajalec ne sme podatkov prejetih s strani naročnika kopirati na noben trajni nosilec, vse nosilce, ki jih je prejel s strani naročnika pa trajno uničiti, takoj po prenehanju potrebe po uporabi podat</w:t>
      </w:r>
      <w:r>
        <w:rPr>
          <w:rFonts w:cs="Arial"/>
          <w:color w:val="000000" w:themeColor="text1"/>
        </w:rPr>
        <w:t>kov, ki so na trajnih nosilcih.</w:t>
      </w:r>
    </w:p>
    <w:p w14:paraId="44AD6F17" w14:textId="77777777" w:rsidR="00F133E9" w:rsidRPr="00A3450D" w:rsidRDefault="00F133E9" w:rsidP="00F133E9">
      <w:pPr>
        <w:spacing w:after="0"/>
        <w:jc w:val="both"/>
        <w:rPr>
          <w:rFonts w:cs="Arial"/>
          <w:color w:val="000000" w:themeColor="text1"/>
        </w:rPr>
      </w:pPr>
    </w:p>
    <w:p w14:paraId="303C3ED5" w14:textId="4EC06B67" w:rsidR="00F133E9" w:rsidRDefault="00F133E9" w:rsidP="00F133E9">
      <w:pPr>
        <w:spacing w:after="0"/>
        <w:jc w:val="both"/>
        <w:rPr>
          <w:rFonts w:cs="Arial"/>
          <w:color w:val="000000" w:themeColor="text1"/>
        </w:rPr>
      </w:pPr>
      <w:r w:rsidRPr="00A3450D">
        <w:rPr>
          <w:rFonts w:cs="Arial"/>
          <w:color w:val="000000" w:themeColor="text1"/>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w:t>
      </w:r>
      <w:r>
        <w:rPr>
          <w:rFonts w:cs="Arial"/>
          <w:color w:val="000000" w:themeColor="text1"/>
        </w:rPr>
        <w:t>nje za varnost osebnih podatkov</w:t>
      </w:r>
    </w:p>
    <w:p w14:paraId="46E53140" w14:textId="77777777" w:rsidR="00F133E9" w:rsidRPr="00A3450D" w:rsidRDefault="00F133E9" w:rsidP="00F133E9">
      <w:pPr>
        <w:spacing w:after="0"/>
        <w:jc w:val="both"/>
        <w:rPr>
          <w:rFonts w:cs="Arial"/>
          <w:color w:val="000000" w:themeColor="text1"/>
        </w:rPr>
      </w:pPr>
    </w:p>
    <w:p w14:paraId="12433DA9" w14:textId="723D807D" w:rsidR="00F133E9" w:rsidRDefault="00F133E9" w:rsidP="00F133E9">
      <w:pPr>
        <w:spacing w:after="0"/>
        <w:jc w:val="both"/>
        <w:rPr>
          <w:rFonts w:cs="Arial"/>
          <w:color w:val="000000" w:themeColor="text1"/>
        </w:rPr>
      </w:pPr>
      <w:r w:rsidRPr="00A3450D">
        <w:rPr>
          <w:rFonts w:cs="Arial"/>
          <w:color w:val="000000" w:themeColor="text1"/>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3C774009" w14:textId="77777777" w:rsidR="00F133E9" w:rsidRPr="00A3450D" w:rsidRDefault="00F133E9" w:rsidP="00F133E9">
      <w:pPr>
        <w:spacing w:after="0"/>
        <w:jc w:val="both"/>
        <w:rPr>
          <w:rFonts w:cs="Arial"/>
          <w:color w:val="000000" w:themeColor="text1"/>
        </w:rPr>
      </w:pPr>
    </w:p>
    <w:p w14:paraId="38A12C6D" w14:textId="4CF463DD" w:rsidR="00F133E9" w:rsidRDefault="00F133E9" w:rsidP="00F133E9">
      <w:pPr>
        <w:spacing w:after="0"/>
        <w:jc w:val="both"/>
        <w:rPr>
          <w:rFonts w:cs="Arial"/>
          <w:color w:val="000000" w:themeColor="text1"/>
        </w:rPr>
      </w:pPr>
      <w:r w:rsidRPr="00A3450D">
        <w:rPr>
          <w:rFonts w:cs="Arial"/>
          <w:color w:val="000000" w:themeColor="text1"/>
        </w:rPr>
        <w:t>Izvajalec kot obdelovalec ne sme brez pisnega dovoljenja posredovati ali hraniti ali drugače obdelovati osebnih podatkov upravljavca izven EU območja (v tretje države) ali posredovati p</w:t>
      </w:r>
      <w:r>
        <w:rPr>
          <w:rFonts w:cs="Arial"/>
          <w:color w:val="000000" w:themeColor="text1"/>
        </w:rPr>
        <w:t>odatke mednarodni organizaciji.</w:t>
      </w:r>
    </w:p>
    <w:p w14:paraId="56A7F81D" w14:textId="77777777" w:rsidR="00F133E9" w:rsidRPr="00A3450D" w:rsidRDefault="00F133E9" w:rsidP="00F133E9">
      <w:pPr>
        <w:spacing w:after="0"/>
        <w:jc w:val="both"/>
        <w:rPr>
          <w:rFonts w:cs="Arial"/>
          <w:color w:val="000000" w:themeColor="text1"/>
        </w:rPr>
      </w:pPr>
    </w:p>
    <w:p w14:paraId="11ADAFF9" w14:textId="3E2E5623" w:rsidR="00F945F2" w:rsidRDefault="00F133E9" w:rsidP="00F133E9">
      <w:pPr>
        <w:spacing w:after="0"/>
        <w:jc w:val="both"/>
        <w:rPr>
          <w:rFonts w:cs="Arial"/>
          <w:color w:val="000000" w:themeColor="text1"/>
        </w:rPr>
      </w:pPr>
      <w:r w:rsidRPr="00A3450D">
        <w:rPr>
          <w:rFonts w:cs="Arial"/>
          <w:color w:val="000000" w:themeColor="text1"/>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12AB5462" w14:textId="77777777" w:rsidR="00F133E9" w:rsidRPr="00F133E9" w:rsidRDefault="00F133E9" w:rsidP="00F133E9">
      <w:pPr>
        <w:jc w:val="both"/>
        <w:rPr>
          <w:rFonts w:cs="Arial"/>
          <w:color w:val="000000" w:themeColor="text1"/>
        </w:rPr>
      </w:pPr>
    </w:p>
    <w:p w14:paraId="4F44A16C"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16F18E65" w14:textId="77777777" w:rsidR="00F945F2" w:rsidRPr="00D50598" w:rsidRDefault="00F945F2" w:rsidP="00F133E9">
      <w:pPr>
        <w:spacing w:after="0"/>
        <w:jc w:val="center"/>
        <w:rPr>
          <w:rFonts w:cs="Arial"/>
          <w:b/>
        </w:rPr>
      </w:pPr>
      <w:r w:rsidRPr="00D50598">
        <w:rPr>
          <w:rFonts w:cs="Arial"/>
          <w:b/>
        </w:rPr>
        <w:t>Pravice intelektualne lastnine</w:t>
      </w:r>
    </w:p>
    <w:p w14:paraId="4BF06A38" w14:textId="77777777" w:rsidR="00F945F2" w:rsidRPr="00D50598" w:rsidRDefault="00F945F2" w:rsidP="00F133E9">
      <w:pPr>
        <w:spacing w:after="0"/>
        <w:jc w:val="both"/>
        <w:rPr>
          <w:rFonts w:cs="Arial"/>
        </w:rPr>
      </w:pPr>
    </w:p>
    <w:p w14:paraId="6127C2A7" w14:textId="77777777" w:rsidR="00F945F2" w:rsidRPr="00D50598" w:rsidRDefault="00F945F2" w:rsidP="00F133E9">
      <w:pPr>
        <w:spacing w:after="0"/>
        <w:jc w:val="both"/>
        <w:rPr>
          <w:rFonts w:cs="Arial"/>
        </w:rPr>
      </w:pPr>
      <w:r w:rsidRPr="00D50598">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4D63787A" w14:textId="77777777" w:rsidR="00F945F2" w:rsidRPr="00D50598" w:rsidRDefault="00F945F2" w:rsidP="00F133E9">
      <w:pPr>
        <w:spacing w:after="0"/>
        <w:jc w:val="both"/>
        <w:rPr>
          <w:rFonts w:cs="Arial"/>
        </w:rPr>
      </w:pPr>
    </w:p>
    <w:p w14:paraId="7C11CB2A" w14:textId="77777777" w:rsidR="00F945F2" w:rsidRPr="00D50598" w:rsidRDefault="00F945F2" w:rsidP="00F133E9">
      <w:pPr>
        <w:spacing w:after="0"/>
        <w:jc w:val="both"/>
        <w:rPr>
          <w:rFonts w:cs="Arial"/>
        </w:rPr>
      </w:pPr>
      <w:r w:rsidRPr="00D50598">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51AC0B35" w14:textId="77777777" w:rsidR="00F945F2" w:rsidRPr="00D50598" w:rsidRDefault="00F945F2" w:rsidP="00F133E9">
      <w:pPr>
        <w:pStyle w:val="NoSpacing"/>
        <w:spacing w:line="276" w:lineRule="auto"/>
        <w:rPr>
          <w:rFonts w:cs="Arial"/>
          <w:lang w:val="sl-SI"/>
        </w:rPr>
      </w:pPr>
    </w:p>
    <w:p w14:paraId="5036E152"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646EE44C" w14:textId="77777777" w:rsidR="00F945F2" w:rsidRPr="00D50598" w:rsidRDefault="00F945F2" w:rsidP="00F133E9">
      <w:pPr>
        <w:spacing w:after="0"/>
        <w:jc w:val="center"/>
        <w:rPr>
          <w:rFonts w:cs="Arial"/>
          <w:b/>
        </w:rPr>
      </w:pPr>
      <w:r w:rsidRPr="00D50598">
        <w:rPr>
          <w:rFonts w:cs="Arial"/>
          <w:b/>
        </w:rPr>
        <w:t>Protikorupcijska klavzula</w:t>
      </w:r>
    </w:p>
    <w:p w14:paraId="0D392BD4" w14:textId="77777777" w:rsidR="00F945F2" w:rsidRPr="00D50598" w:rsidRDefault="00F945F2" w:rsidP="00F133E9">
      <w:pPr>
        <w:spacing w:after="0"/>
        <w:ind w:right="-2"/>
        <w:jc w:val="both"/>
        <w:rPr>
          <w:rFonts w:cs="Arial"/>
          <w:color w:val="000000"/>
        </w:rPr>
      </w:pPr>
    </w:p>
    <w:p w14:paraId="65530CED" w14:textId="77777777" w:rsidR="00F945F2" w:rsidRPr="00D50598" w:rsidRDefault="00F945F2" w:rsidP="00F133E9">
      <w:pPr>
        <w:spacing w:after="0"/>
        <w:ind w:right="-2"/>
        <w:jc w:val="both"/>
        <w:rPr>
          <w:rFonts w:cs="Arial"/>
          <w:color w:val="000000"/>
        </w:rPr>
      </w:pPr>
      <w:r w:rsidRPr="00D50598">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3E23C0AE" w14:textId="77777777" w:rsidR="00F945F2" w:rsidRPr="00D50598" w:rsidRDefault="00F945F2" w:rsidP="00F133E9">
      <w:pPr>
        <w:spacing w:after="0"/>
        <w:ind w:right="-2"/>
        <w:jc w:val="both"/>
        <w:rPr>
          <w:rFonts w:cs="Arial"/>
          <w:color w:val="000000"/>
        </w:rPr>
      </w:pPr>
    </w:p>
    <w:p w14:paraId="7CA3B237" w14:textId="77777777" w:rsidR="00F945F2" w:rsidRPr="00D50598" w:rsidRDefault="00F945F2" w:rsidP="00F133E9">
      <w:pPr>
        <w:spacing w:after="0"/>
        <w:ind w:right="-2"/>
        <w:jc w:val="both"/>
        <w:rPr>
          <w:rFonts w:cs="Arial"/>
          <w:color w:val="000000"/>
        </w:rPr>
      </w:pPr>
      <w:r w:rsidRPr="00D50598">
        <w:rPr>
          <w:rFonts w:cs="Arial"/>
          <w:color w:val="000000"/>
        </w:rPr>
        <w:t>V primeru storitve ali poskusa storitve dejanja iz prejšnjega odstavka je že sklenjena ali veljavna pogodba nična, če pa pogodba še ni veljavna, se šteje, da pogodba ni bila sklenjena.</w:t>
      </w:r>
    </w:p>
    <w:p w14:paraId="2EF8F479" w14:textId="77777777" w:rsidR="00F945F2" w:rsidRPr="00D50598" w:rsidRDefault="00F945F2" w:rsidP="00F133E9">
      <w:pPr>
        <w:pStyle w:val="NoSpacing"/>
        <w:spacing w:line="276" w:lineRule="auto"/>
        <w:rPr>
          <w:rFonts w:cs="Arial"/>
          <w:lang w:val="sl-SI"/>
        </w:rPr>
      </w:pPr>
    </w:p>
    <w:p w14:paraId="1FC78F9D" w14:textId="77777777" w:rsidR="00F945F2" w:rsidRPr="00D50598" w:rsidRDefault="00F945F2" w:rsidP="00493895">
      <w:pPr>
        <w:pStyle w:val="ListParagraph"/>
        <w:numPr>
          <w:ilvl w:val="0"/>
          <w:numId w:val="2"/>
        </w:numPr>
        <w:suppressAutoHyphens/>
        <w:spacing w:after="0"/>
        <w:jc w:val="center"/>
        <w:rPr>
          <w:rFonts w:ascii="Arial" w:hAnsi="Arial" w:cs="Arial"/>
          <w:b/>
        </w:rPr>
      </w:pPr>
      <w:bookmarkStart w:id="7" w:name="_Ref373224045"/>
      <w:r w:rsidRPr="00D50598">
        <w:rPr>
          <w:rFonts w:ascii="Arial" w:hAnsi="Arial" w:cs="Arial"/>
          <w:b/>
        </w:rPr>
        <w:t>člen</w:t>
      </w:r>
      <w:bookmarkEnd w:id="7"/>
    </w:p>
    <w:p w14:paraId="45DD42B7" w14:textId="77777777" w:rsidR="00F945F2" w:rsidRPr="00D50598" w:rsidRDefault="00F945F2" w:rsidP="00F133E9">
      <w:pPr>
        <w:spacing w:after="0"/>
        <w:jc w:val="center"/>
        <w:rPr>
          <w:rFonts w:cs="Arial"/>
          <w:b/>
        </w:rPr>
      </w:pPr>
      <w:r w:rsidRPr="00D50598">
        <w:rPr>
          <w:rFonts w:cs="Arial"/>
          <w:b/>
        </w:rPr>
        <w:t>Izjava ZIntPK</w:t>
      </w:r>
    </w:p>
    <w:p w14:paraId="545547A9" w14:textId="77777777" w:rsidR="00F945F2" w:rsidRPr="00D50598" w:rsidRDefault="00F945F2" w:rsidP="00F133E9">
      <w:pPr>
        <w:spacing w:after="0"/>
        <w:ind w:right="-2"/>
        <w:jc w:val="both"/>
        <w:rPr>
          <w:rFonts w:cs="Arial"/>
          <w:color w:val="000000"/>
        </w:rPr>
      </w:pPr>
    </w:p>
    <w:p w14:paraId="66AB0EC9" w14:textId="77777777" w:rsidR="00F945F2" w:rsidRPr="00D50598" w:rsidRDefault="00F945F2" w:rsidP="00F133E9">
      <w:pPr>
        <w:spacing w:after="0"/>
        <w:ind w:right="-2"/>
        <w:jc w:val="both"/>
        <w:rPr>
          <w:rFonts w:cs="Arial"/>
          <w:color w:val="000000"/>
        </w:rPr>
      </w:pPr>
      <w:r w:rsidRPr="00D50598">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4B63208B" w14:textId="77777777" w:rsidR="00F945F2" w:rsidRPr="00D50598" w:rsidRDefault="00F945F2" w:rsidP="00F133E9">
      <w:pPr>
        <w:pStyle w:val="NoSpacing"/>
        <w:spacing w:line="276" w:lineRule="auto"/>
        <w:rPr>
          <w:rFonts w:cs="Arial"/>
          <w:lang w:val="sl-SI"/>
        </w:rPr>
      </w:pPr>
    </w:p>
    <w:p w14:paraId="34E44113"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33A141CE" w14:textId="77777777" w:rsidR="00F945F2" w:rsidRPr="00D50598" w:rsidRDefault="00F945F2" w:rsidP="00F133E9">
      <w:pPr>
        <w:spacing w:after="0"/>
        <w:jc w:val="center"/>
        <w:rPr>
          <w:rFonts w:cs="Arial"/>
          <w:b/>
        </w:rPr>
      </w:pPr>
      <w:r w:rsidRPr="00D50598">
        <w:rPr>
          <w:rFonts w:cs="Arial"/>
          <w:b/>
        </w:rPr>
        <w:t>Reševanje sporov</w:t>
      </w:r>
    </w:p>
    <w:p w14:paraId="4C6655C0" w14:textId="77777777" w:rsidR="00F945F2" w:rsidRPr="00D50598" w:rsidRDefault="00F945F2" w:rsidP="00F133E9">
      <w:pPr>
        <w:spacing w:after="0"/>
        <w:ind w:right="-2"/>
        <w:jc w:val="both"/>
        <w:rPr>
          <w:rFonts w:cs="Arial"/>
          <w:color w:val="000000"/>
        </w:rPr>
      </w:pPr>
    </w:p>
    <w:p w14:paraId="0CF47F65" w14:textId="77777777" w:rsidR="00F945F2" w:rsidRPr="00D50598" w:rsidRDefault="00F945F2" w:rsidP="00F133E9">
      <w:pPr>
        <w:spacing w:after="0"/>
        <w:ind w:right="-2"/>
        <w:jc w:val="both"/>
        <w:rPr>
          <w:rFonts w:cs="Arial"/>
          <w:color w:val="000000"/>
        </w:rPr>
      </w:pPr>
      <w:r w:rsidRPr="00D50598">
        <w:rPr>
          <w:rFonts w:cs="Arial"/>
          <w:color w:val="000000"/>
        </w:rPr>
        <w:t xml:space="preserve">Pogodbeni stranki se obvezujeta, da bosta naredili vse, kar je potrebno za izvršitev pogodbe in da bosta ravnali kot dobra gospodarstvenika. </w:t>
      </w:r>
    </w:p>
    <w:p w14:paraId="1AC7F499" w14:textId="77777777" w:rsidR="00F945F2" w:rsidRPr="00D50598" w:rsidRDefault="00F945F2" w:rsidP="00F133E9">
      <w:pPr>
        <w:spacing w:after="0"/>
        <w:ind w:right="-2"/>
        <w:jc w:val="both"/>
        <w:rPr>
          <w:rFonts w:cs="Arial"/>
          <w:color w:val="000000"/>
        </w:rPr>
      </w:pPr>
    </w:p>
    <w:p w14:paraId="03FF6030" w14:textId="32EB4222" w:rsidR="00F945F2" w:rsidRPr="00D50598" w:rsidRDefault="00F945F2" w:rsidP="00F133E9">
      <w:pPr>
        <w:spacing w:after="0"/>
        <w:ind w:right="-2"/>
        <w:jc w:val="both"/>
        <w:rPr>
          <w:rFonts w:cs="Arial"/>
          <w:color w:val="000000"/>
        </w:rPr>
      </w:pPr>
      <w:r w:rsidRPr="00D50598">
        <w:rPr>
          <w:rFonts w:cs="Arial"/>
          <w:color w:val="000000"/>
        </w:rPr>
        <w:t>Vse morebitne spore v zvezi s to pogodbo bosta stranki najprej poizkušali rešiti po mirni poti, če pa to ne bo možno, sta pogodbeni stranki sporazumni, da je za reševanje vseh</w:t>
      </w:r>
      <w:r w:rsidR="00432EC8" w:rsidRPr="00D50598">
        <w:rPr>
          <w:rFonts w:cs="Arial"/>
          <w:color w:val="000000"/>
        </w:rPr>
        <w:t xml:space="preserve"> </w:t>
      </w:r>
      <w:r w:rsidRPr="00D50598">
        <w:rPr>
          <w:rFonts w:cs="Arial"/>
          <w:color w:val="000000"/>
        </w:rPr>
        <w:t>morebitnih sporov iz te pogodbe pristojno sodišče v Ljubljani.</w:t>
      </w:r>
    </w:p>
    <w:p w14:paraId="7719B34D" w14:textId="77777777" w:rsidR="00F945F2" w:rsidRPr="00D50598" w:rsidRDefault="00F945F2" w:rsidP="00F133E9">
      <w:pPr>
        <w:pStyle w:val="NoSpacing"/>
        <w:spacing w:line="276" w:lineRule="auto"/>
        <w:rPr>
          <w:rFonts w:cs="Arial"/>
          <w:lang w:val="sl-SI"/>
        </w:rPr>
      </w:pPr>
    </w:p>
    <w:p w14:paraId="30009513" w14:textId="77777777" w:rsidR="00F945F2" w:rsidRPr="00D50598" w:rsidRDefault="00F945F2" w:rsidP="00493895">
      <w:pPr>
        <w:pStyle w:val="ListParagraph"/>
        <w:numPr>
          <w:ilvl w:val="0"/>
          <w:numId w:val="2"/>
        </w:numPr>
        <w:suppressAutoHyphens/>
        <w:spacing w:after="0"/>
        <w:jc w:val="center"/>
        <w:rPr>
          <w:rFonts w:ascii="Arial" w:hAnsi="Arial" w:cs="Arial"/>
          <w:b/>
        </w:rPr>
      </w:pPr>
      <w:r w:rsidRPr="00D50598">
        <w:rPr>
          <w:rFonts w:ascii="Arial" w:hAnsi="Arial" w:cs="Arial"/>
          <w:b/>
        </w:rPr>
        <w:t>člen</w:t>
      </w:r>
    </w:p>
    <w:p w14:paraId="2163B65F" w14:textId="77777777" w:rsidR="00F945F2" w:rsidRPr="00D50598" w:rsidRDefault="00F945F2" w:rsidP="00F133E9">
      <w:pPr>
        <w:spacing w:after="0"/>
        <w:jc w:val="center"/>
        <w:rPr>
          <w:rFonts w:cs="Arial"/>
          <w:b/>
        </w:rPr>
      </w:pPr>
      <w:r w:rsidRPr="00D50598">
        <w:rPr>
          <w:rFonts w:cs="Arial"/>
          <w:b/>
        </w:rPr>
        <w:t>Končne določbe</w:t>
      </w:r>
    </w:p>
    <w:p w14:paraId="09582465" w14:textId="77777777" w:rsidR="00F945F2" w:rsidRPr="00D50598" w:rsidRDefault="00F945F2" w:rsidP="00F133E9">
      <w:pPr>
        <w:spacing w:after="0"/>
        <w:jc w:val="both"/>
        <w:rPr>
          <w:rFonts w:cs="Arial"/>
        </w:rPr>
      </w:pPr>
    </w:p>
    <w:p w14:paraId="1578EDEB" w14:textId="77777777" w:rsidR="00F945F2" w:rsidRPr="00D50598" w:rsidRDefault="00F945F2" w:rsidP="00F133E9">
      <w:pPr>
        <w:spacing w:after="0"/>
        <w:jc w:val="both"/>
        <w:rPr>
          <w:rFonts w:cs="Arial"/>
        </w:rPr>
      </w:pPr>
      <w:r w:rsidRPr="00D50598">
        <w:rPr>
          <w:rFonts w:cs="Arial"/>
        </w:rPr>
        <w:t>Pogodba stopi v veljavo z dnem podpisa zakonitih zastopnikov obeh pogodbenih strank.</w:t>
      </w:r>
    </w:p>
    <w:p w14:paraId="5B4BFED3" w14:textId="77777777" w:rsidR="00F945F2" w:rsidRPr="00D50598" w:rsidRDefault="00F945F2" w:rsidP="00F133E9">
      <w:pPr>
        <w:spacing w:after="0"/>
        <w:jc w:val="both"/>
        <w:rPr>
          <w:rFonts w:cs="Arial"/>
        </w:rPr>
      </w:pPr>
    </w:p>
    <w:p w14:paraId="0D7BD62C" w14:textId="77777777" w:rsidR="00F945F2" w:rsidRPr="00D50598" w:rsidRDefault="00F945F2" w:rsidP="00F133E9">
      <w:pPr>
        <w:spacing w:after="0"/>
        <w:jc w:val="both"/>
        <w:rPr>
          <w:rFonts w:cs="Arial"/>
        </w:rPr>
      </w:pPr>
      <w:r w:rsidRPr="00D50598">
        <w:rPr>
          <w:rFonts w:cs="Arial"/>
        </w:rPr>
        <w:t>Pogodba je sestavljena v 2 (dveh) izvodih, od katerih prejme vsaka pogodbena stranka po 1 (en) izvod.</w:t>
      </w:r>
    </w:p>
    <w:p w14:paraId="62D41094" w14:textId="77777777" w:rsidR="00F945F2" w:rsidRPr="00D50598" w:rsidRDefault="00F945F2" w:rsidP="00F133E9">
      <w:pPr>
        <w:pStyle w:val="NoSpacing"/>
        <w:spacing w:line="276" w:lineRule="auto"/>
        <w:rPr>
          <w:rFonts w:cs="Arial"/>
          <w:lang w:val="sl-SI"/>
        </w:rPr>
      </w:pPr>
    </w:p>
    <w:p w14:paraId="7C8CD940" w14:textId="77777777" w:rsidR="00F945F2" w:rsidRPr="00D50598" w:rsidRDefault="00F945F2" w:rsidP="00F133E9">
      <w:pPr>
        <w:spacing w:after="0"/>
        <w:rPr>
          <w:rFonts w:cs="Arial"/>
        </w:rPr>
      </w:pPr>
    </w:p>
    <w:p w14:paraId="42776423" w14:textId="77777777" w:rsidR="00F945F2" w:rsidRPr="00D50598" w:rsidRDefault="00F945F2" w:rsidP="00F133E9">
      <w:pPr>
        <w:spacing w:after="0"/>
        <w:rPr>
          <w:rFonts w:cs="Arial"/>
        </w:rPr>
      </w:pPr>
      <w:r w:rsidRPr="00D50598">
        <w:rPr>
          <w:rFonts w:cs="Arial"/>
        </w:rPr>
        <w:t>Priloge:</w:t>
      </w:r>
    </w:p>
    <w:p w14:paraId="79495E2A" w14:textId="77777777" w:rsidR="00F945F2" w:rsidRPr="00D50598" w:rsidRDefault="00F945F2" w:rsidP="00493895">
      <w:pPr>
        <w:pStyle w:val="ListParagraph"/>
        <w:numPr>
          <w:ilvl w:val="0"/>
          <w:numId w:val="3"/>
        </w:numPr>
        <w:suppressAutoHyphens/>
        <w:spacing w:after="0"/>
        <w:rPr>
          <w:rFonts w:ascii="Arial" w:hAnsi="Arial" w:cs="Arial"/>
        </w:rPr>
      </w:pPr>
      <w:r w:rsidRPr="00D50598">
        <w:rPr>
          <w:rFonts w:ascii="Arial" w:hAnsi="Arial" w:cs="Arial"/>
        </w:rPr>
        <w:t>Specifikacija naročila</w:t>
      </w:r>
    </w:p>
    <w:p w14:paraId="0EAE6E17" w14:textId="517B4233" w:rsidR="00F945F2" w:rsidRPr="00D50598" w:rsidRDefault="00F945F2" w:rsidP="00493895">
      <w:pPr>
        <w:pStyle w:val="ListParagraph"/>
        <w:numPr>
          <w:ilvl w:val="0"/>
          <w:numId w:val="3"/>
        </w:numPr>
        <w:suppressAutoHyphens/>
        <w:spacing w:after="0"/>
        <w:rPr>
          <w:rFonts w:ascii="Arial" w:hAnsi="Arial" w:cs="Arial"/>
        </w:rPr>
      </w:pPr>
      <w:r w:rsidRPr="00D50598">
        <w:rPr>
          <w:rFonts w:ascii="Arial" w:hAnsi="Arial" w:cs="Arial"/>
        </w:rPr>
        <w:t xml:space="preserve">Ponudba </w:t>
      </w:r>
      <w:r w:rsidR="001E723E">
        <w:rPr>
          <w:rFonts w:ascii="Arial" w:hAnsi="Arial" w:cs="Arial"/>
        </w:rPr>
        <w:t xml:space="preserve">izvajalca </w:t>
      </w:r>
      <w:r w:rsidRPr="00D50598">
        <w:rPr>
          <w:rFonts w:ascii="Arial" w:hAnsi="Arial" w:cs="Arial"/>
        </w:rPr>
        <w:t>št. ____ z dne ____</w:t>
      </w:r>
    </w:p>
    <w:p w14:paraId="54C23382" w14:textId="77777777" w:rsidR="00F945F2" w:rsidRPr="00D50598" w:rsidRDefault="00F945F2" w:rsidP="00493895">
      <w:pPr>
        <w:pStyle w:val="ListParagraph"/>
        <w:numPr>
          <w:ilvl w:val="0"/>
          <w:numId w:val="3"/>
        </w:numPr>
        <w:suppressAutoHyphens/>
        <w:spacing w:after="0"/>
        <w:rPr>
          <w:rFonts w:ascii="Arial" w:hAnsi="Arial" w:cs="Arial"/>
        </w:rPr>
      </w:pPr>
      <w:r w:rsidRPr="00D50598">
        <w:rPr>
          <w:rFonts w:ascii="Arial" w:hAnsi="Arial" w:cs="Arial"/>
        </w:rPr>
        <w:t>Izjava o varovanju poslovne skrivnosti</w:t>
      </w:r>
    </w:p>
    <w:p w14:paraId="393EE32F" w14:textId="77777777" w:rsidR="00F945F2" w:rsidRPr="00D50598" w:rsidRDefault="00F945F2" w:rsidP="00493895">
      <w:pPr>
        <w:pStyle w:val="ListParagraph"/>
        <w:numPr>
          <w:ilvl w:val="0"/>
          <w:numId w:val="3"/>
        </w:numPr>
        <w:suppressAutoHyphens/>
        <w:spacing w:after="0"/>
        <w:rPr>
          <w:rFonts w:ascii="Arial" w:hAnsi="Arial" w:cs="Arial"/>
        </w:rPr>
      </w:pPr>
      <w:r w:rsidRPr="00D50598">
        <w:rPr>
          <w:rFonts w:ascii="Arial" w:hAnsi="Arial" w:cs="Arial"/>
        </w:rPr>
        <w:t>Izjava ZIntPK</w:t>
      </w:r>
    </w:p>
    <w:p w14:paraId="3C9E5D90" w14:textId="77777777" w:rsidR="00F945F2" w:rsidRPr="00D50598" w:rsidRDefault="00F945F2" w:rsidP="00F133E9">
      <w:pPr>
        <w:spacing w:after="0"/>
        <w:rPr>
          <w:rFonts w:cs="Arial"/>
        </w:rPr>
      </w:pPr>
    </w:p>
    <w:p w14:paraId="22782ED6" w14:textId="77777777" w:rsidR="00F945F2" w:rsidRPr="00D50598" w:rsidRDefault="00F945F2" w:rsidP="00F133E9">
      <w:pPr>
        <w:spacing w:after="0"/>
        <w:rPr>
          <w:rFonts w:eastAsia="Times New Roman" w:cs="Arial"/>
          <w:lang w:eastAsia="ar-SA"/>
        </w:rPr>
      </w:pPr>
    </w:p>
    <w:p w14:paraId="77A99331" w14:textId="378A9FD2" w:rsidR="00F945F2" w:rsidRPr="00D50598" w:rsidRDefault="00F945F2" w:rsidP="00F133E9">
      <w:pPr>
        <w:spacing w:after="0"/>
        <w:rPr>
          <w:rFonts w:eastAsia="Times New Roman" w:cs="Arial"/>
          <w:lang w:eastAsia="ar-SA"/>
        </w:rPr>
      </w:pPr>
      <w:r w:rsidRPr="00D50598">
        <w:rPr>
          <w:rFonts w:eastAsia="Times New Roman" w:cs="Arial"/>
          <w:lang w:eastAsia="ar-SA"/>
        </w:rPr>
        <w:t>Ljubljana, dne ___________</w:t>
      </w:r>
      <w:r w:rsidRPr="00D50598">
        <w:rPr>
          <w:rFonts w:eastAsia="Times New Roman" w:cs="Arial"/>
          <w:lang w:eastAsia="ar-SA"/>
        </w:rPr>
        <w:tab/>
      </w:r>
      <w:r w:rsidRPr="00D50598">
        <w:rPr>
          <w:rFonts w:eastAsia="Times New Roman" w:cs="Arial"/>
          <w:lang w:eastAsia="ar-SA"/>
        </w:rPr>
        <w:tab/>
      </w:r>
      <w:r w:rsidRPr="00D50598">
        <w:rPr>
          <w:rFonts w:eastAsia="Times New Roman" w:cs="Arial"/>
          <w:lang w:eastAsia="ar-SA"/>
        </w:rPr>
        <w:tab/>
      </w:r>
      <w:r w:rsidRPr="00D50598">
        <w:rPr>
          <w:rFonts w:eastAsia="Times New Roman" w:cs="Arial"/>
          <w:lang w:eastAsia="ar-SA"/>
        </w:rPr>
        <w:tab/>
      </w:r>
      <w:r w:rsidRPr="00D50598">
        <w:rPr>
          <w:rFonts w:eastAsia="Times New Roman" w:cs="Arial"/>
          <w:lang w:eastAsia="ar-SA"/>
        </w:rPr>
        <w:tab/>
        <w:t>___________, dne ___________</w:t>
      </w:r>
    </w:p>
    <w:p w14:paraId="3F80BBA2" w14:textId="77777777" w:rsidR="00F945F2" w:rsidRPr="00D50598" w:rsidRDefault="00F945F2" w:rsidP="00F133E9">
      <w:pPr>
        <w:spacing w:after="0"/>
        <w:rPr>
          <w:rFonts w:eastAsia="Times New Roman" w:cs="Arial"/>
          <w:lang w:eastAsia="ar-SA"/>
        </w:rPr>
      </w:pPr>
    </w:p>
    <w:p w14:paraId="48AB0101" w14:textId="77777777" w:rsidR="00F945F2" w:rsidRPr="00D50598" w:rsidRDefault="00F945F2" w:rsidP="00F133E9">
      <w:pPr>
        <w:spacing w:after="0"/>
        <w:rPr>
          <w:rFonts w:eastAsia="Times New Roman" w:cs="Arial"/>
          <w:lang w:eastAsia="ar-SA"/>
        </w:rPr>
      </w:pPr>
    </w:p>
    <w:p w14:paraId="63526452" w14:textId="292C63EB" w:rsidR="00F945F2" w:rsidRPr="00D50598" w:rsidRDefault="00F945F2" w:rsidP="00F133E9">
      <w:pPr>
        <w:spacing w:after="0"/>
        <w:rPr>
          <w:rFonts w:eastAsia="Times New Roman" w:cs="Arial"/>
          <w:b/>
          <w:lang w:eastAsia="ar-SA"/>
        </w:rPr>
      </w:pPr>
      <w:r w:rsidRPr="00D50598">
        <w:rPr>
          <w:rFonts w:eastAsia="Times New Roman" w:cs="Arial"/>
          <w:b/>
          <w:lang w:eastAsia="ar-SA"/>
        </w:rPr>
        <w:t>BORZEN, d.o.o.</w:t>
      </w:r>
      <w:r w:rsidRPr="00D50598">
        <w:rPr>
          <w:rFonts w:eastAsia="Times New Roman" w:cs="Arial"/>
          <w:b/>
          <w:lang w:eastAsia="ar-SA"/>
        </w:rPr>
        <w:tab/>
      </w:r>
      <w:r w:rsidRPr="00D50598">
        <w:rPr>
          <w:rFonts w:eastAsia="Times New Roman" w:cs="Arial"/>
          <w:b/>
          <w:lang w:eastAsia="ar-SA"/>
        </w:rPr>
        <w:tab/>
      </w:r>
      <w:r w:rsidRPr="00D50598">
        <w:rPr>
          <w:rFonts w:eastAsia="Times New Roman" w:cs="Arial"/>
          <w:b/>
          <w:lang w:eastAsia="ar-SA"/>
        </w:rPr>
        <w:tab/>
      </w:r>
      <w:r w:rsidRPr="00D50598">
        <w:rPr>
          <w:rFonts w:eastAsia="Times New Roman" w:cs="Arial"/>
          <w:b/>
          <w:lang w:eastAsia="ar-SA"/>
        </w:rPr>
        <w:tab/>
      </w:r>
      <w:r w:rsidRPr="00D50598">
        <w:rPr>
          <w:rFonts w:eastAsia="Times New Roman" w:cs="Arial"/>
          <w:b/>
          <w:lang w:eastAsia="ar-SA"/>
        </w:rPr>
        <w:tab/>
      </w:r>
      <w:r w:rsidRPr="00D50598">
        <w:rPr>
          <w:rFonts w:eastAsia="Times New Roman" w:cs="Arial"/>
          <w:b/>
          <w:lang w:eastAsia="ar-SA"/>
        </w:rPr>
        <w:tab/>
        <w:t>____________</w:t>
      </w:r>
    </w:p>
    <w:p w14:paraId="643C336A" w14:textId="39FE68A3" w:rsidR="00DD33FC" w:rsidRPr="00D50598" w:rsidRDefault="005703E8" w:rsidP="00F133E9">
      <w:pPr>
        <w:spacing w:after="0"/>
        <w:rPr>
          <w:rFonts w:eastAsia="Times New Roman" w:cs="Arial"/>
          <w:lang w:eastAsia="ar-SA"/>
        </w:rPr>
      </w:pPr>
      <w:r>
        <w:rPr>
          <w:rFonts w:cs="Arial"/>
        </w:rPr>
        <w:t>Mojca Kert, direktorica</w:t>
      </w:r>
      <w:r w:rsidR="00F945F2" w:rsidRPr="00D50598">
        <w:rPr>
          <w:rFonts w:cs="Arial"/>
        </w:rPr>
        <w:tab/>
      </w:r>
      <w:r w:rsidR="00F945F2" w:rsidRPr="00D50598">
        <w:rPr>
          <w:rFonts w:cs="Arial"/>
        </w:rPr>
        <w:tab/>
      </w:r>
      <w:r w:rsidR="00F945F2" w:rsidRPr="00D50598">
        <w:rPr>
          <w:rFonts w:cs="Arial"/>
        </w:rPr>
        <w:tab/>
      </w:r>
      <w:r w:rsidR="00F945F2" w:rsidRPr="00D50598">
        <w:rPr>
          <w:rFonts w:cs="Arial"/>
        </w:rPr>
        <w:tab/>
      </w:r>
      <w:r w:rsidR="00F945F2" w:rsidRPr="00D50598">
        <w:rPr>
          <w:rFonts w:cs="Arial"/>
        </w:rPr>
        <w:tab/>
        <w:t>____________</w:t>
      </w:r>
      <w:r w:rsidR="00F945F2" w:rsidRPr="00D50598">
        <w:rPr>
          <w:rFonts w:cs="Arial"/>
        </w:rPr>
        <w:tab/>
      </w:r>
    </w:p>
    <w:p w14:paraId="3EE6D657" w14:textId="77777777" w:rsidR="00DD33FC" w:rsidRPr="00D50598" w:rsidRDefault="00DD33FC" w:rsidP="00F133E9">
      <w:pPr>
        <w:rPr>
          <w:rFonts w:eastAsia="Times New Roman" w:cs="Arial"/>
          <w:lang w:eastAsia="ar-SA"/>
        </w:rPr>
      </w:pPr>
      <w:r w:rsidRPr="00D50598">
        <w:rPr>
          <w:rFonts w:eastAsia="Times New Roman" w:cs="Arial"/>
          <w:lang w:eastAsia="ar-SA"/>
        </w:rPr>
        <w:br w:type="page"/>
      </w:r>
    </w:p>
    <w:p w14:paraId="0B27881B" w14:textId="77777777" w:rsidR="00DD33FC" w:rsidRPr="00D50598" w:rsidRDefault="00DD33FC" w:rsidP="00F133E9">
      <w:pPr>
        <w:spacing w:after="0"/>
        <w:jc w:val="center"/>
        <w:rPr>
          <w:rFonts w:cs="Arial"/>
          <w:b/>
          <w:szCs w:val="28"/>
        </w:rPr>
      </w:pPr>
      <w:r w:rsidRPr="00D50598">
        <w:rPr>
          <w:rFonts w:cs="Arial"/>
          <w:b/>
          <w:szCs w:val="28"/>
        </w:rPr>
        <w:t>IZJAVA ZUNANJEGA SODELAVCA O VAROVANJU POSLOVNE SKRIVNOSTI</w:t>
      </w:r>
    </w:p>
    <w:p w14:paraId="069D23D7" w14:textId="77777777" w:rsidR="00DD33FC" w:rsidRPr="00D50598" w:rsidRDefault="00DD33FC" w:rsidP="00F133E9">
      <w:pPr>
        <w:pStyle w:val="NoSpacing"/>
        <w:spacing w:line="276" w:lineRule="auto"/>
        <w:rPr>
          <w:rFonts w:cs="Arial"/>
          <w:lang w:val="sl-SI"/>
        </w:rPr>
      </w:pPr>
    </w:p>
    <w:p w14:paraId="5574B324" w14:textId="55E13C78" w:rsidR="00DD33FC" w:rsidRPr="00D50598" w:rsidRDefault="00DD33FC" w:rsidP="00F133E9">
      <w:pPr>
        <w:spacing w:after="0"/>
        <w:jc w:val="both"/>
        <w:rPr>
          <w:rFonts w:cs="Arial"/>
          <w:b/>
          <w:sz w:val="20"/>
          <w:szCs w:val="20"/>
        </w:rPr>
      </w:pPr>
      <w:r w:rsidRPr="00D50598">
        <w:rPr>
          <w:rFonts w:cs="Arial"/>
          <w:sz w:val="20"/>
          <w:szCs w:val="20"/>
        </w:rPr>
        <w:t>Podpisani ________________________________________, ki z družbo Borzen, operater trga z elektriko, d.</w:t>
      </w:r>
      <w:r w:rsidR="00E4759A" w:rsidRPr="00D50598">
        <w:rPr>
          <w:rFonts w:cs="Arial"/>
          <w:sz w:val="20"/>
          <w:szCs w:val="20"/>
        </w:rPr>
        <w:t xml:space="preserve"> </w:t>
      </w:r>
      <w:r w:rsidRPr="00D50598">
        <w:rPr>
          <w:rFonts w:cs="Arial"/>
          <w:sz w:val="20"/>
          <w:szCs w:val="20"/>
        </w:rPr>
        <w:t>o.</w:t>
      </w:r>
      <w:r w:rsidR="00E4759A" w:rsidRPr="00D50598">
        <w:rPr>
          <w:rFonts w:cs="Arial"/>
          <w:sz w:val="20"/>
          <w:szCs w:val="20"/>
        </w:rPr>
        <w:t xml:space="preserve"> </w:t>
      </w:r>
      <w:r w:rsidRPr="00D50598">
        <w:rPr>
          <w:rFonts w:cs="Arial"/>
          <w:sz w:val="20"/>
          <w:szCs w:val="20"/>
        </w:rPr>
        <w:t xml:space="preserve">o., Dunajska cesta 156, 1000 Ljubljana, poslovno sodelujem na podlagi izvedbe storitve </w:t>
      </w:r>
      <w:r w:rsidRPr="00D50598">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00B35083">
            <w:rPr>
              <w:rFonts w:eastAsia="Calibri" w:cs="Arial"/>
              <w:b/>
              <w:sz w:val="20"/>
              <w:szCs w:val="20"/>
            </w:rPr>
            <w:t>Varnostni pregled v letu 2023</w:t>
          </w:r>
        </w:sdtContent>
      </w:sdt>
      <w:r w:rsidRPr="00D50598">
        <w:rPr>
          <w:rFonts w:eastAsia="Calibri" w:cs="Arial"/>
          <w:b/>
          <w:sz w:val="20"/>
          <w:szCs w:val="20"/>
        </w:rPr>
        <w:t>«</w:t>
      </w:r>
      <w:r w:rsidRPr="00D50598">
        <w:rPr>
          <w:rFonts w:cs="Arial"/>
          <w:b/>
          <w:sz w:val="20"/>
          <w:szCs w:val="20"/>
        </w:rPr>
        <w:t xml:space="preserve"> </w:t>
      </w:r>
      <w:r w:rsidRPr="00D50598">
        <w:rPr>
          <w:rFonts w:cs="Arial"/>
          <w:sz w:val="20"/>
          <w:szCs w:val="20"/>
        </w:rPr>
        <w:t>zase in svoje sodelavce izjavljam, da:</w:t>
      </w:r>
    </w:p>
    <w:p w14:paraId="79094337" w14:textId="77777777" w:rsidR="00DD33FC" w:rsidRPr="00D50598" w:rsidRDefault="00DD33FC" w:rsidP="00F133E9">
      <w:pPr>
        <w:spacing w:after="0"/>
        <w:jc w:val="both"/>
        <w:rPr>
          <w:rFonts w:cs="Arial"/>
          <w:sz w:val="20"/>
          <w:szCs w:val="20"/>
        </w:rPr>
      </w:pPr>
    </w:p>
    <w:p w14:paraId="73649EB2" w14:textId="77777777" w:rsidR="00DD33FC" w:rsidRPr="00D50598" w:rsidRDefault="00DD33FC" w:rsidP="00493895">
      <w:pPr>
        <w:numPr>
          <w:ilvl w:val="0"/>
          <w:numId w:val="5"/>
        </w:numPr>
        <w:suppressAutoHyphens/>
        <w:spacing w:after="0"/>
        <w:contextualSpacing/>
        <w:jc w:val="both"/>
        <w:rPr>
          <w:rFonts w:cs="Arial"/>
          <w:sz w:val="20"/>
          <w:szCs w:val="20"/>
        </w:rPr>
      </w:pPr>
      <w:r w:rsidRPr="00D50598">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1BFF173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člane bilan</w:t>
      </w:r>
      <w:r w:rsidR="008E03B6" w:rsidRPr="00D50598">
        <w:rPr>
          <w:rFonts w:cs="Arial"/>
          <w:sz w:val="20"/>
          <w:szCs w:val="20"/>
        </w:rPr>
        <w:t>čne sheme</w:t>
      </w:r>
      <w:r w:rsidRPr="00D50598">
        <w:rPr>
          <w:rFonts w:cs="Arial"/>
          <w:sz w:val="20"/>
          <w:szCs w:val="20"/>
        </w:rPr>
        <w:t xml:space="preserve"> in člane podporne sheme, njihovo finančno stanje, poslovanje ter poslovni položaj, razen tistih podatkov, katerih razkritje je obvezno po zakonu ali drugih aktih družbe,</w:t>
      </w:r>
    </w:p>
    <w:p w14:paraId="1FF6A9B5"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upravljanje bilančne sheme,</w:t>
      </w:r>
    </w:p>
    <w:p w14:paraId="54D95AFF"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strateški načrt in strategijo razvoja družbe,</w:t>
      </w:r>
    </w:p>
    <w:p w14:paraId="4D8A2F77"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poslovno politiko in načrte izvajanja dejavnosti družbe oziroma posameznih poslovnih funkcij in poročila o njihovem izvajanju,</w:t>
      </w:r>
    </w:p>
    <w:p w14:paraId="494BCAD6"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informacije o poslovanju družbe, njenih rezultatih in finančnih načrtih, razen tistih katerih razkritje je obvezno po zakonu ali drugih aktih družbe,</w:t>
      </w:r>
    </w:p>
    <w:p w14:paraId="7BB14F14"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likvidnostno stanje družbe,</w:t>
      </w:r>
    </w:p>
    <w:p w14:paraId="42FCBDD3"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tehnološke sisteme družbe in programske rešitve,</w:t>
      </w:r>
    </w:p>
    <w:p w14:paraId="750B2B4E"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informacijsko tehnologijo družbe, programe, uporabniške aplikacije ter sistemske produkte družbe,</w:t>
      </w:r>
    </w:p>
    <w:p w14:paraId="48893F81"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planske, obračunske in prodajne kalkulacije za posamezne storitve,</w:t>
      </w:r>
    </w:p>
    <w:p w14:paraId="04793D80"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tržne in interne analize ter druge raziskave,</w:t>
      </w:r>
    </w:p>
    <w:p w14:paraId="3A38F7CB"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pogodbe o zaposlitvi, plače in drugi podatki, ki jih zbirajo pristojne organizacijske enote družbe,</w:t>
      </w:r>
    </w:p>
    <w:p w14:paraId="75D4D926"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 xml:space="preserve">dejanska izplačila osebnih dohodkov ter na dejanska izplačila avtorskih in katerihkoli drugih honorarjev, </w:t>
      </w:r>
    </w:p>
    <w:p w14:paraId="019B8E94"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podatke, ki jih kot zaupne določajo predpisi s področja javnih naročil oziroma drugi interni akti družbe,</w:t>
      </w:r>
    </w:p>
    <w:p w14:paraId="47B97C56"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sodne postopke ali postopke pred drugimi organi, v katerih je družba ali njen zunanji sodelavec,</w:t>
      </w:r>
    </w:p>
    <w:p w14:paraId="0B721E96"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lokacije, kjer se hranijo listine z zaupnimi podatki, ali listine, ki se nanašajo na sistem varovanja in signalno varnostne naprave, na njihove lokacije in način delovanja,</w:t>
      </w:r>
    </w:p>
    <w:p w14:paraId="4F4718AD" w14:textId="26D6984E" w:rsidR="00DD33FC" w:rsidRPr="00D50598" w:rsidRDefault="00DD33FC" w:rsidP="00493895">
      <w:pPr>
        <w:numPr>
          <w:ilvl w:val="0"/>
          <w:numId w:val="6"/>
        </w:numPr>
        <w:suppressAutoHyphens/>
        <w:spacing w:after="0"/>
        <w:ind w:left="1068"/>
        <w:contextualSpacing/>
        <w:jc w:val="both"/>
        <w:rPr>
          <w:rFonts w:cs="Arial"/>
          <w:sz w:val="20"/>
          <w:szCs w:val="20"/>
        </w:rPr>
      </w:pPr>
      <w:r w:rsidRPr="00D50598">
        <w:rPr>
          <w:rFonts w:cs="Arial"/>
          <w:sz w:val="20"/>
          <w:szCs w:val="20"/>
        </w:rPr>
        <w:t>tuje in domače poslovne partnerje (njihova notranja razmerja, poslovna razmerja s tretjimi osebami, podatki o zaposlenih in drugih sodelavcih, podatki, ki jih poslovni partner sam določi kot poslovno skrivnost</w:t>
      </w:r>
      <w:r w:rsidR="0065406A" w:rsidRPr="00D50598">
        <w:rPr>
          <w:rFonts w:cs="Arial"/>
          <w:sz w:val="20"/>
          <w:szCs w:val="20"/>
        </w:rPr>
        <w:t>)</w:t>
      </w:r>
      <w:r w:rsidRPr="00D50598">
        <w:rPr>
          <w:rFonts w:cs="Arial"/>
          <w:sz w:val="20"/>
          <w:szCs w:val="20"/>
        </w:rPr>
        <w:t>.</w:t>
      </w:r>
    </w:p>
    <w:p w14:paraId="758A9610" w14:textId="77777777" w:rsidR="00DD33FC" w:rsidRPr="00D50598" w:rsidRDefault="00DD33FC" w:rsidP="00F133E9">
      <w:pPr>
        <w:spacing w:after="0"/>
        <w:ind w:left="1068"/>
        <w:contextualSpacing/>
        <w:jc w:val="both"/>
        <w:rPr>
          <w:rFonts w:cs="Arial"/>
          <w:sz w:val="20"/>
          <w:szCs w:val="20"/>
        </w:rPr>
      </w:pPr>
    </w:p>
    <w:p w14:paraId="60ABCF42" w14:textId="77777777" w:rsidR="00DD33FC" w:rsidRPr="00D50598" w:rsidRDefault="00DD33FC" w:rsidP="00493895">
      <w:pPr>
        <w:numPr>
          <w:ilvl w:val="0"/>
          <w:numId w:val="5"/>
        </w:numPr>
        <w:suppressAutoHyphens/>
        <w:spacing w:after="0"/>
        <w:contextualSpacing/>
        <w:jc w:val="both"/>
        <w:rPr>
          <w:rFonts w:cs="Arial"/>
          <w:sz w:val="20"/>
          <w:szCs w:val="20"/>
        </w:rPr>
      </w:pPr>
      <w:r w:rsidRPr="00D50598">
        <w:rPr>
          <w:rFonts w:cs="Arial"/>
          <w:sz w:val="20"/>
          <w:szCs w:val="20"/>
        </w:rPr>
        <w:t>bom vse podatke, ki v skladu s pravilnikom predstavljajo poslovno skrivnost, obravnaval kot zaupne in jih kot takšne tudi varoval;</w:t>
      </w:r>
    </w:p>
    <w:p w14:paraId="3A3B0319" w14:textId="77777777" w:rsidR="00DD33FC" w:rsidRPr="00D50598" w:rsidRDefault="00DD33FC" w:rsidP="00F133E9">
      <w:pPr>
        <w:spacing w:after="0"/>
        <w:ind w:left="720"/>
        <w:contextualSpacing/>
        <w:jc w:val="both"/>
        <w:rPr>
          <w:rFonts w:cs="Arial"/>
          <w:sz w:val="20"/>
          <w:szCs w:val="20"/>
        </w:rPr>
      </w:pPr>
    </w:p>
    <w:p w14:paraId="04F2B40C" w14:textId="77777777" w:rsidR="00DD33FC" w:rsidRPr="00D50598" w:rsidRDefault="00DD33FC" w:rsidP="00493895">
      <w:pPr>
        <w:numPr>
          <w:ilvl w:val="0"/>
          <w:numId w:val="5"/>
        </w:numPr>
        <w:suppressAutoHyphens/>
        <w:spacing w:after="0"/>
        <w:contextualSpacing/>
        <w:jc w:val="both"/>
        <w:rPr>
          <w:rFonts w:cs="Arial"/>
          <w:sz w:val="20"/>
          <w:szCs w:val="20"/>
        </w:rPr>
      </w:pPr>
      <w:r w:rsidRPr="00D50598">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D50598" w:rsidRDefault="00DD33FC" w:rsidP="00F133E9">
      <w:pPr>
        <w:spacing w:after="0"/>
        <w:ind w:left="720"/>
        <w:contextualSpacing/>
        <w:jc w:val="both"/>
        <w:rPr>
          <w:rFonts w:cs="Arial"/>
          <w:sz w:val="20"/>
          <w:szCs w:val="20"/>
        </w:rPr>
      </w:pPr>
    </w:p>
    <w:p w14:paraId="7276A928" w14:textId="77777777" w:rsidR="00DD33FC" w:rsidRPr="00D50598" w:rsidRDefault="00DD33FC" w:rsidP="00493895">
      <w:pPr>
        <w:numPr>
          <w:ilvl w:val="0"/>
          <w:numId w:val="5"/>
        </w:numPr>
        <w:suppressAutoHyphens/>
        <w:spacing w:after="0"/>
        <w:contextualSpacing/>
        <w:jc w:val="both"/>
        <w:rPr>
          <w:rFonts w:cs="Arial"/>
          <w:sz w:val="20"/>
          <w:szCs w:val="20"/>
        </w:rPr>
      </w:pPr>
      <w:r w:rsidRPr="00D50598">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D50598" w:rsidRDefault="00DD33FC" w:rsidP="00F133E9">
      <w:pPr>
        <w:spacing w:after="0"/>
        <w:ind w:left="720"/>
        <w:contextualSpacing/>
        <w:jc w:val="both"/>
        <w:rPr>
          <w:rFonts w:cs="Arial"/>
          <w:sz w:val="20"/>
          <w:szCs w:val="20"/>
        </w:rPr>
      </w:pPr>
    </w:p>
    <w:p w14:paraId="4F4C27BD" w14:textId="77777777" w:rsidR="00DD33FC" w:rsidRPr="00D50598" w:rsidRDefault="00DD33FC" w:rsidP="00493895">
      <w:pPr>
        <w:numPr>
          <w:ilvl w:val="0"/>
          <w:numId w:val="5"/>
        </w:numPr>
        <w:suppressAutoHyphens/>
        <w:spacing w:after="0"/>
        <w:contextualSpacing/>
        <w:jc w:val="both"/>
        <w:rPr>
          <w:rFonts w:cs="Arial"/>
          <w:sz w:val="20"/>
          <w:szCs w:val="20"/>
        </w:rPr>
      </w:pPr>
      <w:r w:rsidRPr="00D50598">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D50598" w:rsidRDefault="00DD33FC" w:rsidP="00F133E9">
      <w:pPr>
        <w:spacing w:after="0"/>
        <w:ind w:left="720"/>
        <w:contextualSpacing/>
        <w:jc w:val="both"/>
        <w:rPr>
          <w:rFonts w:cs="Arial"/>
          <w:sz w:val="20"/>
          <w:szCs w:val="20"/>
        </w:rPr>
      </w:pPr>
    </w:p>
    <w:p w14:paraId="38125C64" w14:textId="5B7171E6" w:rsidR="004222C5" w:rsidRDefault="00DD33FC" w:rsidP="00493895">
      <w:pPr>
        <w:numPr>
          <w:ilvl w:val="0"/>
          <w:numId w:val="5"/>
        </w:numPr>
        <w:suppressAutoHyphens/>
        <w:spacing w:after="0"/>
        <w:contextualSpacing/>
        <w:jc w:val="both"/>
        <w:rPr>
          <w:rFonts w:cs="Arial"/>
          <w:sz w:val="20"/>
          <w:szCs w:val="20"/>
        </w:rPr>
      </w:pPr>
      <w:r w:rsidRPr="00D50598">
        <w:rPr>
          <w:rFonts w:cs="Arial"/>
          <w:sz w:val="20"/>
          <w:szCs w:val="20"/>
        </w:rPr>
        <w:t>sem seznanjen z dejstvom, da sem za kakršno koli zlorabo ali razkritje poslovnih skrivn</w:t>
      </w:r>
      <w:r w:rsidR="008E03B6" w:rsidRPr="00D50598">
        <w:rPr>
          <w:rFonts w:cs="Arial"/>
          <w:sz w:val="20"/>
          <w:szCs w:val="20"/>
        </w:rPr>
        <w:t>osti moralno, odškodninsko in</w:t>
      </w:r>
      <w:r w:rsidRPr="00D50598">
        <w:rPr>
          <w:rFonts w:cs="Arial"/>
          <w:sz w:val="20"/>
          <w:szCs w:val="20"/>
        </w:rPr>
        <w:t xml:space="preserve"> kazensko odgovoren;</w:t>
      </w:r>
    </w:p>
    <w:p w14:paraId="2A2B7BC4" w14:textId="77777777" w:rsidR="0042544B" w:rsidRDefault="0042544B" w:rsidP="0042544B">
      <w:pPr>
        <w:suppressAutoHyphens/>
        <w:spacing w:after="0"/>
        <w:ind w:left="720"/>
        <w:contextualSpacing/>
        <w:jc w:val="both"/>
        <w:rPr>
          <w:rFonts w:cs="Arial"/>
          <w:sz w:val="20"/>
          <w:szCs w:val="20"/>
        </w:rPr>
      </w:pPr>
    </w:p>
    <w:p w14:paraId="0725D6EC" w14:textId="77777777" w:rsidR="0042544B" w:rsidRPr="00E33203" w:rsidRDefault="0042544B" w:rsidP="00493895">
      <w:pPr>
        <w:numPr>
          <w:ilvl w:val="0"/>
          <w:numId w:val="5"/>
        </w:numPr>
        <w:suppressAutoHyphens/>
        <w:spacing w:after="0"/>
        <w:contextualSpacing/>
        <w:jc w:val="both"/>
        <w:rPr>
          <w:rFonts w:cs="Arial"/>
          <w:sz w:val="20"/>
          <w:szCs w:val="20"/>
        </w:rPr>
      </w:pPr>
      <w:r w:rsidRPr="00E33203">
        <w:rPr>
          <w:rFonts w:cs="Arial"/>
          <w:sz w:val="20"/>
          <w:szCs w:val="20"/>
        </w:rPr>
        <w:t>sem seznanjen in sprejemam pogoje delovanja z relevantnimi politikami informacijske varnosti družbe;</w:t>
      </w:r>
    </w:p>
    <w:p w14:paraId="65BCC92A" w14:textId="383FBADA" w:rsidR="004222C5" w:rsidRPr="00D50598" w:rsidRDefault="004222C5" w:rsidP="00F133E9">
      <w:pPr>
        <w:suppressAutoHyphens/>
        <w:spacing w:after="0"/>
        <w:contextualSpacing/>
        <w:jc w:val="both"/>
        <w:rPr>
          <w:rFonts w:cs="Arial"/>
          <w:sz w:val="20"/>
          <w:szCs w:val="20"/>
        </w:rPr>
      </w:pPr>
    </w:p>
    <w:p w14:paraId="4EBCBE18" w14:textId="4B52F658" w:rsidR="00DD33FC" w:rsidRPr="00D50598" w:rsidRDefault="00DD33FC" w:rsidP="00493895">
      <w:pPr>
        <w:numPr>
          <w:ilvl w:val="0"/>
          <w:numId w:val="5"/>
        </w:numPr>
        <w:suppressAutoHyphens/>
        <w:spacing w:after="0"/>
        <w:contextualSpacing/>
        <w:jc w:val="both"/>
        <w:rPr>
          <w:rFonts w:cs="Arial"/>
          <w:sz w:val="20"/>
          <w:szCs w:val="20"/>
        </w:rPr>
      </w:pPr>
      <w:r w:rsidRPr="00D50598">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Content>
          <w:r w:rsidR="00B35083">
            <w:rPr>
              <w:rFonts w:cs="Arial"/>
              <w:sz w:val="20"/>
              <w:szCs w:val="20"/>
            </w:rPr>
            <w:t>Varnostni pregled v letu 2023</w:t>
          </w:r>
        </w:sdtContent>
      </w:sdt>
      <w:r w:rsidRPr="00D50598">
        <w:rPr>
          <w:rFonts w:cs="Arial"/>
          <w:sz w:val="20"/>
          <w:szCs w:val="20"/>
        </w:rPr>
        <w:t xml:space="preserve">« št. </w:t>
      </w:r>
      <w:r w:rsidR="006E3CEE">
        <w:rPr>
          <w:rFonts w:cs="Arial"/>
          <w:sz w:val="20"/>
          <w:szCs w:val="20"/>
        </w:rPr>
        <w:t>JN-1301-23</w:t>
      </w:r>
      <w:r w:rsidRPr="00D50598">
        <w:rPr>
          <w:rFonts w:cs="Arial"/>
          <w:sz w:val="20"/>
          <w:szCs w:val="20"/>
        </w:rPr>
        <w:t>.</w:t>
      </w:r>
    </w:p>
    <w:p w14:paraId="39D58BF7" w14:textId="77777777" w:rsidR="00DD33FC" w:rsidRPr="00D50598" w:rsidRDefault="00DD33FC" w:rsidP="00F133E9">
      <w:pPr>
        <w:spacing w:after="0"/>
        <w:rPr>
          <w:rFonts w:cs="Arial"/>
          <w:sz w:val="20"/>
          <w:szCs w:val="20"/>
        </w:rPr>
      </w:pPr>
    </w:p>
    <w:p w14:paraId="50675620" w14:textId="77777777" w:rsidR="00DD33FC" w:rsidRPr="00D50598" w:rsidRDefault="00DD33FC" w:rsidP="00F133E9">
      <w:pPr>
        <w:spacing w:after="0"/>
        <w:rPr>
          <w:rFonts w:cs="Arial"/>
          <w:sz w:val="20"/>
          <w:szCs w:val="20"/>
        </w:rPr>
      </w:pPr>
    </w:p>
    <w:p w14:paraId="275FE9D6" w14:textId="77777777" w:rsidR="00DD33FC" w:rsidRPr="00D50598" w:rsidRDefault="00DD33FC" w:rsidP="00F133E9">
      <w:pPr>
        <w:spacing w:after="0"/>
        <w:rPr>
          <w:rFonts w:cs="Arial"/>
          <w:sz w:val="20"/>
          <w:szCs w:val="20"/>
        </w:rPr>
      </w:pPr>
      <w:r w:rsidRPr="00D50598">
        <w:rPr>
          <w:rFonts w:cs="Arial"/>
          <w:sz w:val="20"/>
          <w:szCs w:val="20"/>
        </w:rPr>
        <w:t>Kraj in datum: __________________________</w:t>
      </w:r>
    </w:p>
    <w:p w14:paraId="259A72E9" w14:textId="77777777" w:rsidR="00DD33FC" w:rsidRPr="00D50598" w:rsidRDefault="00DD33FC" w:rsidP="00F133E9">
      <w:pPr>
        <w:spacing w:after="0"/>
        <w:rPr>
          <w:rFonts w:cs="Arial"/>
          <w:sz w:val="20"/>
          <w:szCs w:val="20"/>
        </w:rPr>
      </w:pPr>
    </w:p>
    <w:p w14:paraId="31372904" w14:textId="77777777" w:rsidR="00DD33FC" w:rsidRPr="00D50598" w:rsidRDefault="00DD33FC" w:rsidP="00F133E9">
      <w:pPr>
        <w:spacing w:after="0"/>
        <w:ind w:left="5663" w:firstLine="709"/>
        <w:jc w:val="center"/>
        <w:rPr>
          <w:rFonts w:cs="Arial"/>
          <w:sz w:val="20"/>
          <w:szCs w:val="20"/>
        </w:rPr>
      </w:pPr>
      <w:r w:rsidRPr="00D50598">
        <w:rPr>
          <w:rFonts w:cs="Arial"/>
          <w:sz w:val="20"/>
          <w:szCs w:val="20"/>
        </w:rPr>
        <w:t>_______________________</w:t>
      </w:r>
    </w:p>
    <w:p w14:paraId="2C2D4629" w14:textId="6484E1CC" w:rsidR="00DD33FC" w:rsidRPr="00D50598" w:rsidRDefault="00956032" w:rsidP="00F133E9">
      <w:pPr>
        <w:spacing w:after="0"/>
        <w:rPr>
          <w:rFonts w:cs="Arial"/>
          <w:sz w:val="20"/>
          <w:szCs w:val="20"/>
        </w:rPr>
      </w:pPr>
      <w:r w:rsidRPr="00D50598">
        <w:rPr>
          <w:rFonts w:cs="Arial"/>
          <w:sz w:val="20"/>
          <w:szCs w:val="20"/>
        </w:rPr>
        <w:t xml:space="preserve"> </w:t>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t>(podpis)</w:t>
      </w:r>
    </w:p>
    <w:p w14:paraId="5FE96637" w14:textId="77777777" w:rsidR="00DD33FC" w:rsidRPr="00D50598" w:rsidRDefault="00DD33FC" w:rsidP="00F133E9">
      <w:pPr>
        <w:spacing w:after="0"/>
        <w:rPr>
          <w:rFonts w:cs="Arial"/>
        </w:rPr>
      </w:pPr>
    </w:p>
    <w:p w14:paraId="18032539" w14:textId="77777777" w:rsidR="00DD33FC" w:rsidRPr="00D50598" w:rsidRDefault="00DD33FC" w:rsidP="00F133E9">
      <w:pPr>
        <w:spacing w:after="0"/>
        <w:jc w:val="center"/>
        <w:rPr>
          <w:rFonts w:cs="Arial"/>
          <w:b/>
          <w:szCs w:val="28"/>
        </w:rPr>
      </w:pPr>
    </w:p>
    <w:p w14:paraId="4BB7BBFF" w14:textId="77777777" w:rsidR="00DD33FC" w:rsidRPr="00D50598" w:rsidRDefault="00DD33FC" w:rsidP="00F133E9">
      <w:pPr>
        <w:spacing w:after="0"/>
        <w:rPr>
          <w:rFonts w:cs="Arial"/>
          <w:b/>
          <w:szCs w:val="28"/>
        </w:rPr>
      </w:pPr>
      <w:r w:rsidRPr="00D50598">
        <w:rPr>
          <w:rFonts w:cs="Arial"/>
          <w:b/>
          <w:szCs w:val="28"/>
        </w:rPr>
        <w:br w:type="page"/>
      </w:r>
    </w:p>
    <w:p w14:paraId="62B3F9A1" w14:textId="21FE52C7" w:rsidR="00DD33FC" w:rsidRPr="00D50598" w:rsidRDefault="00DD33FC" w:rsidP="00F133E9">
      <w:pPr>
        <w:spacing w:after="0"/>
        <w:jc w:val="center"/>
        <w:rPr>
          <w:rFonts w:cs="Arial"/>
          <w:b/>
          <w:szCs w:val="28"/>
        </w:rPr>
      </w:pPr>
      <w:r w:rsidRPr="00D50598">
        <w:rPr>
          <w:rFonts w:cs="Arial"/>
          <w:b/>
          <w:szCs w:val="28"/>
        </w:rPr>
        <w:t>IZJAVA O UDELEŽBI PRAVNIH IN FIZIČNIH OSEB PRI IZVAJALCU</w:t>
      </w:r>
      <w:r w:rsidR="00EE5F18" w:rsidRPr="00D50598">
        <w:rPr>
          <w:rFonts w:cs="Arial"/>
          <w:b/>
          <w:szCs w:val="28"/>
        </w:rPr>
        <w:t xml:space="preserve"> (Izjava ZIntPK)</w:t>
      </w:r>
    </w:p>
    <w:p w14:paraId="2D7C8715" w14:textId="77777777" w:rsidR="00DD33FC" w:rsidRPr="00D50598" w:rsidRDefault="00DD33FC" w:rsidP="00F133E9">
      <w:pPr>
        <w:pStyle w:val="NoSpacing"/>
        <w:spacing w:line="276" w:lineRule="auto"/>
        <w:rPr>
          <w:rFonts w:cs="Arial"/>
          <w:lang w:val="sl-SI"/>
        </w:rPr>
      </w:pPr>
    </w:p>
    <w:p w14:paraId="1D56F232" w14:textId="322FC4B3" w:rsidR="00DD33FC" w:rsidRPr="00D50598" w:rsidRDefault="00DD33FC" w:rsidP="00F133E9">
      <w:pPr>
        <w:spacing w:after="0"/>
        <w:jc w:val="both"/>
        <w:rPr>
          <w:rFonts w:cs="Arial"/>
          <w:sz w:val="20"/>
        </w:rPr>
      </w:pPr>
      <w:bookmarkStart w:id="8" w:name="_GoBack"/>
      <w:r w:rsidRPr="00D50598">
        <w:rPr>
          <w:rFonts w:cs="Arial"/>
          <w:sz w:val="20"/>
        </w:rPr>
        <w:t>Naročnik zaradi transparentnosti posla in preprečitve korupcijskih tveganj skladno šestim odstavkom 14. člena Zakona o integriteti in preprečevanju korupcije (</w:t>
      </w:r>
      <w:r w:rsidR="00936DF1" w:rsidRPr="00D50598">
        <w:rPr>
          <w:rFonts w:cs="Arial"/>
          <w:sz w:val="20"/>
        </w:rPr>
        <w:t>Uradni list RS, št. 69/11 – uradno prečiščeno besedilo, 158/20 in 3/22 – ZDeb</w:t>
      </w:r>
      <w:r w:rsidRPr="00D50598">
        <w:rPr>
          <w:rFonts w:cs="Arial"/>
          <w:sz w:val="20"/>
        </w:rPr>
        <w:t xml:space="preserve">) pridobi izjavo </w:t>
      </w:r>
      <w:r w:rsidR="002C6DF5" w:rsidRPr="00D50598">
        <w:rPr>
          <w:rFonts w:cs="Arial"/>
          <w:sz w:val="20"/>
        </w:rPr>
        <w:t>oziroma</w:t>
      </w:r>
      <w:r w:rsidRPr="00D50598">
        <w:rPr>
          <w:rFonts w:cs="Arial"/>
          <w:sz w:val="20"/>
        </w:rPr>
        <w:t xml:space="preserve">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D50598" w:rsidRDefault="00DD33FC" w:rsidP="00F133E9">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D50598"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D50598" w:rsidRDefault="00DD33FC" w:rsidP="00F133E9">
            <w:pPr>
              <w:widowControl w:val="0"/>
              <w:suppressLineNumbers/>
              <w:spacing w:after="0"/>
              <w:jc w:val="center"/>
              <w:rPr>
                <w:rFonts w:eastAsia="Arial Unicode MS" w:cs="Arial"/>
                <w:b/>
                <w:bCs/>
                <w:kern w:val="2"/>
                <w:lang w:eastAsia="sl-SI"/>
              </w:rPr>
            </w:pPr>
            <w:r w:rsidRPr="00D50598">
              <w:rPr>
                <w:rFonts w:eastAsia="Arial Unicode MS" w:cs="Arial"/>
                <w:b/>
                <w:bCs/>
                <w:kern w:val="2"/>
                <w:lang w:eastAsia="sl-SI"/>
              </w:rPr>
              <w:t>Naročilo</w:t>
            </w:r>
          </w:p>
        </w:tc>
      </w:tr>
      <w:tr w:rsidR="00DD33FC" w:rsidRPr="00D50598"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D50598" w:rsidRDefault="00DD33FC" w:rsidP="00F133E9">
            <w:pPr>
              <w:tabs>
                <w:tab w:val="center" w:pos="4536"/>
                <w:tab w:val="right" w:pos="9072"/>
              </w:tabs>
              <w:spacing w:after="0"/>
              <w:rPr>
                <w:rFonts w:cs="Arial"/>
                <w:b/>
                <w:bCs/>
              </w:rPr>
            </w:pPr>
            <w:r w:rsidRPr="00D50598">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022ECB98" w:rsidR="00DD33FC" w:rsidRPr="00D50598" w:rsidRDefault="00DD33FC" w:rsidP="00F133E9">
            <w:pPr>
              <w:keepNext/>
              <w:keepLines/>
              <w:widowControl w:val="0"/>
              <w:snapToGrid w:val="0"/>
              <w:spacing w:after="0"/>
              <w:ind w:right="-1"/>
              <w:jc w:val="both"/>
              <w:rPr>
                <w:rFonts w:eastAsia="Arial Unicode MS" w:cs="Arial"/>
                <w:b/>
                <w:color w:val="000000"/>
                <w:kern w:val="2"/>
                <w:szCs w:val="20"/>
              </w:rPr>
            </w:pPr>
            <w:r w:rsidRPr="00D50598">
              <w:rPr>
                <w:rFonts w:cs="Arial"/>
                <w:b/>
                <w:color w:val="000000"/>
                <w:szCs w:val="20"/>
              </w:rPr>
              <w:t>B</w:t>
            </w:r>
            <w:r w:rsidR="006A0C44" w:rsidRPr="00D50598">
              <w:rPr>
                <w:rFonts w:cs="Arial"/>
                <w:b/>
                <w:color w:val="000000"/>
                <w:szCs w:val="20"/>
              </w:rPr>
              <w:t>ORZEN</w:t>
            </w:r>
            <w:r w:rsidRPr="00D50598">
              <w:rPr>
                <w:rFonts w:cs="Arial"/>
                <w:b/>
                <w:color w:val="000000"/>
                <w:szCs w:val="20"/>
              </w:rPr>
              <w:t>, d.o.o.</w:t>
            </w:r>
          </w:p>
        </w:tc>
      </w:tr>
      <w:tr w:rsidR="00DD33FC" w:rsidRPr="00D50598"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D50598" w:rsidRDefault="00DD33FC" w:rsidP="00F133E9">
            <w:pPr>
              <w:tabs>
                <w:tab w:val="center" w:pos="4536"/>
                <w:tab w:val="right" w:pos="9072"/>
              </w:tabs>
              <w:spacing w:after="0"/>
              <w:rPr>
                <w:rFonts w:cs="Arial"/>
                <w:b/>
                <w:bCs/>
              </w:rPr>
            </w:pPr>
            <w:r w:rsidRPr="00D50598">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56151B32" w:rsidR="00DD33FC" w:rsidRPr="00D50598" w:rsidRDefault="006E3CEE" w:rsidP="00F133E9">
            <w:pPr>
              <w:widowControl w:val="0"/>
              <w:spacing w:after="0"/>
              <w:jc w:val="both"/>
              <w:rPr>
                <w:rFonts w:eastAsia="Arial Unicode MS" w:cs="Arial"/>
                <w:b/>
                <w:kern w:val="2"/>
              </w:rPr>
            </w:pPr>
            <w:r>
              <w:rPr>
                <w:rFonts w:eastAsia="Arial Unicode MS" w:cs="Arial"/>
                <w:b/>
                <w:kern w:val="2"/>
              </w:rPr>
              <w:t>JN-1301-23</w:t>
            </w:r>
          </w:p>
        </w:tc>
      </w:tr>
      <w:tr w:rsidR="00DD33FC" w:rsidRPr="00D50598"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D50598" w:rsidRDefault="00DD33FC" w:rsidP="00F133E9">
            <w:pPr>
              <w:tabs>
                <w:tab w:val="center" w:pos="4536"/>
                <w:tab w:val="right" w:pos="9072"/>
              </w:tabs>
              <w:spacing w:after="0"/>
              <w:rPr>
                <w:rFonts w:cs="Arial"/>
                <w:b/>
                <w:bCs/>
              </w:rPr>
            </w:pPr>
            <w:r w:rsidRPr="00D50598">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2D6D2E14" w:rsidR="00DD33FC" w:rsidRPr="00D50598" w:rsidRDefault="00A66FBE" w:rsidP="00F133E9">
            <w:pPr>
              <w:widowControl w:val="0"/>
              <w:spacing w:after="0"/>
              <w:jc w:val="both"/>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Content>
                <w:r w:rsidR="00B35083">
                  <w:rPr>
                    <w:rFonts w:cs="Arial"/>
                    <w:b/>
                  </w:rPr>
                  <w:t>Varnostni pregled v letu 2023</w:t>
                </w:r>
              </w:sdtContent>
            </w:sdt>
          </w:p>
        </w:tc>
      </w:tr>
      <w:tr w:rsidR="00DD33FC" w:rsidRPr="00D50598"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D50598" w:rsidRDefault="00DD33FC" w:rsidP="00F133E9">
            <w:pPr>
              <w:widowControl w:val="0"/>
              <w:suppressLineNumbers/>
              <w:spacing w:after="0"/>
              <w:jc w:val="center"/>
              <w:rPr>
                <w:rFonts w:eastAsia="Arial Unicode MS" w:cs="Arial"/>
                <w:b/>
                <w:bCs/>
                <w:kern w:val="2"/>
                <w:lang w:eastAsia="sl-SI"/>
              </w:rPr>
            </w:pPr>
            <w:r w:rsidRPr="00D50598">
              <w:rPr>
                <w:rFonts w:eastAsia="Arial Unicode MS" w:cs="Arial"/>
                <w:b/>
                <w:bCs/>
                <w:kern w:val="2"/>
                <w:lang w:eastAsia="sl-SI"/>
              </w:rPr>
              <w:t xml:space="preserve">Podatki o pravni osebi – ponudniku </w:t>
            </w:r>
          </w:p>
        </w:tc>
      </w:tr>
      <w:tr w:rsidR="00DD33FC" w:rsidRPr="00D50598"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2C6A642C" w:rsidR="00DD33FC" w:rsidRPr="00D50598" w:rsidRDefault="00DD33FC" w:rsidP="00F133E9">
            <w:pPr>
              <w:widowControl w:val="0"/>
              <w:suppressLineNumbers/>
              <w:spacing w:after="0"/>
              <w:rPr>
                <w:rFonts w:eastAsia="Arial Unicode MS" w:cs="Arial"/>
                <w:b/>
                <w:bCs/>
                <w:kern w:val="2"/>
                <w:lang w:eastAsia="sl-SI"/>
              </w:rPr>
            </w:pPr>
            <w:r w:rsidRPr="00D50598">
              <w:rPr>
                <w:rFonts w:eastAsia="Arial Unicode MS" w:cs="Arial"/>
                <w:b/>
                <w:bCs/>
                <w:kern w:val="2"/>
                <w:lang w:eastAsia="sl-SI"/>
              </w:rPr>
              <w:t xml:space="preserve">Polno ime </w:t>
            </w:r>
            <w:r w:rsidR="002C6DF5" w:rsidRPr="00D50598">
              <w:rPr>
                <w:rFonts w:eastAsia="Arial Unicode MS" w:cs="Arial"/>
                <w:b/>
                <w:bCs/>
                <w:kern w:val="2"/>
                <w:lang w:eastAsia="sl-SI"/>
              </w:rPr>
              <w:t>oziroma</w:t>
            </w:r>
            <w:r w:rsidRPr="00D50598">
              <w:rPr>
                <w:rFonts w:eastAsia="Arial Unicode MS" w:cs="Arial"/>
                <w:b/>
                <w:bCs/>
                <w:kern w:val="2"/>
                <w:lang w:eastAsia="sl-SI"/>
              </w:rPr>
              <w:t xml:space="preserve">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D50598" w:rsidRDefault="00DD33FC" w:rsidP="00F133E9">
            <w:pPr>
              <w:widowControl w:val="0"/>
              <w:suppressLineNumbers/>
              <w:spacing w:after="0"/>
              <w:rPr>
                <w:rFonts w:eastAsia="Arial Unicode MS" w:cs="Arial"/>
                <w:b/>
                <w:bCs/>
                <w:kern w:val="2"/>
                <w:lang w:eastAsia="sl-SI"/>
              </w:rPr>
            </w:pPr>
          </w:p>
        </w:tc>
      </w:tr>
      <w:tr w:rsidR="00DD33FC" w:rsidRPr="00D50598"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D50598" w:rsidRDefault="00DD33FC" w:rsidP="00F133E9">
            <w:pPr>
              <w:widowControl w:val="0"/>
              <w:suppressLineNumbers/>
              <w:spacing w:after="0"/>
              <w:rPr>
                <w:rFonts w:eastAsia="Arial Unicode MS" w:cs="Arial"/>
                <w:b/>
                <w:bCs/>
                <w:kern w:val="2"/>
                <w:lang w:eastAsia="sl-SI"/>
              </w:rPr>
            </w:pPr>
            <w:r w:rsidRPr="00D50598">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D50598" w:rsidRDefault="00DD33FC" w:rsidP="00F133E9">
            <w:pPr>
              <w:widowControl w:val="0"/>
              <w:suppressLineNumbers/>
              <w:spacing w:after="0"/>
              <w:rPr>
                <w:rFonts w:eastAsia="Arial Unicode MS" w:cs="Arial"/>
                <w:b/>
                <w:bCs/>
                <w:kern w:val="2"/>
                <w:lang w:eastAsia="sl-SI"/>
              </w:rPr>
            </w:pPr>
          </w:p>
        </w:tc>
      </w:tr>
      <w:tr w:rsidR="00DD33FC" w:rsidRPr="00D50598"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D50598" w:rsidRDefault="00DD33FC" w:rsidP="00F133E9">
            <w:pPr>
              <w:widowControl w:val="0"/>
              <w:suppressLineNumbers/>
              <w:spacing w:after="0"/>
              <w:rPr>
                <w:rFonts w:eastAsia="Arial Unicode MS" w:cs="Arial"/>
                <w:b/>
                <w:bCs/>
                <w:kern w:val="2"/>
                <w:lang w:eastAsia="sl-SI"/>
              </w:rPr>
            </w:pPr>
            <w:r w:rsidRPr="00D50598">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D50598" w:rsidRDefault="00DD33FC" w:rsidP="00F133E9">
            <w:pPr>
              <w:widowControl w:val="0"/>
              <w:suppressLineNumbers/>
              <w:spacing w:after="0"/>
              <w:rPr>
                <w:rFonts w:eastAsia="Arial Unicode MS" w:cs="Arial"/>
                <w:b/>
                <w:bCs/>
                <w:kern w:val="2"/>
                <w:lang w:eastAsia="sl-SI"/>
              </w:rPr>
            </w:pPr>
          </w:p>
        </w:tc>
      </w:tr>
      <w:tr w:rsidR="00DD33FC" w:rsidRPr="00D50598"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D50598" w:rsidRDefault="00DD33FC" w:rsidP="00F133E9">
            <w:pPr>
              <w:widowControl w:val="0"/>
              <w:suppressLineNumbers/>
              <w:spacing w:after="0"/>
              <w:rPr>
                <w:rFonts w:eastAsia="Arial Unicode MS" w:cs="Arial"/>
                <w:b/>
                <w:bCs/>
                <w:kern w:val="2"/>
                <w:lang w:eastAsia="sl-SI"/>
              </w:rPr>
            </w:pPr>
            <w:r w:rsidRPr="00D50598">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D50598" w:rsidRDefault="00DD33FC" w:rsidP="00F133E9">
            <w:pPr>
              <w:widowControl w:val="0"/>
              <w:suppressLineNumbers/>
              <w:spacing w:after="0"/>
              <w:rPr>
                <w:rFonts w:eastAsia="Arial Unicode MS" w:cs="Arial"/>
                <w:b/>
                <w:bCs/>
                <w:kern w:val="2"/>
                <w:lang w:eastAsia="sl-SI"/>
              </w:rPr>
            </w:pPr>
          </w:p>
        </w:tc>
      </w:tr>
    </w:tbl>
    <w:p w14:paraId="00E3AE5D" w14:textId="77777777" w:rsidR="00DD33FC" w:rsidRPr="00D50598" w:rsidRDefault="00DD33FC" w:rsidP="00F133E9">
      <w:pPr>
        <w:spacing w:after="0"/>
        <w:rPr>
          <w:rFonts w:eastAsia="Arial Unicode MS" w:cs="Arial"/>
          <w:kern w:val="2"/>
        </w:rPr>
      </w:pPr>
    </w:p>
    <w:p w14:paraId="39A4E34D" w14:textId="77777777" w:rsidR="00DD33FC" w:rsidRPr="00D50598" w:rsidRDefault="00DD33FC" w:rsidP="00F133E9">
      <w:pPr>
        <w:spacing w:after="0"/>
        <w:jc w:val="both"/>
        <w:rPr>
          <w:rFonts w:cs="Arial"/>
          <w:sz w:val="20"/>
        </w:rPr>
      </w:pPr>
      <w:r w:rsidRPr="00D50598">
        <w:rPr>
          <w:rFonts w:cs="Arial"/>
          <w:sz w:val="20"/>
        </w:rPr>
        <w:t xml:space="preserve">Spodaj podpisani zastopnik izjavljam, da so pri lastništvu zgoraj navedenega ponudnika udeležene naslednje </w:t>
      </w:r>
      <w:r w:rsidRPr="00D50598">
        <w:rPr>
          <w:rFonts w:cs="Arial"/>
          <w:sz w:val="20"/>
          <w:u w:val="single"/>
        </w:rPr>
        <w:t>pravne osebe</w:t>
      </w:r>
      <w:r w:rsidRPr="00D50598">
        <w:rPr>
          <w:rFonts w:cs="Arial"/>
          <w:sz w:val="20"/>
        </w:rPr>
        <w:t>:</w:t>
      </w:r>
    </w:p>
    <w:p w14:paraId="05B0DFB0" w14:textId="77777777" w:rsidR="00DD33FC" w:rsidRPr="00D50598" w:rsidRDefault="00DD33FC" w:rsidP="00F133E9">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DD33FC" w:rsidRPr="00D50598" w14:paraId="528565FB" w14:textId="77777777" w:rsidTr="00856734">
        <w:trPr>
          <w:trHeight w:val="464"/>
        </w:trPr>
        <w:tc>
          <w:tcPr>
            <w:tcW w:w="557"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D50598" w:rsidRDefault="00DD33FC" w:rsidP="00F133E9">
            <w:pPr>
              <w:widowControl w:val="0"/>
              <w:spacing w:after="0"/>
              <w:jc w:val="center"/>
              <w:rPr>
                <w:rFonts w:eastAsia="Arial Unicode MS" w:cs="Arial"/>
                <w:b/>
                <w:kern w:val="2"/>
                <w:sz w:val="20"/>
              </w:rPr>
            </w:pPr>
            <w:r w:rsidRPr="00D50598">
              <w:rPr>
                <w:rFonts w:cs="Arial"/>
                <w:b/>
                <w:sz w:val="20"/>
              </w:rPr>
              <w:t>Št.</w:t>
            </w:r>
          </w:p>
        </w:tc>
        <w:tc>
          <w:tcPr>
            <w:tcW w:w="338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7777777" w:rsidR="00DD33FC" w:rsidRPr="00D50598" w:rsidRDefault="00DD33FC" w:rsidP="00F133E9">
            <w:pPr>
              <w:widowControl w:val="0"/>
              <w:spacing w:after="0"/>
              <w:jc w:val="center"/>
              <w:rPr>
                <w:rFonts w:eastAsia="Arial Unicode MS" w:cs="Arial"/>
                <w:b/>
                <w:kern w:val="2"/>
                <w:sz w:val="20"/>
              </w:rPr>
            </w:pPr>
            <w:r w:rsidRPr="00D50598">
              <w:rPr>
                <w:rFonts w:cs="Arial"/>
                <w:b/>
                <w:sz w:val="20"/>
              </w:rPr>
              <w:t>Naziv:</w:t>
            </w:r>
          </w:p>
        </w:tc>
        <w:tc>
          <w:tcPr>
            <w:tcW w:w="338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77777777" w:rsidR="00DD33FC" w:rsidRPr="00D50598" w:rsidRDefault="00DD33FC" w:rsidP="00F133E9">
            <w:pPr>
              <w:widowControl w:val="0"/>
              <w:spacing w:after="0"/>
              <w:jc w:val="center"/>
              <w:rPr>
                <w:rFonts w:eastAsia="Arial Unicode MS" w:cs="Arial"/>
                <w:b/>
                <w:kern w:val="2"/>
                <w:sz w:val="20"/>
              </w:rPr>
            </w:pPr>
            <w:r w:rsidRPr="00D50598">
              <w:rPr>
                <w:rFonts w:cs="Arial"/>
                <w:b/>
                <w:sz w:val="20"/>
              </w:rPr>
              <w:t>Sedež:</w:t>
            </w:r>
          </w:p>
        </w:tc>
        <w:tc>
          <w:tcPr>
            <w:tcW w:w="162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D50598" w:rsidRDefault="00DD33FC" w:rsidP="00F133E9">
            <w:pPr>
              <w:widowControl w:val="0"/>
              <w:spacing w:after="0"/>
              <w:jc w:val="center"/>
              <w:rPr>
                <w:rFonts w:eastAsia="Arial Unicode MS" w:cs="Arial"/>
                <w:b/>
                <w:kern w:val="2"/>
                <w:sz w:val="20"/>
              </w:rPr>
            </w:pPr>
            <w:r w:rsidRPr="00D50598">
              <w:rPr>
                <w:rFonts w:cs="Arial"/>
                <w:b/>
                <w:sz w:val="20"/>
              </w:rPr>
              <w:t>Delež v %</w:t>
            </w:r>
          </w:p>
        </w:tc>
      </w:tr>
      <w:tr w:rsidR="00DD33FC" w:rsidRPr="00D50598" w14:paraId="6BA37B05" w14:textId="77777777" w:rsidTr="00856734">
        <w:trPr>
          <w:trHeight w:val="401"/>
        </w:trPr>
        <w:tc>
          <w:tcPr>
            <w:tcW w:w="557"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D50598" w:rsidRDefault="00DD33FC" w:rsidP="00F133E9">
            <w:pPr>
              <w:widowControl w:val="0"/>
              <w:spacing w:after="0"/>
              <w:rPr>
                <w:rFonts w:eastAsia="Arial Unicode MS" w:cs="Arial"/>
                <w:b/>
                <w:kern w:val="2"/>
                <w:sz w:val="20"/>
              </w:rPr>
            </w:pPr>
            <w:r w:rsidRPr="00D50598">
              <w:rPr>
                <w:rFonts w:cs="Arial"/>
                <w:b/>
                <w:sz w:val="20"/>
              </w:rPr>
              <w:t>1</w:t>
            </w:r>
          </w:p>
        </w:tc>
        <w:tc>
          <w:tcPr>
            <w:tcW w:w="3383"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D50598" w:rsidRDefault="00DD33FC" w:rsidP="00F133E9">
            <w:pPr>
              <w:widowControl w:val="0"/>
              <w:spacing w:after="0"/>
              <w:rPr>
                <w:rFonts w:eastAsia="Arial Unicode MS" w:cs="Arial"/>
                <w:kern w:val="2"/>
                <w:sz w:val="20"/>
              </w:rPr>
            </w:pPr>
          </w:p>
        </w:tc>
        <w:tc>
          <w:tcPr>
            <w:tcW w:w="3388"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D50598" w:rsidRDefault="00DD33FC" w:rsidP="00F133E9">
            <w:pPr>
              <w:widowControl w:val="0"/>
              <w:spacing w:after="0"/>
              <w:rPr>
                <w:rFonts w:eastAsia="Arial Unicode MS" w:cs="Arial"/>
                <w:kern w:val="2"/>
                <w:sz w:val="20"/>
              </w:rPr>
            </w:pPr>
          </w:p>
        </w:tc>
        <w:tc>
          <w:tcPr>
            <w:tcW w:w="1626"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D50598" w:rsidRDefault="00DD33FC" w:rsidP="00F133E9">
            <w:pPr>
              <w:widowControl w:val="0"/>
              <w:spacing w:after="0"/>
              <w:rPr>
                <w:rFonts w:eastAsia="Arial Unicode MS" w:cs="Arial"/>
                <w:kern w:val="2"/>
                <w:sz w:val="20"/>
              </w:rPr>
            </w:pPr>
          </w:p>
        </w:tc>
      </w:tr>
      <w:tr w:rsidR="00DD33FC" w:rsidRPr="00D50598" w14:paraId="3697C2DA" w14:textId="77777777" w:rsidTr="00856734">
        <w:trPr>
          <w:trHeight w:val="420"/>
        </w:trPr>
        <w:tc>
          <w:tcPr>
            <w:tcW w:w="557"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D50598" w:rsidRDefault="00DD33FC" w:rsidP="00F133E9">
            <w:pPr>
              <w:widowControl w:val="0"/>
              <w:spacing w:after="0"/>
              <w:rPr>
                <w:rFonts w:eastAsia="Arial Unicode MS" w:cs="Arial"/>
                <w:b/>
                <w:kern w:val="2"/>
                <w:sz w:val="20"/>
              </w:rPr>
            </w:pPr>
            <w:r w:rsidRPr="00D50598">
              <w:rPr>
                <w:rFonts w:cs="Arial"/>
                <w:b/>
                <w:sz w:val="20"/>
              </w:rPr>
              <w:t>2</w:t>
            </w:r>
          </w:p>
        </w:tc>
        <w:tc>
          <w:tcPr>
            <w:tcW w:w="3383"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D50598" w:rsidRDefault="00DD33FC" w:rsidP="00F133E9">
            <w:pPr>
              <w:widowControl w:val="0"/>
              <w:spacing w:after="0"/>
              <w:rPr>
                <w:rFonts w:eastAsia="Arial Unicode MS" w:cs="Arial"/>
                <w:kern w:val="2"/>
                <w:sz w:val="20"/>
              </w:rPr>
            </w:pPr>
          </w:p>
        </w:tc>
        <w:tc>
          <w:tcPr>
            <w:tcW w:w="3388"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D50598" w:rsidRDefault="00DD33FC" w:rsidP="00F133E9">
            <w:pPr>
              <w:widowControl w:val="0"/>
              <w:spacing w:after="0"/>
              <w:rPr>
                <w:rFonts w:eastAsia="Arial Unicode MS" w:cs="Arial"/>
                <w:kern w:val="2"/>
                <w:sz w:val="20"/>
              </w:rPr>
            </w:pPr>
          </w:p>
        </w:tc>
        <w:tc>
          <w:tcPr>
            <w:tcW w:w="1626"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D50598" w:rsidRDefault="00DD33FC" w:rsidP="00F133E9">
            <w:pPr>
              <w:widowControl w:val="0"/>
              <w:spacing w:after="0"/>
              <w:rPr>
                <w:rFonts w:eastAsia="Arial Unicode MS" w:cs="Arial"/>
                <w:kern w:val="2"/>
                <w:sz w:val="20"/>
              </w:rPr>
            </w:pPr>
          </w:p>
        </w:tc>
      </w:tr>
      <w:tr w:rsidR="00DD33FC" w:rsidRPr="00D50598" w14:paraId="6323DD84" w14:textId="77777777" w:rsidTr="00856734">
        <w:trPr>
          <w:trHeight w:val="412"/>
        </w:trPr>
        <w:tc>
          <w:tcPr>
            <w:tcW w:w="557"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64EFF782" w:rsidR="00DD33FC" w:rsidRPr="00D50598" w:rsidRDefault="00856734" w:rsidP="00F133E9">
            <w:pPr>
              <w:widowControl w:val="0"/>
              <w:spacing w:after="0"/>
              <w:rPr>
                <w:rFonts w:eastAsia="Arial Unicode MS" w:cs="Arial"/>
                <w:b/>
                <w:kern w:val="2"/>
                <w:sz w:val="20"/>
              </w:rPr>
            </w:pPr>
            <w:r>
              <w:rPr>
                <w:rFonts w:cs="Arial"/>
                <w:b/>
                <w:sz w:val="20"/>
              </w:rPr>
              <w:t>…</w:t>
            </w:r>
          </w:p>
        </w:tc>
        <w:tc>
          <w:tcPr>
            <w:tcW w:w="3383"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D50598" w:rsidRDefault="00DD33FC" w:rsidP="00F133E9">
            <w:pPr>
              <w:widowControl w:val="0"/>
              <w:spacing w:after="0"/>
              <w:rPr>
                <w:rFonts w:eastAsia="Arial Unicode MS" w:cs="Arial"/>
                <w:kern w:val="2"/>
                <w:sz w:val="20"/>
              </w:rPr>
            </w:pPr>
          </w:p>
        </w:tc>
        <w:tc>
          <w:tcPr>
            <w:tcW w:w="3388"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D50598" w:rsidRDefault="00DD33FC" w:rsidP="00F133E9">
            <w:pPr>
              <w:widowControl w:val="0"/>
              <w:spacing w:after="0"/>
              <w:rPr>
                <w:rFonts w:eastAsia="Arial Unicode MS" w:cs="Arial"/>
                <w:kern w:val="2"/>
                <w:sz w:val="20"/>
              </w:rPr>
            </w:pPr>
          </w:p>
        </w:tc>
        <w:tc>
          <w:tcPr>
            <w:tcW w:w="1626"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D50598" w:rsidRDefault="00DD33FC" w:rsidP="00F133E9">
            <w:pPr>
              <w:widowControl w:val="0"/>
              <w:spacing w:after="0"/>
              <w:rPr>
                <w:rFonts w:eastAsia="Arial Unicode MS" w:cs="Arial"/>
                <w:kern w:val="2"/>
                <w:sz w:val="20"/>
              </w:rPr>
            </w:pPr>
          </w:p>
        </w:tc>
      </w:tr>
    </w:tbl>
    <w:p w14:paraId="0E3EDC34" w14:textId="77777777" w:rsidR="00DD33FC" w:rsidRPr="00D50598" w:rsidRDefault="00DD33FC" w:rsidP="00F133E9">
      <w:pPr>
        <w:spacing w:after="0"/>
        <w:rPr>
          <w:rFonts w:eastAsia="Arial Unicode MS" w:cs="Arial"/>
          <w:kern w:val="2"/>
          <w:sz w:val="20"/>
        </w:rPr>
      </w:pPr>
    </w:p>
    <w:p w14:paraId="1C926E6A" w14:textId="77777777" w:rsidR="00DD33FC" w:rsidRPr="00D50598" w:rsidRDefault="00DD33FC" w:rsidP="00F133E9">
      <w:pPr>
        <w:spacing w:after="0"/>
        <w:jc w:val="both"/>
        <w:rPr>
          <w:rFonts w:cs="Arial"/>
          <w:sz w:val="20"/>
        </w:rPr>
      </w:pPr>
      <w:r w:rsidRPr="00D50598">
        <w:rPr>
          <w:rFonts w:cs="Arial"/>
          <w:sz w:val="20"/>
        </w:rPr>
        <w:t xml:space="preserve">Spodaj podpisani zastopnik izjavljam, da so pri lastništvu zgoraj navedenega ponudnika udeležene naslednje </w:t>
      </w:r>
      <w:r w:rsidRPr="00D50598">
        <w:rPr>
          <w:rFonts w:cs="Arial"/>
          <w:sz w:val="20"/>
          <w:u w:val="single"/>
        </w:rPr>
        <w:t>fizične osebe</w:t>
      </w:r>
      <w:r w:rsidRPr="00D50598">
        <w:rPr>
          <w:rFonts w:cs="Arial"/>
          <w:sz w:val="20"/>
        </w:rPr>
        <w:t>:</w:t>
      </w:r>
    </w:p>
    <w:p w14:paraId="38A2A2D6" w14:textId="77777777" w:rsidR="00DD33FC" w:rsidRPr="00D50598" w:rsidRDefault="00DD33FC" w:rsidP="00F133E9">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DD33FC" w:rsidRPr="00D50598" w14:paraId="731462F6" w14:textId="77777777" w:rsidTr="00856734">
        <w:trPr>
          <w:trHeight w:val="543"/>
        </w:trPr>
        <w:tc>
          <w:tcPr>
            <w:tcW w:w="55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D50598" w:rsidRDefault="00DD33FC" w:rsidP="00F133E9">
            <w:pPr>
              <w:widowControl w:val="0"/>
              <w:spacing w:after="0"/>
              <w:jc w:val="center"/>
              <w:rPr>
                <w:rFonts w:eastAsia="Arial Unicode MS" w:cs="Arial"/>
                <w:b/>
                <w:kern w:val="2"/>
                <w:sz w:val="20"/>
              </w:rPr>
            </w:pPr>
            <w:r w:rsidRPr="00D50598">
              <w:rPr>
                <w:rFonts w:cs="Arial"/>
                <w:b/>
                <w:sz w:val="20"/>
              </w:rPr>
              <w:t>Št.</w:t>
            </w:r>
          </w:p>
        </w:tc>
        <w:tc>
          <w:tcPr>
            <w:tcW w:w="147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77777777" w:rsidR="00DD33FC" w:rsidRPr="00D50598" w:rsidRDefault="00DD33FC" w:rsidP="00F133E9">
            <w:pPr>
              <w:widowControl w:val="0"/>
              <w:spacing w:after="0"/>
              <w:jc w:val="center"/>
              <w:rPr>
                <w:rFonts w:eastAsia="Arial Unicode MS" w:cs="Arial"/>
                <w:b/>
                <w:kern w:val="2"/>
                <w:sz w:val="20"/>
              </w:rPr>
            </w:pPr>
            <w:r w:rsidRPr="00D50598">
              <w:rPr>
                <w:rFonts w:cs="Arial"/>
                <w:b/>
                <w:sz w:val="20"/>
              </w:rPr>
              <w:t>Ime:</w:t>
            </w:r>
          </w:p>
        </w:tc>
        <w:tc>
          <w:tcPr>
            <w:tcW w:w="2095"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77777777" w:rsidR="00DD33FC" w:rsidRPr="00D50598" w:rsidRDefault="00DD33FC" w:rsidP="00F133E9">
            <w:pPr>
              <w:widowControl w:val="0"/>
              <w:spacing w:after="0"/>
              <w:jc w:val="center"/>
              <w:rPr>
                <w:rFonts w:eastAsia="Arial Unicode MS" w:cs="Arial"/>
                <w:b/>
                <w:kern w:val="2"/>
                <w:sz w:val="20"/>
              </w:rPr>
            </w:pPr>
            <w:r w:rsidRPr="00D50598">
              <w:rPr>
                <w:rFonts w:cs="Arial"/>
                <w:b/>
                <w:sz w:val="20"/>
              </w:rPr>
              <w:t>Priimek:</w:t>
            </w:r>
          </w:p>
        </w:tc>
        <w:tc>
          <w:tcPr>
            <w:tcW w:w="323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77777777" w:rsidR="00DD33FC" w:rsidRPr="00D50598" w:rsidRDefault="00DD33FC" w:rsidP="00F133E9">
            <w:pPr>
              <w:widowControl w:val="0"/>
              <w:spacing w:after="0"/>
              <w:jc w:val="center"/>
              <w:rPr>
                <w:rFonts w:eastAsia="Arial Unicode MS" w:cs="Arial"/>
                <w:b/>
                <w:kern w:val="2"/>
                <w:sz w:val="20"/>
              </w:rPr>
            </w:pPr>
            <w:r w:rsidRPr="00D50598">
              <w:rPr>
                <w:rFonts w:cs="Arial"/>
                <w:b/>
                <w:sz w:val="20"/>
              </w:rPr>
              <w:t>Naslov stalnega bivališča:</w:t>
            </w:r>
          </w:p>
        </w:tc>
        <w:tc>
          <w:tcPr>
            <w:tcW w:w="1595"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D50598" w:rsidRDefault="00DD33FC" w:rsidP="00F133E9">
            <w:pPr>
              <w:widowControl w:val="0"/>
              <w:spacing w:after="0"/>
              <w:jc w:val="center"/>
              <w:rPr>
                <w:rFonts w:eastAsia="Arial Unicode MS" w:cs="Arial"/>
                <w:b/>
                <w:kern w:val="2"/>
                <w:sz w:val="20"/>
              </w:rPr>
            </w:pPr>
            <w:r w:rsidRPr="00D50598">
              <w:rPr>
                <w:rFonts w:cs="Arial"/>
                <w:b/>
                <w:sz w:val="20"/>
              </w:rPr>
              <w:t>Delež v %</w:t>
            </w:r>
          </w:p>
        </w:tc>
      </w:tr>
      <w:tr w:rsidR="00DD33FC" w:rsidRPr="00D50598" w14:paraId="6AA6C6EA" w14:textId="77777777" w:rsidTr="00856734">
        <w:trPr>
          <w:trHeight w:val="355"/>
        </w:trPr>
        <w:tc>
          <w:tcPr>
            <w:tcW w:w="55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D50598" w:rsidRDefault="00DD33FC" w:rsidP="00F133E9">
            <w:pPr>
              <w:widowControl w:val="0"/>
              <w:spacing w:after="0"/>
              <w:rPr>
                <w:rFonts w:eastAsia="Arial Unicode MS" w:cs="Arial"/>
                <w:b/>
                <w:kern w:val="2"/>
                <w:sz w:val="20"/>
              </w:rPr>
            </w:pPr>
            <w:r w:rsidRPr="00D50598">
              <w:rPr>
                <w:rFonts w:cs="Arial"/>
                <w:b/>
                <w:sz w:val="20"/>
              </w:rPr>
              <w:t>1</w:t>
            </w:r>
          </w:p>
        </w:tc>
        <w:tc>
          <w:tcPr>
            <w:tcW w:w="1476"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D50598" w:rsidRDefault="00DD33FC" w:rsidP="00F133E9">
            <w:pPr>
              <w:widowControl w:val="0"/>
              <w:spacing w:after="0"/>
              <w:rPr>
                <w:rFonts w:eastAsia="Arial Unicode MS" w:cs="Arial"/>
                <w:kern w:val="2"/>
                <w:sz w:val="20"/>
              </w:rPr>
            </w:pPr>
          </w:p>
        </w:tc>
        <w:tc>
          <w:tcPr>
            <w:tcW w:w="2095"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D50598" w:rsidRDefault="00DD33FC" w:rsidP="00F133E9">
            <w:pPr>
              <w:widowControl w:val="0"/>
              <w:spacing w:after="0"/>
              <w:rPr>
                <w:rFonts w:eastAsia="Arial Unicode MS" w:cs="Arial"/>
                <w:kern w:val="2"/>
                <w:sz w:val="20"/>
              </w:rPr>
            </w:pPr>
          </w:p>
        </w:tc>
        <w:tc>
          <w:tcPr>
            <w:tcW w:w="3234"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D50598" w:rsidRDefault="00DD33FC" w:rsidP="00F133E9">
            <w:pPr>
              <w:widowControl w:val="0"/>
              <w:spacing w:after="0"/>
              <w:rPr>
                <w:rFonts w:eastAsia="Arial Unicode MS" w:cs="Arial"/>
                <w:kern w:val="2"/>
                <w:sz w:val="20"/>
              </w:rPr>
            </w:pPr>
          </w:p>
        </w:tc>
        <w:tc>
          <w:tcPr>
            <w:tcW w:w="1595"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D50598" w:rsidRDefault="00DD33FC" w:rsidP="00F133E9">
            <w:pPr>
              <w:widowControl w:val="0"/>
              <w:spacing w:after="0"/>
              <w:rPr>
                <w:rFonts w:eastAsia="Arial Unicode MS" w:cs="Arial"/>
                <w:kern w:val="2"/>
                <w:sz w:val="20"/>
              </w:rPr>
            </w:pPr>
          </w:p>
        </w:tc>
      </w:tr>
      <w:tr w:rsidR="00DD33FC" w:rsidRPr="00D50598" w14:paraId="4EBF7FFE" w14:textId="77777777" w:rsidTr="00856734">
        <w:trPr>
          <w:trHeight w:val="417"/>
        </w:trPr>
        <w:tc>
          <w:tcPr>
            <w:tcW w:w="55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D50598" w:rsidRDefault="00DD33FC" w:rsidP="00F133E9">
            <w:pPr>
              <w:widowControl w:val="0"/>
              <w:spacing w:after="0"/>
              <w:rPr>
                <w:rFonts w:eastAsia="Arial Unicode MS" w:cs="Arial"/>
                <w:b/>
                <w:kern w:val="2"/>
                <w:sz w:val="20"/>
              </w:rPr>
            </w:pPr>
            <w:r w:rsidRPr="00D50598">
              <w:rPr>
                <w:rFonts w:cs="Arial"/>
                <w:b/>
                <w:sz w:val="20"/>
              </w:rPr>
              <w:t>2</w:t>
            </w:r>
          </w:p>
        </w:tc>
        <w:tc>
          <w:tcPr>
            <w:tcW w:w="1476"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D50598" w:rsidRDefault="00DD33FC" w:rsidP="00F133E9">
            <w:pPr>
              <w:widowControl w:val="0"/>
              <w:spacing w:after="0"/>
              <w:rPr>
                <w:rFonts w:eastAsia="Arial Unicode MS" w:cs="Arial"/>
                <w:kern w:val="2"/>
                <w:sz w:val="20"/>
              </w:rPr>
            </w:pPr>
          </w:p>
        </w:tc>
        <w:tc>
          <w:tcPr>
            <w:tcW w:w="2095"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D50598" w:rsidRDefault="00DD33FC" w:rsidP="00F133E9">
            <w:pPr>
              <w:widowControl w:val="0"/>
              <w:spacing w:after="0"/>
              <w:rPr>
                <w:rFonts w:eastAsia="Arial Unicode MS" w:cs="Arial"/>
                <w:kern w:val="2"/>
                <w:sz w:val="20"/>
              </w:rPr>
            </w:pPr>
          </w:p>
        </w:tc>
        <w:tc>
          <w:tcPr>
            <w:tcW w:w="3234"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D50598" w:rsidRDefault="00DD33FC" w:rsidP="00F133E9">
            <w:pPr>
              <w:widowControl w:val="0"/>
              <w:spacing w:after="0"/>
              <w:rPr>
                <w:rFonts w:eastAsia="Arial Unicode MS" w:cs="Arial"/>
                <w:kern w:val="2"/>
                <w:sz w:val="20"/>
              </w:rPr>
            </w:pPr>
          </w:p>
        </w:tc>
        <w:tc>
          <w:tcPr>
            <w:tcW w:w="1595"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D50598" w:rsidRDefault="00DD33FC" w:rsidP="00F133E9">
            <w:pPr>
              <w:widowControl w:val="0"/>
              <w:spacing w:after="0"/>
              <w:rPr>
                <w:rFonts w:eastAsia="Arial Unicode MS" w:cs="Arial"/>
                <w:kern w:val="2"/>
                <w:sz w:val="20"/>
              </w:rPr>
            </w:pPr>
          </w:p>
        </w:tc>
      </w:tr>
      <w:tr w:rsidR="00DD33FC" w:rsidRPr="00D50598" w14:paraId="521635A6" w14:textId="77777777" w:rsidTr="00856734">
        <w:trPr>
          <w:trHeight w:val="423"/>
        </w:trPr>
        <w:tc>
          <w:tcPr>
            <w:tcW w:w="55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0EAAD25A" w:rsidR="00DD33FC" w:rsidRPr="00D50598" w:rsidRDefault="00856734" w:rsidP="00F133E9">
            <w:pPr>
              <w:widowControl w:val="0"/>
              <w:spacing w:after="0"/>
              <w:rPr>
                <w:rFonts w:eastAsia="Arial Unicode MS" w:cs="Arial"/>
                <w:b/>
                <w:kern w:val="2"/>
                <w:sz w:val="20"/>
              </w:rPr>
            </w:pPr>
            <w:r>
              <w:rPr>
                <w:rFonts w:cs="Arial"/>
                <w:b/>
                <w:sz w:val="20"/>
              </w:rPr>
              <w:t>…</w:t>
            </w:r>
          </w:p>
        </w:tc>
        <w:tc>
          <w:tcPr>
            <w:tcW w:w="1476"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D50598" w:rsidRDefault="00DD33FC" w:rsidP="00F133E9">
            <w:pPr>
              <w:widowControl w:val="0"/>
              <w:spacing w:after="0"/>
              <w:rPr>
                <w:rFonts w:eastAsia="Arial Unicode MS" w:cs="Arial"/>
                <w:kern w:val="2"/>
                <w:sz w:val="20"/>
              </w:rPr>
            </w:pPr>
          </w:p>
        </w:tc>
        <w:tc>
          <w:tcPr>
            <w:tcW w:w="2095"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D50598" w:rsidRDefault="00DD33FC" w:rsidP="00F133E9">
            <w:pPr>
              <w:widowControl w:val="0"/>
              <w:spacing w:after="0"/>
              <w:rPr>
                <w:rFonts w:eastAsia="Arial Unicode MS" w:cs="Arial"/>
                <w:kern w:val="2"/>
                <w:sz w:val="20"/>
              </w:rPr>
            </w:pPr>
          </w:p>
        </w:tc>
        <w:tc>
          <w:tcPr>
            <w:tcW w:w="3234"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D50598" w:rsidRDefault="00DD33FC" w:rsidP="00F133E9">
            <w:pPr>
              <w:widowControl w:val="0"/>
              <w:spacing w:after="0"/>
              <w:rPr>
                <w:rFonts w:eastAsia="Arial Unicode MS" w:cs="Arial"/>
                <w:kern w:val="2"/>
                <w:sz w:val="20"/>
              </w:rPr>
            </w:pPr>
          </w:p>
        </w:tc>
        <w:tc>
          <w:tcPr>
            <w:tcW w:w="1595"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D50598" w:rsidRDefault="00DD33FC" w:rsidP="00F133E9">
            <w:pPr>
              <w:widowControl w:val="0"/>
              <w:spacing w:after="0"/>
              <w:rPr>
                <w:rFonts w:eastAsia="Arial Unicode MS" w:cs="Arial"/>
                <w:kern w:val="2"/>
                <w:sz w:val="20"/>
              </w:rPr>
            </w:pPr>
          </w:p>
        </w:tc>
      </w:tr>
    </w:tbl>
    <w:p w14:paraId="629B9D3B" w14:textId="77777777" w:rsidR="00DD33FC" w:rsidRPr="00D50598" w:rsidRDefault="00DD33FC" w:rsidP="00F133E9">
      <w:pPr>
        <w:spacing w:after="0"/>
        <w:jc w:val="right"/>
        <w:rPr>
          <w:rFonts w:cs="Arial"/>
          <w:sz w:val="20"/>
          <w:szCs w:val="20"/>
        </w:rPr>
      </w:pPr>
    </w:p>
    <w:p w14:paraId="06EBD494" w14:textId="77777777" w:rsidR="00DD33FC" w:rsidRPr="00D50598" w:rsidRDefault="00DD33FC" w:rsidP="00F133E9">
      <w:pPr>
        <w:spacing w:after="0"/>
        <w:jc w:val="both"/>
        <w:rPr>
          <w:rFonts w:cs="Arial"/>
          <w:b/>
        </w:rPr>
      </w:pPr>
      <w:r w:rsidRPr="00D50598">
        <w:rPr>
          <w:rFonts w:cs="Arial"/>
          <w:b/>
        </w:rPr>
        <w:t>S podpisom te izjave jamčim, da v lastniški strukturi ni udeleženih drugih fizičnih ter pravnih oseb ter gospodarskih subjektov, za katere se glede na določbe zakona, ki ureja gospodarske družbe, šteje, da so povezane družbe.</w:t>
      </w:r>
    </w:p>
    <w:bookmarkEnd w:id="8"/>
    <w:p w14:paraId="2046D3B6" w14:textId="77777777" w:rsidR="00DD33FC" w:rsidRPr="00D50598" w:rsidRDefault="00DD33FC" w:rsidP="00F133E9">
      <w:pPr>
        <w:spacing w:after="0"/>
        <w:rPr>
          <w:rFonts w:cs="Arial"/>
          <w:sz w:val="20"/>
          <w:szCs w:val="20"/>
        </w:rPr>
      </w:pPr>
    </w:p>
    <w:p w14:paraId="5834AB75" w14:textId="77777777" w:rsidR="00DD33FC" w:rsidRPr="00D50598" w:rsidRDefault="00DD33FC" w:rsidP="00F133E9">
      <w:pPr>
        <w:spacing w:after="0"/>
        <w:rPr>
          <w:rFonts w:cs="Arial"/>
          <w:sz w:val="20"/>
          <w:szCs w:val="20"/>
        </w:rPr>
      </w:pPr>
    </w:p>
    <w:p w14:paraId="77A28623" w14:textId="77777777" w:rsidR="00DD33FC" w:rsidRPr="00D50598" w:rsidRDefault="00DD33FC" w:rsidP="00F133E9">
      <w:pPr>
        <w:spacing w:after="0"/>
        <w:rPr>
          <w:rFonts w:cs="Arial"/>
          <w:sz w:val="20"/>
          <w:szCs w:val="20"/>
        </w:rPr>
      </w:pPr>
      <w:r w:rsidRPr="00D50598">
        <w:rPr>
          <w:rFonts w:cs="Arial"/>
          <w:sz w:val="20"/>
          <w:szCs w:val="20"/>
        </w:rPr>
        <w:t>Kraj in datum: __________________________</w:t>
      </w:r>
    </w:p>
    <w:p w14:paraId="3100D65D" w14:textId="77777777" w:rsidR="00DD33FC" w:rsidRPr="00D50598" w:rsidRDefault="00DD33FC" w:rsidP="00F133E9">
      <w:pPr>
        <w:spacing w:after="0"/>
        <w:ind w:left="5664" w:firstLine="708"/>
        <w:rPr>
          <w:rFonts w:cs="Arial"/>
          <w:sz w:val="20"/>
          <w:szCs w:val="20"/>
        </w:rPr>
      </w:pPr>
      <w:r w:rsidRPr="00D50598">
        <w:rPr>
          <w:rFonts w:cs="Arial"/>
          <w:sz w:val="20"/>
          <w:szCs w:val="20"/>
        </w:rPr>
        <w:t>________________, direktor</w:t>
      </w:r>
    </w:p>
    <w:p w14:paraId="082C8C20" w14:textId="77777777" w:rsidR="00DD33FC" w:rsidRPr="00D50598" w:rsidRDefault="00DD33FC" w:rsidP="00F133E9">
      <w:pPr>
        <w:spacing w:after="0"/>
        <w:ind w:left="5664" w:firstLine="708"/>
        <w:rPr>
          <w:rFonts w:cs="Arial"/>
          <w:sz w:val="20"/>
          <w:szCs w:val="20"/>
        </w:rPr>
      </w:pPr>
    </w:p>
    <w:p w14:paraId="30084F0A" w14:textId="56190C99" w:rsidR="00DD33FC" w:rsidRPr="00D50598" w:rsidRDefault="00956032" w:rsidP="00F133E9">
      <w:pPr>
        <w:spacing w:after="0"/>
        <w:rPr>
          <w:rFonts w:cs="Arial"/>
          <w:sz w:val="20"/>
          <w:szCs w:val="20"/>
        </w:rPr>
      </w:pPr>
      <w:r w:rsidRPr="00D50598">
        <w:rPr>
          <w:rFonts w:cs="Arial"/>
          <w:sz w:val="20"/>
          <w:szCs w:val="20"/>
        </w:rPr>
        <w:t xml:space="preserve"> </w:t>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t>_______________________</w:t>
      </w:r>
    </w:p>
    <w:p w14:paraId="755488EF" w14:textId="3E467631" w:rsidR="00EE5F18" w:rsidRPr="00D50598" w:rsidRDefault="00956032" w:rsidP="00F133E9">
      <w:pPr>
        <w:spacing w:after="0"/>
        <w:rPr>
          <w:rFonts w:cs="Arial"/>
          <w:sz w:val="20"/>
          <w:szCs w:val="20"/>
        </w:rPr>
      </w:pPr>
      <w:r w:rsidRPr="00D50598">
        <w:rPr>
          <w:rFonts w:cs="Arial"/>
          <w:sz w:val="20"/>
          <w:szCs w:val="20"/>
        </w:rPr>
        <w:t xml:space="preserve"> </w:t>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r>
      <w:r w:rsidR="00DD33FC" w:rsidRPr="00D50598">
        <w:rPr>
          <w:rFonts w:cs="Arial"/>
          <w:sz w:val="20"/>
          <w:szCs w:val="20"/>
        </w:rPr>
        <w:tab/>
        <w:t>(podpis)</w:t>
      </w:r>
      <w:r w:rsidR="00EE5F18" w:rsidRPr="00D50598">
        <w:rPr>
          <w:rFonts w:cs="Arial"/>
          <w:sz w:val="20"/>
          <w:szCs w:val="20"/>
        </w:rPr>
        <w:br w:type="page"/>
      </w:r>
    </w:p>
    <w:p w14:paraId="064D47E2" w14:textId="6E47BBC5" w:rsidR="00131DBA" w:rsidRPr="00D50598" w:rsidRDefault="00131DBA" w:rsidP="00F133E9">
      <w:pPr>
        <w:pStyle w:val="PODNASLOV"/>
        <w:spacing w:after="0" w:line="276" w:lineRule="auto"/>
        <w:ind w:left="0" w:firstLine="0"/>
        <w:jc w:val="right"/>
        <w:rPr>
          <w:rFonts w:ascii="Arial" w:hAnsi="Arial" w:cs="Arial"/>
          <w:caps w:val="0"/>
          <w:color w:val="auto"/>
          <w:sz w:val="20"/>
          <w:szCs w:val="20"/>
          <w:u w:val="none"/>
        </w:rPr>
      </w:pPr>
      <w:r w:rsidRPr="00D50598">
        <w:rPr>
          <w:rFonts w:ascii="Arial" w:hAnsi="Arial" w:cs="Arial"/>
          <w:caps w:val="0"/>
          <w:color w:val="auto"/>
          <w:sz w:val="20"/>
          <w:szCs w:val="20"/>
          <w:u w:val="none"/>
        </w:rPr>
        <w:t>Referenca</w:t>
      </w:r>
      <w:r w:rsidR="00CD4DAC">
        <w:rPr>
          <w:rFonts w:ascii="Arial" w:hAnsi="Arial" w:cs="Arial"/>
          <w:caps w:val="0"/>
          <w:color w:val="auto"/>
          <w:sz w:val="20"/>
          <w:szCs w:val="20"/>
          <w:u w:val="none"/>
        </w:rPr>
        <w:t xml:space="preserve"> (JN-1301-23)</w:t>
      </w:r>
    </w:p>
    <w:p w14:paraId="041827C6" w14:textId="77777777" w:rsidR="00131DBA" w:rsidRPr="00D50598" w:rsidRDefault="00131DBA" w:rsidP="00F133E9">
      <w:pPr>
        <w:pStyle w:val="PODNASLOV"/>
        <w:spacing w:after="0" w:line="276" w:lineRule="auto"/>
        <w:ind w:left="0" w:firstLine="0"/>
        <w:jc w:val="both"/>
        <w:rPr>
          <w:rFonts w:ascii="Arial" w:hAnsi="Arial" w:cs="Arial"/>
          <w:b w:val="0"/>
          <w:caps w:val="0"/>
          <w:color w:val="auto"/>
          <w:sz w:val="20"/>
          <w:szCs w:val="20"/>
          <w:u w:val="none"/>
        </w:rPr>
      </w:pPr>
    </w:p>
    <w:p w14:paraId="0C2B826F" w14:textId="3BA64C9A" w:rsidR="007F7604" w:rsidRPr="00D50598" w:rsidRDefault="00CD1B81" w:rsidP="00F133E9">
      <w:pPr>
        <w:pStyle w:val="PODNASLOV"/>
        <w:spacing w:after="0" w:line="276" w:lineRule="auto"/>
        <w:ind w:left="0" w:firstLine="0"/>
        <w:jc w:val="both"/>
        <w:rPr>
          <w:rFonts w:ascii="Arial" w:hAnsi="Arial" w:cs="Arial"/>
          <w:caps w:val="0"/>
          <w:color w:val="auto"/>
          <w:sz w:val="22"/>
          <w:szCs w:val="22"/>
        </w:rPr>
      </w:pPr>
      <w:r w:rsidRPr="00D50598">
        <w:rPr>
          <w:rFonts w:ascii="Arial" w:hAnsi="Arial" w:cs="Arial"/>
          <w:caps w:val="0"/>
          <w:color w:val="auto"/>
          <w:sz w:val="22"/>
          <w:szCs w:val="22"/>
        </w:rPr>
        <w:t>IZPOLNJEVANJE REFERENČNEGA</w:t>
      </w:r>
      <w:r w:rsidR="007F7604" w:rsidRPr="00D50598">
        <w:rPr>
          <w:rFonts w:ascii="Arial" w:hAnsi="Arial" w:cs="Arial"/>
          <w:caps w:val="0"/>
          <w:color w:val="auto"/>
          <w:sz w:val="22"/>
          <w:szCs w:val="22"/>
        </w:rPr>
        <w:t xml:space="preserve"> POGOJ</w:t>
      </w:r>
      <w:r w:rsidRPr="00D50598">
        <w:rPr>
          <w:rFonts w:ascii="Arial" w:hAnsi="Arial" w:cs="Arial"/>
          <w:caps w:val="0"/>
          <w:color w:val="auto"/>
          <w:sz w:val="22"/>
          <w:szCs w:val="22"/>
        </w:rPr>
        <w:t>A</w:t>
      </w:r>
    </w:p>
    <w:p w14:paraId="33F0977E" w14:textId="77777777" w:rsidR="007F7604" w:rsidRPr="00D50598" w:rsidRDefault="007F7604" w:rsidP="00F133E9">
      <w:pPr>
        <w:pStyle w:val="PODNASLOV"/>
        <w:spacing w:after="0" w:line="276" w:lineRule="auto"/>
        <w:ind w:left="0" w:firstLine="0"/>
        <w:jc w:val="both"/>
        <w:rPr>
          <w:rFonts w:ascii="Arial" w:hAnsi="Arial" w:cs="Arial"/>
          <w:b w:val="0"/>
          <w:caps w:val="0"/>
          <w:color w:val="auto"/>
          <w:sz w:val="18"/>
          <w:szCs w:val="18"/>
          <w:u w:val="none"/>
        </w:rPr>
      </w:pPr>
    </w:p>
    <w:p w14:paraId="0C245ACD" w14:textId="6865A9EB" w:rsidR="00131DBA" w:rsidRPr="00D50598" w:rsidRDefault="00131DBA" w:rsidP="00F133E9">
      <w:pPr>
        <w:pStyle w:val="PODNASLOV"/>
        <w:spacing w:after="0" w:line="276" w:lineRule="auto"/>
        <w:ind w:left="0" w:firstLine="0"/>
        <w:jc w:val="both"/>
        <w:rPr>
          <w:rFonts w:ascii="Arial" w:hAnsi="Arial" w:cs="Arial"/>
          <w:b w:val="0"/>
          <w:caps w:val="0"/>
          <w:color w:val="auto"/>
          <w:sz w:val="18"/>
          <w:szCs w:val="18"/>
          <w:u w:val="none"/>
        </w:rPr>
      </w:pPr>
      <w:r w:rsidRPr="00D50598">
        <w:rPr>
          <w:rFonts w:ascii="Arial" w:hAnsi="Arial" w:cs="Arial"/>
          <w:b w:val="0"/>
          <w:caps w:val="0"/>
          <w:color w:val="auto"/>
          <w:sz w:val="18"/>
          <w:szCs w:val="18"/>
          <w:u w:val="none"/>
        </w:rPr>
        <w:t>Ponudnik</w:t>
      </w:r>
      <w:r w:rsidR="00D7317F" w:rsidRPr="00D50598">
        <w:rPr>
          <w:rFonts w:ascii="Arial" w:hAnsi="Arial" w:cs="Arial"/>
          <w:b w:val="0"/>
          <w:caps w:val="0"/>
          <w:color w:val="auto"/>
          <w:sz w:val="18"/>
          <w:szCs w:val="18"/>
          <w:u w:val="none"/>
        </w:rPr>
        <w:t>/</w:t>
      </w:r>
      <w:r w:rsidR="002B6E0B" w:rsidRPr="00D50598">
        <w:rPr>
          <w:rFonts w:ascii="Arial" w:hAnsi="Arial" w:cs="Arial"/>
          <w:b w:val="0"/>
          <w:caps w:val="0"/>
          <w:color w:val="auto"/>
          <w:sz w:val="18"/>
          <w:szCs w:val="18"/>
          <w:u w:val="none"/>
        </w:rPr>
        <w:t>podizvajalec</w:t>
      </w:r>
      <w:r w:rsidRPr="00D50598">
        <w:rPr>
          <w:rFonts w:ascii="Arial" w:hAnsi="Arial" w:cs="Arial"/>
          <w:b w:val="0"/>
          <w:caps w:val="0"/>
          <w:color w:val="auto"/>
          <w:sz w:val="18"/>
          <w:szCs w:val="18"/>
          <w:u w:val="none"/>
        </w:rPr>
        <w:t xml:space="preserve"> kopira obrazec glede na število referenčnih poslov. Gospodarski subjekt lahko predloži tudi na drugem obrazcu pripravljeno referenčno potrdilo, v kolikor je iz slednjega v celoti razvidno izp</w:t>
      </w:r>
      <w:r w:rsidR="007F7604" w:rsidRPr="00D50598">
        <w:rPr>
          <w:rFonts w:ascii="Arial" w:hAnsi="Arial" w:cs="Arial"/>
          <w:b w:val="0"/>
          <w:caps w:val="0"/>
          <w:color w:val="auto"/>
          <w:sz w:val="18"/>
          <w:szCs w:val="18"/>
          <w:u w:val="none"/>
        </w:rPr>
        <w:t>olnjevanje referenčnega pogoja.</w:t>
      </w:r>
    </w:p>
    <w:p w14:paraId="69BC3181" w14:textId="77777777" w:rsidR="00131DBA" w:rsidRPr="00D50598" w:rsidRDefault="00131DBA" w:rsidP="00F133E9">
      <w:pPr>
        <w:pStyle w:val="PODNASLOV"/>
        <w:spacing w:after="0" w:line="276" w:lineRule="auto"/>
        <w:ind w:left="0" w:firstLine="0"/>
        <w:jc w:val="both"/>
        <w:rPr>
          <w:rFonts w:ascii="Arial" w:hAnsi="Arial" w:cs="Arial"/>
          <w:b w:val="0"/>
          <w:color w:val="auto"/>
          <w:sz w:val="20"/>
          <w:szCs w:val="20"/>
          <w:u w:val="none"/>
        </w:rPr>
      </w:pPr>
    </w:p>
    <w:p w14:paraId="73C40331" w14:textId="77777777" w:rsidR="00131DBA" w:rsidRPr="00D50598" w:rsidRDefault="00131DBA" w:rsidP="00F133E9">
      <w:pPr>
        <w:pStyle w:val="PODNASLOV"/>
        <w:spacing w:after="0" w:line="276" w:lineRule="auto"/>
        <w:ind w:left="0" w:firstLine="0"/>
        <w:jc w:val="both"/>
        <w:rPr>
          <w:rFonts w:ascii="Arial" w:hAnsi="Arial" w:cs="Arial"/>
          <w:b w:val="0"/>
          <w:color w:val="auto"/>
          <w:sz w:val="20"/>
          <w:szCs w:val="20"/>
          <w:u w:val="none"/>
        </w:rPr>
      </w:pPr>
    </w:p>
    <w:tbl>
      <w:tblPr>
        <w:tblStyle w:val="TableGridLight"/>
        <w:tblW w:w="9067" w:type="dxa"/>
        <w:tblLook w:val="04A0" w:firstRow="1" w:lastRow="0" w:firstColumn="1" w:lastColumn="0" w:noHBand="0" w:noVBand="1"/>
      </w:tblPr>
      <w:tblGrid>
        <w:gridCol w:w="2122"/>
        <w:gridCol w:w="6945"/>
      </w:tblGrid>
      <w:tr w:rsidR="00131DBA" w:rsidRPr="00D50598" w14:paraId="64D6DA22" w14:textId="77777777" w:rsidTr="001273A0">
        <w:tc>
          <w:tcPr>
            <w:tcW w:w="2122" w:type="dxa"/>
            <w:vAlign w:val="center"/>
          </w:tcPr>
          <w:p w14:paraId="41BB6D21" w14:textId="77777777" w:rsidR="00131DBA" w:rsidRPr="00D50598" w:rsidRDefault="00131DBA" w:rsidP="00F133E9">
            <w:pPr>
              <w:spacing w:line="276" w:lineRule="auto"/>
              <w:jc w:val="right"/>
              <w:rPr>
                <w:rFonts w:cs="Arial"/>
                <w:b/>
                <w:sz w:val="20"/>
                <w:szCs w:val="20"/>
                <w:lang w:val="sl-SI" w:eastAsia="sl-SI"/>
              </w:rPr>
            </w:pPr>
            <w:r w:rsidRPr="00D50598">
              <w:rPr>
                <w:rFonts w:cs="Arial"/>
                <w:b/>
                <w:sz w:val="20"/>
                <w:szCs w:val="20"/>
                <w:lang w:val="sl-SI" w:eastAsia="sl-SI"/>
              </w:rPr>
              <w:t>Izvajalec referenčnega posla</w:t>
            </w:r>
          </w:p>
        </w:tc>
        <w:tc>
          <w:tcPr>
            <w:tcW w:w="6945" w:type="dxa"/>
            <w:vAlign w:val="center"/>
          </w:tcPr>
          <w:p w14:paraId="4E566E6B" w14:textId="77777777" w:rsidR="00131DBA" w:rsidRPr="00D50598" w:rsidRDefault="00131DBA" w:rsidP="00F133E9">
            <w:pPr>
              <w:spacing w:line="276" w:lineRule="auto"/>
              <w:rPr>
                <w:rFonts w:cs="Arial"/>
                <w:sz w:val="20"/>
                <w:szCs w:val="20"/>
                <w:lang w:val="sl-SI" w:eastAsia="sl-SI"/>
              </w:rPr>
            </w:pPr>
          </w:p>
        </w:tc>
      </w:tr>
      <w:tr w:rsidR="00131DBA" w:rsidRPr="00D50598" w14:paraId="0C599B03" w14:textId="77777777" w:rsidTr="001273A0">
        <w:tc>
          <w:tcPr>
            <w:tcW w:w="2122" w:type="dxa"/>
            <w:vAlign w:val="center"/>
          </w:tcPr>
          <w:p w14:paraId="217B2D56" w14:textId="77777777" w:rsidR="00131DBA" w:rsidRPr="00D50598" w:rsidRDefault="00131DBA" w:rsidP="00F133E9">
            <w:pPr>
              <w:spacing w:line="276" w:lineRule="auto"/>
              <w:jc w:val="right"/>
              <w:rPr>
                <w:rFonts w:cs="Arial"/>
                <w:b/>
                <w:sz w:val="20"/>
                <w:szCs w:val="20"/>
                <w:lang w:val="sl-SI" w:eastAsia="sl-SI"/>
              </w:rPr>
            </w:pPr>
            <w:r w:rsidRPr="00D50598">
              <w:rPr>
                <w:rFonts w:cs="Arial"/>
                <w:b/>
                <w:sz w:val="20"/>
                <w:szCs w:val="20"/>
                <w:lang w:val="sl-SI" w:eastAsia="sl-SI"/>
              </w:rPr>
              <w:t>Naročnik referenčnega posla</w:t>
            </w:r>
          </w:p>
        </w:tc>
        <w:tc>
          <w:tcPr>
            <w:tcW w:w="6945" w:type="dxa"/>
            <w:vAlign w:val="center"/>
          </w:tcPr>
          <w:p w14:paraId="0D86EDB3" w14:textId="77777777" w:rsidR="00131DBA" w:rsidRPr="00D50598" w:rsidRDefault="00131DBA" w:rsidP="00F133E9">
            <w:pPr>
              <w:spacing w:line="276" w:lineRule="auto"/>
              <w:rPr>
                <w:rFonts w:cs="Arial"/>
                <w:sz w:val="20"/>
                <w:szCs w:val="20"/>
                <w:lang w:val="sl-SI" w:eastAsia="sl-SI"/>
              </w:rPr>
            </w:pPr>
          </w:p>
        </w:tc>
      </w:tr>
      <w:tr w:rsidR="00131DBA" w:rsidRPr="00D50598" w14:paraId="55FA54F4" w14:textId="77777777" w:rsidTr="001273A0">
        <w:tc>
          <w:tcPr>
            <w:tcW w:w="2122" w:type="dxa"/>
            <w:vAlign w:val="center"/>
          </w:tcPr>
          <w:p w14:paraId="649C714B" w14:textId="77777777" w:rsidR="00131DBA" w:rsidRPr="00D50598" w:rsidRDefault="00131DBA" w:rsidP="00F133E9">
            <w:pPr>
              <w:spacing w:line="276" w:lineRule="auto"/>
              <w:jc w:val="right"/>
              <w:rPr>
                <w:rFonts w:cs="Arial"/>
                <w:b/>
                <w:sz w:val="20"/>
                <w:szCs w:val="20"/>
                <w:lang w:val="sl-SI" w:eastAsia="sl-SI"/>
              </w:rPr>
            </w:pPr>
            <w:r w:rsidRPr="00D50598">
              <w:rPr>
                <w:rFonts w:cs="Arial"/>
                <w:b/>
                <w:sz w:val="20"/>
                <w:szCs w:val="20"/>
                <w:lang w:val="sl-SI" w:eastAsia="sl-SI"/>
              </w:rPr>
              <w:t>Naziv posla</w:t>
            </w:r>
          </w:p>
        </w:tc>
        <w:tc>
          <w:tcPr>
            <w:tcW w:w="6945" w:type="dxa"/>
            <w:vAlign w:val="center"/>
          </w:tcPr>
          <w:p w14:paraId="60B334B8" w14:textId="77777777" w:rsidR="00131DBA" w:rsidRPr="00D50598" w:rsidRDefault="00131DBA" w:rsidP="00F133E9">
            <w:pPr>
              <w:spacing w:line="276" w:lineRule="auto"/>
              <w:rPr>
                <w:rFonts w:cs="Arial"/>
                <w:sz w:val="20"/>
                <w:szCs w:val="20"/>
                <w:lang w:val="sl-SI" w:eastAsia="sl-SI"/>
              </w:rPr>
            </w:pPr>
          </w:p>
        </w:tc>
      </w:tr>
      <w:tr w:rsidR="00131DBA" w:rsidRPr="00D50598" w14:paraId="035462BB" w14:textId="77777777" w:rsidTr="001273A0">
        <w:tc>
          <w:tcPr>
            <w:tcW w:w="2122" w:type="dxa"/>
            <w:vAlign w:val="center"/>
          </w:tcPr>
          <w:p w14:paraId="7F99F3DF" w14:textId="77777777" w:rsidR="00131DBA" w:rsidRPr="00D50598" w:rsidRDefault="00131DBA" w:rsidP="00F133E9">
            <w:pPr>
              <w:spacing w:line="276" w:lineRule="auto"/>
              <w:jc w:val="right"/>
              <w:rPr>
                <w:rFonts w:cs="Arial"/>
                <w:b/>
                <w:sz w:val="20"/>
                <w:szCs w:val="20"/>
                <w:lang w:val="sl-SI" w:eastAsia="sl-SI"/>
              </w:rPr>
            </w:pPr>
            <w:r w:rsidRPr="00D50598">
              <w:rPr>
                <w:rFonts w:cs="Arial"/>
                <w:b/>
                <w:sz w:val="20"/>
                <w:szCs w:val="20"/>
                <w:lang w:val="sl-SI" w:eastAsia="sl-SI"/>
              </w:rPr>
              <w:t>Opis (predmet) posla</w:t>
            </w:r>
          </w:p>
        </w:tc>
        <w:tc>
          <w:tcPr>
            <w:tcW w:w="6945" w:type="dxa"/>
            <w:vAlign w:val="center"/>
          </w:tcPr>
          <w:p w14:paraId="502DAD0B" w14:textId="77777777" w:rsidR="00131DBA" w:rsidRPr="00D50598" w:rsidRDefault="00131DBA" w:rsidP="00F133E9">
            <w:pPr>
              <w:spacing w:line="276" w:lineRule="auto"/>
              <w:rPr>
                <w:rFonts w:cs="Arial"/>
                <w:sz w:val="20"/>
                <w:szCs w:val="20"/>
                <w:lang w:val="sl-SI" w:eastAsia="sl-SI"/>
              </w:rPr>
            </w:pPr>
          </w:p>
        </w:tc>
      </w:tr>
      <w:tr w:rsidR="00131DBA" w:rsidRPr="00D50598" w14:paraId="3FF5998C" w14:textId="77777777" w:rsidTr="001273A0">
        <w:tc>
          <w:tcPr>
            <w:tcW w:w="2122" w:type="dxa"/>
            <w:vAlign w:val="center"/>
          </w:tcPr>
          <w:p w14:paraId="575C4A58" w14:textId="77777777" w:rsidR="00131DBA" w:rsidRPr="00D50598" w:rsidRDefault="00131DBA" w:rsidP="00F133E9">
            <w:pPr>
              <w:spacing w:line="276" w:lineRule="auto"/>
              <w:jc w:val="right"/>
              <w:rPr>
                <w:rFonts w:cs="Arial"/>
                <w:b/>
                <w:sz w:val="20"/>
                <w:szCs w:val="20"/>
                <w:lang w:val="sl-SI" w:eastAsia="sl-SI"/>
              </w:rPr>
            </w:pPr>
            <w:r w:rsidRPr="00D50598">
              <w:rPr>
                <w:rFonts w:cs="Arial"/>
                <w:b/>
                <w:sz w:val="20"/>
                <w:szCs w:val="20"/>
                <w:lang w:val="sl-SI" w:eastAsia="sl-SI"/>
              </w:rPr>
              <w:t>Obdobje izvajanja posla</w:t>
            </w:r>
          </w:p>
        </w:tc>
        <w:tc>
          <w:tcPr>
            <w:tcW w:w="6945" w:type="dxa"/>
            <w:vAlign w:val="center"/>
          </w:tcPr>
          <w:p w14:paraId="0A9CE479" w14:textId="77777777" w:rsidR="00131DBA" w:rsidRPr="00D50598" w:rsidRDefault="00131DBA" w:rsidP="00F133E9">
            <w:pPr>
              <w:spacing w:line="276" w:lineRule="auto"/>
              <w:rPr>
                <w:rFonts w:cs="Arial"/>
                <w:sz w:val="20"/>
                <w:szCs w:val="20"/>
                <w:lang w:val="sl-SI" w:eastAsia="sl-SI"/>
              </w:rPr>
            </w:pPr>
          </w:p>
        </w:tc>
      </w:tr>
      <w:tr w:rsidR="00D50598" w:rsidRPr="00D50598" w14:paraId="7EBD5E95" w14:textId="77777777" w:rsidTr="001273A0">
        <w:tc>
          <w:tcPr>
            <w:tcW w:w="2122" w:type="dxa"/>
            <w:vAlign w:val="center"/>
          </w:tcPr>
          <w:p w14:paraId="38F6E53A" w14:textId="084B8421" w:rsidR="00D50598" w:rsidRPr="00D50598" w:rsidRDefault="00D50598" w:rsidP="00F133E9">
            <w:pPr>
              <w:spacing w:line="276" w:lineRule="auto"/>
              <w:jc w:val="right"/>
              <w:rPr>
                <w:rFonts w:cs="Arial"/>
                <w:b/>
                <w:sz w:val="20"/>
                <w:szCs w:val="20"/>
                <w:lang w:val="sl-SI" w:eastAsia="sl-SI"/>
              </w:rPr>
            </w:pPr>
            <w:r w:rsidRPr="00D50598">
              <w:rPr>
                <w:rFonts w:cs="Arial"/>
                <w:b/>
                <w:sz w:val="20"/>
                <w:szCs w:val="20"/>
                <w:lang w:val="sl-SI" w:eastAsia="sl-SI"/>
              </w:rPr>
              <w:t>Vrednost posla</w:t>
            </w:r>
            <w:r>
              <w:rPr>
                <w:rFonts w:cs="Arial"/>
                <w:b/>
                <w:sz w:val="20"/>
                <w:szCs w:val="20"/>
                <w:lang w:val="sl-SI" w:eastAsia="sl-SI"/>
              </w:rPr>
              <w:t xml:space="preserve"> v EUR brez DDV</w:t>
            </w:r>
          </w:p>
        </w:tc>
        <w:tc>
          <w:tcPr>
            <w:tcW w:w="6945" w:type="dxa"/>
            <w:vAlign w:val="center"/>
          </w:tcPr>
          <w:p w14:paraId="72C4B0BE" w14:textId="77777777" w:rsidR="00D50598" w:rsidRPr="00D50598" w:rsidRDefault="00D50598" w:rsidP="00F133E9">
            <w:pPr>
              <w:spacing w:line="276" w:lineRule="auto"/>
              <w:rPr>
                <w:rFonts w:cs="Arial"/>
                <w:sz w:val="20"/>
                <w:szCs w:val="20"/>
                <w:lang w:val="sl-SI" w:eastAsia="sl-SI"/>
              </w:rPr>
            </w:pPr>
          </w:p>
        </w:tc>
      </w:tr>
      <w:tr w:rsidR="00131DBA" w:rsidRPr="00D50598" w14:paraId="51DE1FCD" w14:textId="77777777" w:rsidTr="001273A0">
        <w:tc>
          <w:tcPr>
            <w:tcW w:w="2122" w:type="dxa"/>
            <w:vAlign w:val="center"/>
          </w:tcPr>
          <w:p w14:paraId="7F3CF117" w14:textId="77777777" w:rsidR="00131DBA" w:rsidRPr="00D50598" w:rsidRDefault="00131DBA" w:rsidP="00F133E9">
            <w:pPr>
              <w:spacing w:line="276" w:lineRule="auto"/>
              <w:jc w:val="right"/>
              <w:rPr>
                <w:rFonts w:cs="Arial"/>
                <w:b/>
                <w:sz w:val="20"/>
                <w:szCs w:val="20"/>
                <w:lang w:val="sl-SI" w:eastAsia="sl-SI"/>
              </w:rPr>
            </w:pPr>
            <w:r w:rsidRPr="00D50598">
              <w:rPr>
                <w:rFonts w:cs="Arial"/>
                <w:b/>
                <w:sz w:val="20"/>
                <w:szCs w:val="20"/>
                <w:lang w:val="sl-SI" w:eastAsia="sl-SI"/>
              </w:rPr>
              <w:t>Oseba naročnika, ki lahko potrdi referenčni posel</w:t>
            </w:r>
          </w:p>
        </w:tc>
        <w:tc>
          <w:tcPr>
            <w:tcW w:w="6945" w:type="dxa"/>
            <w:vAlign w:val="center"/>
          </w:tcPr>
          <w:p w14:paraId="5FF9EC99" w14:textId="77777777" w:rsidR="00131DBA" w:rsidRPr="00D50598" w:rsidRDefault="00131DBA" w:rsidP="00F133E9">
            <w:pPr>
              <w:spacing w:line="276" w:lineRule="auto"/>
              <w:rPr>
                <w:rFonts w:cs="Arial"/>
                <w:sz w:val="20"/>
                <w:szCs w:val="20"/>
                <w:lang w:val="sl-SI" w:eastAsia="sl-SI"/>
              </w:rPr>
            </w:pPr>
            <w:r w:rsidRPr="00D50598">
              <w:rPr>
                <w:rFonts w:cs="Arial"/>
                <w:sz w:val="20"/>
                <w:szCs w:val="20"/>
                <w:lang w:val="sl-SI" w:eastAsia="sl-SI"/>
              </w:rPr>
              <w:t>Ime in priimek:</w:t>
            </w:r>
          </w:p>
          <w:p w14:paraId="11F6A37E" w14:textId="77777777" w:rsidR="00131DBA" w:rsidRPr="00D50598" w:rsidRDefault="00131DBA" w:rsidP="00F133E9">
            <w:pPr>
              <w:spacing w:line="276" w:lineRule="auto"/>
              <w:rPr>
                <w:rFonts w:cs="Arial"/>
                <w:sz w:val="20"/>
                <w:szCs w:val="20"/>
                <w:lang w:val="sl-SI" w:eastAsia="sl-SI"/>
              </w:rPr>
            </w:pPr>
          </w:p>
          <w:p w14:paraId="3DEAE08E" w14:textId="77777777" w:rsidR="00131DBA" w:rsidRPr="00D50598" w:rsidRDefault="00131DBA" w:rsidP="00F133E9">
            <w:pPr>
              <w:spacing w:line="276" w:lineRule="auto"/>
              <w:rPr>
                <w:rFonts w:cs="Arial"/>
                <w:sz w:val="20"/>
                <w:szCs w:val="20"/>
                <w:lang w:val="sl-SI" w:eastAsia="sl-SI"/>
              </w:rPr>
            </w:pPr>
            <w:r w:rsidRPr="00D50598">
              <w:rPr>
                <w:rFonts w:cs="Arial"/>
                <w:sz w:val="20"/>
                <w:szCs w:val="20"/>
                <w:lang w:val="sl-SI" w:eastAsia="sl-SI"/>
              </w:rPr>
              <w:t>Tel. št.:</w:t>
            </w:r>
          </w:p>
          <w:p w14:paraId="76B581DF" w14:textId="77777777" w:rsidR="00131DBA" w:rsidRPr="00D50598" w:rsidRDefault="00131DBA" w:rsidP="00F133E9">
            <w:pPr>
              <w:spacing w:line="276" w:lineRule="auto"/>
              <w:rPr>
                <w:rFonts w:cs="Arial"/>
                <w:sz w:val="20"/>
                <w:szCs w:val="20"/>
                <w:lang w:val="sl-SI" w:eastAsia="sl-SI"/>
              </w:rPr>
            </w:pPr>
          </w:p>
          <w:p w14:paraId="2C44437F" w14:textId="77777777" w:rsidR="00131DBA" w:rsidRPr="00D50598" w:rsidRDefault="00131DBA" w:rsidP="00F133E9">
            <w:pPr>
              <w:spacing w:line="276" w:lineRule="auto"/>
              <w:rPr>
                <w:rFonts w:cs="Arial"/>
                <w:sz w:val="20"/>
                <w:szCs w:val="20"/>
                <w:lang w:val="sl-SI" w:eastAsia="sl-SI"/>
              </w:rPr>
            </w:pPr>
            <w:r w:rsidRPr="00D50598">
              <w:rPr>
                <w:rFonts w:cs="Arial"/>
                <w:sz w:val="20"/>
                <w:szCs w:val="20"/>
                <w:lang w:val="sl-SI" w:eastAsia="sl-SI"/>
              </w:rPr>
              <w:t>E-pošta:</w:t>
            </w:r>
          </w:p>
        </w:tc>
      </w:tr>
    </w:tbl>
    <w:p w14:paraId="5176CBF2" w14:textId="77777777" w:rsidR="00131DBA" w:rsidRPr="00D50598" w:rsidRDefault="00131DBA" w:rsidP="00F133E9">
      <w:pPr>
        <w:rPr>
          <w:rFonts w:eastAsiaTheme="minorEastAsia" w:cs="Arial"/>
          <w:sz w:val="18"/>
          <w:szCs w:val="18"/>
        </w:rPr>
      </w:pPr>
    </w:p>
    <w:p w14:paraId="557ADFE6" w14:textId="77777777" w:rsidR="00131DBA" w:rsidRPr="00D50598" w:rsidRDefault="00131DBA" w:rsidP="00F133E9">
      <w:pPr>
        <w:autoSpaceDE w:val="0"/>
        <w:autoSpaceDN w:val="0"/>
        <w:adjustRightInd w:val="0"/>
        <w:spacing w:after="0"/>
        <w:jc w:val="both"/>
        <w:rPr>
          <w:rFonts w:cs="Arial"/>
          <w:sz w:val="20"/>
          <w:szCs w:val="20"/>
        </w:rPr>
      </w:pPr>
      <w:r w:rsidRPr="00D50598">
        <w:rPr>
          <w:rFonts w:cs="Arial"/>
          <w:b/>
          <w:bCs/>
          <w:sz w:val="20"/>
          <w:szCs w:val="20"/>
        </w:rPr>
        <w:t>Potrjujemo</w:t>
      </w:r>
      <w:r w:rsidRPr="00D50598">
        <w:rPr>
          <w:rFonts w:cs="Arial"/>
          <w:sz w:val="20"/>
          <w:szCs w:val="20"/>
        </w:rPr>
        <w:t>, da smo z izvajalcem _____________________________________________________</w:t>
      </w:r>
    </w:p>
    <w:p w14:paraId="38D2BCD1" w14:textId="3313717C" w:rsidR="00131DBA" w:rsidRPr="00D50598" w:rsidRDefault="00131DBA" w:rsidP="00F133E9">
      <w:pPr>
        <w:autoSpaceDE w:val="0"/>
        <w:autoSpaceDN w:val="0"/>
        <w:adjustRightInd w:val="0"/>
        <w:spacing w:after="0"/>
        <w:jc w:val="both"/>
        <w:rPr>
          <w:rFonts w:cs="Arial"/>
          <w:i/>
          <w:iCs/>
          <w:sz w:val="20"/>
          <w:szCs w:val="20"/>
        </w:rPr>
      </w:pPr>
      <w:r w:rsidRPr="00D50598">
        <w:rPr>
          <w:rFonts w:cs="Arial"/>
          <w:sz w:val="20"/>
          <w:szCs w:val="20"/>
        </w:rPr>
        <w:t>sklenili pogodbo _____________________________________________________ v obdo</w:t>
      </w:r>
      <w:r w:rsidR="00401E0E" w:rsidRPr="00D50598">
        <w:rPr>
          <w:rFonts w:cs="Arial"/>
          <w:sz w:val="20"/>
          <w:szCs w:val="20"/>
        </w:rPr>
        <w:t>bju od __________ do __________</w:t>
      </w:r>
      <w:r w:rsidR="00D50598">
        <w:rPr>
          <w:rFonts w:cs="Arial"/>
          <w:sz w:val="20"/>
          <w:szCs w:val="20"/>
        </w:rPr>
        <w:t xml:space="preserve"> v skupni pogodbeni vrednosti ___________________ EUR brez DDV</w:t>
      </w:r>
      <w:r w:rsidR="00401E0E" w:rsidRPr="00D50598">
        <w:rPr>
          <w:rFonts w:cs="Arial"/>
          <w:sz w:val="20"/>
          <w:szCs w:val="20"/>
        </w:rPr>
        <w:t xml:space="preserve">. Izjavljamo, da je izvajalec pogodbene storitve </w:t>
      </w:r>
      <w:r w:rsidRPr="00D50598">
        <w:rPr>
          <w:rFonts w:cs="Arial"/>
          <w:sz w:val="20"/>
          <w:szCs w:val="20"/>
        </w:rPr>
        <w:t>izvedel kakovostno in v pogodbenih rokih ter so v času oddaje prijave/ponudbe že bila predana svojemu namenu ter</w:t>
      </w:r>
      <w:r w:rsidR="00197D1A" w:rsidRPr="00D50598">
        <w:rPr>
          <w:rFonts w:cs="Arial"/>
          <w:sz w:val="20"/>
          <w:szCs w:val="20"/>
        </w:rPr>
        <w:t xml:space="preserve"> so bila tudi v celoti plačana.</w:t>
      </w:r>
    </w:p>
    <w:p w14:paraId="07A27BE4" w14:textId="77777777" w:rsidR="00131DBA" w:rsidRPr="00D50598" w:rsidRDefault="00131DBA" w:rsidP="00F133E9">
      <w:pPr>
        <w:rPr>
          <w:rFonts w:cs="Arial"/>
          <w:sz w:val="20"/>
          <w:szCs w:val="20"/>
        </w:rPr>
      </w:pPr>
    </w:p>
    <w:p w14:paraId="196EA2DC" w14:textId="77777777" w:rsidR="002B6E0B" w:rsidRPr="00D50598" w:rsidRDefault="002B6E0B" w:rsidP="00F133E9">
      <w:pPr>
        <w:rPr>
          <w:rFonts w:cs="Arial"/>
          <w:sz w:val="20"/>
          <w:szCs w:val="20"/>
        </w:rPr>
      </w:pPr>
    </w:p>
    <w:p w14:paraId="7F7784C2" w14:textId="3BB13C9A" w:rsidR="00131DBA" w:rsidRPr="00D50598" w:rsidRDefault="00131DBA" w:rsidP="00F133E9">
      <w:pPr>
        <w:rPr>
          <w:rFonts w:cs="Arial"/>
          <w:sz w:val="20"/>
          <w:szCs w:val="20"/>
        </w:rPr>
      </w:pPr>
      <w:r w:rsidRPr="00D50598">
        <w:rPr>
          <w:rFonts w:cs="Arial"/>
          <w:sz w:val="20"/>
          <w:szCs w:val="20"/>
        </w:rPr>
        <w:t>Kraj in datum: __________________________________</w:t>
      </w:r>
    </w:p>
    <w:p w14:paraId="3F45EE0C" w14:textId="77777777" w:rsidR="00131DBA" w:rsidRPr="00D50598" w:rsidRDefault="00131DBA" w:rsidP="00F133E9">
      <w:pPr>
        <w:rPr>
          <w:rFonts w:cs="Arial"/>
          <w:sz w:val="20"/>
          <w:szCs w:val="20"/>
        </w:rPr>
      </w:pPr>
    </w:p>
    <w:p w14:paraId="05DBED96" w14:textId="5FAB075A" w:rsidR="00131DBA" w:rsidRPr="00D50598" w:rsidRDefault="00131DBA" w:rsidP="00F133E9">
      <w:pPr>
        <w:rPr>
          <w:rFonts w:cs="Arial"/>
          <w:sz w:val="20"/>
          <w:szCs w:val="20"/>
        </w:rPr>
      </w:pPr>
      <w:r w:rsidRPr="00D50598">
        <w:rPr>
          <w:rFonts w:cs="Arial"/>
          <w:sz w:val="20"/>
          <w:szCs w:val="20"/>
        </w:rPr>
        <w:t>Podpis in žig naročnika referenčnega posla: __________________________________</w:t>
      </w:r>
    </w:p>
    <w:p w14:paraId="61363702" w14:textId="77777777" w:rsidR="00131DBA" w:rsidRPr="00D50598" w:rsidRDefault="00131DBA" w:rsidP="00F133E9">
      <w:pPr>
        <w:rPr>
          <w:rFonts w:cs="Arial"/>
          <w:sz w:val="20"/>
          <w:szCs w:val="20"/>
        </w:rPr>
      </w:pPr>
    </w:p>
    <w:p w14:paraId="63CAEA14" w14:textId="77777777" w:rsidR="00131DBA" w:rsidRPr="00D50598" w:rsidRDefault="00131DBA" w:rsidP="00F133E9">
      <w:pPr>
        <w:autoSpaceDE w:val="0"/>
        <w:autoSpaceDN w:val="0"/>
        <w:adjustRightInd w:val="0"/>
        <w:spacing w:after="0"/>
        <w:jc w:val="both"/>
        <w:rPr>
          <w:rFonts w:cs="Arial"/>
          <w:b/>
          <w:bCs/>
          <w:i/>
          <w:sz w:val="18"/>
          <w:szCs w:val="18"/>
        </w:rPr>
      </w:pPr>
    </w:p>
    <w:p w14:paraId="77E9254F" w14:textId="72528BD2" w:rsidR="00131DBA" w:rsidRPr="00D50598" w:rsidRDefault="00131DBA" w:rsidP="00F133E9">
      <w:pPr>
        <w:autoSpaceDE w:val="0"/>
        <w:autoSpaceDN w:val="0"/>
        <w:adjustRightInd w:val="0"/>
        <w:spacing w:after="0"/>
        <w:jc w:val="both"/>
        <w:rPr>
          <w:rFonts w:cs="Arial"/>
          <w:b/>
          <w:bCs/>
          <w:i/>
          <w:sz w:val="18"/>
          <w:szCs w:val="18"/>
        </w:rPr>
      </w:pPr>
      <w:r w:rsidRPr="00D50598">
        <w:rPr>
          <w:rFonts w:cs="Arial"/>
          <w:b/>
          <w:bCs/>
          <w:i/>
          <w:sz w:val="18"/>
          <w:szCs w:val="18"/>
        </w:rPr>
        <w:t>Opomba:</w:t>
      </w:r>
    </w:p>
    <w:p w14:paraId="4F2FA15D" w14:textId="74909825" w:rsidR="00EE5F18" w:rsidRPr="00D50598" w:rsidRDefault="00131DBA" w:rsidP="00F133E9">
      <w:pPr>
        <w:jc w:val="both"/>
        <w:rPr>
          <w:rFonts w:eastAsiaTheme="minorEastAsia" w:cs="Arial"/>
        </w:rPr>
      </w:pPr>
      <w:r w:rsidRPr="00D50598">
        <w:rPr>
          <w:rFonts w:cs="Arial"/>
          <w:b/>
          <w:bCs/>
          <w:i/>
          <w:sz w:val="18"/>
          <w:szCs w:val="18"/>
        </w:rPr>
        <w:t>Veljavno je samo potrdilo z originalnim žigom in podpisom naro</w:t>
      </w:r>
      <w:r w:rsidRPr="00D50598">
        <w:rPr>
          <w:rFonts w:cs="Arial"/>
          <w:b/>
          <w:i/>
          <w:sz w:val="18"/>
          <w:szCs w:val="18"/>
        </w:rPr>
        <w:t>č</w:t>
      </w:r>
      <w:r w:rsidRPr="00D50598">
        <w:rPr>
          <w:rFonts w:cs="Arial"/>
          <w:b/>
          <w:bCs/>
          <w:i/>
          <w:sz w:val="18"/>
          <w:szCs w:val="18"/>
        </w:rPr>
        <w:t xml:space="preserve">nika referenčnega posla. Izvajalec ne more dati referenc (potrdila) v primeru, </w:t>
      </w:r>
      <w:r w:rsidRPr="00D50598">
        <w:rPr>
          <w:rFonts w:cs="Arial"/>
          <w:b/>
          <w:i/>
          <w:sz w:val="18"/>
          <w:szCs w:val="18"/>
        </w:rPr>
        <w:t>č</w:t>
      </w:r>
      <w:r w:rsidRPr="00D50598">
        <w:rPr>
          <w:rFonts w:cs="Arial"/>
          <w:b/>
          <w:bCs/>
          <w:i/>
          <w:sz w:val="18"/>
          <w:szCs w:val="18"/>
        </w:rPr>
        <w:t>e je sam naro</w:t>
      </w:r>
      <w:r w:rsidRPr="00D50598">
        <w:rPr>
          <w:rFonts w:cs="Arial"/>
          <w:b/>
          <w:i/>
          <w:sz w:val="18"/>
          <w:szCs w:val="18"/>
        </w:rPr>
        <w:t>č</w:t>
      </w:r>
      <w:r w:rsidRPr="00D50598">
        <w:rPr>
          <w:rFonts w:cs="Arial"/>
          <w:b/>
          <w:bCs/>
          <w:i/>
          <w:sz w:val="18"/>
          <w:szCs w:val="18"/>
        </w:rPr>
        <w:t>nik in izvajalec.</w:t>
      </w:r>
    </w:p>
    <w:sectPr w:rsidR="00EE5F18" w:rsidRPr="00D50598" w:rsidSect="00921949">
      <w:headerReference w:type="even" r:id="rId16"/>
      <w:headerReference w:type="default" r:id="rId17"/>
      <w:footerReference w:type="default" r:id="rId18"/>
      <w:headerReference w:type="first" r:id="rId19"/>
      <w:pgSz w:w="11906" w:h="16838"/>
      <w:pgMar w:top="1417" w:right="1417" w:bottom="1417" w:left="1417" w:header="680"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C559B6" w14:textId="77777777" w:rsidR="00A66FBE" w:rsidRDefault="00A66FBE" w:rsidP="00FC345E">
      <w:pPr>
        <w:spacing w:after="0" w:line="240" w:lineRule="auto"/>
      </w:pPr>
      <w:r>
        <w:separator/>
      </w:r>
    </w:p>
  </w:endnote>
  <w:endnote w:type="continuationSeparator" w:id="0">
    <w:p w14:paraId="0A7FE9C7" w14:textId="77777777" w:rsidR="00A66FBE" w:rsidRDefault="00A66FBE" w:rsidP="00FC345E">
      <w:pPr>
        <w:spacing w:after="0" w:line="240" w:lineRule="auto"/>
      </w:pPr>
      <w:r>
        <w:continuationSeparator/>
      </w:r>
    </w:p>
  </w:endnote>
  <w:endnote w:type="continuationNotice" w:id="1">
    <w:p w14:paraId="4EB66EC3" w14:textId="77777777" w:rsidR="00A66FBE" w:rsidRDefault="00A66FB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Content>
      <w:p w14:paraId="6EEB80C1" w14:textId="77777777" w:rsidR="00A66FBE" w:rsidRDefault="00A66FBE" w:rsidP="00174BE7">
        <w:pPr>
          <w:pStyle w:val="Footer"/>
          <w:jc w:val="center"/>
        </w:pPr>
      </w:p>
      <w:p w14:paraId="5BB76E30" w14:textId="77777777" w:rsidR="00A66FBE" w:rsidRDefault="00A66FBE" w:rsidP="008405A1">
        <w:pPr>
          <w:pStyle w:val="Footer"/>
          <w:jc w:val="center"/>
        </w:pPr>
      </w:p>
      <w:p w14:paraId="270B0DDE" w14:textId="1C4BC626" w:rsidR="00A66FBE" w:rsidRDefault="00A66FBE">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254FCB">
          <w:rPr>
            <w:rFonts w:cs="Arial"/>
            <w:noProof/>
            <w:sz w:val="20"/>
            <w:szCs w:val="20"/>
          </w:rPr>
          <w:t>4</w:t>
        </w:r>
        <w:r w:rsidRPr="00A93E6D">
          <w:rPr>
            <w:rFonts w:cs="Arial"/>
            <w:sz w:val="20"/>
            <w:szCs w:val="20"/>
          </w:rPr>
          <w:fldChar w:fldCharType="end"/>
        </w:r>
      </w:p>
    </w:sdtContent>
  </w:sdt>
  <w:p w14:paraId="6E1FBCBC" w14:textId="77777777" w:rsidR="00A66FBE" w:rsidRDefault="00A66F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A6E1E6" w14:textId="77777777" w:rsidR="00A66FBE" w:rsidRDefault="00A66FBE" w:rsidP="00FC345E">
      <w:pPr>
        <w:spacing w:after="0" w:line="240" w:lineRule="auto"/>
      </w:pPr>
      <w:r>
        <w:separator/>
      </w:r>
    </w:p>
  </w:footnote>
  <w:footnote w:type="continuationSeparator" w:id="0">
    <w:p w14:paraId="0D13CC3C" w14:textId="77777777" w:rsidR="00A66FBE" w:rsidRDefault="00A66FBE" w:rsidP="00FC345E">
      <w:pPr>
        <w:spacing w:after="0" w:line="240" w:lineRule="auto"/>
      </w:pPr>
      <w:r>
        <w:continuationSeparator/>
      </w:r>
    </w:p>
  </w:footnote>
  <w:footnote w:type="continuationNotice" w:id="1">
    <w:p w14:paraId="40296AD1" w14:textId="77777777" w:rsidR="00A66FBE" w:rsidRDefault="00A66FB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A66FBE" w:rsidRDefault="00A66FBE">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7777777" w:rsidR="00A66FBE" w:rsidRPr="00C42AB0" w:rsidRDefault="00A66FBE"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Pr>
        <w:noProof/>
        <w:lang w:eastAsia="sl-SI"/>
      </w:rPr>
      <w:drawing>
        <wp:inline distT="0" distB="0" distL="0" distR="0" wp14:anchorId="1D9025CE" wp14:editId="3E07082F">
          <wp:extent cx="5934075" cy="283210"/>
          <wp:effectExtent l="0" t="0" r="9525" b="2540"/>
          <wp:docPr id="3" name="Picture 1" descr="Borzen_pasic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rzen_pasica_2.jpg"/>
                  <pic:cNvPicPr/>
                </pic:nvPicPr>
                <pic:blipFill>
                  <a:blip r:embed="rId2"/>
                  <a:stretch>
                    <a:fillRect/>
                  </a:stretch>
                </pic:blipFill>
                <pic:spPr>
                  <a:xfrm>
                    <a:off x="0" y="0"/>
                    <a:ext cx="5948931" cy="28391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A66FBE" w:rsidRPr="004310FE" w14:paraId="74003C71" w14:textId="77777777" w:rsidTr="00921949">
      <w:trPr>
        <w:jc w:val="center"/>
      </w:trPr>
      <w:tc>
        <w:tcPr>
          <w:tcW w:w="6062" w:type="dxa"/>
          <w:tcBorders>
            <w:top w:val="nil"/>
            <w:left w:val="nil"/>
            <w:bottom w:val="nil"/>
            <w:right w:val="nil"/>
          </w:tcBorders>
          <w:hideMark/>
        </w:tcPr>
        <w:p w14:paraId="3DFD5C21" w14:textId="77777777" w:rsidR="00A66FBE" w:rsidRPr="004310FE" w:rsidRDefault="00A66FBE" w:rsidP="00785CC8">
          <w:pPr>
            <w:pStyle w:val="Header"/>
          </w:pPr>
          <w:r>
            <w:rPr>
              <w:noProof/>
              <w:lang w:eastAsia="sl-SI"/>
            </w:rPr>
            <w:drawing>
              <wp:inline distT="0" distB="0" distL="0" distR="0" wp14:anchorId="2ED1BD54" wp14:editId="3F591994">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p>
      </w:tc>
      <w:tc>
        <w:tcPr>
          <w:tcW w:w="283" w:type="dxa"/>
          <w:tcBorders>
            <w:top w:val="nil"/>
            <w:left w:val="nil"/>
            <w:bottom w:val="nil"/>
            <w:right w:val="nil"/>
          </w:tcBorders>
        </w:tcPr>
        <w:p w14:paraId="3BC42086" w14:textId="77777777" w:rsidR="00A66FBE" w:rsidRPr="004310FE" w:rsidRDefault="00A66FBE" w:rsidP="00785CC8">
          <w:pPr>
            <w:pStyle w:val="Header"/>
          </w:pPr>
        </w:p>
      </w:tc>
      <w:tc>
        <w:tcPr>
          <w:tcW w:w="2410" w:type="dxa"/>
          <w:tcBorders>
            <w:top w:val="nil"/>
            <w:left w:val="nil"/>
            <w:bottom w:val="nil"/>
            <w:right w:val="nil"/>
          </w:tcBorders>
          <w:vAlign w:val="center"/>
          <w:hideMark/>
        </w:tcPr>
        <w:p w14:paraId="6E2099E8" w14:textId="77777777" w:rsidR="00A66FBE" w:rsidRPr="004310FE" w:rsidRDefault="00A66FBE" w:rsidP="00785CC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73BD4254" w14:textId="77777777" w:rsidR="00A66FBE" w:rsidRPr="004310FE" w:rsidRDefault="00A66FBE" w:rsidP="00785CC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3EA683D5" w14:textId="77777777" w:rsidR="00A66FBE" w:rsidRPr="004310FE" w:rsidRDefault="00A66FBE" w:rsidP="00785CC8">
          <w:pPr>
            <w:pStyle w:val="Header"/>
            <w:rPr>
              <w:rFonts w:cs="Arial"/>
              <w:color w:val="060D38"/>
              <w:sz w:val="16"/>
              <w:szCs w:val="16"/>
            </w:rPr>
          </w:pPr>
          <w:r>
            <w:rPr>
              <w:rFonts w:cs="Arial"/>
              <w:color w:val="060D38"/>
              <w:sz w:val="16"/>
              <w:szCs w:val="16"/>
            </w:rPr>
            <w:t>Dunajska cesta 156</w:t>
          </w:r>
        </w:p>
        <w:p w14:paraId="151C4AD6" w14:textId="77777777" w:rsidR="00A66FBE" w:rsidRPr="004310FE" w:rsidRDefault="00A66FBE" w:rsidP="00785CC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796FC004" w14:textId="77777777" w:rsidR="00A66FBE" w:rsidRPr="004310FE" w:rsidRDefault="00A66FBE" w:rsidP="00785CC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4F265635" w14:textId="77777777" w:rsidR="00A66FBE" w:rsidRPr="004310FE" w:rsidRDefault="00A66FBE" w:rsidP="00785CC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0CC619BB" w14:textId="77777777" w:rsidR="00A66FBE" w:rsidRPr="004310FE" w:rsidRDefault="00A66FBE" w:rsidP="00785CC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26D5D2AF" w14:textId="77777777" w:rsidR="00A66FBE" w:rsidRPr="004310FE" w:rsidRDefault="00A66FBE" w:rsidP="00785CC8">
          <w:pPr>
            <w:pStyle w:val="Header"/>
            <w:rPr>
              <w:rFonts w:cs="Arial"/>
              <w:color w:val="060D38"/>
              <w:sz w:val="16"/>
              <w:szCs w:val="16"/>
            </w:rPr>
          </w:pPr>
          <w:r w:rsidRPr="004310FE">
            <w:rPr>
              <w:rFonts w:cs="Arial"/>
              <w:color w:val="060D38"/>
              <w:sz w:val="16"/>
              <w:szCs w:val="16"/>
            </w:rPr>
            <w:t>www.borzen.si</w:t>
          </w:r>
        </w:p>
      </w:tc>
    </w:tr>
  </w:tbl>
  <w:p w14:paraId="481BB615" w14:textId="77777777" w:rsidR="00A66FBE" w:rsidRDefault="00A66FBE" w:rsidP="009D351A">
    <w:pPr>
      <w:pStyle w:val="Header"/>
      <w:rPr>
        <w:noProof/>
        <w:lang w:eastAsia="sl-SI"/>
      </w:rPr>
    </w:pPr>
  </w:p>
  <w:p w14:paraId="6A25275B" w14:textId="77777777" w:rsidR="00A66FBE" w:rsidRPr="009D351A" w:rsidRDefault="00A66FBE" w:rsidP="009D3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1BE5547A"/>
    <w:multiLevelType w:val="hybridMultilevel"/>
    <w:tmpl w:val="4358E808"/>
    <w:lvl w:ilvl="0" w:tplc="04090001">
      <w:start w:val="1"/>
      <w:numFmt w:val="bullet"/>
      <w:lvlText w:val=""/>
      <w:lvlJc w:val="left"/>
      <w:pPr>
        <w:ind w:left="1068" w:hanging="360"/>
      </w:pPr>
      <w:rPr>
        <w:rFonts w:ascii="Symbol" w:hAnsi="Symbol" w:hint="default"/>
      </w:rPr>
    </w:lvl>
    <w:lvl w:ilvl="1" w:tplc="20000003" w:tentative="1">
      <w:start w:val="1"/>
      <w:numFmt w:val="bullet"/>
      <w:lvlText w:val="o"/>
      <w:lvlJc w:val="left"/>
      <w:pPr>
        <w:ind w:left="1788" w:hanging="360"/>
      </w:pPr>
      <w:rPr>
        <w:rFonts w:ascii="Courier New" w:hAnsi="Courier New" w:cs="Courier New" w:hint="default"/>
      </w:rPr>
    </w:lvl>
    <w:lvl w:ilvl="2" w:tplc="20000005" w:tentative="1">
      <w:start w:val="1"/>
      <w:numFmt w:val="bullet"/>
      <w:lvlText w:val=""/>
      <w:lvlJc w:val="left"/>
      <w:pPr>
        <w:ind w:left="2508" w:hanging="360"/>
      </w:pPr>
      <w:rPr>
        <w:rFonts w:ascii="Wingdings" w:hAnsi="Wingdings" w:hint="default"/>
      </w:rPr>
    </w:lvl>
    <w:lvl w:ilvl="3" w:tplc="20000001" w:tentative="1">
      <w:start w:val="1"/>
      <w:numFmt w:val="bullet"/>
      <w:lvlText w:val=""/>
      <w:lvlJc w:val="left"/>
      <w:pPr>
        <w:ind w:left="3228" w:hanging="360"/>
      </w:pPr>
      <w:rPr>
        <w:rFonts w:ascii="Symbol" w:hAnsi="Symbol" w:hint="default"/>
      </w:rPr>
    </w:lvl>
    <w:lvl w:ilvl="4" w:tplc="20000003" w:tentative="1">
      <w:start w:val="1"/>
      <w:numFmt w:val="bullet"/>
      <w:lvlText w:val="o"/>
      <w:lvlJc w:val="left"/>
      <w:pPr>
        <w:ind w:left="3948" w:hanging="360"/>
      </w:pPr>
      <w:rPr>
        <w:rFonts w:ascii="Courier New" w:hAnsi="Courier New" w:cs="Courier New" w:hint="default"/>
      </w:rPr>
    </w:lvl>
    <w:lvl w:ilvl="5" w:tplc="20000005" w:tentative="1">
      <w:start w:val="1"/>
      <w:numFmt w:val="bullet"/>
      <w:lvlText w:val=""/>
      <w:lvlJc w:val="left"/>
      <w:pPr>
        <w:ind w:left="4668" w:hanging="360"/>
      </w:pPr>
      <w:rPr>
        <w:rFonts w:ascii="Wingdings" w:hAnsi="Wingdings" w:hint="default"/>
      </w:rPr>
    </w:lvl>
    <w:lvl w:ilvl="6" w:tplc="20000001" w:tentative="1">
      <w:start w:val="1"/>
      <w:numFmt w:val="bullet"/>
      <w:lvlText w:val=""/>
      <w:lvlJc w:val="left"/>
      <w:pPr>
        <w:ind w:left="5388" w:hanging="360"/>
      </w:pPr>
      <w:rPr>
        <w:rFonts w:ascii="Symbol" w:hAnsi="Symbol" w:hint="default"/>
      </w:rPr>
    </w:lvl>
    <w:lvl w:ilvl="7" w:tplc="20000003" w:tentative="1">
      <w:start w:val="1"/>
      <w:numFmt w:val="bullet"/>
      <w:lvlText w:val="o"/>
      <w:lvlJc w:val="left"/>
      <w:pPr>
        <w:ind w:left="6108" w:hanging="360"/>
      </w:pPr>
      <w:rPr>
        <w:rFonts w:ascii="Courier New" w:hAnsi="Courier New" w:cs="Courier New" w:hint="default"/>
      </w:rPr>
    </w:lvl>
    <w:lvl w:ilvl="8" w:tplc="20000005" w:tentative="1">
      <w:start w:val="1"/>
      <w:numFmt w:val="bullet"/>
      <w:lvlText w:val=""/>
      <w:lvlJc w:val="left"/>
      <w:pPr>
        <w:ind w:left="6828" w:hanging="360"/>
      </w:pPr>
      <w:rPr>
        <w:rFonts w:ascii="Wingdings" w:hAnsi="Wingdings" w:hint="default"/>
      </w:rPr>
    </w:lvl>
  </w:abstractNum>
  <w:abstractNum w:abstractNumId="2" w15:restartNumberingAfterBreak="0">
    <w:nsid w:val="209F2C9E"/>
    <w:multiLevelType w:val="hybridMultilevel"/>
    <w:tmpl w:val="D49882B2"/>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376904C9"/>
    <w:multiLevelType w:val="hybridMultilevel"/>
    <w:tmpl w:val="8BD28784"/>
    <w:lvl w:ilvl="0" w:tplc="04090001">
      <w:start w:val="1"/>
      <w:numFmt w:val="bullet"/>
      <w:lvlText w:val=""/>
      <w:lvlJc w:val="left"/>
      <w:pPr>
        <w:ind w:left="1080" w:hanging="72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4" w15:restartNumberingAfterBreak="0">
    <w:nsid w:val="3F014192"/>
    <w:multiLevelType w:val="hybridMultilevel"/>
    <w:tmpl w:val="62C82DAC"/>
    <w:lvl w:ilvl="0" w:tplc="04090001">
      <w:start w:val="1"/>
      <w:numFmt w:val="bullet"/>
      <w:lvlText w:val=""/>
      <w:lvlJc w:val="left"/>
      <w:pPr>
        <w:ind w:left="1068" w:hanging="360"/>
      </w:pPr>
      <w:rPr>
        <w:rFonts w:ascii="Symbol" w:hAnsi="Symbol" w:hint="default"/>
      </w:rPr>
    </w:lvl>
    <w:lvl w:ilvl="1" w:tplc="20000003" w:tentative="1">
      <w:start w:val="1"/>
      <w:numFmt w:val="bullet"/>
      <w:lvlText w:val="o"/>
      <w:lvlJc w:val="left"/>
      <w:pPr>
        <w:ind w:left="1788" w:hanging="360"/>
      </w:pPr>
      <w:rPr>
        <w:rFonts w:ascii="Courier New" w:hAnsi="Courier New" w:cs="Courier New" w:hint="default"/>
      </w:rPr>
    </w:lvl>
    <w:lvl w:ilvl="2" w:tplc="20000005" w:tentative="1">
      <w:start w:val="1"/>
      <w:numFmt w:val="bullet"/>
      <w:lvlText w:val=""/>
      <w:lvlJc w:val="left"/>
      <w:pPr>
        <w:ind w:left="2508" w:hanging="360"/>
      </w:pPr>
      <w:rPr>
        <w:rFonts w:ascii="Wingdings" w:hAnsi="Wingdings" w:hint="default"/>
      </w:rPr>
    </w:lvl>
    <w:lvl w:ilvl="3" w:tplc="20000001" w:tentative="1">
      <w:start w:val="1"/>
      <w:numFmt w:val="bullet"/>
      <w:lvlText w:val=""/>
      <w:lvlJc w:val="left"/>
      <w:pPr>
        <w:ind w:left="3228" w:hanging="360"/>
      </w:pPr>
      <w:rPr>
        <w:rFonts w:ascii="Symbol" w:hAnsi="Symbol" w:hint="default"/>
      </w:rPr>
    </w:lvl>
    <w:lvl w:ilvl="4" w:tplc="20000003" w:tentative="1">
      <w:start w:val="1"/>
      <w:numFmt w:val="bullet"/>
      <w:lvlText w:val="o"/>
      <w:lvlJc w:val="left"/>
      <w:pPr>
        <w:ind w:left="3948" w:hanging="360"/>
      </w:pPr>
      <w:rPr>
        <w:rFonts w:ascii="Courier New" w:hAnsi="Courier New" w:cs="Courier New" w:hint="default"/>
      </w:rPr>
    </w:lvl>
    <w:lvl w:ilvl="5" w:tplc="20000005" w:tentative="1">
      <w:start w:val="1"/>
      <w:numFmt w:val="bullet"/>
      <w:lvlText w:val=""/>
      <w:lvlJc w:val="left"/>
      <w:pPr>
        <w:ind w:left="4668" w:hanging="360"/>
      </w:pPr>
      <w:rPr>
        <w:rFonts w:ascii="Wingdings" w:hAnsi="Wingdings" w:hint="default"/>
      </w:rPr>
    </w:lvl>
    <w:lvl w:ilvl="6" w:tplc="20000001" w:tentative="1">
      <w:start w:val="1"/>
      <w:numFmt w:val="bullet"/>
      <w:lvlText w:val=""/>
      <w:lvlJc w:val="left"/>
      <w:pPr>
        <w:ind w:left="5388" w:hanging="360"/>
      </w:pPr>
      <w:rPr>
        <w:rFonts w:ascii="Symbol" w:hAnsi="Symbol" w:hint="default"/>
      </w:rPr>
    </w:lvl>
    <w:lvl w:ilvl="7" w:tplc="20000003" w:tentative="1">
      <w:start w:val="1"/>
      <w:numFmt w:val="bullet"/>
      <w:lvlText w:val="o"/>
      <w:lvlJc w:val="left"/>
      <w:pPr>
        <w:ind w:left="6108" w:hanging="360"/>
      </w:pPr>
      <w:rPr>
        <w:rFonts w:ascii="Courier New" w:hAnsi="Courier New" w:cs="Courier New" w:hint="default"/>
      </w:rPr>
    </w:lvl>
    <w:lvl w:ilvl="8" w:tplc="20000005" w:tentative="1">
      <w:start w:val="1"/>
      <w:numFmt w:val="bullet"/>
      <w:lvlText w:val=""/>
      <w:lvlJc w:val="left"/>
      <w:pPr>
        <w:ind w:left="6828" w:hanging="360"/>
      </w:pPr>
      <w:rPr>
        <w:rFonts w:ascii="Wingdings" w:hAnsi="Wingdings" w:hint="default"/>
      </w:rPr>
    </w:lvl>
  </w:abstractNum>
  <w:abstractNum w:abstractNumId="5" w15:restartNumberingAfterBreak="0">
    <w:nsid w:val="47EB478F"/>
    <w:multiLevelType w:val="hybridMultilevel"/>
    <w:tmpl w:val="FFE0000A"/>
    <w:lvl w:ilvl="0" w:tplc="0409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6"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7"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5EB8719C"/>
    <w:multiLevelType w:val="hybridMultilevel"/>
    <w:tmpl w:val="8F5AE008"/>
    <w:lvl w:ilvl="0" w:tplc="D6704652">
      <w:start w:val="1"/>
      <w:numFmt w:val="bullet"/>
      <w:lvlText w:val="-"/>
      <w:lvlJc w:val="left"/>
      <w:pPr>
        <w:ind w:left="1080" w:hanging="360"/>
      </w:pPr>
      <w:rPr>
        <w:rFonts w:ascii="Arial" w:eastAsia="Calibri" w:hAnsi="Arial" w:cs="Arial"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9" w15:restartNumberingAfterBreak="0">
    <w:nsid w:val="68F00651"/>
    <w:multiLevelType w:val="hybridMultilevel"/>
    <w:tmpl w:val="38D4A102"/>
    <w:lvl w:ilvl="0" w:tplc="E7E27B60">
      <w:start w:val="2"/>
      <w:numFmt w:val="bullet"/>
      <w:lvlText w:val="-"/>
      <w:lvlJc w:val="left"/>
      <w:pPr>
        <w:ind w:left="720" w:hanging="360"/>
      </w:pPr>
      <w:rPr>
        <w:rFonts w:ascii="Arial" w:eastAsiaTheme="minorHAns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1" w15:restartNumberingAfterBreak="0">
    <w:nsid w:val="7B8E49A7"/>
    <w:multiLevelType w:val="hybridMultilevel"/>
    <w:tmpl w:val="8950611C"/>
    <w:lvl w:ilvl="0" w:tplc="04090001">
      <w:start w:val="1"/>
      <w:numFmt w:val="bullet"/>
      <w:lvlText w:val=""/>
      <w:lvlJc w:val="left"/>
      <w:pPr>
        <w:ind w:left="1068" w:hanging="360"/>
      </w:pPr>
      <w:rPr>
        <w:rFonts w:ascii="Symbol" w:hAnsi="Symbol" w:hint="default"/>
      </w:rPr>
    </w:lvl>
    <w:lvl w:ilvl="1" w:tplc="20000003" w:tentative="1">
      <w:start w:val="1"/>
      <w:numFmt w:val="bullet"/>
      <w:lvlText w:val="o"/>
      <w:lvlJc w:val="left"/>
      <w:pPr>
        <w:ind w:left="1788" w:hanging="360"/>
      </w:pPr>
      <w:rPr>
        <w:rFonts w:ascii="Courier New" w:hAnsi="Courier New" w:cs="Courier New" w:hint="default"/>
      </w:rPr>
    </w:lvl>
    <w:lvl w:ilvl="2" w:tplc="20000005" w:tentative="1">
      <w:start w:val="1"/>
      <w:numFmt w:val="bullet"/>
      <w:lvlText w:val=""/>
      <w:lvlJc w:val="left"/>
      <w:pPr>
        <w:ind w:left="2508" w:hanging="360"/>
      </w:pPr>
      <w:rPr>
        <w:rFonts w:ascii="Wingdings" w:hAnsi="Wingdings" w:hint="default"/>
      </w:rPr>
    </w:lvl>
    <w:lvl w:ilvl="3" w:tplc="20000001" w:tentative="1">
      <w:start w:val="1"/>
      <w:numFmt w:val="bullet"/>
      <w:lvlText w:val=""/>
      <w:lvlJc w:val="left"/>
      <w:pPr>
        <w:ind w:left="3228" w:hanging="360"/>
      </w:pPr>
      <w:rPr>
        <w:rFonts w:ascii="Symbol" w:hAnsi="Symbol" w:hint="default"/>
      </w:rPr>
    </w:lvl>
    <w:lvl w:ilvl="4" w:tplc="20000003" w:tentative="1">
      <w:start w:val="1"/>
      <w:numFmt w:val="bullet"/>
      <w:lvlText w:val="o"/>
      <w:lvlJc w:val="left"/>
      <w:pPr>
        <w:ind w:left="3948" w:hanging="360"/>
      </w:pPr>
      <w:rPr>
        <w:rFonts w:ascii="Courier New" w:hAnsi="Courier New" w:cs="Courier New" w:hint="default"/>
      </w:rPr>
    </w:lvl>
    <w:lvl w:ilvl="5" w:tplc="20000005" w:tentative="1">
      <w:start w:val="1"/>
      <w:numFmt w:val="bullet"/>
      <w:lvlText w:val=""/>
      <w:lvlJc w:val="left"/>
      <w:pPr>
        <w:ind w:left="4668" w:hanging="360"/>
      </w:pPr>
      <w:rPr>
        <w:rFonts w:ascii="Wingdings" w:hAnsi="Wingdings" w:hint="default"/>
      </w:rPr>
    </w:lvl>
    <w:lvl w:ilvl="6" w:tplc="20000001" w:tentative="1">
      <w:start w:val="1"/>
      <w:numFmt w:val="bullet"/>
      <w:lvlText w:val=""/>
      <w:lvlJc w:val="left"/>
      <w:pPr>
        <w:ind w:left="5388" w:hanging="360"/>
      </w:pPr>
      <w:rPr>
        <w:rFonts w:ascii="Symbol" w:hAnsi="Symbol" w:hint="default"/>
      </w:rPr>
    </w:lvl>
    <w:lvl w:ilvl="7" w:tplc="20000003" w:tentative="1">
      <w:start w:val="1"/>
      <w:numFmt w:val="bullet"/>
      <w:lvlText w:val="o"/>
      <w:lvlJc w:val="left"/>
      <w:pPr>
        <w:ind w:left="6108" w:hanging="360"/>
      </w:pPr>
      <w:rPr>
        <w:rFonts w:ascii="Courier New" w:hAnsi="Courier New" w:cs="Courier New" w:hint="default"/>
      </w:rPr>
    </w:lvl>
    <w:lvl w:ilvl="8" w:tplc="20000005" w:tentative="1">
      <w:start w:val="1"/>
      <w:numFmt w:val="bullet"/>
      <w:lvlText w:val=""/>
      <w:lvlJc w:val="left"/>
      <w:pPr>
        <w:ind w:left="6828" w:hanging="360"/>
      </w:pPr>
      <w:rPr>
        <w:rFonts w:ascii="Wingdings" w:hAnsi="Wingdings" w:hint="default"/>
      </w:rPr>
    </w:lvl>
  </w:abstractNum>
  <w:num w:numId="1">
    <w:abstractNumId w:val="0"/>
  </w:num>
  <w:num w:numId="2">
    <w:abstractNumId w:val="2"/>
  </w:num>
  <w:num w:numId="3">
    <w:abstractNumId w:val="7"/>
  </w:num>
  <w:num w:numId="4">
    <w:abstractNumId w:val="9"/>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11"/>
  </w:num>
  <w:num w:numId="8">
    <w:abstractNumId w:val="4"/>
  </w:num>
  <w:num w:numId="9">
    <w:abstractNumId w:val="1"/>
  </w:num>
  <w:num w:numId="10">
    <w:abstractNumId w:val="5"/>
  </w:num>
  <w:num w:numId="11">
    <w:abstractNumId w:val="3"/>
  </w:num>
  <w:num w:numId="12">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03110"/>
    <w:rsid w:val="0002104D"/>
    <w:rsid w:val="000248A7"/>
    <w:rsid w:val="00026894"/>
    <w:rsid w:val="000275DC"/>
    <w:rsid w:val="00027958"/>
    <w:rsid w:val="00036FC6"/>
    <w:rsid w:val="000436AF"/>
    <w:rsid w:val="00047757"/>
    <w:rsid w:val="00051953"/>
    <w:rsid w:val="00053B94"/>
    <w:rsid w:val="000552B9"/>
    <w:rsid w:val="00056AC8"/>
    <w:rsid w:val="000571BE"/>
    <w:rsid w:val="00060108"/>
    <w:rsid w:val="00060F14"/>
    <w:rsid w:val="00067425"/>
    <w:rsid w:val="00070F8D"/>
    <w:rsid w:val="0007529F"/>
    <w:rsid w:val="0007796E"/>
    <w:rsid w:val="00085CF7"/>
    <w:rsid w:val="00090A39"/>
    <w:rsid w:val="00090CBB"/>
    <w:rsid w:val="00090CD5"/>
    <w:rsid w:val="00091D55"/>
    <w:rsid w:val="000926AC"/>
    <w:rsid w:val="000933B3"/>
    <w:rsid w:val="00094A25"/>
    <w:rsid w:val="0009680E"/>
    <w:rsid w:val="000A11A0"/>
    <w:rsid w:val="000A47C7"/>
    <w:rsid w:val="000A5CBE"/>
    <w:rsid w:val="000A68CD"/>
    <w:rsid w:val="000A69B7"/>
    <w:rsid w:val="000B6D57"/>
    <w:rsid w:val="000C623F"/>
    <w:rsid w:val="000C67D6"/>
    <w:rsid w:val="000C6FF5"/>
    <w:rsid w:val="000C7AD3"/>
    <w:rsid w:val="000C7EE0"/>
    <w:rsid w:val="000D0074"/>
    <w:rsid w:val="000D40BC"/>
    <w:rsid w:val="000D4972"/>
    <w:rsid w:val="000E2DDC"/>
    <w:rsid w:val="000E3457"/>
    <w:rsid w:val="000E362F"/>
    <w:rsid w:val="000E6264"/>
    <w:rsid w:val="000E670C"/>
    <w:rsid w:val="000E7A5E"/>
    <w:rsid w:val="000F12C6"/>
    <w:rsid w:val="000F3602"/>
    <w:rsid w:val="000F6219"/>
    <w:rsid w:val="000F64AD"/>
    <w:rsid w:val="00104A66"/>
    <w:rsid w:val="001104A1"/>
    <w:rsid w:val="00111EA8"/>
    <w:rsid w:val="00112E16"/>
    <w:rsid w:val="001226E9"/>
    <w:rsid w:val="00122753"/>
    <w:rsid w:val="001273A0"/>
    <w:rsid w:val="00131A84"/>
    <w:rsid w:val="00131DBA"/>
    <w:rsid w:val="0013224D"/>
    <w:rsid w:val="001375C0"/>
    <w:rsid w:val="00137F3F"/>
    <w:rsid w:val="001420C9"/>
    <w:rsid w:val="001430C2"/>
    <w:rsid w:val="00144196"/>
    <w:rsid w:val="00145A2E"/>
    <w:rsid w:val="00145EDA"/>
    <w:rsid w:val="00153162"/>
    <w:rsid w:val="00154EBC"/>
    <w:rsid w:val="0015742B"/>
    <w:rsid w:val="00166238"/>
    <w:rsid w:val="00166298"/>
    <w:rsid w:val="00167522"/>
    <w:rsid w:val="001675F4"/>
    <w:rsid w:val="00171541"/>
    <w:rsid w:val="001716B7"/>
    <w:rsid w:val="00173AD1"/>
    <w:rsid w:val="00174BE7"/>
    <w:rsid w:val="0017517E"/>
    <w:rsid w:val="00175619"/>
    <w:rsid w:val="00175AA0"/>
    <w:rsid w:val="00177990"/>
    <w:rsid w:val="00181FA3"/>
    <w:rsid w:val="0018714F"/>
    <w:rsid w:val="001924BF"/>
    <w:rsid w:val="001958C1"/>
    <w:rsid w:val="00197D1A"/>
    <w:rsid w:val="001A3E57"/>
    <w:rsid w:val="001A4284"/>
    <w:rsid w:val="001A4A23"/>
    <w:rsid w:val="001A5530"/>
    <w:rsid w:val="001A749E"/>
    <w:rsid w:val="001B0409"/>
    <w:rsid w:val="001B54EA"/>
    <w:rsid w:val="001C1A30"/>
    <w:rsid w:val="001C2575"/>
    <w:rsid w:val="001C3502"/>
    <w:rsid w:val="001C3F35"/>
    <w:rsid w:val="001C45DB"/>
    <w:rsid w:val="001C7599"/>
    <w:rsid w:val="001D32A2"/>
    <w:rsid w:val="001D3BE3"/>
    <w:rsid w:val="001E1A85"/>
    <w:rsid w:val="001E1EC8"/>
    <w:rsid w:val="001E35D0"/>
    <w:rsid w:val="001E723E"/>
    <w:rsid w:val="001E7A9F"/>
    <w:rsid w:val="001F3409"/>
    <w:rsid w:val="001F3FA6"/>
    <w:rsid w:val="001F482D"/>
    <w:rsid w:val="001F6BA7"/>
    <w:rsid w:val="001F7CBD"/>
    <w:rsid w:val="00204541"/>
    <w:rsid w:val="0020463E"/>
    <w:rsid w:val="002103D6"/>
    <w:rsid w:val="0021141F"/>
    <w:rsid w:val="00213D5C"/>
    <w:rsid w:val="00220CD2"/>
    <w:rsid w:val="0022243B"/>
    <w:rsid w:val="00224795"/>
    <w:rsid w:val="002257D7"/>
    <w:rsid w:val="002267C0"/>
    <w:rsid w:val="00226D3D"/>
    <w:rsid w:val="002415C3"/>
    <w:rsid w:val="00241649"/>
    <w:rsid w:val="00250B29"/>
    <w:rsid w:val="00251424"/>
    <w:rsid w:val="00254FCB"/>
    <w:rsid w:val="00260290"/>
    <w:rsid w:val="00264C47"/>
    <w:rsid w:val="00265DE0"/>
    <w:rsid w:val="00266B1E"/>
    <w:rsid w:val="002713E3"/>
    <w:rsid w:val="00274574"/>
    <w:rsid w:val="00274A9B"/>
    <w:rsid w:val="002814EB"/>
    <w:rsid w:val="002825A2"/>
    <w:rsid w:val="00285ECB"/>
    <w:rsid w:val="00291F9F"/>
    <w:rsid w:val="002949F0"/>
    <w:rsid w:val="00295D02"/>
    <w:rsid w:val="002A71CB"/>
    <w:rsid w:val="002B0877"/>
    <w:rsid w:val="002B4269"/>
    <w:rsid w:val="002B6E0B"/>
    <w:rsid w:val="002C00E4"/>
    <w:rsid w:val="002C4E2A"/>
    <w:rsid w:val="002C60F3"/>
    <w:rsid w:val="002C6DF5"/>
    <w:rsid w:val="002D0182"/>
    <w:rsid w:val="002D6830"/>
    <w:rsid w:val="002D7AAA"/>
    <w:rsid w:val="002E1001"/>
    <w:rsid w:val="002E362A"/>
    <w:rsid w:val="002E6316"/>
    <w:rsid w:val="002F0A1B"/>
    <w:rsid w:val="002F5628"/>
    <w:rsid w:val="002F76C2"/>
    <w:rsid w:val="003076DA"/>
    <w:rsid w:val="003120CD"/>
    <w:rsid w:val="003144CA"/>
    <w:rsid w:val="00320A1E"/>
    <w:rsid w:val="00321144"/>
    <w:rsid w:val="0032385A"/>
    <w:rsid w:val="00325BBF"/>
    <w:rsid w:val="00342990"/>
    <w:rsid w:val="003432BC"/>
    <w:rsid w:val="00345BFF"/>
    <w:rsid w:val="00352054"/>
    <w:rsid w:val="003557DD"/>
    <w:rsid w:val="003622F0"/>
    <w:rsid w:val="00371F45"/>
    <w:rsid w:val="00372B6D"/>
    <w:rsid w:val="0037319E"/>
    <w:rsid w:val="00374138"/>
    <w:rsid w:val="003770AC"/>
    <w:rsid w:val="00382240"/>
    <w:rsid w:val="003938A5"/>
    <w:rsid w:val="00396863"/>
    <w:rsid w:val="00396D3D"/>
    <w:rsid w:val="003A5141"/>
    <w:rsid w:val="003B2149"/>
    <w:rsid w:val="003B397F"/>
    <w:rsid w:val="003B7008"/>
    <w:rsid w:val="003C13AD"/>
    <w:rsid w:val="003C34C6"/>
    <w:rsid w:val="003C4477"/>
    <w:rsid w:val="003D1DCF"/>
    <w:rsid w:val="003D2C30"/>
    <w:rsid w:val="003D2DEF"/>
    <w:rsid w:val="003D32C5"/>
    <w:rsid w:val="003D3FF0"/>
    <w:rsid w:val="003D760D"/>
    <w:rsid w:val="003D7FC2"/>
    <w:rsid w:val="003E1CA6"/>
    <w:rsid w:val="003E2B57"/>
    <w:rsid w:val="003E46E2"/>
    <w:rsid w:val="003E5F21"/>
    <w:rsid w:val="003F01BD"/>
    <w:rsid w:val="003F4C0D"/>
    <w:rsid w:val="00400DC5"/>
    <w:rsid w:val="00401E0E"/>
    <w:rsid w:val="00404A70"/>
    <w:rsid w:val="0040742A"/>
    <w:rsid w:val="004114EB"/>
    <w:rsid w:val="004155E0"/>
    <w:rsid w:val="004172D0"/>
    <w:rsid w:val="004222C5"/>
    <w:rsid w:val="0042544B"/>
    <w:rsid w:val="00427716"/>
    <w:rsid w:val="00432EC8"/>
    <w:rsid w:val="0043595F"/>
    <w:rsid w:val="004459B2"/>
    <w:rsid w:val="00446DDB"/>
    <w:rsid w:val="00450249"/>
    <w:rsid w:val="004516A3"/>
    <w:rsid w:val="00451FB2"/>
    <w:rsid w:val="0045479D"/>
    <w:rsid w:val="00463CEA"/>
    <w:rsid w:val="00464C83"/>
    <w:rsid w:val="00466016"/>
    <w:rsid w:val="004711D4"/>
    <w:rsid w:val="00471511"/>
    <w:rsid w:val="00473B8C"/>
    <w:rsid w:val="0047461F"/>
    <w:rsid w:val="00475C28"/>
    <w:rsid w:val="0047799F"/>
    <w:rsid w:val="004815C0"/>
    <w:rsid w:val="004827FC"/>
    <w:rsid w:val="00483502"/>
    <w:rsid w:val="004843DB"/>
    <w:rsid w:val="00485BEF"/>
    <w:rsid w:val="00485F0A"/>
    <w:rsid w:val="004877C4"/>
    <w:rsid w:val="00490BFB"/>
    <w:rsid w:val="00491215"/>
    <w:rsid w:val="00491B27"/>
    <w:rsid w:val="00493895"/>
    <w:rsid w:val="00495577"/>
    <w:rsid w:val="004A07CD"/>
    <w:rsid w:val="004A200A"/>
    <w:rsid w:val="004A6A52"/>
    <w:rsid w:val="004B072F"/>
    <w:rsid w:val="004B2DB4"/>
    <w:rsid w:val="004B7630"/>
    <w:rsid w:val="004C0396"/>
    <w:rsid w:val="004C45C6"/>
    <w:rsid w:val="004C5D30"/>
    <w:rsid w:val="004C7720"/>
    <w:rsid w:val="004C7D72"/>
    <w:rsid w:val="004D1095"/>
    <w:rsid w:val="004D6F75"/>
    <w:rsid w:val="004D7D66"/>
    <w:rsid w:val="004E06AB"/>
    <w:rsid w:val="004E352E"/>
    <w:rsid w:val="004E3EFC"/>
    <w:rsid w:val="004E6DC4"/>
    <w:rsid w:val="004E6E90"/>
    <w:rsid w:val="004F01F7"/>
    <w:rsid w:val="004F3DC6"/>
    <w:rsid w:val="004F5447"/>
    <w:rsid w:val="00500FE0"/>
    <w:rsid w:val="00503C91"/>
    <w:rsid w:val="0050424C"/>
    <w:rsid w:val="0050623F"/>
    <w:rsid w:val="0050671D"/>
    <w:rsid w:val="00507399"/>
    <w:rsid w:val="00511FD5"/>
    <w:rsid w:val="005142EF"/>
    <w:rsid w:val="005205F6"/>
    <w:rsid w:val="00531C66"/>
    <w:rsid w:val="005348DA"/>
    <w:rsid w:val="00535411"/>
    <w:rsid w:val="00536342"/>
    <w:rsid w:val="005411BD"/>
    <w:rsid w:val="005417B3"/>
    <w:rsid w:val="00542C58"/>
    <w:rsid w:val="00545257"/>
    <w:rsid w:val="00546213"/>
    <w:rsid w:val="0054690E"/>
    <w:rsid w:val="005505AC"/>
    <w:rsid w:val="00550BAD"/>
    <w:rsid w:val="005573AB"/>
    <w:rsid w:val="005574A2"/>
    <w:rsid w:val="00562F7B"/>
    <w:rsid w:val="00566B08"/>
    <w:rsid w:val="005703E8"/>
    <w:rsid w:val="00570CEB"/>
    <w:rsid w:val="00571489"/>
    <w:rsid w:val="00571EE0"/>
    <w:rsid w:val="005738CE"/>
    <w:rsid w:val="00586638"/>
    <w:rsid w:val="00587BD7"/>
    <w:rsid w:val="00594578"/>
    <w:rsid w:val="005955D4"/>
    <w:rsid w:val="005A17A8"/>
    <w:rsid w:val="005A4F03"/>
    <w:rsid w:val="005A670D"/>
    <w:rsid w:val="005A6EA4"/>
    <w:rsid w:val="005B59CA"/>
    <w:rsid w:val="005B772D"/>
    <w:rsid w:val="005C1BE5"/>
    <w:rsid w:val="005C293E"/>
    <w:rsid w:val="005C393C"/>
    <w:rsid w:val="005C5957"/>
    <w:rsid w:val="005C7431"/>
    <w:rsid w:val="005D2644"/>
    <w:rsid w:val="005E6E31"/>
    <w:rsid w:val="005F2C2A"/>
    <w:rsid w:val="005F3AED"/>
    <w:rsid w:val="005F43F5"/>
    <w:rsid w:val="005F7EE0"/>
    <w:rsid w:val="0060031C"/>
    <w:rsid w:val="006035FF"/>
    <w:rsid w:val="006049A0"/>
    <w:rsid w:val="00604D4E"/>
    <w:rsid w:val="00611070"/>
    <w:rsid w:val="00617FC2"/>
    <w:rsid w:val="0062139D"/>
    <w:rsid w:val="006245AF"/>
    <w:rsid w:val="00625770"/>
    <w:rsid w:val="00640F47"/>
    <w:rsid w:val="00642579"/>
    <w:rsid w:val="00643B1C"/>
    <w:rsid w:val="0064575A"/>
    <w:rsid w:val="00651D59"/>
    <w:rsid w:val="00652EF2"/>
    <w:rsid w:val="0065406A"/>
    <w:rsid w:val="006540AA"/>
    <w:rsid w:val="006555E1"/>
    <w:rsid w:val="00655AEB"/>
    <w:rsid w:val="00660BC4"/>
    <w:rsid w:val="00676D65"/>
    <w:rsid w:val="00677197"/>
    <w:rsid w:val="00680D31"/>
    <w:rsid w:val="00685B79"/>
    <w:rsid w:val="00691112"/>
    <w:rsid w:val="0069307D"/>
    <w:rsid w:val="00694525"/>
    <w:rsid w:val="006965FE"/>
    <w:rsid w:val="00697A73"/>
    <w:rsid w:val="006A0118"/>
    <w:rsid w:val="006A0C44"/>
    <w:rsid w:val="006A1E55"/>
    <w:rsid w:val="006A2505"/>
    <w:rsid w:val="006A29F5"/>
    <w:rsid w:val="006A56C3"/>
    <w:rsid w:val="006A5BED"/>
    <w:rsid w:val="006B0CEE"/>
    <w:rsid w:val="006B2269"/>
    <w:rsid w:val="006C26CA"/>
    <w:rsid w:val="006C44F0"/>
    <w:rsid w:val="006C4892"/>
    <w:rsid w:val="006D1A1C"/>
    <w:rsid w:val="006D2D74"/>
    <w:rsid w:val="006D557E"/>
    <w:rsid w:val="006D68B8"/>
    <w:rsid w:val="006D7F9D"/>
    <w:rsid w:val="006E00AD"/>
    <w:rsid w:val="006E0BF9"/>
    <w:rsid w:val="006E3CEE"/>
    <w:rsid w:val="006E6300"/>
    <w:rsid w:val="006E71A6"/>
    <w:rsid w:val="006F1E2D"/>
    <w:rsid w:val="006F6A31"/>
    <w:rsid w:val="00702704"/>
    <w:rsid w:val="00705746"/>
    <w:rsid w:val="00717929"/>
    <w:rsid w:val="0072034D"/>
    <w:rsid w:val="0072255B"/>
    <w:rsid w:val="007227D5"/>
    <w:rsid w:val="00722CC9"/>
    <w:rsid w:val="00726C93"/>
    <w:rsid w:val="0072709A"/>
    <w:rsid w:val="00732F1D"/>
    <w:rsid w:val="00737471"/>
    <w:rsid w:val="00737553"/>
    <w:rsid w:val="00737A5D"/>
    <w:rsid w:val="00751C97"/>
    <w:rsid w:val="00753199"/>
    <w:rsid w:val="00755E58"/>
    <w:rsid w:val="007666B4"/>
    <w:rsid w:val="00767D39"/>
    <w:rsid w:val="00770AD7"/>
    <w:rsid w:val="00771698"/>
    <w:rsid w:val="00774B1F"/>
    <w:rsid w:val="007757C1"/>
    <w:rsid w:val="007757D3"/>
    <w:rsid w:val="007769DA"/>
    <w:rsid w:val="00777D82"/>
    <w:rsid w:val="00783A84"/>
    <w:rsid w:val="00783CD3"/>
    <w:rsid w:val="00785CC8"/>
    <w:rsid w:val="00785DB1"/>
    <w:rsid w:val="0078640C"/>
    <w:rsid w:val="0079774C"/>
    <w:rsid w:val="007A0943"/>
    <w:rsid w:val="007A13FA"/>
    <w:rsid w:val="007A3237"/>
    <w:rsid w:val="007A346A"/>
    <w:rsid w:val="007A464C"/>
    <w:rsid w:val="007B0774"/>
    <w:rsid w:val="007C0ABE"/>
    <w:rsid w:val="007C2FFF"/>
    <w:rsid w:val="007C700B"/>
    <w:rsid w:val="007D0623"/>
    <w:rsid w:val="007E490D"/>
    <w:rsid w:val="007F0511"/>
    <w:rsid w:val="007F2203"/>
    <w:rsid w:val="007F380C"/>
    <w:rsid w:val="007F7604"/>
    <w:rsid w:val="00801D2A"/>
    <w:rsid w:val="00801E30"/>
    <w:rsid w:val="0080310A"/>
    <w:rsid w:val="00807504"/>
    <w:rsid w:val="008159D2"/>
    <w:rsid w:val="00822077"/>
    <w:rsid w:val="00822920"/>
    <w:rsid w:val="00823C9E"/>
    <w:rsid w:val="0082619B"/>
    <w:rsid w:val="0083072C"/>
    <w:rsid w:val="00831463"/>
    <w:rsid w:val="0083169C"/>
    <w:rsid w:val="00833491"/>
    <w:rsid w:val="0083540F"/>
    <w:rsid w:val="0083660E"/>
    <w:rsid w:val="00840059"/>
    <w:rsid w:val="008405A1"/>
    <w:rsid w:val="00843ECF"/>
    <w:rsid w:val="00844E52"/>
    <w:rsid w:val="00853120"/>
    <w:rsid w:val="00856734"/>
    <w:rsid w:val="00857A15"/>
    <w:rsid w:val="00860FBE"/>
    <w:rsid w:val="00862927"/>
    <w:rsid w:val="008644E2"/>
    <w:rsid w:val="008645DF"/>
    <w:rsid w:val="0086461C"/>
    <w:rsid w:val="00864946"/>
    <w:rsid w:val="0086687E"/>
    <w:rsid w:val="00866F09"/>
    <w:rsid w:val="008714B8"/>
    <w:rsid w:val="008857F3"/>
    <w:rsid w:val="00893ECF"/>
    <w:rsid w:val="0089539E"/>
    <w:rsid w:val="008A68E1"/>
    <w:rsid w:val="008A7DCA"/>
    <w:rsid w:val="008B3532"/>
    <w:rsid w:val="008B64CD"/>
    <w:rsid w:val="008C0D15"/>
    <w:rsid w:val="008C12D3"/>
    <w:rsid w:val="008C13A4"/>
    <w:rsid w:val="008C37D8"/>
    <w:rsid w:val="008C61C4"/>
    <w:rsid w:val="008C6566"/>
    <w:rsid w:val="008C7C43"/>
    <w:rsid w:val="008D0DDC"/>
    <w:rsid w:val="008D1546"/>
    <w:rsid w:val="008D2577"/>
    <w:rsid w:val="008D3034"/>
    <w:rsid w:val="008D37B0"/>
    <w:rsid w:val="008E03B6"/>
    <w:rsid w:val="008F460C"/>
    <w:rsid w:val="00901A8E"/>
    <w:rsid w:val="009031C7"/>
    <w:rsid w:val="009032FC"/>
    <w:rsid w:val="00911292"/>
    <w:rsid w:val="009120EB"/>
    <w:rsid w:val="00917B10"/>
    <w:rsid w:val="00921949"/>
    <w:rsid w:val="009219C6"/>
    <w:rsid w:val="00923AA1"/>
    <w:rsid w:val="00930804"/>
    <w:rsid w:val="00931752"/>
    <w:rsid w:val="00931A48"/>
    <w:rsid w:val="009331BA"/>
    <w:rsid w:val="009358E6"/>
    <w:rsid w:val="00936DF1"/>
    <w:rsid w:val="009439E3"/>
    <w:rsid w:val="009445AB"/>
    <w:rsid w:val="00950232"/>
    <w:rsid w:val="00955934"/>
    <w:rsid w:val="00956032"/>
    <w:rsid w:val="009635A6"/>
    <w:rsid w:val="00965E0B"/>
    <w:rsid w:val="009668F4"/>
    <w:rsid w:val="00967A68"/>
    <w:rsid w:val="00973291"/>
    <w:rsid w:val="009801B3"/>
    <w:rsid w:val="009811F7"/>
    <w:rsid w:val="009847B9"/>
    <w:rsid w:val="00992CC1"/>
    <w:rsid w:val="00993031"/>
    <w:rsid w:val="009934D7"/>
    <w:rsid w:val="0099494D"/>
    <w:rsid w:val="00995618"/>
    <w:rsid w:val="009A0059"/>
    <w:rsid w:val="009A0ADD"/>
    <w:rsid w:val="009A32DA"/>
    <w:rsid w:val="009B334A"/>
    <w:rsid w:val="009D16AF"/>
    <w:rsid w:val="009D351A"/>
    <w:rsid w:val="009E18A6"/>
    <w:rsid w:val="009E1E07"/>
    <w:rsid w:val="009E6CF9"/>
    <w:rsid w:val="009E70B8"/>
    <w:rsid w:val="009E7E68"/>
    <w:rsid w:val="009F0B43"/>
    <w:rsid w:val="009F7632"/>
    <w:rsid w:val="00A11611"/>
    <w:rsid w:val="00A11AE7"/>
    <w:rsid w:val="00A1390A"/>
    <w:rsid w:val="00A14DED"/>
    <w:rsid w:val="00A152B2"/>
    <w:rsid w:val="00A16F0C"/>
    <w:rsid w:val="00A2226B"/>
    <w:rsid w:val="00A23CBB"/>
    <w:rsid w:val="00A25A7A"/>
    <w:rsid w:val="00A26C5C"/>
    <w:rsid w:val="00A27A0C"/>
    <w:rsid w:val="00A30D50"/>
    <w:rsid w:val="00A310AC"/>
    <w:rsid w:val="00A33476"/>
    <w:rsid w:val="00A337DE"/>
    <w:rsid w:val="00A35258"/>
    <w:rsid w:val="00A36985"/>
    <w:rsid w:val="00A43D5B"/>
    <w:rsid w:val="00A442AE"/>
    <w:rsid w:val="00A46DDC"/>
    <w:rsid w:val="00A5480B"/>
    <w:rsid w:val="00A561A5"/>
    <w:rsid w:val="00A56302"/>
    <w:rsid w:val="00A64141"/>
    <w:rsid w:val="00A65A12"/>
    <w:rsid w:val="00A65E43"/>
    <w:rsid w:val="00A66512"/>
    <w:rsid w:val="00A66FBE"/>
    <w:rsid w:val="00A70674"/>
    <w:rsid w:val="00A71650"/>
    <w:rsid w:val="00A71871"/>
    <w:rsid w:val="00A71C5B"/>
    <w:rsid w:val="00A71EDC"/>
    <w:rsid w:val="00A75435"/>
    <w:rsid w:val="00A75C83"/>
    <w:rsid w:val="00A77323"/>
    <w:rsid w:val="00A809F8"/>
    <w:rsid w:val="00A81467"/>
    <w:rsid w:val="00A8249D"/>
    <w:rsid w:val="00A84735"/>
    <w:rsid w:val="00A860E3"/>
    <w:rsid w:val="00A86A5B"/>
    <w:rsid w:val="00A9242F"/>
    <w:rsid w:val="00A93E6D"/>
    <w:rsid w:val="00A97F53"/>
    <w:rsid w:val="00AA0F69"/>
    <w:rsid w:val="00AA1196"/>
    <w:rsid w:val="00AA1249"/>
    <w:rsid w:val="00AA611E"/>
    <w:rsid w:val="00AB0101"/>
    <w:rsid w:val="00AB1860"/>
    <w:rsid w:val="00AB1D01"/>
    <w:rsid w:val="00AC0B9B"/>
    <w:rsid w:val="00AC1EBE"/>
    <w:rsid w:val="00AC20C4"/>
    <w:rsid w:val="00AC3C29"/>
    <w:rsid w:val="00AC4B1C"/>
    <w:rsid w:val="00AC4DA3"/>
    <w:rsid w:val="00AD04F7"/>
    <w:rsid w:val="00AD22C8"/>
    <w:rsid w:val="00AD2B78"/>
    <w:rsid w:val="00AD4097"/>
    <w:rsid w:val="00AD5342"/>
    <w:rsid w:val="00AD6781"/>
    <w:rsid w:val="00AD7DB1"/>
    <w:rsid w:val="00AE08A7"/>
    <w:rsid w:val="00AE0C2D"/>
    <w:rsid w:val="00AE0CD5"/>
    <w:rsid w:val="00AE5BF6"/>
    <w:rsid w:val="00AF36BE"/>
    <w:rsid w:val="00AF72C4"/>
    <w:rsid w:val="00AF74AC"/>
    <w:rsid w:val="00B0431F"/>
    <w:rsid w:val="00B05ECB"/>
    <w:rsid w:val="00B07523"/>
    <w:rsid w:val="00B17956"/>
    <w:rsid w:val="00B21447"/>
    <w:rsid w:val="00B35083"/>
    <w:rsid w:val="00B36923"/>
    <w:rsid w:val="00B43027"/>
    <w:rsid w:val="00B43074"/>
    <w:rsid w:val="00B5084F"/>
    <w:rsid w:val="00B53AAC"/>
    <w:rsid w:val="00B719B3"/>
    <w:rsid w:val="00B71E93"/>
    <w:rsid w:val="00B73930"/>
    <w:rsid w:val="00B936FD"/>
    <w:rsid w:val="00B9776A"/>
    <w:rsid w:val="00BA44A1"/>
    <w:rsid w:val="00BB1347"/>
    <w:rsid w:val="00BB153B"/>
    <w:rsid w:val="00BB1A0F"/>
    <w:rsid w:val="00BB20D4"/>
    <w:rsid w:val="00BB40E8"/>
    <w:rsid w:val="00BC170C"/>
    <w:rsid w:val="00BC237E"/>
    <w:rsid w:val="00BC2C91"/>
    <w:rsid w:val="00BC6102"/>
    <w:rsid w:val="00BD1F77"/>
    <w:rsid w:val="00BD4E57"/>
    <w:rsid w:val="00BF2E71"/>
    <w:rsid w:val="00C06548"/>
    <w:rsid w:val="00C132C5"/>
    <w:rsid w:val="00C16822"/>
    <w:rsid w:val="00C23A8C"/>
    <w:rsid w:val="00C25C58"/>
    <w:rsid w:val="00C2763F"/>
    <w:rsid w:val="00C27F15"/>
    <w:rsid w:val="00C428E6"/>
    <w:rsid w:val="00C42AB0"/>
    <w:rsid w:val="00C42CCD"/>
    <w:rsid w:val="00C44A7B"/>
    <w:rsid w:val="00C556BA"/>
    <w:rsid w:val="00C55B39"/>
    <w:rsid w:val="00C61E24"/>
    <w:rsid w:val="00C6613C"/>
    <w:rsid w:val="00C754A9"/>
    <w:rsid w:val="00C75D9D"/>
    <w:rsid w:val="00C83D27"/>
    <w:rsid w:val="00C87263"/>
    <w:rsid w:val="00C90772"/>
    <w:rsid w:val="00C9109D"/>
    <w:rsid w:val="00C9190E"/>
    <w:rsid w:val="00C92336"/>
    <w:rsid w:val="00C941F6"/>
    <w:rsid w:val="00C95C00"/>
    <w:rsid w:val="00CA1582"/>
    <w:rsid w:val="00CA3F98"/>
    <w:rsid w:val="00CB665D"/>
    <w:rsid w:val="00CB71DD"/>
    <w:rsid w:val="00CB7203"/>
    <w:rsid w:val="00CB7DF7"/>
    <w:rsid w:val="00CC0988"/>
    <w:rsid w:val="00CC1D4E"/>
    <w:rsid w:val="00CC1E5F"/>
    <w:rsid w:val="00CC4627"/>
    <w:rsid w:val="00CC686C"/>
    <w:rsid w:val="00CD1B81"/>
    <w:rsid w:val="00CD4290"/>
    <w:rsid w:val="00CD4DAC"/>
    <w:rsid w:val="00CD5096"/>
    <w:rsid w:val="00CD5171"/>
    <w:rsid w:val="00CD71FA"/>
    <w:rsid w:val="00CD7A2B"/>
    <w:rsid w:val="00CE4783"/>
    <w:rsid w:val="00CE7DEF"/>
    <w:rsid w:val="00CF0679"/>
    <w:rsid w:val="00CF1B25"/>
    <w:rsid w:val="00CF2CA4"/>
    <w:rsid w:val="00CF2CF6"/>
    <w:rsid w:val="00CF3ABA"/>
    <w:rsid w:val="00CF73C8"/>
    <w:rsid w:val="00D01A36"/>
    <w:rsid w:val="00D04BC1"/>
    <w:rsid w:val="00D04F29"/>
    <w:rsid w:val="00D05CCE"/>
    <w:rsid w:val="00D06AC2"/>
    <w:rsid w:val="00D12FA7"/>
    <w:rsid w:val="00D16DCD"/>
    <w:rsid w:val="00D17459"/>
    <w:rsid w:val="00D219A4"/>
    <w:rsid w:val="00D263FF"/>
    <w:rsid w:val="00D30149"/>
    <w:rsid w:val="00D30E39"/>
    <w:rsid w:val="00D335D2"/>
    <w:rsid w:val="00D34FAE"/>
    <w:rsid w:val="00D4021C"/>
    <w:rsid w:val="00D41ACB"/>
    <w:rsid w:val="00D42722"/>
    <w:rsid w:val="00D42934"/>
    <w:rsid w:val="00D43760"/>
    <w:rsid w:val="00D4785A"/>
    <w:rsid w:val="00D50598"/>
    <w:rsid w:val="00D50A2B"/>
    <w:rsid w:val="00D54A8B"/>
    <w:rsid w:val="00D55BCF"/>
    <w:rsid w:val="00D5710C"/>
    <w:rsid w:val="00D64E00"/>
    <w:rsid w:val="00D674AC"/>
    <w:rsid w:val="00D72185"/>
    <w:rsid w:val="00D725A3"/>
    <w:rsid w:val="00D7317F"/>
    <w:rsid w:val="00D7414A"/>
    <w:rsid w:val="00D761AE"/>
    <w:rsid w:val="00D83625"/>
    <w:rsid w:val="00D85282"/>
    <w:rsid w:val="00D93BD1"/>
    <w:rsid w:val="00D94AD8"/>
    <w:rsid w:val="00D9675E"/>
    <w:rsid w:val="00D972CD"/>
    <w:rsid w:val="00DA0EBA"/>
    <w:rsid w:val="00DA1401"/>
    <w:rsid w:val="00DA29C1"/>
    <w:rsid w:val="00DA6667"/>
    <w:rsid w:val="00DB4CB0"/>
    <w:rsid w:val="00DB4DEB"/>
    <w:rsid w:val="00DC5EC1"/>
    <w:rsid w:val="00DC7A3A"/>
    <w:rsid w:val="00DD0685"/>
    <w:rsid w:val="00DD33FC"/>
    <w:rsid w:val="00DD3A1C"/>
    <w:rsid w:val="00DD41F6"/>
    <w:rsid w:val="00DD56CA"/>
    <w:rsid w:val="00DE1011"/>
    <w:rsid w:val="00DE61EB"/>
    <w:rsid w:val="00DF1952"/>
    <w:rsid w:val="00DF2EAE"/>
    <w:rsid w:val="00DF5D62"/>
    <w:rsid w:val="00E008CA"/>
    <w:rsid w:val="00E12192"/>
    <w:rsid w:val="00E12405"/>
    <w:rsid w:val="00E12F6A"/>
    <w:rsid w:val="00E14523"/>
    <w:rsid w:val="00E2237E"/>
    <w:rsid w:val="00E23EB8"/>
    <w:rsid w:val="00E31059"/>
    <w:rsid w:val="00E311CA"/>
    <w:rsid w:val="00E44729"/>
    <w:rsid w:val="00E4759A"/>
    <w:rsid w:val="00E47633"/>
    <w:rsid w:val="00E5018D"/>
    <w:rsid w:val="00E50510"/>
    <w:rsid w:val="00E52A6A"/>
    <w:rsid w:val="00E552C5"/>
    <w:rsid w:val="00E65C5C"/>
    <w:rsid w:val="00E712B2"/>
    <w:rsid w:val="00E724DB"/>
    <w:rsid w:val="00E7373F"/>
    <w:rsid w:val="00E73920"/>
    <w:rsid w:val="00E741C1"/>
    <w:rsid w:val="00E751A8"/>
    <w:rsid w:val="00E7585C"/>
    <w:rsid w:val="00E77177"/>
    <w:rsid w:val="00E8225C"/>
    <w:rsid w:val="00E8457F"/>
    <w:rsid w:val="00E86E4A"/>
    <w:rsid w:val="00E915C3"/>
    <w:rsid w:val="00E9228B"/>
    <w:rsid w:val="00E960AE"/>
    <w:rsid w:val="00EA008C"/>
    <w:rsid w:val="00EB56FC"/>
    <w:rsid w:val="00EB69F6"/>
    <w:rsid w:val="00EB7BE4"/>
    <w:rsid w:val="00EC3748"/>
    <w:rsid w:val="00ED02DA"/>
    <w:rsid w:val="00ED1EF0"/>
    <w:rsid w:val="00ED4BA7"/>
    <w:rsid w:val="00ED5D3F"/>
    <w:rsid w:val="00ED7718"/>
    <w:rsid w:val="00EE2E9D"/>
    <w:rsid w:val="00EE3D01"/>
    <w:rsid w:val="00EE4C65"/>
    <w:rsid w:val="00EE5F18"/>
    <w:rsid w:val="00EF28F7"/>
    <w:rsid w:val="00EF30F0"/>
    <w:rsid w:val="00EF4951"/>
    <w:rsid w:val="00EF634C"/>
    <w:rsid w:val="00F0145B"/>
    <w:rsid w:val="00F10488"/>
    <w:rsid w:val="00F133E9"/>
    <w:rsid w:val="00F13C02"/>
    <w:rsid w:val="00F203CD"/>
    <w:rsid w:val="00F22B67"/>
    <w:rsid w:val="00F23013"/>
    <w:rsid w:val="00F263CE"/>
    <w:rsid w:val="00F27CA6"/>
    <w:rsid w:val="00F33F2C"/>
    <w:rsid w:val="00F5285C"/>
    <w:rsid w:val="00F54DED"/>
    <w:rsid w:val="00F54E70"/>
    <w:rsid w:val="00F55F1A"/>
    <w:rsid w:val="00F61FA6"/>
    <w:rsid w:val="00F62A5F"/>
    <w:rsid w:val="00F66066"/>
    <w:rsid w:val="00F7420D"/>
    <w:rsid w:val="00F76866"/>
    <w:rsid w:val="00F803E5"/>
    <w:rsid w:val="00F804D9"/>
    <w:rsid w:val="00F8075E"/>
    <w:rsid w:val="00F81AC6"/>
    <w:rsid w:val="00F854BE"/>
    <w:rsid w:val="00F928EB"/>
    <w:rsid w:val="00F93FBC"/>
    <w:rsid w:val="00F945F2"/>
    <w:rsid w:val="00F95D64"/>
    <w:rsid w:val="00FA0795"/>
    <w:rsid w:val="00FA6CC3"/>
    <w:rsid w:val="00FA79B6"/>
    <w:rsid w:val="00FB233D"/>
    <w:rsid w:val="00FC1106"/>
    <w:rsid w:val="00FC284D"/>
    <w:rsid w:val="00FC345E"/>
    <w:rsid w:val="00FC3E28"/>
    <w:rsid w:val="00FC4155"/>
    <w:rsid w:val="00FC4B8F"/>
    <w:rsid w:val="00FD0F80"/>
    <w:rsid w:val="00FD128A"/>
    <w:rsid w:val="00FD4045"/>
    <w:rsid w:val="00FD4F2B"/>
    <w:rsid w:val="00FE1DC6"/>
    <w:rsid w:val="00FE2EEB"/>
    <w:rsid w:val="00FE325E"/>
    <w:rsid w:val="00FE381D"/>
    <w:rsid w:val="00FE5026"/>
    <w:rsid w:val="00FE577E"/>
    <w:rsid w:val="00FF478D"/>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2E28F8BE-30B4-4FB9-A81A-6F7E5E27A4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Liste 1,List Paragraph1,FooterText,numbered,Paragraphe de liste1,Bulletr List Paragraph,列出段落,列出段落1,lp1,lp11,Use Case List Paragraph,Num Bullet 1,List Paragraph11,Liste à puce - Normal,List Paragraph2,List Paragraph21,Listeafsnit1,b1"/>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rsid w:val="0079774C"/>
    <w:rPr>
      <w:rFonts w:ascii="Arial" w:hAnsi="Arial"/>
      <w:sz w:val="20"/>
      <w:szCs w:val="20"/>
    </w:rPr>
  </w:style>
  <w:style w:type="character" w:styleId="FootnoteReference">
    <w:name w:val="footnote reference"/>
    <w:basedOn w:val="DefaultParagraphFont"/>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Liste 1 Char,List Paragraph1 Char,FooterText Char,numbered Char,Paragraphe de liste1 Char,Bulletr List Paragraph Char,列出段落 Char,列出段落1 Char,lp1 Char,lp11 Char,Use Case List Paragraph Char,Num Bullet 1 Char,List Paragraph11 Char"/>
    <w:basedOn w:val="DefaultParagraphFont"/>
    <w:link w:val="ListParagraph"/>
    <w:uiPriority w:val="34"/>
    <w:qFormat/>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paragraph" w:styleId="NormalWeb">
    <w:name w:val="Normal (Web)"/>
    <w:basedOn w:val="Normal"/>
    <w:uiPriority w:val="99"/>
    <w:semiHidden/>
    <w:unhideWhenUsed/>
    <w:rsid w:val="003D3FF0"/>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FollowedHyperlink">
    <w:name w:val="FollowedHyperlink"/>
    <w:basedOn w:val="DefaultParagraphFont"/>
    <w:uiPriority w:val="99"/>
    <w:semiHidden/>
    <w:unhideWhenUsed/>
    <w:rsid w:val="006540A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 w:id="2037342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borzen.si" TargetMode="Externa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D33D531173941EB8A0F528C18E79109"/>
        <w:category>
          <w:name w:val="General"/>
          <w:gallery w:val="placeholder"/>
        </w:category>
        <w:types>
          <w:type w:val="bbPlcHdr"/>
        </w:types>
        <w:behaviors>
          <w:behavior w:val="content"/>
        </w:behaviors>
        <w:guid w:val="{B4F67A34-FDCF-4F0A-9ABC-201C90BB324F}"/>
      </w:docPartPr>
      <w:docPartBody>
        <w:p w:rsidR="00C52F72" w:rsidRDefault="00C52F72" w:rsidP="00C52F72">
          <w:pPr>
            <w:pStyle w:val="4D33D531173941EB8A0F528C18E79109"/>
          </w:pPr>
          <w:r w:rsidRPr="0098195C">
            <w:rPr>
              <w:rStyle w:val="PlaceholderText"/>
            </w:rPr>
            <w:t>[Zadeva]</w:t>
          </w:r>
        </w:p>
      </w:docPartBody>
    </w:docPart>
    <w:docPart>
      <w:docPartPr>
        <w:name w:val="40CD3A2F12B9451D954FD12093B36ED0"/>
        <w:category>
          <w:name w:val="General"/>
          <w:gallery w:val="placeholder"/>
        </w:category>
        <w:types>
          <w:type w:val="bbPlcHdr"/>
        </w:types>
        <w:behaviors>
          <w:behavior w:val="content"/>
        </w:behaviors>
        <w:guid w:val="{5EFF591F-1CC3-4955-85EC-02F611BA9193}"/>
      </w:docPartPr>
      <w:docPartBody>
        <w:p w:rsidR="00C52F72" w:rsidRDefault="00C52F72" w:rsidP="00C52F72">
          <w:pPr>
            <w:pStyle w:val="40CD3A2F12B9451D954FD12093B36ED0"/>
          </w:pPr>
          <w:r w:rsidRPr="0098195C">
            <w:rPr>
              <w:rStyle w:val="PlaceholderText"/>
            </w:rPr>
            <w:t>[Naročilo: Referenčna številka]</w:t>
          </w:r>
        </w:p>
      </w:docPartBody>
    </w:docPart>
    <w:docPart>
      <w:docPartPr>
        <w:name w:val="3B51FC3EB7534E1D9D0CDF199D45F1BB"/>
        <w:category>
          <w:name w:val="General"/>
          <w:gallery w:val="placeholder"/>
        </w:category>
        <w:types>
          <w:type w:val="bbPlcHdr"/>
        </w:types>
        <w:behaviors>
          <w:behavior w:val="content"/>
        </w:behaviors>
        <w:guid w:val="{7D803A18-E170-4B64-A22A-5D541C4322D9}"/>
      </w:docPartPr>
      <w:docPartBody>
        <w:p w:rsidR="003D13B6" w:rsidRDefault="000647C7" w:rsidP="000647C7">
          <w:pPr>
            <w:pStyle w:val="3B51FC3EB7534E1D9D0CDF199D45F1BB"/>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647C7"/>
    <w:rsid w:val="000823D9"/>
    <w:rsid w:val="0017419A"/>
    <w:rsid w:val="002918DB"/>
    <w:rsid w:val="002A0056"/>
    <w:rsid w:val="0033571D"/>
    <w:rsid w:val="003C3FD9"/>
    <w:rsid w:val="003D13B6"/>
    <w:rsid w:val="005253A6"/>
    <w:rsid w:val="006945FE"/>
    <w:rsid w:val="008D6327"/>
    <w:rsid w:val="00916753"/>
    <w:rsid w:val="009A5953"/>
    <w:rsid w:val="00C14EA7"/>
    <w:rsid w:val="00C26278"/>
    <w:rsid w:val="00C52F72"/>
    <w:rsid w:val="00E60845"/>
    <w:rsid w:val="00F011C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647C7"/>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3B51FC3EB7534E1D9D0CDF199D45F1BB">
    <w:name w:val="3B51FC3EB7534E1D9D0CDF199D45F1BB"/>
    <w:rsid w:val="000647C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IZHOD-938133980-2303</_dlc_DocId>
    <_dlc_DocIdUrl xmlns="e59f918f-0f86-4ad2-9273-6ec6592addeb">
      <Url>https://eis.borzen.local/Nabava/_layouts/15/DocIdRedir.aspx?ID=IZHOD-938133980-2303</Url>
      <Description>IZHOD-938133980-2303</Description>
    </_dlc_DocIdUrl>
    <TipOdpreme xmlns="e59f918f-0f86-4ad2-9273-6ec6592addeb">INTERNO</TipOdpreme>
    <Zadeva xmlns="e59f918f-0f86-4ad2-9273-6ec6592addeb">Varnostni pregled v letu 2023</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JN-1301-23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x003a__x0020_Hi_x0161_na_x0020__x0161_t_x002e_ xmlns="b4bb3e57-9a8e-44e3-8663-1d61e9d7efdd" xsi:nil="true"/>
    <Partner_ID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216F5F6-0929-467F-9D73-3287BFE6C8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4.xml><?xml version="1.0" encoding="utf-8"?>
<ds:datastoreItem xmlns:ds="http://schemas.openxmlformats.org/officeDocument/2006/customXml" ds:itemID="{87E4C072-C1FF-495A-8DF6-79CE1F067991}">
  <ds:schemaRefs>
    <ds:schemaRef ds:uri="http://schemas.microsoft.com/office/infopath/2007/PartnerControls"/>
    <ds:schemaRef ds:uri="http://schemas.microsoft.com/office/2006/metadata/properties"/>
    <ds:schemaRef ds:uri="http://purl.org/dc/dcmitype/"/>
    <ds:schemaRef ds:uri="http://purl.org/dc/elements/1.1/"/>
    <ds:schemaRef ds:uri="http://schemas.microsoft.com/office/2006/documentManagement/types"/>
    <ds:schemaRef ds:uri="http://purl.org/dc/terms/"/>
    <ds:schemaRef ds:uri="http://www.w3.org/XML/1998/namespace"/>
    <ds:schemaRef ds:uri="http://schemas.openxmlformats.org/package/2006/metadata/core-properties"/>
    <ds:schemaRef ds:uri="b4bb3e57-9a8e-44e3-8663-1d61e9d7efdd"/>
    <ds:schemaRef ds:uri="e59f918f-0f86-4ad2-9273-6ec6592addeb"/>
    <ds:schemaRef ds:uri="http://projekti.borzen.si/eis/sp"/>
  </ds:schemaRefs>
</ds:datastoreItem>
</file>

<file path=customXml/itemProps5.xml><?xml version="1.0" encoding="utf-8"?>
<ds:datastoreItem xmlns:ds="http://schemas.openxmlformats.org/officeDocument/2006/customXml" ds:itemID="{CB686F74-13FD-4F55-B2B6-41CB94C2B085}">
  <ds:schemaRefs>
    <ds:schemaRef ds:uri="http://schemas.microsoft.com/sharepoint/v3/contenttype/forms"/>
  </ds:schemaRefs>
</ds:datastoreItem>
</file>

<file path=customXml/itemProps6.xml><?xml version="1.0" encoding="utf-8"?>
<ds:datastoreItem xmlns:ds="http://schemas.openxmlformats.org/officeDocument/2006/customXml" ds:itemID="{201488D8-EDCD-4D74-8E3C-52AE1982D6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0</TotalTime>
  <Pages>18</Pages>
  <Words>4884</Words>
  <Characters>27845</Characters>
  <Application>Microsoft Office Word</Application>
  <DocSecurity>0</DocSecurity>
  <Lines>232</Lines>
  <Paragraphs>65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32664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subject/>
  <dc:creator>Aleksandra Milovanović</dc:creator>
  <cp:keywords/>
  <dc:description/>
  <cp:lastModifiedBy>Aleksandra Milovanović</cp:lastModifiedBy>
  <cp:revision>2</cp:revision>
  <cp:lastPrinted>2023-02-09T10:23:00Z</cp:lastPrinted>
  <dcterms:created xsi:type="dcterms:W3CDTF">2023-09-04T11:45:00Z</dcterms:created>
  <dcterms:modified xsi:type="dcterms:W3CDTF">2023-09-04T11:45:00Z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7f104fc8-001c-4f60-b3a9-7683d0e7160b</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y fmtid="{D5CDD505-2E9C-101B-9397-08002B2CF9AE}" pid="10" name="ecm_ItemDeleteBlockHolders">
    <vt:lpwstr/>
  </property>
  <property fmtid="{D5CDD505-2E9C-101B-9397-08002B2CF9AE}" pid="11" name="IconOverlay">
    <vt:lpwstr/>
  </property>
  <property fmtid="{D5CDD505-2E9C-101B-9397-08002B2CF9AE}" pid="12" name="ecm_RecordRestrictions">
    <vt:lpwstr/>
  </property>
  <property fmtid="{D5CDD505-2E9C-101B-9397-08002B2CF9AE}" pid="13" name="ecm_ItemLockHolders">
    <vt:lpwstr/>
  </property>
</Properties>
</file>