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954C75" w:rsidRDefault="00A14DED" w:rsidP="000D4B0F">
          <w:pPr>
            <w:spacing w:after="0"/>
            <w:rPr>
              <w:rFonts w:cs="Arial"/>
            </w:rPr>
          </w:pPr>
        </w:p>
        <w:p w14:paraId="09B7C30E" w14:textId="77777777" w:rsidR="00A14DED" w:rsidRPr="00954C75" w:rsidRDefault="00921949" w:rsidP="000D4B0F">
          <w:pPr>
            <w:pStyle w:val="Title"/>
            <w:spacing w:after="0" w:line="276" w:lineRule="auto"/>
            <w:rPr>
              <w:rFonts w:cs="Arial"/>
              <w:b/>
              <w:spacing w:val="0"/>
            </w:rPr>
          </w:pPr>
          <w:r w:rsidRPr="00954C75">
            <w:rPr>
              <w:rFonts w:cs="Arial"/>
              <w:b/>
              <w:spacing w:val="0"/>
            </w:rPr>
            <w:t>Povabilo k oddaji ponudbe</w:t>
          </w:r>
        </w:p>
        <w:p w14:paraId="69C2995F" w14:textId="77777777" w:rsidR="00921949" w:rsidRPr="00954C75" w:rsidRDefault="00921949" w:rsidP="000D4B0F">
          <w:pPr>
            <w:spacing w:after="0"/>
            <w:jc w:val="both"/>
            <w:rPr>
              <w:rFonts w:cs="Arial"/>
              <w:b/>
              <w:sz w:val="24"/>
              <w:szCs w:val="24"/>
            </w:rPr>
          </w:pPr>
        </w:p>
        <w:p w14:paraId="6982AE92" w14:textId="77777777" w:rsidR="00921949" w:rsidRPr="00954C75" w:rsidRDefault="00921949" w:rsidP="000D4B0F">
          <w:pPr>
            <w:pStyle w:val="Footer"/>
            <w:spacing w:line="276" w:lineRule="auto"/>
            <w:jc w:val="both"/>
            <w:rPr>
              <w:rFonts w:cs="Arial"/>
              <w:b/>
            </w:rPr>
          </w:pPr>
          <w:r w:rsidRPr="00954C75">
            <w:rPr>
              <w:rFonts w:cs="Arial"/>
              <w:b/>
            </w:rPr>
            <w:t>Naročnik:</w:t>
          </w:r>
        </w:p>
        <w:p w14:paraId="557007CE" w14:textId="77777777" w:rsidR="00921949" w:rsidRPr="00954C75" w:rsidRDefault="00921949" w:rsidP="000D4B0F">
          <w:pPr>
            <w:pStyle w:val="Footer"/>
            <w:spacing w:line="276" w:lineRule="auto"/>
            <w:jc w:val="both"/>
            <w:rPr>
              <w:rFonts w:cs="Arial"/>
            </w:rPr>
          </w:pPr>
          <w:r w:rsidRPr="00954C75">
            <w:rPr>
              <w:rFonts w:cs="Arial"/>
            </w:rPr>
            <w:t>Borzen, operater trga z elektriko, d. o. o., Dunajska cesta 156, 1000 Ljubljana</w:t>
          </w:r>
        </w:p>
        <w:p w14:paraId="45E851D6" w14:textId="77777777" w:rsidR="00921949" w:rsidRPr="00954C75" w:rsidRDefault="00921949" w:rsidP="000D4B0F">
          <w:pPr>
            <w:pStyle w:val="Footer"/>
            <w:spacing w:line="276" w:lineRule="auto"/>
            <w:jc w:val="both"/>
            <w:rPr>
              <w:rFonts w:cs="Arial"/>
              <w:b/>
            </w:rPr>
          </w:pPr>
        </w:p>
        <w:p w14:paraId="7C985D13" w14:textId="3FAFF2A5" w:rsidR="00921949" w:rsidRPr="00954C75" w:rsidRDefault="002B4269" w:rsidP="000D4B0F">
          <w:pPr>
            <w:pStyle w:val="Footer"/>
            <w:spacing w:line="276" w:lineRule="auto"/>
            <w:jc w:val="both"/>
            <w:rPr>
              <w:rFonts w:cs="Arial"/>
              <w:b/>
            </w:rPr>
          </w:pPr>
          <w:r w:rsidRPr="00954C75">
            <w:rPr>
              <w:rFonts w:cs="Arial"/>
              <w:b/>
            </w:rPr>
            <w:t>Ref. št. naročila:</w:t>
          </w:r>
        </w:p>
        <w:p w14:paraId="7B83EC73" w14:textId="4A0A24B1" w:rsidR="00921949" w:rsidRPr="00954C75" w:rsidRDefault="003207C9" w:rsidP="000D4B0F">
          <w:pPr>
            <w:spacing w:after="0"/>
            <w:jc w:val="both"/>
            <w:rPr>
              <w:rFonts w:cs="Arial"/>
            </w:rPr>
          </w:pPr>
          <w:r w:rsidRPr="00954C75">
            <w:rPr>
              <w:rFonts w:cs="Arial"/>
            </w:rPr>
            <w:t>JN-129</w:t>
          </w:r>
          <w:r w:rsidR="00445E7B" w:rsidRPr="00954C75">
            <w:rPr>
              <w:rFonts w:cs="Arial"/>
            </w:rPr>
            <w:t>7</w:t>
          </w:r>
          <w:r w:rsidRPr="00954C75">
            <w:rPr>
              <w:rFonts w:cs="Arial"/>
            </w:rPr>
            <w:t>-23</w:t>
          </w:r>
        </w:p>
        <w:p w14:paraId="0D784342" w14:textId="77777777" w:rsidR="00AA2341" w:rsidRPr="00954C75" w:rsidRDefault="00AA2341" w:rsidP="000D4B0F">
          <w:pPr>
            <w:spacing w:after="0"/>
            <w:jc w:val="both"/>
            <w:rPr>
              <w:rFonts w:cs="Arial"/>
              <w:b/>
            </w:rPr>
          </w:pPr>
        </w:p>
        <w:p w14:paraId="0F12EA7F" w14:textId="77777777" w:rsidR="00921949" w:rsidRPr="00954C75" w:rsidRDefault="00921949" w:rsidP="000D4B0F">
          <w:pPr>
            <w:spacing w:after="0"/>
            <w:jc w:val="both"/>
            <w:rPr>
              <w:rFonts w:cs="Arial"/>
              <w:b/>
            </w:rPr>
          </w:pPr>
          <w:r w:rsidRPr="00954C75">
            <w:rPr>
              <w:rFonts w:cs="Arial"/>
              <w:b/>
            </w:rPr>
            <w:t>Predmet</w:t>
          </w:r>
          <w:r w:rsidR="00C132C5" w:rsidRPr="00954C75">
            <w:rPr>
              <w:rFonts w:cs="Arial"/>
              <w:b/>
            </w:rPr>
            <w:t xml:space="preserve"> javnega</w:t>
          </w:r>
          <w:r w:rsidRPr="00954C75">
            <w:rPr>
              <w:rFonts w:cs="Arial"/>
              <w:b/>
            </w:rPr>
            <w:t xml:space="preserve"> naročila:</w:t>
          </w:r>
        </w:p>
        <w:sdt>
          <w:sdtPr>
            <w:rPr>
              <w:rFonts w:cs="Arial"/>
            </w:rPr>
            <w:alias w:val="Zadeva"/>
            <w:tag w:val="Zadeva"/>
            <w:id w:val="1385984349"/>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p w14:paraId="63BAC135" w14:textId="4C038E03" w:rsidR="00A14DED" w:rsidRPr="00954C75" w:rsidRDefault="00445E7B" w:rsidP="000D4B0F">
              <w:pPr>
                <w:spacing w:after="0"/>
                <w:jc w:val="both"/>
                <w:rPr>
                  <w:rFonts w:cs="Arial"/>
                </w:rPr>
              </w:pPr>
              <w:r w:rsidRPr="00954C75">
                <w:rPr>
                  <w:rFonts w:cs="Arial"/>
                </w:rPr>
                <w:t>Izvedba konference Trajnostna energija lokalno 023</w:t>
              </w:r>
            </w:p>
          </w:sdtContent>
        </w:sdt>
        <w:p w14:paraId="0E92FB81" w14:textId="77777777" w:rsidR="00921949" w:rsidRPr="00954C75" w:rsidRDefault="00921949" w:rsidP="000D4B0F">
          <w:pPr>
            <w:spacing w:after="0"/>
            <w:jc w:val="both"/>
            <w:rPr>
              <w:rFonts w:cs="Arial"/>
              <w:b/>
            </w:rPr>
          </w:pPr>
        </w:p>
        <w:p w14:paraId="37C730E5" w14:textId="77777777" w:rsidR="00921949" w:rsidRPr="00954C75" w:rsidRDefault="00921949" w:rsidP="000D4B0F">
          <w:pPr>
            <w:spacing w:after="0"/>
            <w:jc w:val="both"/>
            <w:rPr>
              <w:rFonts w:cs="Arial"/>
              <w:b/>
            </w:rPr>
          </w:pPr>
          <w:r w:rsidRPr="00954C75">
            <w:rPr>
              <w:rFonts w:cs="Arial"/>
              <w:b/>
            </w:rPr>
            <w:t>Vrsta postopka:</w:t>
          </w:r>
        </w:p>
        <w:p w14:paraId="6FABA166" w14:textId="7ADF5612" w:rsidR="00921949" w:rsidRPr="00954C75" w:rsidRDefault="00921949" w:rsidP="000D4B0F">
          <w:pPr>
            <w:spacing w:after="0"/>
            <w:jc w:val="both"/>
            <w:rPr>
              <w:rFonts w:cs="Arial"/>
            </w:rPr>
          </w:pPr>
          <w:r w:rsidRPr="00954C75">
            <w:rPr>
              <w:rFonts w:cs="Arial"/>
            </w:rPr>
            <w:t>Evidenčno naročilo</w:t>
          </w:r>
        </w:p>
        <w:p w14:paraId="64F5F037" w14:textId="2D31CFEE" w:rsidR="00476BDF" w:rsidRPr="00954C75" w:rsidRDefault="00476BDF" w:rsidP="000D4B0F">
          <w:pPr>
            <w:spacing w:after="0"/>
            <w:jc w:val="both"/>
            <w:rPr>
              <w:rFonts w:cs="Arial"/>
            </w:rPr>
          </w:pPr>
        </w:p>
        <w:p w14:paraId="6AAFDCD4" w14:textId="77777777" w:rsidR="00476BDF" w:rsidRPr="00954C75" w:rsidRDefault="00476BDF" w:rsidP="000D4B0F">
          <w:pPr>
            <w:spacing w:after="0"/>
            <w:jc w:val="both"/>
            <w:rPr>
              <w:rFonts w:cs="Arial"/>
              <w:b/>
            </w:rPr>
          </w:pPr>
          <w:r w:rsidRPr="00954C75">
            <w:rPr>
              <w:rFonts w:cs="Arial"/>
              <w:b/>
            </w:rPr>
            <w:t>Informacije o sklopih:</w:t>
          </w:r>
        </w:p>
        <w:p w14:paraId="77B78F0C" w14:textId="6BDCF80E" w:rsidR="00476BDF" w:rsidRPr="00954C75" w:rsidRDefault="00476BDF" w:rsidP="000D4B0F">
          <w:pPr>
            <w:spacing w:after="0"/>
            <w:jc w:val="both"/>
            <w:rPr>
              <w:rFonts w:cs="Arial"/>
            </w:rPr>
          </w:pPr>
          <w:r w:rsidRPr="00954C75">
            <w:rPr>
              <w:rFonts w:cs="Arial"/>
            </w:rPr>
            <w:t>Predmet naročila je celovit in ni razdeljen na sklope. Od ponudnikov se zahteva celovita ponudba, ki zajema vse zahtevane aktivnosti.</w:t>
          </w:r>
        </w:p>
        <w:p w14:paraId="265BA896" w14:textId="3DE8A039" w:rsidR="00921949" w:rsidRPr="00954C75" w:rsidRDefault="00921949" w:rsidP="000D4B0F">
          <w:pPr>
            <w:spacing w:after="0"/>
            <w:jc w:val="both"/>
            <w:rPr>
              <w:rFonts w:cs="Arial"/>
              <w:b/>
            </w:rPr>
          </w:pPr>
        </w:p>
        <w:p w14:paraId="255F56F0" w14:textId="77777777" w:rsidR="00921949" w:rsidRPr="00954C75" w:rsidRDefault="00921949" w:rsidP="000D4B0F">
          <w:pPr>
            <w:spacing w:after="0"/>
            <w:jc w:val="both"/>
            <w:rPr>
              <w:rFonts w:cs="Arial"/>
              <w:b/>
            </w:rPr>
          </w:pPr>
          <w:r w:rsidRPr="00954C75">
            <w:rPr>
              <w:rFonts w:cs="Arial"/>
              <w:b/>
            </w:rPr>
            <w:t>Rok za oddajo ponudb:</w:t>
          </w:r>
        </w:p>
        <w:p w14:paraId="559703DC" w14:textId="10612C32" w:rsidR="004D7D66" w:rsidRPr="00954C75" w:rsidRDefault="003A0A13" w:rsidP="000D4B0F">
          <w:pPr>
            <w:spacing w:after="0"/>
            <w:jc w:val="both"/>
            <w:rPr>
              <w:rStyle w:val="Hyperlink"/>
              <w:rFonts w:cs="Arial"/>
              <w:color w:val="060D38"/>
            </w:rPr>
          </w:pPr>
          <w:r w:rsidRPr="00954C75">
            <w:rPr>
              <w:rFonts w:cs="Arial"/>
            </w:rPr>
            <w:t>16. 6.</w:t>
          </w:r>
          <w:r w:rsidR="00C61FC8" w:rsidRPr="00954C75">
            <w:rPr>
              <w:rFonts w:cs="Arial"/>
            </w:rPr>
            <w:t xml:space="preserve"> do 11:</w:t>
          </w:r>
          <w:r w:rsidR="00921949" w:rsidRPr="00954C75">
            <w:rPr>
              <w:rFonts w:cs="Arial"/>
            </w:rPr>
            <w:t xml:space="preserve">00 ure na el. naslov </w:t>
          </w:r>
          <w:hyperlink r:id="rId13" w:history="1">
            <w:r w:rsidR="004D7D66" w:rsidRPr="00954C75">
              <w:rPr>
                <w:rStyle w:val="Hyperlink"/>
                <w:rFonts w:cs="Arial"/>
                <w:color w:val="060D38"/>
              </w:rPr>
              <w:t>nabava@borzen.si</w:t>
            </w:r>
          </w:hyperlink>
        </w:p>
        <w:p w14:paraId="2DC284C5" w14:textId="3C9664A5" w:rsidR="00AA2341" w:rsidRPr="00954C75" w:rsidRDefault="00AA2341" w:rsidP="000D4B0F">
          <w:pPr>
            <w:spacing w:after="0"/>
            <w:jc w:val="both"/>
            <w:rPr>
              <w:rStyle w:val="Hyperlink"/>
              <w:rFonts w:cs="Arial"/>
              <w:color w:val="060D38"/>
            </w:rPr>
          </w:pPr>
        </w:p>
        <w:p w14:paraId="709FEC33" w14:textId="2B4483B5" w:rsidR="00AA2341" w:rsidRPr="00954C75" w:rsidRDefault="00AA2341" w:rsidP="000D4B0F">
          <w:pPr>
            <w:spacing w:after="0"/>
            <w:jc w:val="both"/>
            <w:rPr>
              <w:rStyle w:val="Hyperlink"/>
              <w:rFonts w:cs="Arial"/>
              <w:b/>
              <w:color w:val="auto"/>
              <w:u w:val="none"/>
            </w:rPr>
          </w:pPr>
          <w:r w:rsidRPr="00954C75">
            <w:rPr>
              <w:rStyle w:val="Hyperlink"/>
              <w:rFonts w:cs="Arial"/>
              <w:b/>
              <w:color w:val="auto"/>
              <w:u w:val="none"/>
            </w:rPr>
            <w:t>Rok za izvedbo:</w:t>
          </w:r>
        </w:p>
        <w:p w14:paraId="7E7D8127" w14:textId="6506B2A8" w:rsidR="00AA2341" w:rsidRPr="00954C75" w:rsidRDefault="00445E7B" w:rsidP="000D4B0F">
          <w:pPr>
            <w:spacing w:after="0"/>
            <w:jc w:val="both"/>
            <w:rPr>
              <w:rFonts w:cs="Arial"/>
            </w:rPr>
          </w:pPr>
          <w:r w:rsidRPr="00954C75">
            <w:rPr>
              <w:rFonts w:eastAsia="Calibri" w:cs="Arial"/>
            </w:rPr>
            <w:t>Predviden datum za izvedbo konference je 21. 9. 2023.</w:t>
          </w:r>
        </w:p>
        <w:p w14:paraId="1D7C047D" w14:textId="77777777" w:rsidR="004D7D66" w:rsidRPr="00954C75" w:rsidRDefault="00CE0FE2" w:rsidP="000D4B0F">
          <w:pPr>
            <w:spacing w:after="0"/>
            <w:jc w:val="both"/>
            <w:rPr>
              <w:rFonts w:cs="Arial"/>
            </w:rPr>
          </w:pPr>
        </w:p>
      </w:sdtContent>
    </w:sdt>
    <w:p w14:paraId="39C4E2A9" w14:textId="39388845" w:rsidR="008D37B0" w:rsidRPr="00954C75" w:rsidRDefault="008D37B0" w:rsidP="000D4B0F">
      <w:pPr>
        <w:pBdr>
          <w:top w:val="single" w:sz="12" w:space="1" w:color="auto"/>
          <w:left w:val="single" w:sz="12" w:space="4" w:color="auto"/>
          <w:bottom w:val="single" w:sz="12" w:space="1" w:color="auto"/>
          <w:right w:val="single" w:sz="12" w:space="4" w:color="auto"/>
        </w:pBdr>
        <w:spacing w:after="0"/>
        <w:jc w:val="both"/>
        <w:rPr>
          <w:rFonts w:cs="Arial"/>
        </w:rPr>
      </w:pPr>
      <w:r w:rsidRPr="00954C75">
        <w:rPr>
          <w:rFonts w:cs="Arial"/>
        </w:rPr>
        <w:t>Ponudba mora vsebovati</w:t>
      </w:r>
      <w:r w:rsidR="008D2577" w:rsidRPr="00954C75">
        <w:rPr>
          <w:rFonts w:cs="Arial"/>
        </w:rPr>
        <w:t xml:space="preserve"> naslednjo dokumentacijo v formatu PDF</w:t>
      </w:r>
      <w:r w:rsidRPr="00954C75">
        <w:rPr>
          <w:rFonts w:cs="Arial"/>
        </w:rPr>
        <w:t>:</w:t>
      </w:r>
    </w:p>
    <w:p w14:paraId="51385086" w14:textId="001D5E84" w:rsidR="008D37B0" w:rsidRPr="00954C75" w:rsidRDefault="005738CE"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954C75">
        <w:rPr>
          <w:rFonts w:ascii="Arial" w:hAnsi="Arial" w:cs="Arial"/>
        </w:rPr>
        <w:t>I</w:t>
      </w:r>
      <w:r w:rsidR="008D37B0" w:rsidRPr="00954C75">
        <w:rPr>
          <w:rFonts w:ascii="Arial" w:hAnsi="Arial" w:cs="Arial"/>
        </w:rPr>
        <w:t>zpolnjen in podpisan obrazec »Ponudbeni predračun«</w:t>
      </w:r>
    </w:p>
    <w:p w14:paraId="01BF90F3" w14:textId="61B6BA49" w:rsidR="00EE63C0" w:rsidRPr="00954C75" w:rsidRDefault="00EE63C0"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954C75">
        <w:rPr>
          <w:rFonts w:ascii="Arial" w:hAnsi="Arial" w:cs="Arial"/>
        </w:rPr>
        <w:t>Okvirni predlog izvedbe konference z vključenim okvirnim terminskim planom in okvirnim komunikacijskim načrtom</w:t>
      </w:r>
    </w:p>
    <w:p w14:paraId="759881C3" w14:textId="3A698F63" w:rsidR="00675DF3" w:rsidRPr="00954C75" w:rsidRDefault="00675DF3"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954C75">
        <w:rPr>
          <w:rFonts w:ascii="Arial" w:hAnsi="Arial" w:cs="Arial"/>
        </w:rPr>
        <w:t>Parafiran vzorec Pogodbe</w:t>
      </w:r>
    </w:p>
    <w:p w14:paraId="637B116C" w14:textId="77777777" w:rsidR="008D37B0" w:rsidRPr="00954C75" w:rsidRDefault="005738CE"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954C75">
        <w:rPr>
          <w:rFonts w:ascii="Arial" w:hAnsi="Arial" w:cs="Arial"/>
        </w:rPr>
        <w:t>I</w:t>
      </w:r>
      <w:r w:rsidR="008D37B0" w:rsidRPr="00954C75">
        <w:rPr>
          <w:rFonts w:ascii="Arial" w:hAnsi="Arial" w:cs="Arial"/>
        </w:rPr>
        <w:t>zpolnjen in podpisan obrazec »Izjava o varovanju poslovne skrivnosti«</w:t>
      </w:r>
    </w:p>
    <w:p w14:paraId="035858FE" w14:textId="61B6E28F" w:rsidR="004D7D66" w:rsidRPr="00954C75" w:rsidRDefault="005738CE"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954C75">
        <w:rPr>
          <w:rFonts w:ascii="Arial" w:hAnsi="Arial" w:cs="Arial"/>
        </w:rPr>
        <w:t>I</w:t>
      </w:r>
      <w:r w:rsidR="008D37B0" w:rsidRPr="00954C75">
        <w:rPr>
          <w:rFonts w:ascii="Arial" w:hAnsi="Arial" w:cs="Arial"/>
        </w:rPr>
        <w:t>zpolnjen in podpisan obrazec »Izjava ZIntPK«</w:t>
      </w:r>
    </w:p>
    <w:p w14:paraId="401E635D" w14:textId="2E434C0B" w:rsidR="00DC0D11" w:rsidRPr="00954C75" w:rsidRDefault="00DC0D11"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954C75">
        <w:rPr>
          <w:rFonts w:ascii="Arial" w:hAnsi="Arial" w:cs="Arial"/>
        </w:rPr>
        <w:t>Vsaj tri (3) izpolnjene in potrjene obrazce »Referenčni posli«</w:t>
      </w:r>
    </w:p>
    <w:p w14:paraId="47B82089" w14:textId="77777777" w:rsidR="004D7D66" w:rsidRPr="00954C75" w:rsidRDefault="004D7D66" w:rsidP="000D4B0F">
      <w:pPr>
        <w:spacing w:after="0"/>
        <w:jc w:val="both"/>
        <w:rPr>
          <w:rFonts w:cs="Arial"/>
        </w:rPr>
      </w:pPr>
    </w:p>
    <w:p w14:paraId="70ECFE1A" w14:textId="6FB210B8" w:rsidR="00AA2341" w:rsidRPr="00954C75" w:rsidRDefault="00AA2341" w:rsidP="00AA2341">
      <w:pPr>
        <w:spacing w:after="0"/>
        <w:jc w:val="both"/>
        <w:rPr>
          <w:rFonts w:cs="Arial"/>
          <w:b/>
        </w:rPr>
      </w:pPr>
      <w:r w:rsidRPr="00954C75">
        <w:rPr>
          <w:rFonts w:cs="Arial"/>
          <w:b/>
        </w:rPr>
        <w:t>Pogoji za ugotavljanje sposobnosti:</w:t>
      </w:r>
    </w:p>
    <w:p w14:paraId="40E5CB44" w14:textId="1427650A" w:rsidR="00FC1206" w:rsidRPr="00954C75" w:rsidRDefault="00DC0D11" w:rsidP="00612F6A">
      <w:pPr>
        <w:spacing w:after="0"/>
        <w:jc w:val="both"/>
        <w:rPr>
          <w:rFonts w:cs="Arial"/>
        </w:rPr>
      </w:pPr>
      <w:r w:rsidRPr="00954C75">
        <w:rPr>
          <w:rFonts w:eastAsia="Calibri" w:cs="Arial"/>
        </w:rPr>
        <w:t xml:space="preserve">Ponudnik mora </w:t>
      </w:r>
      <w:r w:rsidR="00285632" w:rsidRPr="00954C75">
        <w:rPr>
          <w:rFonts w:eastAsia="Calibri" w:cs="Arial"/>
        </w:rPr>
        <w:t>ponudbi</w:t>
      </w:r>
      <w:r w:rsidRPr="00954C75">
        <w:rPr>
          <w:rFonts w:eastAsia="Calibri" w:cs="Arial"/>
        </w:rPr>
        <w:t xml:space="preserve"> predložiti vsaj tri (3) referenčne projekte, ki dokazujejo organizacijo dogodkov v Sloveniji v zadnjih dveh (2) letih</w:t>
      </w:r>
      <w:r w:rsidR="00776B12" w:rsidRPr="00954C75">
        <w:rPr>
          <w:rFonts w:eastAsia="Calibri" w:cs="Arial"/>
        </w:rPr>
        <w:t xml:space="preserve"> </w:t>
      </w:r>
      <w:r w:rsidR="00776B12" w:rsidRPr="00954C75">
        <w:rPr>
          <w:rFonts w:cs="Arial"/>
        </w:rPr>
        <w:t>od datuma objave tega naročila</w:t>
      </w:r>
      <w:r w:rsidRPr="00954C75">
        <w:rPr>
          <w:rFonts w:eastAsia="Calibri" w:cs="Arial"/>
        </w:rPr>
        <w:t>. Ponudnik referenčne posle navede v obrazec »Referenčni posli«. Referenčna potrdila morajo biti podpisana in potrjena s strani naročnika referenčnega posla. Iz obrazcev mora biti razvidno, da so bila naročila izvedena kakovostno, v pogodbenih rokih in so v času oddaje ponudbe že bila predana svojemu namenu. Naročnik si pridržuje pravico, da bo pri podpisniku referenčne izjave preveril navedene podatke v referenci.</w:t>
      </w:r>
    </w:p>
    <w:p w14:paraId="05BA8821" w14:textId="7D8294E0" w:rsidR="00612F6A" w:rsidRPr="00954C75" w:rsidRDefault="00612F6A" w:rsidP="00612F6A">
      <w:pPr>
        <w:spacing w:after="0"/>
        <w:jc w:val="both"/>
        <w:rPr>
          <w:rFonts w:cs="Arial"/>
        </w:rPr>
      </w:pPr>
    </w:p>
    <w:p w14:paraId="5C501005" w14:textId="5AB81B89" w:rsidR="00AA2341" w:rsidRPr="00954C75" w:rsidRDefault="00311756" w:rsidP="00AA2341">
      <w:pPr>
        <w:spacing w:after="0"/>
        <w:jc w:val="both"/>
        <w:rPr>
          <w:rFonts w:cs="Arial"/>
          <w:b/>
        </w:rPr>
      </w:pPr>
      <w:r w:rsidRPr="00954C75">
        <w:rPr>
          <w:rFonts w:cs="Arial"/>
          <w:b/>
        </w:rPr>
        <w:t>Merila za izbiro najugodnejšega ponudnika</w:t>
      </w:r>
      <w:r w:rsidR="00AA2341" w:rsidRPr="00954C75">
        <w:rPr>
          <w:rFonts w:cs="Arial"/>
          <w:b/>
        </w:rPr>
        <w:t>:</w:t>
      </w:r>
    </w:p>
    <w:p w14:paraId="09E80FA8" w14:textId="27F8DF0B" w:rsidR="00311756" w:rsidRPr="00954C75" w:rsidRDefault="00311756" w:rsidP="00311756">
      <w:pPr>
        <w:spacing w:after="0"/>
        <w:jc w:val="both"/>
        <w:rPr>
          <w:rFonts w:cs="Arial"/>
        </w:rPr>
      </w:pPr>
      <w:r w:rsidRPr="00954C75">
        <w:rPr>
          <w:rFonts w:cs="Arial"/>
        </w:rPr>
        <w:lastRenderedPageBreak/>
        <w:t>Merilo za izbor je ekonomsko najugodnejša ponudba, ki ima najvišji seštevek točk iz sledečih meril:</w:t>
      </w:r>
    </w:p>
    <w:p w14:paraId="5D1601E5" w14:textId="77A04FD0" w:rsidR="00311756" w:rsidRPr="00954C75" w:rsidRDefault="00311756" w:rsidP="008B3E01">
      <w:pPr>
        <w:pStyle w:val="ListParagraph"/>
        <w:numPr>
          <w:ilvl w:val="0"/>
          <w:numId w:val="12"/>
        </w:numPr>
        <w:spacing w:after="0"/>
        <w:jc w:val="both"/>
        <w:rPr>
          <w:rFonts w:ascii="Arial" w:hAnsi="Arial" w:cs="Arial"/>
        </w:rPr>
      </w:pPr>
      <w:r w:rsidRPr="00954C75">
        <w:rPr>
          <w:rFonts w:ascii="Arial" w:hAnsi="Arial" w:cs="Arial"/>
          <w:u w:val="single"/>
        </w:rPr>
        <w:t>Ocena prijave, 40 točk</w:t>
      </w:r>
      <w:r w:rsidRPr="00954C75">
        <w:rPr>
          <w:rFonts w:ascii="Arial" w:hAnsi="Arial" w:cs="Arial"/>
        </w:rPr>
        <w:t xml:space="preserve"> (ocenjevalci na strani naročnika bodo ocenjevali okvirni predlog izvedbe </w:t>
      </w:r>
      <w:r w:rsidR="00EE63C0" w:rsidRPr="00954C75">
        <w:rPr>
          <w:rFonts w:ascii="Arial" w:hAnsi="Arial" w:cs="Arial"/>
        </w:rPr>
        <w:t>konference</w:t>
      </w:r>
      <w:r w:rsidRPr="00954C75">
        <w:rPr>
          <w:rFonts w:ascii="Arial" w:hAnsi="Arial" w:cs="Arial"/>
        </w:rPr>
        <w:t xml:space="preserve"> z vključenim okvirnim terminskim planom in okvirnim komunikacijskim načrtom) je povprečna ocena treh ocenjevalcev, ki ocenjujejo s celimi števili od 1 do 5 po šolskem sistemu (1 - </w:t>
      </w:r>
      <w:r w:rsidR="007F1224" w:rsidRPr="00954C75">
        <w:rPr>
          <w:rFonts w:ascii="Arial" w:hAnsi="Arial" w:cs="Arial"/>
        </w:rPr>
        <w:t>nezadostno</w:t>
      </w:r>
      <w:r w:rsidRPr="00954C75">
        <w:rPr>
          <w:rFonts w:ascii="Arial" w:hAnsi="Arial" w:cs="Arial"/>
        </w:rPr>
        <w:t xml:space="preserve">; 5 </w:t>
      </w:r>
      <w:r w:rsidR="007F1224" w:rsidRPr="00954C75">
        <w:rPr>
          <w:rFonts w:ascii="Arial" w:hAnsi="Arial" w:cs="Arial"/>
        </w:rPr>
        <w:t>-</w:t>
      </w:r>
      <w:r w:rsidRPr="00954C75">
        <w:rPr>
          <w:rFonts w:ascii="Arial" w:hAnsi="Arial" w:cs="Arial"/>
        </w:rPr>
        <w:t xml:space="preserve"> odlično); </w:t>
      </w:r>
    </w:p>
    <w:p w14:paraId="7DF43B9C" w14:textId="710B6D3D" w:rsidR="00AA2341" w:rsidRPr="00954C75" w:rsidRDefault="00311756" w:rsidP="008B3E01">
      <w:pPr>
        <w:pStyle w:val="ListParagraph"/>
        <w:numPr>
          <w:ilvl w:val="0"/>
          <w:numId w:val="12"/>
        </w:numPr>
        <w:spacing w:after="0"/>
        <w:jc w:val="both"/>
        <w:rPr>
          <w:rFonts w:ascii="Arial" w:hAnsi="Arial" w:cs="Arial"/>
        </w:rPr>
      </w:pPr>
      <w:r w:rsidRPr="00954C75">
        <w:rPr>
          <w:rFonts w:ascii="Arial" w:hAnsi="Arial" w:cs="Arial"/>
          <w:u w:val="single"/>
        </w:rPr>
        <w:t>Ponudbena vrednost, 60 točk</w:t>
      </w:r>
      <w:r w:rsidRPr="00954C75">
        <w:rPr>
          <w:rFonts w:ascii="Arial" w:hAnsi="Arial" w:cs="Arial"/>
        </w:rPr>
        <w:t>: vsaka ponudba prejme število točk, ki ustreza izračunu po formuli:</w:t>
      </w:r>
    </w:p>
    <w:p w14:paraId="5E6ABB43" w14:textId="353FD557" w:rsidR="00311756" w:rsidRPr="00954C75" w:rsidRDefault="00CE0FE2" w:rsidP="00311756">
      <w:pPr>
        <w:pStyle w:val="ListParagraph"/>
        <w:spacing w:after="0"/>
        <w:jc w:val="both"/>
        <w:rPr>
          <w:rFonts w:ascii="Arial" w:hAnsi="Arial" w:cs="Arial"/>
          <w:sz w:val="20"/>
          <w:szCs w:val="20"/>
        </w:rPr>
      </w:pPr>
      <m:oMathPara>
        <m:oMath>
          <m:f>
            <m:fPr>
              <m:ctrlPr>
                <w:rPr>
                  <w:rFonts w:ascii="Cambria Math" w:hAnsi="Cambria Math" w:cs="Arial"/>
                  <w:i/>
                  <w:sz w:val="20"/>
                  <w:szCs w:val="20"/>
                </w:rPr>
              </m:ctrlPr>
            </m:fPr>
            <m:num>
              <m:r>
                <w:rPr>
                  <w:rFonts w:ascii="Cambria Math" w:hAnsi="Cambria Math" w:cs="Arial"/>
                  <w:sz w:val="20"/>
                  <w:szCs w:val="20"/>
                </w:rPr>
                <m:t>najnižja ponudbena vrednost</m:t>
              </m:r>
            </m:num>
            <m:den>
              <m:r>
                <w:rPr>
                  <w:rFonts w:ascii="Cambria Math" w:hAnsi="Cambria Math" w:cs="Arial"/>
                  <w:sz w:val="20"/>
                  <w:szCs w:val="20"/>
                </w:rPr>
                <m:t>ponujena ponudbena vrednost</m:t>
              </m:r>
            </m:den>
          </m:f>
          <m:r>
            <w:rPr>
              <w:rFonts w:ascii="Cambria Math" w:hAnsi="Cambria Math" w:cs="Arial"/>
              <w:sz w:val="20"/>
              <w:szCs w:val="20"/>
            </w:rPr>
            <m:t>∙60 točk</m:t>
          </m:r>
        </m:oMath>
      </m:oMathPara>
    </w:p>
    <w:p w14:paraId="476C8411" w14:textId="77777777" w:rsidR="00311756" w:rsidRPr="00954C75" w:rsidRDefault="00311756" w:rsidP="00311756">
      <w:pPr>
        <w:spacing w:after="0"/>
        <w:jc w:val="both"/>
        <w:rPr>
          <w:rFonts w:cs="Arial"/>
          <w:b/>
        </w:rPr>
      </w:pPr>
    </w:p>
    <w:p w14:paraId="16D5ECFE" w14:textId="29AE621C" w:rsidR="00EE63C0" w:rsidRPr="00954C75" w:rsidRDefault="00EE63C0" w:rsidP="00AA2341">
      <w:pPr>
        <w:spacing w:after="0"/>
        <w:jc w:val="both"/>
        <w:rPr>
          <w:rFonts w:cs="Arial"/>
        </w:rPr>
      </w:pPr>
      <w:r w:rsidRPr="00954C75">
        <w:rPr>
          <w:rFonts w:cs="Arial"/>
        </w:rPr>
        <w:t>Najvišje število prejetih točk je 100 točk. V primeru, da bo več dopustnih ponudb prejelo enako najvišje skupno število točk, zaokroženo na dve decimalni mesti natančno, bo naročnik izbral ponudnika, ki bo ponudil najnižjo ceno v EUR brez DDV, zaokroženo na dve decimalni mesti natančno. V kolikor bo tudi skupna ponujena cena v obeh ponudbah enaka, bo naročnik izbral tisto ponudbo, ki bo prispela prej.</w:t>
      </w:r>
    </w:p>
    <w:p w14:paraId="712DE3A2" w14:textId="77777777" w:rsidR="00EE63C0" w:rsidRPr="00954C75" w:rsidRDefault="00EE63C0" w:rsidP="00AA2341">
      <w:pPr>
        <w:spacing w:after="0"/>
        <w:jc w:val="both"/>
        <w:rPr>
          <w:rFonts w:cs="Arial"/>
          <w:b/>
        </w:rPr>
      </w:pPr>
    </w:p>
    <w:p w14:paraId="1D9FC3E3" w14:textId="44A46119" w:rsidR="00AA2341" w:rsidRPr="00954C75" w:rsidRDefault="00AA2341" w:rsidP="00AA2341">
      <w:pPr>
        <w:spacing w:after="0"/>
        <w:jc w:val="both"/>
        <w:rPr>
          <w:rFonts w:cs="Arial"/>
          <w:b/>
        </w:rPr>
      </w:pPr>
      <w:r w:rsidRPr="00954C75">
        <w:rPr>
          <w:rFonts w:cs="Arial"/>
          <w:b/>
        </w:rPr>
        <w:t>Pogajanja:</w:t>
      </w:r>
    </w:p>
    <w:p w14:paraId="152AAAD1" w14:textId="77777777" w:rsidR="00AA2341" w:rsidRPr="00954C75" w:rsidRDefault="00AA2341" w:rsidP="00AA2341">
      <w:pPr>
        <w:spacing w:after="0"/>
        <w:jc w:val="both"/>
        <w:rPr>
          <w:rFonts w:cs="Arial"/>
        </w:rPr>
      </w:pPr>
      <w:r w:rsidRPr="00954C75">
        <w:rPr>
          <w:rFonts w:cs="Arial"/>
        </w:rPr>
        <w:t>Naročnik si pridržuje pravico, da bo po odpiranju ponudb izvedel pogajanja v pisni ali ustni obliki z največ tremi ponudniki, ki bodo oddali najugodnejšo ponudbo glede na merila. Pogajanja se izvedejo tudi v primeru, če bo najnižja ponudbena cena presegla ocenjeno vrednost predmetnega naročila ali v kolikor bi najnižja ponudbena cena presegla sredstva, ki jih ima v ta namen zagotovljena naročnik.</w:t>
      </w:r>
    </w:p>
    <w:p w14:paraId="20E7D51E" w14:textId="77777777" w:rsidR="00AA2341" w:rsidRPr="00954C75" w:rsidRDefault="00AA2341" w:rsidP="00AA2341">
      <w:pPr>
        <w:spacing w:after="0"/>
        <w:jc w:val="both"/>
        <w:rPr>
          <w:rFonts w:cs="Arial"/>
        </w:rPr>
      </w:pPr>
    </w:p>
    <w:p w14:paraId="78E7946C" w14:textId="77777777" w:rsidR="00AA2341" w:rsidRPr="00954C75" w:rsidRDefault="00AA2341" w:rsidP="00AA2341">
      <w:pPr>
        <w:spacing w:after="0"/>
        <w:jc w:val="both"/>
        <w:rPr>
          <w:rFonts w:cs="Arial"/>
        </w:rPr>
      </w:pPr>
      <w:r w:rsidRPr="00954C75">
        <w:rPr>
          <w:rFonts w:cs="Arial"/>
        </w:rPr>
        <w:t>V primeru pogajanj bo izveden en krog pogajanj. Pogajanja se bodo nanašala na vsebino specifikacije naročila in ceno, ki ne sme biti višja (lahko je nižja ali enaka) od prvotne zavezujoče ponudbe. Kot najugodnejša bo izbrana ponudba skladno z merili za izbiro. V primeru, da naročnik do roka za prejem končne pisne ponudbe ne bo prejel ponudbe s strani posameznega ponudnika, bo kot končno ponujeno ceno upošteval skupno ponujeno ceno, ki jo je ponudnik podal v izhodiščni ponudbi.</w:t>
      </w:r>
    </w:p>
    <w:p w14:paraId="6735D9BC" w14:textId="77777777" w:rsidR="00AA2341" w:rsidRPr="00954C75" w:rsidRDefault="00AA2341" w:rsidP="00AA2341">
      <w:pPr>
        <w:spacing w:after="0"/>
        <w:jc w:val="both"/>
        <w:rPr>
          <w:rFonts w:cs="Arial"/>
        </w:rPr>
      </w:pPr>
    </w:p>
    <w:p w14:paraId="17EEEDB9" w14:textId="77777777" w:rsidR="00AA2341" w:rsidRPr="00954C75" w:rsidRDefault="00AA2341" w:rsidP="00AA2341">
      <w:pPr>
        <w:spacing w:after="0"/>
        <w:jc w:val="both"/>
        <w:rPr>
          <w:rFonts w:cs="Arial"/>
        </w:rPr>
      </w:pPr>
      <w:r w:rsidRPr="00954C75">
        <w:rPr>
          <w:rFonts w:cs="Arial"/>
        </w:rPr>
        <w:t>Naročnik si pridržuje pravico, da pred začetkom pogajanj obstoječi protokol pogajanj dopolni z natančnejšimi navodili, ki ne bodo v nasprotju s tem protokolom.</w:t>
      </w:r>
    </w:p>
    <w:p w14:paraId="44227F50" w14:textId="77777777" w:rsidR="00AA2341" w:rsidRPr="00954C75" w:rsidRDefault="00AA2341" w:rsidP="00AA2341">
      <w:pPr>
        <w:spacing w:after="0"/>
        <w:jc w:val="both"/>
        <w:rPr>
          <w:rFonts w:cs="Arial"/>
        </w:rPr>
      </w:pPr>
    </w:p>
    <w:p w14:paraId="7A7B073C" w14:textId="77777777" w:rsidR="00AA2341" w:rsidRPr="00954C75" w:rsidRDefault="00AA2341" w:rsidP="00AA2341">
      <w:pPr>
        <w:spacing w:after="0"/>
        <w:jc w:val="both"/>
        <w:rPr>
          <w:rFonts w:cs="Arial"/>
          <w:b/>
        </w:rPr>
      </w:pPr>
      <w:r w:rsidRPr="00954C75">
        <w:rPr>
          <w:rFonts w:cs="Arial"/>
          <w:b/>
        </w:rPr>
        <w:t>Zahteve za dodatna pojasnila:</w:t>
      </w:r>
    </w:p>
    <w:p w14:paraId="5CD18D92" w14:textId="65AC5AD2" w:rsidR="00AA2341" w:rsidRPr="00954C75" w:rsidRDefault="00AA2341" w:rsidP="00AA2341">
      <w:pPr>
        <w:spacing w:after="0"/>
        <w:jc w:val="both"/>
        <w:rPr>
          <w:rFonts w:cs="Arial"/>
        </w:rPr>
      </w:pPr>
      <w:r w:rsidRPr="00954C75">
        <w:rPr>
          <w:rFonts w:cs="Arial"/>
        </w:rPr>
        <w:t xml:space="preserve">Ponudniki, ki bodo imeli dodatna vprašanja v zvezi s tem povabilom, naj jih pošljejo elektronsko na naslov </w:t>
      </w:r>
      <w:hyperlink r:id="rId14" w:history="1">
        <w:r w:rsidRPr="00954C75">
          <w:rPr>
            <w:rStyle w:val="Hyperlink"/>
            <w:rFonts w:cs="Arial"/>
            <w:color w:val="060D38"/>
          </w:rPr>
          <w:t>nabava@borzen.si</w:t>
        </w:r>
      </w:hyperlink>
      <w:r w:rsidRPr="00954C75">
        <w:rPr>
          <w:rFonts w:cs="Arial"/>
        </w:rPr>
        <w:t xml:space="preserve">. Zahteve za dodatna pojasnila je treba posredovati najkasneje do </w:t>
      </w:r>
      <w:r w:rsidR="00444385" w:rsidRPr="00954C75">
        <w:rPr>
          <w:rFonts w:cs="Arial"/>
        </w:rPr>
        <w:t>15. 6. 2023</w:t>
      </w:r>
      <w:r w:rsidRPr="00954C75">
        <w:rPr>
          <w:rFonts w:cs="Arial"/>
        </w:rPr>
        <w:t xml:space="preserve"> do 11:00 ure.</w:t>
      </w:r>
    </w:p>
    <w:p w14:paraId="6E30EEC8" w14:textId="77777777" w:rsidR="00AA2341" w:rsidRPr="00954C75" w:rsidRDefault="00AA2341" w:rsidP="00AA2341">
      <w:pPr>
        <w:spacing w:after="0"/>
        <w:jc w:val="both"/>
        <w:rPr>
          <w:rFonts w:cs="Arial"/>
        </w:rPr>
      </w:pPr>
    </w:p>
    <w:p w14:paraId="10D849DB" w14:textId="66455934" w:rsidR="00C132C5" w:rsidRPr="00954C75" w:rsidRDefault="00AA2341" w:rsidP="00AA2341">
      <w:pPr>
        <w:spacing w:after="0"/>
        <w:jc w:val="both"/>
        <w:rPr>
          <w:rFonts w:cs="Arial"/>
          <w:sz w:val="24"/>
          <w:szCs w:val="24"/>
        </w:rPr>
      </w:pPr>
      <w:r w:rsidRPr="00954C75">
        <w:rPr>
          <w:rFonts w:cs="Arial"/>
        </w:rPr>
        <w:t>Naročnik si pridržuje pravico, da javnega naročila ne odda.</w:t>
      </w:r>
      <w:r w:rsidR="00C132C5" w:rsidRPr="00954C75">
        <w:rPr>
          <w:rFonts w:cs="Arial"/>
        </w:rPr>
        <w:br w:type="page"/>
      </w:r>
    </w:p>
    <w:p w14:paraId="54960AC8" w14:textId="77777777" w:rsidR="00A14DED" w:rsidRPr="00954C75" w:rsidRDefault="00A14DED" w:rsidP="000D4B0F">
      <w:pPr>
        <w:spacing w:after="0"/>
        <w:jc w:val="both"/>
        <w:rPr>
          <w:rFonts w:cs="Arial"/>
        </w:rPr>
      </w:pPr>
    </w:p>
    <w:p w14:paraId="1B288BA7" w14:textId="7C6FB7BA" w:rsidR="00A93E6D" w:rsidRPr="00954C75" w:rsidRDefault="00A14DED" w:rsidP="000D4B0F">
      <w:pPr>
        <w:pStyle w:val="Heading1"/>
        <w:spacing w:before="0"/>
        <w:jc w:val="both"/>
        <w:rPr>
          <w:rFonts w:cs="Arial"/>
        </w:rPr>
      </w:pPr>
      <w:r w:rsidRPr="00954C75">
        <w:rPr>
          <w:rFonts w:cs="Arial"/>
        </w:rPr>
        <w:t xml:space="preserve">Specifikacija naročila </w:t>
      </w:r>
      <w:r w:rsidR="00C132C5" w:rsidRPr="00954C75">
        <w:rPr>
          <w:rFonts w:cs="Arial"/>
        </w:rPr>
        <w:t>»</w:t>
      </w:r>
      <w:sdt>
        <w:sdtPr>
          <w:rPr>
            <w:rFonts w:cs="Arial"/>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445E7B" w:rsidRPr="00954C75">
            <w:rPr>
              <w:rFonts w:cs="Arial"/>
            </w:rPr>
            <w:t>Izvedba konference Trajnostna energija lokalno 023</w:t>
          </w:r>
        </w:sdtContent>
      </w:sdt>
      <w:r w:rsidR="00C132C5" w:rsidRPr="00954C75">
        <w:rPr>
          <w:rFonts w:cs="Arial"/>
        </w:rPr>
        <w:t>«</w:t>
      </w:r>
    </w:p>
    <w:p w14:paraId="10E4F4BE" w14:textId="759C9087" w:rsidR="00FC6702" w:rsidRPr="00954C75" w:rsidRDefault="00FC6702" w:rsidP="000D4B0F">
      <w:pPr>
        <w:spacing w:after="0"/>
        <w:jc w:val="both"/>
        <w:rPr>
          <w:rFonts w:cs="Arial"/>
          <w:sz w:val="24"/>
          <w:szCs w:val="24"/>
        </w:rPr>
      </w:pPr>
    </w:p>
    <w:p w14:paraId="12BEC46F" w14:textId="551C80C1" w:rsidR="00FC6702" w:rsidRPr="00954C75" w:rsidRDefault="001C6E91" w:rsidP="000D4B0F">
      <w:pPr>
        <w:pStyle w:val="Heading1"/>
        <w:spacing w:before="0"/>
        <w:jc w:val="both"/>
        <w:rPr>
          <w:rFonts w:cs="Arial"/>
          <w:sz w:val="24"/>
          <w:szCs w:val="24"/>
        </w:rPr>
      </w:pPr>
      <w:r w:rsidRPr="00954C75">
        <w:rPr>
          <w:rFonts w:cs="Arial"/>
          <w:sz w:val="24"/>
          <w:szCs w:val="24"/>
        </w:rPr>
        <w:t xml:space="preserve">1. </w:t>
      </w:r>
      <w:r w:rsidR="00FC6702" w:rsidRPr="00954C75">
        <w:rPr>
          <w:rFonts w:cs="Arial"/>
          <w:sz w:val="24"/>
          <w:szCs w:val="24"/>
        </w:rPr>
        <w:t>PREDSTAVITEV DRUŽBE BORZEN</w:t>
      </w:r>
    </w:p>
    <w:p w14:paraId="099D01C9" w14:textId="77777777" w:rsidR="00A22014" w:rsidRPr="00954C75" w:rsidRDefault="00A22014" w:rsidP="000D4B0F">
      <w:pPr>
        <w:spacing w:after="0"/>
        <w:jc w:val="both"/>
        <w:rPr>
          <w:rFonts w:eastAsia="Calibri" w:cs="Arial"/>
        </w:rPr>
      </w:pPr>
    </w:p>
    <w:p w14:paraId="2C0F9892" w14:textId="6845E204" w:rsidR="00FC6702" w:rsidRPr="00954C75" w:rsidRDefault="006966F4" w:rsidP="000D4B0F">
      <w:pPr>
        <w:spacing w:after="0"/>
        <w:jc w:val="both"/>
        <w:rPr>
          <w:rFonts w:eastAsia="Calibri" w:cs="Arial"/>
        </w:rPr>
      </w:pPr>
      <w:r w:rsidRPr="00954C75">
        <w:rPr>
          <w:rFonts w:eastAsia="Calibri" w:cs="Arial"/>
        </w:rPr>
        <w:t>Družba Borzen, d.o.o. je bila ustanovljena leta 2001. Temeljni dejavnosti Borzena sta dejavnost operaterja trga z elektriko in dejavnost centra za podpore. Prva zajema vrsto aktivnosti, ki so nujne za učinkovito, sistemsko urejeno in pregledno delovanje trga z elektriko v Sloveniji. Center za podpore je operativni izvajalec podporne sheme za proizvodnjo elektrike iz obnovljivih virov ter visoko učinkovite soproizvodnje toplote in elektrike, poleg tega pa upravlja register potrdil o izvoru, izvaja programe informiranja, ozaveščanja in usposabljanja o obnovljivih virih energije (v nadaljevanju: OVE) in učinkoviti rabi energije (v nadaljevanju: URE) ter dejavnosti kontaktne točke za spodbujanje rabe OVE</w:t>
      </w:r>
      <w:r w:rsidR="00D00914" w:rsidRPr="00954C75">
        <w:rPr>
          <w:rFonts w:eastAsia="Calibri" w:cs="Arial"/>
        </w:rPr>
        <w:t>.</w:t>
      </w:r>
    </w:p>
    <w:p w14:paraId="12CEAEAA" w14:textId="77777777" w:rsidR="00D00914" w:rsidRPr="00954C75" w:rsidRDefault="00D00914" w:rsidP="000D4B0F">
      <w:pPr>
        <w:spacing w:after="0"/>
        <w:jc w:val="both"/>
        <w:rPr>
          <w:rFonts w:eastAsia="Calibri" w:cs="Arial"/>
        </w:rPr>
      </w:pPr>
    </w:p>
    <w:p w14:paraId="3E24BA6F" w14:textId="77777777" w:rsidR="006368AD" w:rsidRPr="00954C75" w:rsidRDefault="00FC6702" w:rsidP="000D4B0F">
      <w:pPr>
        <w:spacing w:after="0"/>
        <w:jc w:val="both"/>
        <w:rPr>
          <w:rFonts w:cs="Arial"/>
        </w:rPr>
      </w:pPr>
      <w:r w:rsidRPr="00954C75">
        <w:rPr>
          <w:rFonts w:cs="Arial"/>
        </w:rPr>
        <w:t xml:space="preserve">Več informacij lahko najdete na naši spletni strani </w:t>
      </w:r>
      <w:hyperlink r:id="rId15" w:history="1">
        <w:r w:rsidRPr="00954C75">
          <w:rPr>
            <w:rStyle w:val="Hyperlink"/>
            <w:rFonts w:cs="Arial"/>
            <w:color w:val="060D38"/>
          </w:rPr>
          <w:t>www.borzen.si</w:t>
        </w:r>
      </w:hyperlink>
      <w:r w:rsidRPr="00954C75">
        <w:rPr>
          <w:rFonts w:cs="Arial"/>
        </w:rPr>
        <w:t xml:space="preserve"> in </w:t>
      </w:r>
      <w:hyperlink r:id="rId16" w:history="1">
        <w:r w:rsidRPr="00954C75">
          <w:rPr>
            <w:rStyle w:val="Hyperlink"/>
            <w:rFonts w:cs="Arial"/>
            <w:color w:val="060D38"/>
          </w:rPr>
          <w:t>www.trajnostnaenergija.si</w:t>
        </w:r>
      </w:hyperlink>
      <w:r w:rsidRPr="00954C75">
        <w:rPr>
          <w:rFonts w:cs="Arial"/>
        </w:rPr>
        <w:t xml:space="preserve">. </w:t>
      </w:r>
    </w:p>
    <w:p w14:paraId="7C2C7B73" w14:textId="48C20C04" w:rsidR="00FC6702" w:rsidRPr="00954C75" w:rsidRDefault="00FC6702" w:rsidP="000D4B0F">
      <w:pPr>
        <w:spacing w:after="0"/>
        <w:jc w:val="both"/>
        <w:rPr>
          <w:rFonts w:cs="Arial"/>
        </w:rPr>
      </w:pPr>
    </w:p>
    <w:p w14:paraId="172F0935" w14:textId="47E1F20A" w:rsidR="00FC6702" w:rsidRPr="00954C75" w:rsidRDefault="001C6E91" w:rsidP="000D4B0F">
      <w:pPr>
        <w:pStyle w:val="Heading1"/>
        <w:spacing w:before="0"/>
        <w:jc w:val="both"/>
        <w:rPr>
          <w:rFonts w:cs="Arial"/>
          <w:sz w:val="24"/>
          <w:szCs w:val="24"/>
        </w:rPr>
      </w:pPr>
      <w:r w:rsidRPr="00954C75">
        <w:rPr>
          <w:rFonts w:cs="Arial"/>
          <w:sz w:val="24"/>
          <w:szCs w:val="24"/>
        </w:rPr>
        <w:t xml:space="preserve">2. </w:t>
      </w:r>
      <w:r w:rsidR="00D00914" w:rsidRPr="00954C75">
        <w:rPr>
          <w:rFonts w:cs="Arial"/>
          <w:sz w:val="24"/>
          <w:szCs w:val="24"/>
        </w:rPr>
        <w:t>NAMEN IN CILJ</w:t>
      </w:r>
      <w:r w:rsidR="006966F4" w:rsidRPr="00954C75">
        <w:rPr>
          <w:rFonts w:cs="Arial"/>
          <w:sz w:val="24"/>
          <w:szCs w:val="24"/>
        </w:rPr>
        <w:t>I</w:t>
      </w:r>
      <w:r w:rsidR="00D00914" w:rsidRPr="00954C75">
        <w:rPr>
          <w:rFonts w:cs="Arial"/>
          <w:sz w:val="24"/>
          <w:szCs w:val="24"/>
        </w:rPr>
        <w:t xml:space="preserve"> </w:t>
      </w:r>
      <w:r w:rsidR="008F41B5" w:rsidRPr="00954C75">
        <w:rPr>
          <w:rFonts w:cs="Arial"/>
          <w:sz w:val="24"/>
          <w:szCs w:val="24"/>
        </w:rPr>
        <w:t>NAROČILA</w:t>
      </w:r>
    </w:p>
    <w:p w14:paraId="6358C25D" w14:textId="77777777" w:rsidR="00A22014" w:rsidRPr="00954C75" w:rsidRDefault="00A22014" w:rsidP="000D4B0F">
      <w:pPr>
        <w:spacing w:after="0"/>
        <w:jc w:val="both"/>
        <w:rPr>
          <w:rFonts w:cs="Arial"/>
        </w:rPr>
      </w:pPr>
    </w:p>
    <w:p w14:paraId="617943BC" w14:textId="3EE47A7A" w:rsidR="00666CE9" w:rsidRPr="00954C75" w:rsidRDefault="00666CE9" w:rsidP="00666CE9">
      <w:pPr>
        <w:spacing w:after="0"/>
        <w:jc w:val="both"/>
        <w:rPr>
          <w:rFonts w:cs="Arial"/>
        </w:rPr>
      </w:pPr>
      <w:r w:rsidRPr="00954C75">
        <w:rPr>
          <w:rFonts w:cs="Arial"/>
        </w:rPr>
        <w:t xml:space="preserve">Zakon o učinkoviti rabi energije (krajše: ZURE) v prvem odstavku 55. člena navaja, da center za podpore »pripravlja in izvaja programe za informiranje, ozaveščanje in usposabljanje različnih ciljnih skupin o koristih in praktičnih vidikih razvoja in uporabe tehnologij za učinkovito rabo energije in za uporabo obnovljivih virov.« </w:t>
      </w:r>
    </w:p>
    <w:p w14:paraId="04287844" w14:textId="77777777" w:rsidR="00666CE9" w:rsidRPr="00954C75" w:rsidRDefault="00666CE9" w:rsidP="00666CE9">
      <w:pPr>
        <w:spacing w:after="0"/>
        <w:jc w:val="both"/>
        <w:rPr>
          <w:rFonts w:cs="Arial"/>
        </w:rPr>
      </w:pPr>
    </w:p>
    <w:p w14:paraId="1F9A7609" w14:textId="6CC2FF5B" w:rsidR="00666CE9" w:rsidRPr="00954C75" w:rsidRDefault="00666CE9" w:rsidP="00666CE9">
      <w:pPr>
        <w:spacing w:after="0"/>
        <w:jc w:val="both"/>
        <w:rPr>
          <w:rFonts w:cs="Arial"/>
        </w:rPr>
      </w:pPr>
      <w:r w:rsidRPr="00954C75">
        <w:rPr>
          <w:rFonts w:cs="Arial"/>
        </w:rPr>
        <w:t xml:space="preserve">V tem kontekstu bomo izvedli strokovno konferenco, ki bo predstavljala nadaljevanje serije konferenc z nazivom Trajnostna energija lokalno (v nadaljevanju: konferenca), ki smo jih na letnem nivoju pričeli izvajati v letu 2015 in so bile med ciljno publiko odlično sprejete. Konferenca (glej </w:t>
      </w:r>
      <w:hyperlink r:id="rId17" w:history="1">
        <w:r w:rsidRPr="00954C75">
          <w:rPr>
            <w:rStyle w:val="Hyperlink"/>
            <w:rFonts w:cs="Arial"/>
            <w:color w:val="060D38"/>
          </w:rPr>
          <w:t>reference</w:t>
        </w:r>
      </w:hyperlink>
      <w:r w:rsidRPr="00954C75">
        <w:rPr>
          <w:rFonts w:cs="Arial"/>
        </w:rPr>
        <w:t>) je prvenstveno namenjena županom ter vsem, ki na lokalnem nivoju upravljajo z energijo. Tematsko bi konferenca, ki bo izvedena v letu 2023 in je predmet tega naročila, predvidoma naslovila izzive lokalne energetike v luči aktualnih dogajanj v družbi, ki vplivajo na energetiko.</w:t>
      </w:r>
    </w:p>
    <w:p w14:paraId="03AF0CFE" w14:textId="77777777" w:rsidR="00666CE9" w:rsidRPr="00954C75" w:rsidRDefault="00666CE9" w:rsidP="00666CE9">
      <w:pPr>
        <w:spacing w:after="0"/>
        <w:jc w:val="both"/>
        <w:rPr>
          <w:rFonts w:cs="Arial"/>
        </w:rPr>
      </w:pPr>
    </w:p>
    <w:p w14:paraId="6D9217F4" w14:textId="77777777" w:rsidR="00666CE9" w:rsidRPr="00954C75" w:rsidRDefault="00666CE9" w:rsidP="00666CE9">
      <w:pPr>
        <w:spacing w:after="0"/>
        <w:jc w:val="both"/>
        <w:rPr>
          <w:rFonts w:cs="Arial"/>
        </w:rPr>
      </w:pPr>
      <w:r w:rsidRPr="00954C75">
        <w:rPr>
          <w:rFonts w:cs="Arial"/>
        </w:rPr>
        <w:t xml:space="preserve">Konferenca bo potekala v živo in nudila možnost, da energetski upravljalci občin in drugo relevantno občinstvo pridobili dodatne strokovne informacije s področja trajnostne energetike ter jih vzpodbudi k novim pristopom in povezovanjem. </w:t>
      </w:r>
    </w:p>
    <w:p w14:paraId="18ADE7E0" w14:textId="77777777" w:rsidR="00666CE9" w:rsidRPr="00954C75" w:rsidRDefault="00666CE9" w:rsidP="00666CE9">
      <w:pPr>
        <w:spacing w:after="0"/>
        <w:jc w:val="both"/>
        <w:rPr>
          <w:rFonts w:cs="Arial"/>
        </w:rPr>
      </w:pPr>
    </w:p>
    <w:p w14:paraId="45BF2025" w14:textId="5D482C0D" w:rsidR="006966F4" w:rsidRPr="00954C75" w:rsidRDefault="00666CE9" w:rsidP="00666CE9">
      <w:pPr>
        <w:spacing w:after="0"/>
        <w:jc w:val="both"/>
        <w:rPr>
          <w:rFonts w:cs="Arial"/>
        </w:rPr>
      </w:pPr>
      <w:r w:rsidRPr="00954C75">
        <w:rPr>
          <w:rFonts w:cs="Arial"/>
        </w:rPr>
        <w:t>Cilj izvedbe konference je vzbuditi delitev znanj in izkušenj ter krepitev medsebojnega povezovanja omenjenih akterjev v smeri večje informiranosti in ozaveščenosti ter proaktivnih dejanjih na področju obnovljivih virov energije in učinkovite rabe energije.</w:t>
      </w:r>
    </w:p>
    <w:p w14:paraId="34CEE124" w14:textId="77777777" w:rsidR="00666CE9" w:rsidRPr="00954C75" w:rsidRDefault="00666CE9" w:rsidP="00666CE9">
      <w:pPr>
        <w:spacing w:after="0"/>
        <w:jc w:val="both"/>
        <w:rPr>
          <w:rFonts w:cs="Arial"/>
        </w:rPr>
      </w:pPr>
    </w:p>
    <w:p w14:paraId="014E6262" w14:textId="00A84E96" w:rsidR="00FC6702" w:rsidRPr="00954C75" w:rsidRDefault="001C6E91" w:rsidP="006966F4">
      <w:pPr>
        <w:spacing w:after="0"/>
        <w:jc w:val="both"/>
        <w:rPr>
          <w:rFonts w:cs="Arial"/>
          <w:b/>
          <w:sz w:val="24"/>
          <w:szCs w:val="24"/>
        </w:rPr>
      </w:pPr>
      <w:r w:rsidRPr="00954C75">
        <w:rPr>
          <w:rFonts w:eastAsiaTheme="majorEastAsia" w:cs="Arial"/>
          <w:b/>
          <w:bCs/>
          <w:color w:val="060D38"/>
          <w:sz w:val="24"/>
          <w:szCs w:val="24"/>
        </w:rPr>
        <w:t xml:space="preserve">3. </w:t>
      </w:r>
      <w:r w:rsidR="006966F4" w:rsidRPr="00954C75">
        <w:rPr>
          <w:rFonts w:eastAsiaTheme="majorEastAsia" w:cs="Arial"/>
          <w:b/>
          <w:bCs/>
          <w:color w:val="060D38"/>
          <w:sz w:val="24"/>
          <w:szCs w:val="24"/>
        </w:rPr>
        <w:t>KLJUČNE JAVNOSTI</w:t>
      </w:r>
    </w:p>
    <w:p w14:paraId="22EB9D60" w14:textId="77777777" w:rsidR="00A22014" w:rsidRPr="00954C75" w:rsidRDefault="00A22014" w:rsidP="006966F4">
      <w:pPr>
        <w:spacing w:after="0"/>
        <w:jc w:val="both"/>
        <w:rPr>
          <w:rFonts w:eastAsiaTheme="minorEastAsia" w:cs="Arial"/>
        </w:rPr>
      </w:pPr>
    </w:p>
    <w:p w14:paraId="2D07E12E" w14:textId="77777777" w:rsidR="006966F4" w:rsidRPr="00954C75" w:rsidRDefault="006966F4" w:rsidP="006966F4">
      <w:pPr>
        <w:spacing w:after="0"/>
        <w:jc w:val="both"/>
        <w:rPr>
          <w:rFonts w:cs="Arial"/>
        </w:rPr>
      </w:pPr>
      <w:r w:rsidRPr="00954C75">
        <w:rPr>
          <w:rFonts w:cs="Arial"/>
        </w:rPr>
        <w:t>Identifikacija ključnih javnosti:</w:t>
      </w:r>
    </w:p>
    <w:p w14:paraId="03B12884" w14:textId="35845D29" w:rsidR="00FC6702" w:rsidRPr="00954C75" w:rsidRDefault="0014649D" w:rsidP="008B3E01">
      <w:pPr>
        <w:pStyle w:val="ListParagraph"/>
        <w:numPr>
          <w:ilvl w:val="0"/>
          <w:numId w:val="13"/>
        </w:numPr>
        <w:spacing w:after="0"/>
        <w:jc w:val="both"/>
        <w:rPr>
          <w:rFonts w:ascii="Arial" w:hAnsi="Arial" w:cs="Arial"/>
        </w:rPr>
      </w:pPr>
      <w:r w:rsidRPr="00954C75">
        <w:rPr>
          <w:rFonts w:ascii="Arial" w:hAnsi="Arial" w:cs="Arial"/>
        </w:rPr>
        <w:t>Župani;</w:t>
      </w:r>
    </w:p>
    <w:p w14:paraId="3FDFBEC1" w14:textId="7AEA2A0B" w:rsidR="0014649D" w:rsidRPr="00954C75" w:rsidRDefault="0014649D" w:rsidP="008B3E01">
      <w:pPr>
        <w:pStyle w:val="ListParagraph"/>
        <w:numPr>
          <w:ilvl w:val="0"/>
          <w:numId w:val="13"/>
        </w:numPr>
        <w:spacing w:after="0"/>
        <w:jc w:val="both"/>
        <w:rPr>
          <w:rFonts w:ascii="Arial" w:hAnsi="Arial" w:cs="Arial"/>
        </w:rPr>
      </w:pPr>
      <w:r w:rsidRPr="00954C75">
        <w:rPr>
          <w:rFonts w:ascii="Arial" w:hAnsi="Arial" w:cs="Arial"/>
        </w:rPr>
        <w:t>Energetski upravljavci občin;</w:t>
      </w:r>
    </w:p>
    <w:p w14:paraId="045BE102" w14:textId="43CB41AA" w:rsidR="0014649D" w:rsidRPr="00954C75" w:rsidRDefault="0014649D" w:rsidP="008B3E01">
      <w:pPr>
        <w:pStyle w:val="ListParagraph"/>
        <w:numPr>
          <w:ilvl w:val="0"/>
          <w:numId w:val="13"/>
        </w:numPr>
        <w:spacing w:after="0"/>
        <w:jc w:val="both"/>
        <w:rPr>
          <w:rFonts w:ascii="Arial" w:hAnsi="Arial" w:cs="Arial"/>
        </w:rPr>
      </w:pPr>
      <w:r w:rsidRPr="00954C75">
        <w:rPr>
          <w:rFonts w:ascii="Arial" w:hAnsi="Arial" w:cs="Arial"/>
        </w:rPr>
        <w:t>Energetski svetovalci;</w:t>
      </w:r>
    </w:p>
    <w:p w14:paraId="67A2F457" w14:textId="2F1AB3B7" w:rsidR="0014649D" w:rsidRPr="00954C75" w:rsidRDefault="0014649D" w:rsidP="008B3E01">
      <w:pPr>
        <w:pStyle w:val="ListParagraph"/>
        <w:numPr>
          <w:ilvl w:val="0"/>
          <w:numId w:val="13"/>
        </w:numPr>
        <w:spacing w:after="0"/>
        <w:jc w:val="both"/>
        <w:rPr>
          <w:rFonts w:ascii="Arial" w:hAnsi="Arial" w:cs="Arial"/>
        </w:rPr>
      </w:pPr>
      <w:r w:rsidRPr="00954C75">
        <w:rPr>
          <w:rFonts w:ascii="Arial" w:hAnsi="Arial" w:cs="Arial"/>
        </w:rPr>
        <w:t>Predstavniki lokalnih energetskih agencij</w:t>
      </w:r>
      <w:r w:rsidRPr="00954C75">
        <w:rPr>
          <w:rStyle w:val="FootnoteReference"/>
          <w:rFonts w:ascii="Arial" w:hAnsi="Arial" w:cs="Arial"/>
        </w:rPr>
        <w:footnoteReference w:id="2"/>
      </w:r>
      <w:r w:rsidRPr="00954C75">
        <w:rPr>
          <w:rFonts w:ascii="Arial" w:hAnsi="Arial" w:cs="Arial"/>
        </w:rPr>
        <w:t>;</w:t>
      </w:r>
    </w:p>
    <w:p w14:paraId="2D083D7E" w14:textId="49BCD069" w:rsidR="0014649D" w:rsidRPr="00954C75" w:rsidRDefault="0014649D" w:rsidP="008B3E01">
      <w:pPr>
        <w:pStyle w:val="ListParagraph"/>
        <w:numPr>
          <w:ilvl w:val="0"/>
          <w:numId w:val="13"/>
        </w:numPr>
        <w:spacing w:after="0"/>
        <w:jc w:val="both"/>
        <w:rPr>
          <w:rFonts w:ascii="Arial" w:hAnsi="Arial" w:cs="Arial"/>
        </w:rPr>
      </w:pPr>
      <w:r w:rsidRPr="00954C75">
        <w:rPr>
          <w:rFonts w:ascii="Arial" w:hAnsi="Arial" w:cs="Arial"/>
        </w:rPr>
        <w:t>Energetska in strokovna javnost;</w:t>
      </w:r>
    </w:p>
    <w:p w14:paraId="6B942C20" w14:textId="2A1DDBB8" w:rsidR="0014649D" w:rsidRPr="00954C75" w:rsidRDefault="0014649D" w:rsidP="008B3E01">
      <w:pPr>
        <w:pStyle w:val="ListParagraph"/>
        <w:numPr>
          <w:ilvl w:val="0"/>
          <w:numId w:val="13"/>
        </w:numPr>
        <w:spacing w:after="0"/>
        <w:jc w:val="both"/>
        <w:rPr>
          <w:rFonts w:ascii="Arial" w:hAnsi="Arial" w:cs="Arial"/>
        </w:rPr>
      </w:pPr>
      <w:r w:rsidRPr="00954C75">
        <w:rPr>
          <w:rFonts w:ascii="Arial" w:hAnsi="Arial" w:cs="Arial"/>
        </w:rPr>
        <w:t>Mediji idr.</w:t>
      </w:r>
    </w:p>
    <w:p w14:paraId="5682E966" w14:textId="358DE033" w:rsidR="00CE2A91" w:rsidRPr="00954C75" w:rsidRDefault="00CE2A91" w:rsidP="00CE2A91">
      <w:pPr>
        <w:spacing w:after="0"/>
        <w:jc w:val="both"/>
        <w:rPr>
          <w:rFonts w:cs="Arial"/>
        </w:rPr>
      </w:pPr>
    </w:p>
    <w:p w14:paraId="5607D910" w14:textId="77777777" w:rsidR="00CE2A91" w:rsidRPr="00954C75" w:rsidRDefault="00CE2A91" w:rsidP="00CE2A91">
      <w:pPr>
        <w:spacing w:after="0"/>
        <w:jc w:val="both"/>
        <w:rPr>
          <w:rFonts w:cs="Arial"/>
        </w:rPr>
      </w:pPr>
      <w:r w:rsidRPr="00954C75">
        <w:rPr>
          <w:rFonts w:cs="Arial"/>
        </w:rPr>
        <w:t xml:space="preserve">Zgoraj navedene ključne identificirane javnosti predstavljajo osnovni seznam, ki ga izvajalec in naročnik po potrebi skupaj dopolnita oziroma spremenita. </w:t>
      </w:r>
    </w:p>
    <w:p w14:paraId="061F2870" w14:textId="77777777" w:rsidR="00CE2A91" w:rsidRPr="00954C75" w:rsidRDefault="00CE2A91" w:rsidP="00CE2A91">
      <w:pPr>
        <w:spacing w:after="0"/>
        <w:jc w:val="both"/>
        <w:rPr>
          <w:rFonts w:cs="Arial"/>
        </w:rPr>
      </w:pPr>
    </w:p>
    <w:p w14:paraId="1EDED84D" w14:textId="789FC04F" w:rsidR="00CE2A91" w:rsidRPr="00954C75" w:rsidRDefault="00CE2A91" w:rsidP="00CE2A91">
      <w:pPr>
        <w:spacing w:after="0"/>
        <w:jc w:val="both"/>
        <w:rPr>
          <w:rFonts w:cs="Arial"/>
        </w:rPr>
      </w:pPr>
      <w:r w:rsidRPr="00954C75">
        <w:rPr>
          <w:rFonts w:cs="Arial"/>
        </w:rPr>
        <w:t>Pričakovana udeležba na konferenci Trajnostna energija lokalno je 1</w:t>
      </w:r>
      <w:r w:rsidR="001219F4">
        <w:rPr>
          <w:rFonts w:cs="Arial"/>
        </w:rPr>
        <w:t>5</w:t>
      </w:r>
      <w:r w:rsidRPr="00954C75">
        <w:rPr>
          <w:rFonts w:cs="Arial"/>
        </w:rPr>
        <w:t>0 oseb, dejansko število pa bo odvisno od interesa javnosti ter posledično dejanskih prijav na konferenco.</w:t>
      </w:r>
    </w:p>
    <w:p w14:paraId="7496B6BF" w14:textId="77777777" w:rsidR="006966F4" w:rsidRPr="00954C75" w:rsidRDefault="006966F4" w:rsidP="006966F4">
      <w:pPr>
        <w:spacing w:after="0"/>
        <w:jc w:val="both"/>
        <w:rPr>
          <w:rFonts w:cs="Arial"/>
        </w:rPr>
      </w:pPr>
    </w:p>
    <w:p w14:paraId="1FD739B8" w14:textId="2C5F2809" w:rsidR="00FC6702" w:rsidRPr="00954C75" w:rsidRDefault="001C6E91" w:rsidP="000D4B0F">
      <w:pPr>
        <w:pStyle w:val="Heading1"/>
        <w:spacing w:before="0"/>
        <w:jc w:val="both"/>
        <w:rPr>
          <w:rFonts w:cs="Arial"/>
          <w:sz w:val="24"/>
          <w:szCs w:val="24"/>
        </w:rPr>
      </w:pPr>
      <w:r w:rsidRPr="00954C75">
        <w:rPr>
          <w:rFonts w:cs="Arial"/>
          <w:sz w:val="24"/>
          <w:szCs w:val="24"/>
        </w:rPr>
        <w:t xml:space="preserve">4. </w:t>
      </w:r>
      <w:r w:rsidR="002C525D" w:rsidRPr="00954C75">
        <w:rPr>
          <w:rFonts w:cs="Arial"/>
          <w:sz w:val="24"/>
          <w:szCs w:val="24"/>
        </w:rPr>
        <w:t>VSEBINSKE IN ORGANIZACIJSKE ZAHTEVE ZA IZVEDBO KONFERENCE</w:t>
      </w:r>
    </w:p>
    <w:p w14:paraId="7B8D925D" w14:textId="77777777" w:rsidR="00A22014" w:rsidRPr="00954C75" w:rsidRDefault="00A22014" w:rsidP="000D4B0F">
      <w:pPr>
        <w:spacing w:after="0"/>
        <w:jc w:val="both"/>
        <w:rPr>
          <w:rFonts w:cs="Arial"/>
          <w:bCs/>
        </w:rPr>
      </w:pPr>
    </w:p>
    <w:p w14:paraId="0F967899" w14:textId="79B46EC1" w:rsidR="002C525D" w:rsidRPr="00954C75" w:rsidRDefault="002C525D" w:rsidP="002C525D">
      <w:pPr>
        <w:spacing w:after="0"/>
        <w:jc w:val="both"/>
        <w:rPr>
          <w:rFonts w:cs="Arial"/>
        </w:rPr>
      </w:pPr>
      <w:r w:rsidRPr="00954C75">
        <w:rPr>
          <w:rFonts w:cs="Arial"/>
        </w:rPr>
        <w:t xml:space="preserve">Izbrani izvajalec mora na podlagi usmeritev in potreb naročnika pripraviti koncept oziroma strategijo poldnevne konference, tako v vsebinskem kot organizacijskem smislu, istočasno pa mora zagotoviti njeno izvedbo po spodnjih sklopih. </w:t>
      </w:r>
      <w:r w:rsidR="00012DDE">
        <w:rPr>
          <w:rFonts w:cs="Arial"/>
        </w:rPr>
        <w:t>Predmet naročila je organizacija in izvedba konference v živo.</w:t>
      </w:r>
    </w:p>
    <w:p w14:paraId="1A9D438D" w14:textId="77777777" w:rsidR="002C525D" w:rsidRPr="00954C75" w:rsidRDefault="002C525D" w:rsidP="002C525D">
      <w:pPr>
        <w:spacing w:after="0"/>
        <w:jc w:val="both"/>
        <w:rPr>
          <w:rFonts w:cs="Arial"/>
        </w:rPr>
      </w:pPr>
    </w:p>
    <w:p w14:paraId="1E353405" w14:textId="007A7F99" w:rsidR="002C525D" w:rsidRPr="00954C75" w:rsidRDefault="00F01DCE" w:rsidP="002C525D">
      <w:pPr>
        <w:spacing w:after="0"/>
        <w:jc w:val="both"/>
        <w:rPr>
          <w:rFonts w:cs="Arial"/>
          <w:b/>
        </w:rPr>
      </w:pPr>
      <w:r w:rsidRPr="00954C75">
        <w:rPr>
          <w:rFonts w:cs="Arial"/>
          <w:b/>
        </w:rPr>
        <w:t xml:space="preserve">4.A </w:t>
      </w:r>
      <w:r w:rsidR="002C525D" w:rsidRPr="00954C75">
        <w:rPr>
          <w:rFonts w:cs="Arial"/>
          <w:b/>
        </w:rPr>
        <w:t>VSEBINSKA ZASNOVA KONFERENCE</w:t>
      </w:r>
    </w:p>
    <w:p w14:paraId="7A195557" w14:textId="77777777" w:rsidR="002C525D" w:rsidRPr="00954C75" w:rsidRDefault="002C525D" w:rsidP="002C525D">
      <w:pPr>
        <w:spacing w:after="0"/>
        <w:jc w:val="both"/>
        <w:rPr>
          <w:rFonts w:cs="Arial"/>
        </w:rPr>
      </w:pPr>
      <w:r w:rsidRPr="00954C75">
        <w:rPr>
          <w:rFonts w:cs="Arial"/>
        </w:rPr>
        <w:t>Ustrezen vsebinski koncept, ki zajema:</w:t>
      </w:r>
    </w:p>
    <w:p w14:paraId="38EBED48" w14:textId="174B8486"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 xml:space="preserve">Določitev časovnih okvirov: časovna razporeditev predavanj, </w:t>
      </w:r>
      <w:r w:rsidR="00B4077D" w:rsidRPr="00954C75">
        <w:rPr>
          <w:rFonts w:ascii="Arial" w:hAnsi="Arial" w:cs="Arial"/>
        </w:rPr>
        <w:t>odmorov itd.</w:t>
      </w:r>
      <w:r w:rsidRPr="00954C75">
        <w:rPr>
          <w:rFonts w:ascii="Arial" w:hAnsi="Arial" w:cs="Arial"/>
        </w:rPr>
        <w:t xml:space="preserve"> ter izdelava programa po potrditvi naročnika;</w:t>
      </w:r>
    </w:p>
    <w:p w14:paraId="4DFAB49A" w14:textId="5BF6C320"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 xml:space="preserve">Predlog vsebinskih sklopov/tematik, upoštevajoč navedena izhodišča (katere vsebine, oblika predstavitve vsebin, rdeča nit konference, naslov konference </w:t>
      </w:r>
      <w:r w:rsidR="008A2A25" w:rsidRPr="00954C75">
        <w:rPr>
          <w:rFonts w:ascii="Arial" w:hAnsi="Arial" w:cs="Arial"/>
        </w:rPr>
        <w:t>itd.</w:t>
      </w:r>
      <w:r w:rsidRPr="00954C75">
        <w:rPr>
          <w:rFonts w:ascii="Arial" w:hAnsi="Arial" w:cs="Arial"/>
        </w:rPr>
        <w:t>);</w:t>
      </w:r>
    </w:p>
    <w:p w14:paraId="25EF62CC" w14:textId="77777777"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 xml:space="preserve">Predlog govorcev oziroma predavateljev; </w:t>
      </w:r>
    </w:p>
    <w:p w14:paraId="6BADE055" w14:textId="7EB9C621"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Izdelava adreme vabljenih udeležencev (ki zajema imena in priimke kontaktnih oseb, naziv in naslov organizacije, telefonske in e-mail kontakte) - ni predmet predložitve pri prijavi; pripravi jo samo izbrani izvajalec;</w:t>
      </w:r>
    </w:p>
    <w:p w14:paraId="08840DE0" w14:textId="77777777"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Predlog moderatorja oziroma povezovalca konference;</w:t>
      </w:r>
    </w:p>
    <w:p w14:paraId="4D14FA8E" w14:textId="77777777"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Komunikacijsko strategijo konference, z vključenimi komunikacijskimi orodji;</w:t>
      </w:r>
    </w:p>
    <w:p w14:paraId="38DCEB8F" w14:textId="77777777"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Predlog terminskega načrta izvedbe celotnega projekta.</w:t>
      </w:r>
    </w:p>
    <w:p w14:paraId="0E459BDA" w14:textId="77777777" w:rsidR="002C525D" w:rsidRPr="00954C75" w:rsidRDefault="002C525D" w:rsidP="002C525D">
      <w:pPr>
        <w:spacing w:after="0"/>
        <w:jc w:val="both"/>
        <w:rPr>
          <w:rFonts w:cs="Arial"/>
        </w:rPr>
      </w:pPr>
    </w:p>
    <w:p w14:paraId="1F78B7F0" w14:textId="77777777" w:rsidR="002C525D" w:rsidRPr="00954C75" w:rsidRDefault="002C525D" w:rsidP="002C525D">
      <w:pPr>
        <w:spacing w:after="0"/>
        <w:jc w:val="both"/>
        <w:rPr>
          <w:rFonts w:cs="Arial"/>
        </w:rPr>
      </w:pPr>
      <w:r w:rsidRPr="00954C75">
        <w:rPr>
          <w:rFonts w:cs="Arial"/>
        </w:rPr>
        <w:t>Pri vsebinski zasnovi izvajalec upošteva še naslednja izhodišča:</w:t>
      </w:r>
    </w:p>
    <w:p w14:paraId="75353F70" w14:textId="0A3C6666"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 xml:space="preserve">Predvidena je poldnevna konferenca (predvidoma v trajanju </w:t>
      </w:r>
      <w:r w:rsidR="00715B45" w:rsidRPr="00954C75">
        <w:rPr>
          <w:rFonts w:ascii="Arial" w:hAnsi="Arial" w:cs="Arial"/>
        </w:rPr>
        <w:t>od</w:t>
      </w:r>
      <w:r w:rsidRPr="00954C75">
        <w:rPr>
          <w:rFonts w:ascii="Arial" w:hAnsi="Arial" w:cs="Arial"/>
        </w:rPr>
        <w:t xml:space="preserve"> 9:00 do 15:00 ure);</w:t>
      </w:r>
    </w:p>
    <w:p w14:paraId="16CF8FF2" w14:textId="77777777"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Predviden datum izvedbe konference je 21. september 2023;</w:t>
      </w:r>
    </w:p>
    <w:p w14:paraId="33D1EBE4" w14:textId="77777777"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 xml:space="preserve">Predvidena lokacija konference: </w:t>
      </w:r>
      <w:hyperlink r:id="rId18" w:history="1">
        <w:r w:rsidRPr="00954C75">
          <w:rPr>
            <w:rStyle w:val="Hyperlink"/>
            <w:rFonts w:ascii="Arial" w:hAnsi="Arial" w:cs="Arial"/>
            <w:color w:val="060D38"/>
          </w:rPr>
          <w:t>Kongresna dvorana v Kristalni palači, BTC, Ljubljana</w:t>
        </w:r>
      </w:hyperlink>
      <w:r w:rsidRPr="00954C75">
        <w:rPr>
          <w:rFonts w:ascii="Arial" w:hAnsi="Arial" w:cs="Arial"/>
        </w:rPr>
        <w:t>.</w:t>
      </w:r>
    </w:p>
    <w:p w14:paraId="17534D6B" w14:textId="77777777" w:rsidR="002C525D" w:rsidRPr="00954C75" w:rsidRDefault="002C525D" w:rsidP="002C525D">
      <w:pPr>
        <w:spacing w:after="0"/>
        <w:jc w:val="both"/>
        <w:rPr>
          <w:rFonts w:cs="Arial"/>
        </w:rPr>
      </w:pPr>
    </w:p>
    <w:p w14:paraId="71CDAF33" w14:textId="0FEE8F08" w:rsidR="002C525D" w:rsidRPr="00954C75" w:rsidRDefault="00F01DCE" w:rsidP="002C525D">
      <w:pPr>
        <w:spacing w:after="0"/>
        <w:jc w:val="both"/>
        <w:rPr>
          <w:rFonts w:cs="Arial"/>
          <w:b/>
        </w:rPr>
      </w:pPr>
      <w:r w:rsidRPr="00954C75">
        <w:rPr>
          <w:rFonts w:cs="Arial"/>
          <w:b/>
        </w:rPr>
        <w:t xml:space="preserve">4.B </w:t>
      </w:r>
      <w:r w:rsidR="002C525D" w:rsidRPr="00954C75">
        <w:rPr>
          <w:rFonts w:cs="Arial"/>
          <w:b/>
        </w:rPr>
        <w:t>ORGANIZACIJA IN IZVEDBA KONFERENCE</w:t>
      </w:r>
    </w:p>
    <w:p w14:paraId="7AC7339B" w14:textId="77777777" w:rsidR="002C525D" w:rsidRPr="00954C75" w:rsidRDefault="002C525D" w:rsidP="002C525D">
      <w:pPr>
        <w:spacing w:after="0"/>
        <w:jc w:val="both"/>
        <w:rPr>
          <w:rFonts w:cs="Arial"/>
        </w:rPr>
      </w:pPr>
      <w:r w:rsidRPr="00954C75">
        <w:rPr>
          <w:rFonts w:cs="Arial"/>
        </w:rPr>
        <w:t>Organizacija in izvedba konference zajemata:</w:t>
      </w:r>
    </w:p>
    <w:p w14:paraId="4713B9B8" w14:textId="77777777"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Priprava koncepta organizacije konference;</w:t>
      </w:r>
    </w:p>
    <w:p w14:paraId="5AC89DC9" w14:textId="77777777"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Rezervacija (preliminarna rezervacija že urejena s strani naročnika) in priprava prostora za izvedbo konference;</w:t>
      </w:r>
    </w:p>
    <w:p w14:paraId="5D5A0EF8" w14:textId="77777777"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Komunikacija v imenu Borzena, s spodaj identificiranimi javnostmi:</w:t>
      </w:r>
    </w:p>
    <w:p w14:paraId="62FD2FF6" w14:textId="120D7937" w:rsidR="002C525D" w:rsidRPr="00954C75" w:rsidRDefault="002C525D" w:rsidP="008B3E01">
      <w:pPr>
        <w:pStyle w:val="ListParagraph"/>
        <w:numPr>
          <w:ilvl w:val="0"/>
          <w:numId w:val="15"/>
        </w:numPr>
        <w:spacing w:after="0"/>
        <w:jc w:val="both"/>
        <w:rPr>
          <w:rFonts w:ascii="Arial" w:hAnsi="Arial" w:cs="Arial"/>
        </w:rPr>
      </w:pPr>
      <w:r w:rsidRPr="00954C75">
        <w:rPr>
          <w:rFonts w:ascii="Arial" w:hAnsi="Arial" w:cs="Arial"/>
        </w:rPr>
        <w:t xml:space="preserve">predavatelji </w:t>
      </w:r>
      <w:r w:rsidR="00F01DCE" w:rsidRPr="00954C75">
        <w:rPr>
          <w:rFonts w:ascii="Arial" w:hAnsi="Arial" w:cs="Arial"/>
        </w:rPr>
        <w:t>oziroma</w:t>
      </w:r>
      <w:r w:rsidRPr="00954C75">
        <w:rPr>
          <w:rFonts w:ascii="Arial" w:hAnsi="Arial" w:cs="Arial"/>
        </w:rPr>
        <w:t xml:space="preserve"> govorci, </w:t>
      </w:r>
    </w:p>
    <w:p w14:paraId="2625D17A" w14:textId="6AF5B85A" w:rsidR="002C525D" w:rsidRPr="00954C75" w:rsidRDefault="002C525D" w:rsidP="008B3E01">
      <w:pPr>
        <w:pStyle w:val="ListParagraph"/>
        <w:numPr>
          <w:ilvl w:val="0"/>
          <w:numId w:val="15"/>
        </w:numPr>
        <w:spacing w:after="0"/>
        <w:jc w:val="both"/>
        <w:rPr>
          <w:rFonts w:ascii="Arial" w:hAnsi="Arial" w:cs="Arial"/>
        </w:rPr>
      </w:pPr>
      <w:r w:rsidRPr="00954C75">
        <w:rPr>
          <w:rFonts w:ascii="Arial" w:hAnsi="Arial" w:cs="Arial"/>
        </w:rPr>
        <w:t xml:space="preserve">vabljenimi in dejanskimi udeleženci (elektronsko - preko lastnega e-servisa, z uporabo konferenca@trajnostnaenergija.si, pisno in telefonsko), </w:t>
      </w:r>
    </w:p>
    <w:p w14:paraId="13E1F862" w14:textId="26021DD0" w:rsidR="002C525D" w:rsidRPr="00954C75" w:rsidRDefault="002C525D" w:rsidP="008B3E01">
      <w:pPr>
        <w:pStyle w:val="ListParagraph"/>
        <w:numPr>
          <w:ilvl w:val="0"/>
          <w:numId w:val="15"/>
        </w:numPr>
        <w:spacing w:after="0"/>
        <w:jc w:val="both"/>
        <w:rPr>
          <w:rFonts w:ascii="Arial" w:hAnsi="Arial" w:cs="Arial"/>
        </w:rPr>
      </w:pPr>
      <w:r w:rsidRPr="00954C75">
        <w:rPr>
          <w:rFonts w:ascii="Arial" w:hAnsi="Arial" w:cs="Arial"/>
        </w:rPr>
        <w:t xml:space="preserve">različnimi izvajalci (lokacija izvedbe, tiskarji, moderator </w:t>
      </w:r>
      <w:r w:rsidR="008A2A25" w:rsidRPr="00954C75">
        <w:rPr>
          <w:rFonts w:ascii="Arial" w:hAnsi="Arial" w:cs="Arial"/>
        </w:rPr>
        <w:t>itd.</w:t>
      </w:r>
      <w:r w:rsidRPr="00954C75">
        <w:rPr>
          <w:rFonts w:ascii="Arial" w:hAnsi="Arial" w:cs="Arial"/>
        </w:rPr>
        <w:t>).</w:t>
      </w:r>
    </w:p>
    <w:p w14:paraId="5F0290E1" w14:textId="52737E59"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Zagotovitev vseh potrebnih materialov in storitev za izvedbo konference:</w:t>
      </w:r>
    </w:p>
    <w:p w14:paraId="235DB493" w14:textId="77777777" w:rsidR="00D17946" w:rsidRDefault="002C525D" w:rsidP="008B3E01">
      <w:pPr>
        <w:pStyle w:val="ListParagraph"/>
        <w:numPr>
          <w:ilvl w:val="0"/>
          <w:numId w:val="16"/>
        </w:numPr>
        <w:spacing w:after="0"/>
        <w:jc w:val="both"/>
        <w:rPr>
          <w:rFonts w:ascii="Arial" w:hAnsi="Arial" w:cs="Arial"/>
        </w:rPr>
      </w:pPr>
      <w:r w:rsidRPr="00954C75">
        <w:rPr>
          <w:rFonts w:ascii="Arial" w:hAnsi="Arial" w:cs="Arial"/>
        </w:rPr>
        <w:t>Pogostitev udeležencev (mini zajtrk (kava, čaj, sok, voda, slani ali sladki prigrizki) in kosilo (hladni obrok, voda, sok, kava, čaj)</w:t>
      </w:r>
      <w:r w:rsidR="00012DDE">
        <w:rPr>
          <w:rFonts w:ascii="Arial" w:hAnsi="Arial" w:cs="Arial"/>
        </w:rPr>
        <w:t xml:space="preserve"> v vrednosti do 25 EUR + DDV na udeleženca</w:t>
      </w:r>
      <w:r w:rsidRPr="00954C75">
        <w:rPr>
          <w:rFonts w:ascii="Arial" w:hAnsi="Arial" w:cs="Arial"/>
        </w:rPr>
        <w:t xml:space="preserve">; </w:t>
      </w:r>
    </w:p>
    <w:p w14:paraId="007CFA4F" w14:textId="1F45A477" w:rsidR="002C525D" w:rsidRPr="00954C75" w:rsidRDefault="00D17946" w:rsidP="008B3E01">
      <w:pPr>
        <w:pStyle w:val="ListParagraph"/>
        <w:numPr>
          <w:ilvl w:val="0"/>
          <w:numId w:val="16"/>
        </w:numPr>
        <w:spacing w:after="0"/>
        <w:jc w:val="both"/>
        <w:rPr>
          <w:rFonts w:ascii="Arial" w:hAnsi="Arial" w:cs="Arial"/>
        </w:rPr>
      </w:pPr>
      <w:r>
        <w:rPr>
          <w:rFonts w:ascii="Arial" w:hAnsi="Arial" w:cs="Arial"/>
        </w:rPr>
        <w:t>Zagotovitev prisotnosti podpornega osebja – hostese;</w:t>
      </w:r>
    </w:p>
    <w:p w14:paraId="70DDAD33" w14:textId="2D69F9D7" w:rsidR="00414F15" w:rsidRDefault="00414F15" w:rsidP="008B3E01">
      <w:pPr>
        <w:pStyle w:val="ListParagraph"/>
        <w:numPr>
          <w:ilvl w:val="0"/>
          <w:numId w:val="16"/>
        </w:numPr>
        <w:spacing w:after="0"/>
        <w:jc w:val="both"/>
        <w:rPr>
          <w:rFonts w:ascii="Arial" w:hAnsi="Arial" w:cs="Arial"/>
        </w:rPr>
      </w:pPr>
      <w:r>
        <w:rPr>
          <w:rFonts w:ascii="Arial" w:hAnsi="Arial" w:cs="Arial"/>
        </w:rPr>
        <w:t>N</w:t>
      </w:r>
      <w:r w:rsidRPr="00954C75">
        <w:rPr>
          <w:rFonts w:ascii="Arial" w:hAnsi="Arial" w:cs="Arial"/>
        </w:rPr>
        <w:t xml:space="preserve">ajem prostora </w:t>
      </w:r>
      <w:r>
        <w:rPr>
          <w:rFonts w:ascii="Arial" w:hAnsi="Arial" w:cs="Arial"/>
        </w:rPr>
        <w:t xml:space="preserve">in </w:t>
      </w:r>
      <w:r w:rsidRPr="00954C75">
        <w:rPr>
          <w:rFonts w:ascii="Arial" w:hAnsi="Arial" w:cs="Arial"/>
        </w:rPr>
        <w:t>opremljenost konferenčne dvorane</w:t>
      </w:r>
      <w:r>
        <w:rPr>
          <w:rFonts w:ascii="Arial" w:hAnsi="Arial" w:cs="Arial"/>
        </w:rPr>
        <w:t>, ozvočenje</w:t>
      </w:r>
      <w:r w:rsidR="00D17946">
        <w:rPr>
          <w:rFonts w:ascii="Arial" w:hAnsi="Arial" w:cs="Arial"/>
        </w:rPr>
        <w:t>, dekoracija</w:t>
      </w:r>
      <w:r>
        <w:rPr>
          <w:rFonts w:ascii="Arial" w:hAnsi="Arial" w:cs="Arial"/>
        </w:rPr>
        <w:t>…</w:t>
      </w:r>
      <w:r w:rsidRPr="00954C75">
        <w:rPr>
          <w:rFonts w:ascii="Arial" w:hAnsi="Arial" w:cs="Arial"/>
        </w:rPr>
        <w:t>;</w:t>
      </w:r>
    </w:p>
    <w:p w14:paraId="559B51C2" w14:textId="571F8FD4" w:rsidR="002C525D" w:rsidRPr="00954C75" w:rsidRDefault="002C525D" w:rsidP="008B3E01">
      <w:pPr>
        <w:pStyle w:val="ListParagraph"/>
        <w:numPr>
          <w:ilvl w:val="0"/>
          <w:numId w:val="16"/>
        </w:numPr>
        <w:spacing w:after="0"/>
        <w:jc w:val="both"/>
        <w:rPr>
          <w:rFonts w:ascii="Arial" w:hAnsi="Arial" w:cs="Arial"/>
        </w:rPr>
      </w:pPr>
      <w:r w:rsidRPr="00954C75">
        <w:rPr>
          <w:rFonts w:ascii="Arial" w:hAnsi="Arial" w:cs="Arial"/>
        </w:rPr>
        <w:t>Prispevki govorcev (prezentacije in povzetki), življenjepisi, fotografije in izjave govorcev;</w:t>
      </w:r>
    </w:p>
    <w:p w14:paraId="429C6DFF" w14:textId="71280AFF" w:rsidR="002C525D" w:rsidRPr="00954C75" w:rsidRDefault="002C525D" w:rsidP="008B3E01">
      <w:pPr>
        <w:pStyle w:val="ListParagraph"/>
        <w:numPr>
          <w:ilvl w:val="0"/>
          <w:numId w:val="16"/>
        </w:numPr>
        <w:spacing w:after="0"/>
        <w:jc w:val="both"/>
        <w:rPr>
          <w:rFonts w:ascii="Arial" w:hAnsi="Arial" w:cs="Arial"/>
        </w:rPr>
      </w:pPr>
      <w:r w:rsidRPr="00954C75">
        <w:rPr>
          <w:rFonts w:ascii="Arial" w:hAnsi="Arial" w:cs="Arial"/>
        </w:rPr>
        <w:t>Moderator konference (zagotovitev njegove prisotnosti ter priprave moderatorja (po potrebi tekstov) na nastop);</w:t>
      </w:r>
    </w:p>
    <w:p w14:paraId="0634B1DF" w14:textId="77777777" w:rsidR="002C525D" w:rsidRPr="00954C75" w:rsidRDefault="002C525D" w:rsidP="008B3E01">
      <w:pPr>
        <w:pStyle w:val="ListParagraph"/>
        <w:numPr>
          <w:ilvl w:val="0"/>
          <w:numId w:val="16"/>
        </w:numPr>
        <w:spacing w:after="0"/>
        <w:jc w:val="both"/>
        <w:rPr>
          <w:rFonts w:ascii="Arial" w:hAnsi="Arial" w:cs="Arial"/>
        </w:rPr>
      </w:pPr>
      <w:r w:rsidRPr="00954C75">
        <w:rPr>
          <w:rFonts w:ascii="Arial" w:hAnsi="Arial" w:cs="Arial"/>
        </w:rPr>
        <w:t xml:space="preserve">Prisotnost predstavnika izvajalca na dogodku, ki poskrbi za organizacijo. </w:t>
      </w:r>
    </w:p>
    <w:p w14:paraId="2E987082" w14:textId="5BD7FC27" w:rsidR="002C525D" w:rsidRPr="00954C75" w:rsidRDefault="002C525D" w:rsidP="008B3E01">
      <w:pPr>
        <w:pStyle w:val="ListParagraph"/>
        <w:numPr>
          <w:ilvl w:val="0"/>
          <w:numId w:val="16"/>
        </w:numPr>
        <w:spacing w:after="0"/>
        <w:jc w:val="both"/>
        <w:rPr>
          <w:rFonts w:ascii="Arial" w:hAnsi="Arial" w:cs="Arial"/>
        </w:rPr>
      </w:pPr>
      <w:r w:rsidRPr="00954C75">
        <w:rPr>
          <w:rFonts w:ascii="Arial" w:hAnsi="Arial" w:cs="Arial"/>
        </w:rPr>
        <w:t>Komunikacijski material – priprava in realizacija (vabila s programom, opomniki z vabili, novičke, najave, sporočilo za javnost - pripravljeno pred konferenco, zahvala udeležencem</w:t>
      </w:r>
      <w:r w:rsidR="00951DB7" w:rsidRPr="00954C75">
        <w:rPr>
          <w:rFonts w:ascii="Arial" w:hAnsi="Arial" w:cs="Arial"/>
        </w:rPr>
        <w:t xml:space="preserve"> </w:t>
      </w:r>
      <w:r w:rsidR="008A2A25" w:rsidRPr="00954C75">
        <w:rPr>
          <w:rFonts w:ascii="Arial" w:hAnsi="Arial" w:cs="Arial"/>
        </w:rPr>
        <w:t>itd.</w:t>
      </w:r>
      <w:r w:rsidRPr="00954C75">
        <w:rPr>
          <w:rFonts w:ascii="Arial" w:hAnsi="Arial" w:cs="Arial"/>
        </w:rPr>
        <w:t>);</w:t>
      </w:r>
    </w:p>
    <w:p w14:paraId="2921036B" w14:textId="095710D5" w:rsidR="002C525D" w:rsidRPr="00954C75" w:rsidRDefault="002C525D" w:rsidP="008B3E01">
      <w:pPr>
        <w:pStyle w:val="ListParagraph"/>
        <w:numPr>
          <w:ilvl w:val="0"/>
          <w:numId w:val="16"/>
        </w:numPr>
        <w:spacing w:after="0"/>
        <w:jc w:val="both"/>
        <w:rPr>
          <w:rFonts w:ascii="Arial" w:hAnsi="Arial" w:cs="Arial"/>
        </w:rPr>
      </w:pPr>
      <w:r w:rsidRPr="00954C75">
        <w:rPr>
          <w:rFonts w:ascii="Arial" w:hAnsi="Arial" w:cs="Arial"/>
        </w:rPr>
        <w:t xml:space="preserve">Enotna prezentacija na dogodku (grafično predlogo zagotovi naročnik), uporaba grafične podobe konference (pasico zagotovi naročnik), konferenčni material (obešanke za udeležence, napisi za predavatelje </w:t>
      </w:r>
      <w:r w:rsidR="008A2A25" w:rsidRPr="00954C75">
        <w:rPr>
          <w:rFonts w:ascii="Arial" w:hAnsi="Arial" w:cs="Arial"/>
        </w:rPr>
        <w:t>itd.</w:t>
      </w:r>
      <w:r w:rsidRPr="00954C75">
        <w:rPr>
          <w:rFonts w:ascii="Arial" w:hAnsi="Arial" w:cs="Arial"/>
        </w:rPr>
        <w:t>) vse v elektronski in tiskani verziji in sicer vsebinsko, oblikovno in distribucija;</w:t>
      </w:r>
    </w:p>
    <w:p w14:paraId="728CF1B1" w14:textId="77777777" w:rsidR="002C525D" w:rsidRPr="00954C75" w:rsidRDefault="002C525D" w:rsidP="008B3E01">
      <w:pPr>
        <w:pStyle w:val="ListParagraph"/>
        <w:numPr>
          <w:ilvl w:val="0"/>
          <w:numId w:val="16"/>
        </w:numPr>
        <w:spacing w:after="0"/>
        <w:jc w:val="both"/>
        <w:rPr>
          <w:rFonts w:ascii="Arial" w:hAnsi="Arial" w:cs="Arial"/>
        </w:rPr>
      </w:pPr>
      <w:r w:rsidRPr="00954C75">
        <w:rPr>
          <w:rFonts w:ascii="Arial" w:hAnsi="Arial" w:cs="Arial"/>
        </w:rPr>
        <w:t>Fotografiranje dogodka in predaja slikovnega materiala naročniku.</w:t>
      </w:r>
    </w:p>
    <w:p w14:paraId="2420FAA1" w14:textId="77777777" w:rsidR="002C525D" w:rsidRPr="00954C75" w:rsidRDefault="002C525D" w:rsidP="002C525D">
      <w:pPr>
        <w:spacing w:after="0"/>
        <w:jc w:val="both"/>
        <w:rPr>
          <w:rFonts w:cs="Arial"/>
        </w:rPr>
      </w:pPr>
    </w:p>
    <w:p w14:paraId="203BB88C" w14:textId="47797935" w:rsidR="002C525D" w:rsidRPr="00954C75" w:rsidRDefault="002C525D" w:rsidP="002C525D">
      <w:pPr>
        <w:spacing w:after="0"/>
        <w:jc w:val="both"/>
        <w:rPr>
          <w:rFonts w:cs="Arial"/>
        </w:rPr>
      </w:pPr>
      <w:r w:rsidRPr="00954C75">
        <w:rPr>
          <w:rFonts w:cs="Arial"/>
        </w:rPr>
        <w:t xml:space="preserve">Strošek izvajalca zajema vse materialne in nematerialne stroške, tako vsebinske kot organizacijske zasnove in izvedbe konference. </w:t>
      </w:r>
    </w:p>
    <w:p w14:paraId="2E23A655" w14:textId="77777777" w:rsidR="002C525D" w:rsidRPr="00954C75" w:rsidRDefault="002C525D" w:rsidP="002C525D">
      <w:pPr>
        <w:spacing w:after="0"/>
        <w:jc w:val="both"/>
        <w:rPr>
          <w:rFonts w:cs="Arial"/>
        </w:rPr>
      </w:pPr>
    </w:p>
    <w:p w14:paraId="28B0CBB2" w14:textId="2B4BE05F" w:rsidR="002C525D" w:rsidRPr="00954C75" w:rsidRDefault="002C525D" w:rsidP="002C525D">
      <w:pPr>
        <w:spacing w:after="0"/>
        <w:jc w:val="both"/>
        <w:rPr>
          <w:rFonts w:cs="Arial"/>
        </w:rPr>
      </w:pPr>
      <w:r w:rsidRPr="00954C75">
        <w:rPr>
          <w:rFonts w:cs="Arial"/>
        </w:rPr>
        <w:t xml:space="preserve">Ves promocijski </w:t>
      </w:r>
      <w:r w:rsidR="00F01DCE" w:rsidRPr="00954C75">
        <w:rPr>
          <w:rFonts w:cs="Arial"/>
        </w:rPr>
        <w:t>oziroma</w:t>
      </w:r>
      <w:r w:rsidRPr="00954C75">
        <w:rPr>
          <w:rFonts w:cs="Arial"/>
        </w:rPr>
        <w:t xml:space="preserve"> komunikacijski materi</w:t>
      </w:r>
      <w:r w:rsidR="008A2A25" w:rsidRPr="00954C75">
        <w:rPr>
          <w:rFonts w:cs="Arial"/>
        </w:rPr>
        <w:t xml:space="preserve">al (adreme, pasice, oblikovanja </w:t>
      </w:r>
      <w:r w:rsidRPr="00954C75">
        <w:rPr>
          <w:rFonts w:cs="Arial"/>
        </w:rPr>
        <w:t>idr.) mora izvajalec predati naročniku v ustreznem formatu (excel, word, vektorski format), zbrano na ustreznem nosilcu po konferenci.</w:t>
      </w:r>
      <w:r w:rsidR="00E63696" w:rsidRPr="00954C75">
        <w:rPr>
          <w:rFonts w:cs="Arial"/>
        </w:rPr>
        <w:t xml:space="preserve"> </w:t>
      </w:r>
    </w:p>
    <w:p w14:paraId="218323B6" w14:textId="77777777" w:rsidR="002C525D" w:rsidRPr="00954C75" w:rsidRDefault="002C525D" w:rsidP="002C525D">
      <w:pPr>
        <w:spacing w:after="0"/>
        <w:jc w:val="both"/>
        <w:rPr>
          <w:rFonts w:cs="Arial"/>
        </w:rPr>
      </w:pPr>
    </w:p>
    <w:p w14:paraId="3EFDD1DD" w14:textId="51624821" w:rsidR="002C525D" w:rsidRPr="00954C75" w:rsidRDefault="00F01DCE" w:rsidP="002C525D">
      <w:pPr>
        <w:spacing w:after="0"/>
        <w:jc w:val="both"/>
        <w:rPr>
          <w:rFonts w:cs="Arial"/>
          <w:b/>
        </w:rPr>
      </w:pPr>
      <w:r w:rsidRPr="00954C75">
        <w:rPr>
          <w:rFonts w:cs="Arial"/>
          <w:b/>
        </w:rPr>
        <w:t xml:space="preserve">4.C </w:t>
      </w:r>
      <w:r w:rsidR="002C525D" w:rsidRPr="00954C75">
        <w:rPr>
          <w:rFonts w:cs="Arial"/>
          <w:b/>
        </w:rPr>
        <w:t>DODATNE INFORMACIJE IN ZAHTEVE</w:t>
      </w:r>
    </w:p>
    <w:p w14:paraId="2A68CF79" w14:textId="36F0EE8B" w:rsidR="002C525D" w:rsidRPr="00954C75" w:rsidRDefault="002C525D" w:rsidP="002C525D">
      <w:pPr>
        <w:spacing w:after="0"/>
        <w:jc w:val="both"/>
        <w:rPr>
          <w:rFonts w:cs="Arial"/>
        </w:rPr>
      </w:pPr>
      <w:r w:rsidRPr="00954C75">
        <w:rPr>
          <w:rFonts w:cs="Arial"/>
        </w:rPr>
        <w:t xml:space="preserve">Naročnik želi, da se konferenca izvede v duhu trajnosti, kar pomeni, da bo pri postavkah, zajetih v točki </w:t>
      </w:r>
      <w:r w:rsidR="00F01DCE" w:rsidRPr="00954C75">
        <w:rPr>
          <w:rFonts w:cs="Arial"/>
        </w:rPr>
        <w:t>4</w:t>
      </w:r>
      <w:r w:rsidRPr="00954C75">
        <w:rPr>
          <w:rFonts w:cs="Arial"/>
        </w:rPr>
        <w:t xml:space="preserve"> potrebno v največji možni meri upoštevati </w:t>
      </w:r>
      <w:r w:rsidR="00F01DCE" w:rsidRPr="00954C75">
        <w:rPr>
          <w:rFonts w:cs="Arial"/>
        </w:rPr>
        <w:t>oziroma</w:t>
      </w:r>
      <w:r w:rsidRPr="00954C75">
        <w:rPr>
          <w:rFonts w:cs="Arial"/>
        </w:rPr>
        <w:t xml:space="preserve"> slediti:</w:t>
      </w:r>
    </w:p>
    <w:p w14:paraId="11EC13AD" w14:textId="107ABFAB"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 xml:space="preserve">Trajnostni rabi virov (čim več lokalne hrane; čim manj zavržene hrane; označevanje hrane; ločevanje odpadkov; čim manjša uporaba embalaže in nastanek odpadkov; ponovna uporaba materialov; uporaba okolju prijaznih materialov; brez nepotrebnega tiskanja; varčnost pri razsvetljavi; učinkovita raba energije pri ogrevanju/hlajenju; uporaba pitne vode na dogodku </w:t>
      </w:r>
      <w:r w:rsidR="00B4077D" w:rsidRPr="00954C75">
        <w:rPr>
          <w:rFonts w:ascii="Arial" w:hAnsi="Arial" w:cs="Arial"/>
        </w:rPr>
        <w:t>itd.</w:t>
      </w:r>
      <w:r w:rsidRPr="00954C75">
        <w:rPr>
          <w:rFonts w:ascii="Arial" w:hAnsi="Arial" w:cs="Arial"/>
        </w:rPr>
        <w:t>);</w:t>
      </w:r>
    </w:p>
    <w:p w14:paraId="515B5628" w14:textId="500EF2BB" w:rsidR="002C525D"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 xml:space="preserve">Trajnostni mobilnosti (trajnostni sestanki (v živo </w:t>
      </w:r>
      <w:r w:rsidR="00F01DCE" w:rsidRPr="00954C75">
        <w:rPr>
          <w:rFonts w:ascii="Arial" w:hAnsi="Arial" w:cs="Arial"/>
        </w:rPr>
        <w:t>oziroma</w:t>
      </w:r>
      <w:r w:rsidRPr="00954C75">
        <w:rPr>
          <w:rFonts w:ascii="Arial" w:hAnsi="Arial" w:cs="Arial"/>
        </w:rPr>
        <w:t xml:space="preserve"> peš/s kolesom, optimizacija števila sestankov); pozivanje udeležencev k bolj trajnostnemu prihodu na konferenco </w:t>
      </w:r>
      <w:r w:rsidR="00B4077D" w:rsidRPr="00954C75">
        <w:rPr>
          <w:rFonts w:ascii="Arial" w:hAnsi="Arial" w:cs="Arial"/>
        </w:rPr>
        <w:t>itd.</w:t>
      </w:r>
      <w:r w:rsidRPr="00954C75">
        <w:rPr>
          <w:rFonts w:ascii="Arial" w:hAnsi="Arial" w:cs="Arial"/>
        </w:rPr>
        <w:t>);</w:t>
      </w:r>
    </w:p>
    <w:p w14:paraId="4A9BFFDA" w14:textId="64A18D4D" w:rsidR="00F01DCE" w:rsidRPr="00954C75" w:rsidRDefault="002C525D" w:rsidP="008B3E01">
      <w:pPr>
        <w:pStyle w:val="ListParagraph"/>
        <w:numPr>
          <w:ilvl w:val="0"/>
          <w:numId w:val="14"/>
        </w:numPr>
        <w:spacing w:after="0"/>
        <w:jc w:val="both"/>
        <w:rPr>
          <w:rFonts w:ascii="Arial" w:hAnsi="Arial" w:cs="Arial"/>
        </w:rPr>
      </w:pPr>
      <w:r w:rsidRPr="00954C75">
        <w:rPr>
          <w:rFonts w:ascii="Arial" w:hAnsi="Arial" w:cs="Arial"/>
        </w:rPr>
        <w:t xml:space="preserve">Načelom trajnostnega in transparentnega komuniciranja (ozaveščanje udeležencev in komuniciranje duha trajnostnega dogodka skozi celotno kampanjo </w:t>
      </w:r>
      <w:r w:rsidR="00B4077D" w:rsidRPr="00954C75">
        <w:rPr>
          <w:rFonts w:ascii="Arial" w:hAnsi="Arial" w:cs="Arial"/>
        </w:rPr>
        <w:t>itd.</w:t>
      </w:r>
      <w:r w:rsidRPr="00954C75">
        <w:rPr>
          <w:rFonts w:ascii="Arial" w:hAnsi="Arial" w:cs="Arial"/>
        </w:rPr>
        <w:t>).</w:t>
      </w:r>
    </w:p>
    <w:p w14:paraId="1CD11897" w14:textId="77777777" w:rsidR="00F01DCE" w:rsidRPr="00954C75" w:rsidRDefault="00F01DCE" w:rsidP="00F01DCE">
      <w:pPr>
        <w:spacing w:after="0"/>
        <w:jc w:val="both"/>
        <w:rPr>
          <w:rFonts w:eastAsia="Calibri" w:cs="Arial"/>
        </w:rPr>
      </w:pPr>
    </w:p>
    <w:p w14:paraId="247F0022" w14:textId="6FE02BA6" w:rsidR="00F01DCE" w:rsidRPr="00954C75" w:rsidRDefault="00F01DCE" w:rsidP="00F01DCE">
      <w:pPr>
        <w:pStyle w:val="Heading1"/>
        <w:spacing w:before="0"/>
        <w:jc w:val="both"/>
        <w:rPr>
          <w:rFonts w:cs="Arial"/>
          <w:sz w:val="24"/>
          <w:szCs w:val="24"/>
        </w:rPr>
      </w:pPr>
      <w:r w:rsidRPr="00954C75">
        <w:rPr>
          <w:rFonts w:cs="Arial"/>
          <w:sz w:val="24"/>
          <w:szCs w:val="24"/>
        </w:rPr>
        <w:t>5. SPECIFIČNE ZAHTEVE NAROČNIKA</w:t>
      </w:r>
    </w:p>
    <w:p w14:paraId="101752D8" w14:textId="77777777" w:rsidR="00F01DCE" w:rsidRPr="00954C75" w:rsidRDefault="00F01DCE" w:rsidP="00F01DCE">
      <w:pPr>
        <w:spacing w:after="0"/>
        <w:jc w:val="both"/>
        <w:rPr>
          <w:rFonts w:eastAsia="Calibri" w:cs="Arial"/>
        </w:rPr>
      </w:pPr>
    </w:p>
    <w:p w14:paraId="13B53290" w14:textId="77777777" w:rsidR="00F01DCE" w:rsidRPr="00954C75" w:rsidRDefault="00F01DCE" w:rsidP="00F01DCE">
      <w:pPr>
        <w:spacing w:after="0"/>
        <w:jc w:val="both"/>
        <w:rPr>
          <w:rFonts w:cs="Arial"/>
        </w:rPr>
      </w:pPr>
      <w:r w:rsidRPr="00954C75">
        <w:rPr>
          <w:rFonts w:cs="Arial"/>
        </w:rPr>
        <w:t>Ponudnik se s pristopom k temu naročilu (z oddajo ponudbe) zaveže tudi k izpolnitvi spodaj navedenih zahtev:</w:t>
      </w:r>
    </w:p>
    <w:p w14:paraId="29617F47" w14:textId="1807D5D2" w:rsidR="00F01DCE" w:rsidRPr="00954C75" w:rsidRDefault="00F01DCE" w:rsidP="008B3E01">
      <w:pPr>
        <w:pStyle w:val="ListParagraph"/>
        <w:numPr>
          <w:ilvl w:val="0"/>
          <w:numId w:val="17"/>
        </w:numPr>
        <w:spacing w:after="0"/>
        <w:jc w:val="both"/>
        <w:rPr>
          <w:rFonts w:ascii="Arial" w:hAnsi="Arial" w:cs="Arial"/>
        </w:rPr>
      </w:pPr>
      <w:r w:rsidRPr="00954C75">
        <w:rPr>
          <w:rFonts w:ascii="Arial" w:hAnsi="Arial" w:cs="Arial"/>
        </w:rPr>
        <w:t>Prijava oziroma ponudba predstavlja okvirni predlog izvedbe konference z vključenim okvirnim terminskim planom in okvirnim komunikacijskim načrtom (zajeto pod vsebinsko zasnovo – točka 4.A., razen četrte alineje). Pri pripravi predloga izvajalec upošteva v specifikaciji podana izhodišča.</w:t>
      </w:r>
    </w:p>
    <w:p w14:paraId="1C5C8CC7" w14:textId="5776CFF4" w:rsidR="00F01DCE" w:rsidRPr="00954C75" w:rsidRDefault="00F01DCE" w:rsidP="008B3E01">
      <w:pPr>
        <w:pStyle w:val="ListParagraph"/>
        <w:numPr>
          <w:ilvl w:val="0"/>
          <w:numId w:val="17"/>
        </w:numPr>
        <w:spacing w:after="0"/>
        <w:jc w:val="both"/>
        <w:rPr>
          <w:rFonts w:ascii="Arial" w:hAnsi="Arial" w:cs="Arial"/>
        </w:rPr>
      </w:pPr>
      <w:r w:rsidRPr="00954C75">
        <w:rPr>
          <w:rFonts w:ascii="Arial" w:hAnsi="Arial" w:cs="Arial"/>
        </w:rPr>
        <w:t xml:space="preserve">Predlog vsebinske zasnove serije dogodkov in organizacije serije dogodkov pripravi izvajalec ter ga nato uskladi z naročnikom in skupaj z naročnikovim privoljenjem dokonča (vse materiale, vsebine, izvajalce idr. vedno potrjuje naročnik). </w:t>
      </w:r>
    </w:p>
    <w:p w14:paraId="25917ACC" w14:textId="1A8D5C68" w:rsidR="00F01DCE" w:rsidRPr="00954C75" w:rsidRDefault="00F01DCE" w:rsidP="008B3E01">
      <w:pPr>
        <w:pStyle w:val="ListParagraph"/>
        <w:numPr>
          <w:ilvl w:val="0"/>
          <w:numId w:val="17"/>
        </w:numPr>
        <w:spacing w:after="0"/>
        <w:jc w:val="both"/>
        <w:rPr>
          <w:rFonts w:ascii="Arial" w:hAnsi="Arial" w:cs="Arial"/>
        </w:rPr>
      </w:pPr>
      <w:r w:rsidRPr="00954C75">
        <w:rPr>
          <w:rFonts w:ascii="Arial" w:hAnsi="Arial" w:cs="Arial"/>
        </w:rPr>
        <w:t>Ponudba naj bo specificirana ločeno za fiksne stroške, ki se nanašajo na pripravo in izvedbo konference ter na variabilne stroške, ki zajemajo samo stroške pogostitve in so vezani na število udeležencev. Za namene ocene vari</w:t>
      </w:r>
      <w:r w:rsidR="00CF1854">
        <w:rPr>
          <w:rFonts w:ascii="Arial" w:hAnsi="Arial" w:cs="Arial"/>
        </w:rPr>
        <w:t>abilnih stroškov se uporablja 15</w:t>
      </w:r>
      <w:r w:rsidRPr="00954C75">
        <w:rPr>
          <w:rFonts w:ascii="Arial" w:hAnsi="Arial" w:cs="Arial"/>
        </w:rPr>
        <w:t>0 udeležencev. Variabilni stroški se bodo obračunali in bodo plačani glede na dejansko potrjeno število udeležencev konference (po potrditvi naročnika), ki je lahko manjše ali večje od 1</w:t>
      </w:r>
      <w:r w:rsidR="00CF1854">
        <w:rPr>
          <w:rFonts w:ascii="Arial" w:hAnsi="Arial" w:cs="Arial"/>
        </w:rPr>
        <w:t>5</w:t>
      </w:r>
      <w:r w:rsidRPr="00954C75">
        <w:rPr>
          <w:rFonts w:ascii="Arial" w:hAnsi="Arial" w:cs="Arial"/>
        </w:rPr>
        <w:t>0.</w:t>
      </w:r>
    </w:p>
    <w:p w14:paraId="5920A90B" w14:textId="051FD03F" w:rsidR="00F01DCE" w:rsidRPr="00954C75" w:rsidRDefault="00F01DCE" w:rsidP="008B3E01">
      <w:pPr>
        <w:pStyle w:val="ListParagraph"/>
        <w:numPr>
          <w:ilvl w:val="0"/>
          <w:numId w:val="17"/>
        </w:numPr>
        <w:spacing w:after="0"/>
        <w:jc w:val="both"/>
        <w:rPr>
          <w:rFonts w:ascii="Arial" w:hAnsi="Arial" w:cs="Arial"/>
        </w:rPr>
      </w:pPr>
      <w:r w:rsidRPr="00954C75">
        <w:rPr>
          <w:rFonts w:ascii="Arial" w:hAnsi="Arial" w:cs="Arial"/>
        </w:rPr>
        <w:t>Ponudba naj bo specificirana na sledeči način:</w:t>
      </w:r>
    </w:p>
    <w:tbl>
      <w:tblPr>
        <w:tblStyle w:val="TableGrid"/>
        <w:tblW w:w="0" w:type="auto"/>
        <w:tblInd w:w="720" w:type="dxa"/>
        <w:tblLook w:val="04A0" w:firstRow="1" w:lastRow="0" w:firstColumn="1" w:lastColumn="0" w:noHBand="0" w:noVBand="1"/>
      </w:tblPr>
      <w:tblGrid>
        <w:gridCol w:w="1669"/>
        <w:gridCol w:w="1658"/>
        <w:gridCol w:w="1755"/>
        <w:gridCol w:w="1796"/>
        <w:gridCol w:w="1464"/>
      </w:tblGrid>
      <w:tr w:rsidR="00F01DCE" w:rsidRPr="00954C75" w14:paraId="3E8CB1F0" w14:textId="77777777" w:rsidTr="00F01DCE">
        <w:tc>
          <w:tcPr>
            <w:tcW w:w="1669" w:type="dxa"/>
            <w:vAlign w:val="center"/>
          </w:tcPr>
          <w:p w14:paraId="4555B02C" w14:textId="77777777" w:rsidR="00F01DCE" w:rsidRPr="00954C75" w:rsidRDefault="00F01DCE" w:rsidP="00281A41">
            <w:pPr>
              <w:pStyle w:val="ListParagraph"/>
              <w:ind w:left="0"/>
              <w:jc w:val="center"/>
              <w:rPr>
                <w:rFonts w:ascii="Arial" w:hAnsi="Arial" w:cs="Arial"/>
                <w:b/>
              </w:rPr>
            </w:pPr>
            <w:r w:rsidRPr="00954C75">
              <w:rPr>
                <w:rFonts w:ascii="Arial" w:hAnsi="Arial" w:cs="Arial"/>
                <w:b/>
              </w:rPr>
              <w:t>DOGODEK</w:t>
            </w:r>
          </w:p>
        </w:tc>
        <w:tc>
          <w:tcPr>
            <w:tcW w:w="1658" w:type="dxa"/>
            <w:vAlign w:val="center"/>
          </w:tcPr>
          <w:p w14:paraId="035460C7" w14:textId="77777777" w:rsidR="00F01DCE" w:rsidRPr="00954C75" w:rsidRDefault="00F01DCE" w:rsidP="00281A41">
            <w:pPr>
              <w:pStyle w:val="ListParagraph"/>
              <w:ind w:left="0"/>
              <w:jc w:val="center"/>
              <w:rPr>
                <w:rFonts w:ascii="Arial" w:hAnsi="Arial" w:cs="Arial"/>
                <w:b/>
              </w:rPr>
            </w:pPr>
            <w:r w:rsidRPr="00954C75">
              <w:rPr>
                <w:rFonts w:ascii="Arial" w:hAnsi="Arial" w:cs="Arial"/>
                <w:b/>
              </w:rPr>
              <w:t>FIKSNA VREDNOST</w:t>
            </w:r>
          </w:p>
          <w:p w14:paraId="57116F22" w14:textId="77777777" w:rsidR="00F01DCE" w:rsidRPr="00954C75" w:rsidRDefault="00F01DCE" w:rsidP="00281A41">
            <w:pPr>
              <w:pStyle w:val="ListParagraph"/>
              <w:ind w:left="0"/>
              <w:jc w:val="center"/>
              <w:rPr>
                <w:rFonts w:ascii="Arial" w:hAnsi="Arial" w:cs="Arial"/>
                <w:b/>
                <w:sz w:val="18"/>
                <w:szCs w:val="18"/>
              </w:rPr>
            </w:pPr>
            <w:r w:rsidRPr="00954C75">
              <w:rPr>
                <w:rFonts w:ascii="Arial" w:hAnsi="Arial" w:cs="Arial"/>
                <w:b/>
                <w:sz w:val="18"/>
                <w:szCs w:val="18"/>
              </w:rPr>
              <w:t>(v EUR)</w:t>
            </w:r>
          </w:p>
        </w:tc>
        <w:tc>
          <w:tcPr>
            <w:tcW w:w="1755" w:type="dxa"/>
            <w:vAlign w:val="center"/>
          </w:tcPr>
          <w:p w14:paraId="52E15813" w14:textId="77777777" w:rsidR="00F01DCE" w:rsidRPr="00954C75" w:rsidRDefault="00F01DCE" w:rsidP="00281A41">
            <w:pPr>
              <w:pStyle w:val="ListParagraph"/>
              <w:ind w:left="0"/>
              <w:jc w:val="center"/>
              <w:rPr>
                <w:rFonts w:ascii="Arial" w:hAnsi="Arial" w:cs="Arial"/>
                <w:b/>
              </w:rPr>
            </w:pPr>
            <w:r w:rsidRPr="00954C75">
              <w:rPr>
                <w:rFonts w:ascii="Arial" w:hAnsi="Arial" w:cs="Arial"/>
                <w:b/>
              </w:rPr>
              <w:t xml:space="preserve">VARIABILNA VREDNOST </w:t>
            </w:r>
            <w:r w:rsidRPr="00954C75">
              <w:rPr>
                <w:rFonts w:ascii="Arial" w:hAnsi="Arial" w:cs="Arial"/>
                <w:b/>
              </w:rPr>
              <w:br/>
            </w:r>
            <w:r w:rsidRPr="00954C75">
              <w:rPr>
                <w:rFonts w:ascii="Arial" w:hAnsi="Arial" w:cs="Arial"/>
                <w:b/>
                <w:sz w:val="18"/>
              </w:rPr>
              <w:t>(v EUR/osebo)</w:t>
            </w:r>
          </w:p>
        </w:tc>
        <w:tc>
          <w:tcPr>
            <w:tcW w:w="1796" w:type="dxa"/>
            <w:vAlign w:val="center"/>
          </w:tcPr>
          <w:p w14:paraId="29FCB0E3" w14:textId="604C2BF0" w:rsidR="00F01DCE" w:rsidRPr="00954C75" w:rsidRDefault="00F01DCE" w:rsidP="00281A41">
            <w:pPr>
              <w:pStyle w:val="ListParagraph"/>
              <w:ind w:left="0"/>
              <w:jc w:val="center"/>
              <w:rPr>
                <w:rFonts w:ascii="Arial" w:hAnsi="Arial" w:cs="Arial"/>
                <w:b/>
              </w:rPr>
            </w:pPr>
            <w:r w:rsidRPr="00954C75">
              <w:rPr>
                <w:rFonts w:ascii="Arial" w:hAnsi="Arial" w:cs="Arial"/>
                <w:b/>
              </w:rPr>
              <w:t>IZRAČUN VARIABILNIH STROŠKOV</w:t>
            </w:r>
            <w:r w:rsidR="005C1CAB">
              <w:rPr>
                <w:rFonts w:ascii="Arial" w:hAnsi="Arial" w:cs="Arial"/>
                <w:b/>
              </w:rPr>
              <w:t xml:space="preserve"> za 150 oseb</w:t>
            </w:r>
            <w:r w:rsidRPr="00954C75">
              <w:rPr>
                <w:rFonts w:ascii="Arial" w:hAnsi="Arial" w:cs="Arial"/>
                <w:b/>
              </w:rPr>
              <w:t xml:space="preserve"> </w:t>
            </w:r>
          </w:p>
          <w:p w14:paraId="5E1AC217" w14:textId="77777777" w:rsidR="00F01DCE" w:rsidRPr="00954C75" w:rsidRDefault="00F01DCE" w:rsidP="00281A41">
            <w:pPr>
              <w:pStyle w:val="ListParagraph"/>
              <w:ind w:left="0"/>
              <w:jc w:val="center"/>
              <w:rPr>
                <w:rFonts w:ascii="Arial" w:hAnsi="Arial" w:cs="Arial"/>
                <w:b/>
              </w:rPr>
            </w:pPr>
            <w:r w:rsidRPr="00954C75">
              <w:rPr>
                <w:rFonts w:ascii="Arial" w:hAnsi="Arial" w:cs="Arial"/>
                <w:b/>
                <w:sz w:val="18"/>
              </w:rPr>
              <w:t>(v EUR)</w:t>
            </w:r>
          </w:p>
        </w:tc>
        <w:tc>
          <w:tcPr>
            <w:tcW w:w="1464" w:type="dxa"/>
            <w:vAlign w:val="center"/>
          </w:tcPr>
          <w:p w14:paraId="4394CD17" w14:textId="77777777" w:rsidR="00F01DCE" w:rsidRPr="00954C75" w:rsidRDefault="00F01DCE" w:rsidP="00281A41">
            <w:pPr>
              <w:pStyle w:val="ListParagraph"/>
              <w:ind w:left="0"/>
              <w:jc w:val="center"/>
              <w:rPr>
                <w:rFonts w:ascii="Arial" w:hAnsi="Arial" w:cs="Arial"/>
                <w:b/>
              </w:rPr>
            </w:pPr>
            <w:r w:rsidRPr="00954C75">
              <w:rPr>
                <w:rFonts w:ascii="Arial" w:hAnsi="Arial" w:cs="Arial"/>
                <w:b/>
              </w:rPr>
              <w:t xml:space="preserve">SKUPNA VREDNOST DOGODKA </w:t>
            </w:r>
            <w:r w:rsidRPr="00954C75">
              <w:rPr>
                <w:rFonts w:ascii="Arial" w:hAnsi="Arial" w:cs="Arial"/>
                <w:b/>
                <w:sz w:val="18"/>
              </w:rPr>
              <w:t>(v EUR)</w:t>
            </w:r>
          </w:p>
        </w:tc>
      </w:tr>
      <w:tr w:rsidR="00F01DCE" w:rsidRPr="00954C75" w14:paraId="62F0026E" w14:textId="77777777" w:rsidTr="00F01DCE">
        <w:tc>
          <w:tcPr>
            <w:tcW w:w="1669" w:type="dxa"/>
            <w:vAlign w:val="center"/>
          </w:tcPr>
          <w:p w14:paraId="36932213" w14:textId="77777777" w:rsidR="00F01DCE" w:rsidRPr="00954C75" w:rsidRDefault="00F01DCE" w:rsidP="00281A41">
            <w:pPr>
              <w:pStyle w:val="ListParagraph"/>
              <w:ind w:left="0"/>
              <w:jc w:val="center"/>
              <w:rPr>
                <w:rFonts w:ascii="Arial" w:hAnsi="Arial" w:cs="Arial"/>
              </w:rPr>
            </w:pPr>
          </w:p>
        </w:tc>
        <w:tc>
          <w:tcPr>
            <w:tcW w:w="1658" w:type="dxa"/>
            <w:vAlign w:val="center"/>
          </w:tcPr>
          <w:p w14:paraId="458EFD3B" w14:textId="77777777" w:rsidR="00F01DCE" w:rsidRPr="00954C75" w:rsidRDefault="00F01DCE" w:rsidP="00281A41">
            <w:pPr>
              <w:pStyle w:val="ListParagraph"/>
              <w:ind w:left="0"/>
              <w:jc w:val="center"/>
              <w:rPr>
                <w:rFonts w:ascii="Arial" w:hAnsi="Arial" w:cs="Arial"/>
              </w:rPr>
            </w:pPr>
            <w:r w:rsidRPr="00954C75">
              <w:rPr>
                <w:rFonts w:ascii="Arial" w:hAnsi="Arial" w:cs="Arial"/>
              </w:rPr>
              <w:t>1</w:t>
            </w:r>
          </w:p>
        </w:tc>
        <w:tc>
          <w:tcPr>
            <w:tcW w:w="1755" w:type="dxa"/>
            <w:vAlign w:val="center"/>
          </w:tcPr>
          <w:p w14:paraId="1995A178" w14:textId="77777777" w:rsidR="00F01DCE" w:rsidRPr="00954C75" w:rsidRDefault="00F01DCE" w:rsidP="00281A41">
            <w:pPr>
              <w:pStyle w:val="ListParagraph"/>
              <w:ind w:left="0"/>
              <w:jc w:val="center"/>
              <w:rPr>
                <w:rFonts w:ascii="Arial" w:hAnsi="Arial" w:cs="Arial"/>
              </w:rPr>
            </w:pPr>
            <w:r w:rsidRPr="00954C75">
              <w:rPr>
                <w:rFonts w:ascii="Arial" w:hAnsi="Arial" w:cs="Arial"/>
              </w:rPr>
              <w:t>2</w:t>
            </w:r>
          </w:p>
        </w:tc>
        <w:tc>
          <w:tcPr>
            <w:tcW w:w="1796" w:type="dxa"/>
            <w:vAlign w:val="center"/>
          </w:tcPr>
          <w:p w14:paraId="1C6034B0" w14:textId="77777777" w:rsidR="00F01DCE" w:rsidRPr="00954C75" w:rsidRDefault="00F01DCE" w:rsidP="00281A41">
            <w:pPr>
              <w:pStyle w:val="ListParagraph"/>
              <w:ind w:left="0"/>
              <w:jc w:val="center"/>
              <w:rPr>
                <w:rFonts w:ascii="Arial" w:hAnsi="Arial" w:cs="Arial"/>
              </w:rPr>
            </w:pPr>
            <w:r w:rsidRPr="00954C75">
              <w:rPr>
                <w:rFonts w:ascii="Arial" w:hAnsi="Arial" w:cs="Arial"/>
              </w:rPr>
              <w:t>3</w:t>
            </w:r>
          </w:p>
        </w:tc>
        <w:tc>
          <w:tcPr>
            <w:tcW w:w="1464" w:type="dxa"/>
            <w:vAlign w:val="center"/>
          </w:tcPr>
          <w:p w14:paraId="31D21157" w14:textId="77777777" w:rsidR="00F01DCE" w:rsidRPr="00954C75" w:rsidRDefault="00F01DCE" w:rsidP="00281A41">
            <w:pPr>
              <w:pStyle w:val="ListParagraph"/>
              <w:ind w:left="0"/>
              <w:jc w:val="center"/>
              <w:rPr>
                <w:rFonts w:ascii="Arial" w:hAnsi="Arial" w:cs="Arial"/>
              </w:rPr>
            </w:pPr>
            <w:r w:rsidRPr="00954C75">
              <w:rPr>
                <w:rFonts w:ascii="Arial" w:hAnsi="Arial" w:cs="Arial"/>
              </w:rPr>
              <w:t>4=1+3</w:t>
            </w:r>
          </w:p>
        </w:tc>
      </w:tr>
      <w:tr w:rsidR="00F01DCE" w:rsidRPr="00954C75" w14:paraId="5DB2E67E" w14:textId="77777777" w:rsidTr="00F01DCE">
        <w:tc>
          <w:tcPr>
            <w:tcW w:w="1669" w:type="dxa"/>
            <w:vAlign w:val="center"/>
          </w:tcPr>
          <w:p w14:paraId="2C9A2F45" w14:textId="77777777" w:rsidR="00F01DCE" w:rsidRPr="00954C75" w:rsidRDefault="00F01DCE" w:rsidP="00281A41">
            <w:pPr>
              <w:pStyle w:val="ListParagraph"/>
              <w:ind w:left="0"/>
              <w:jc w:val="both"/>
              <w:rPr>
                <w:rFonts w:ascii="Arial" w:hAnsi="Arial" w:cs="Arial"/>
              </w:rPr>
            </w:pPr>
            <w:r w:rsidRPr="00954C75">
              <w:rPr>
                <w:rFonts w:ascii="Arial" w:hAnsi="Arial" w:cs="Arial"/>
              </w:rPr>
              <w:t>Trajnostna energija lokalno – konferenca</w:t>
            </w:r>
          </w:p>
        </w:tc>
        <w:tc>
          <w:tcPr>
            <w:tcW w:w="1658" w:type="dxa"/>
            <w:vAlign w:val="center"/>
          </w:tcPr>
          <w:p w14:paraId="321446D4" w14:textId="77777777" w:rsidR="00F01DCE" w:rsidRPr="00954C75" w:rsidRDefault="00F01DCE" w:rsidP="00281A41">
            <w:pPr>
              <w:pStyle w:val="ListParagraph"/>
              <w:ind w:left="0"/>
              <w:jc w:val="both"/>
              <w:rPr>
                <w:rFonts w:ascii="Arial" w:hAnsi="Arial" w:cs="Arial"/>
              </w:rPr>
            </w:pPr>
          </w:p>
        </w:tc>
        <w:tc>
          <w:tcPr>
            <w:tcW w:w="1755" w:type="dxa"/>
            <w:vAlign w:val="center"/>
          </w:tcPr>
          <w:p w14:paraId="4EEE07E9" w14:textId="77777777" w:rsidR="00F01DCE" w:rsidRPr="00954C75" w:rsidRDefault="00F01DCE" w:rsidP="00281A41">
            <w:pPr>
              <w:pStyle w:val="ListParagraph"/>
              <w:ind w:left="0"/>
              <w:jc w:val="center"/>
              <w:rPr>
                <w:rFonts w:ascii="Arial" w:hAnsi="Arial" w:cs="Arial"/>
              </w:rPr>
            </w:pPr>
          </w:p>
        </w:tc>
        <w:tc>
          <w:tcPr>
            <w:tcW w:w="1796" w:type="dxa"/>
            <w:vAlign w:val="center"/>
          </w:tcPr>
          <w:p w14:paraId="1CB247C5" w14:textId="54071642" w:rsidR="00F01DCE" w:rsidRPr="00954C75" w:rsidRDefault="00F01DCE" w:rsidP="00281A41">
            <w:pPr>
              <w:pStyle w:val="ListParagraph"/>
              <w:ind w:left="0"/>
              <w:jc w:val="center"/>
              <w:rPr>
                <w:rFonts w:ascii="Arial" w:hAnsi="Arial" w:cs="Arial"/>
              </w:rPr>
            </w:pPr>
          </w:p>
        </w:tc>
        <w:tc>
          <w:tcPr>
            <w:tcW w:w="1464" w:type="dxa"/>
            <w:vAlign w:val="center"/>
          </w:tcPr>
          <w:p w14:paraId="7E780709" w14:textId="77777777" w:rsidR="00F01DCE" w:rsidRPr="00954C75" w:rsidRDefault="00F01DCE" w:rsidP="00281A41">
            <w:pPr>
              <w:pStyle w:val="ListParagraph"/>
              <w:ind w:left="0"/>
              <w:jc w:val="both"/>
              <w:rPr>
                <w:rFonts w:ascii="Arial" w:hAnsi="Arial" w:cs="Arial"/>
              </w:rPr>
            </w:pPr>
          </w:p>
        </w:tc>
      </w:tr>
      <w:tr w:rsidR="00F01DCE" w:rsidRPr="00954C75" w14:paraId="3FBB4FC4" w14:textId="77777777" w:rsidTr="00F01DCE">
        <w:tc>
          <w:tcPr>
            <w:tcW w:w="1669" w:type="dxa"/>
            <w:vAlign w:val="center"/>
          </w:tcPr>
          <w:p w14:paraId="3341644A" w14:textId="77777777" w:rsidR="00F01DCE" w:rsidRPr="00954C75" w:rsidRDefault="00F01DCE" w:rsidP="00281A41">
            <w:pPr>
              <w:pStyle w:val="ListParagraph"/>
              <w:ind w:left="0"/>
              <w:jc w:val="both"/>
              <w:rPr>
                <w:rFonts w:ascii="Arial" w:hAnsi="Arial" w:cs="Arial"/>
                <w:b/>
              </w:rPr>
            </w:pPr>
            <w:r w:rsidRPr="00954C75">
              <w:rPr>
                <w:rFonts w:ascii="Arial" w:hAnsi="Arial" w:cs="Arial"/>
                <w:b/>
              </w:rPr>
              <w:t xml:space="preserve">SKUPAJ VREDNOST </w:t>
            </w:r>
          </w:p>
          <w:p w14:paraId="6EB12FAA" w14:textId="77777777" w:rsidR="00F01DCE" w:rsidRPr="00954C75" w:rsidRDefault="00F01DCE" w:rsidP="00281A41">
            <w:pPr>
              <w:pStyle w:val="ListParagraph"/>
              <w:ind w:left="0"/>
              <w:jc w:val="both"/>
              <w:rPr>
                <w:rFonts w:ascii="Arial" w:hAnsi="Arial" w:cs="Arial"/>
                <w:b/>
              </w:rPr>
            </w:pPr>
            <w:r w:rsidRPr="00954C75">
              <w:rPr>
                <w:rFonts w:ascii="Arial" w:hAnsi="Arial" w:cs="Arial"/>
                <w:b/>
              </w:rPr>
              <w:t>(v EUR)</w:t>
            </w:r>
          </w:p>
        </w:tc>
        <w:tc>
          <w:tcPr>
            <w:tcW w:w="1658" w:type="dxa"/>
            <w:vAlign w:val="center"/>
          </w:tcPr>
          <w:p w14:paraId="1E7E8339" w14:textId="77777777" w:rsidR="00F01DCE" w:rsidRPr="00954C75" w:rsidRDefault="00F01DCE" w:rsidP="00281A41">
            <w:pPr>
              <w:pStyle w:val="ListParagraph"/>
              <w:ind w:left="0"/>
              <w:jc w:val="center"/>
              <w:rPr>
                <w:rFonts w:ascii="Arial" w:hAnsi="Arial" w:cs="Arial"/>
                <w:b/>
              </w:rPr>
            </w:pPr>
          </w:p>
        </w:tc>
        <w:tc>
          <w:tcPr>
            <w:tcW w:w="1755" w:type="dxa"/>
            <w:vAlign w:val="center"/>
          </w:tcPr>
          <w:p w14:paraId="767CDBEC" w14:textId="77777777" w:rsidR="00F01DCE" w:rsidRPr="00954C75" w:rsidRDefault="00F01DCE" w:rsidP="00281A41">
            <w:pPr>
              <w:pStyle w:val="ListParagraph"/>
              <w:ind w:left="0"/>
              <w:jc w:val="center"/>
              <w:rPr>
                <w:rFonts w:ascii="Arial" w:hAnsi="Arial" w:cs="Arial"/>
                <w:b/>
              </w:rPr>
            </w:pPr>
          </w:p>
        </w:tc>
        <w:tc>
          <w:tcPr>
            <w:tcW w:w="1796" w:type="dxa"/>
            <w:vAlign w:val="center"/>
          </w:tcPr>
          <w:p w14:paraId="2F0DF21C" w14:textId="77777777" w:rsidR="00F01DCE" w:rsidRPr="00954C75" w:rsidRDefault="00F01DCE" w:rsidP="00281A41">
            <w:pPr>
              <w:pStyle w:val="ListParagraph"/>
              <w:ind w:left="0"/>
              <w:jc w:val="center"/>
              <w:rPr>
                <w:rFonts w:ascii="Arial" w:hAnsi="Arial" w:cs="Arial"/>
                <w:b/>
              </w:rPr>
            </w:pPr>
          </w:p>
        </w:tc>
        <w:tc>
          <w:tcPr>
            <w:tcW w:w="1464" w:type="dxa"/>
            <w:vAlign w:val="center"/>
          </w:tcPr>
          <w:p w14:paraId="450DDBF0" w14:textId="77777777" w:rsidR="00F01DCE" w:rsidRPr="00954C75" w:rsidRDefault="00F01DCE" w:rsidP="00281A41">
            <w:pPr>
              <w:pStyle w:val="ListParagraph"/>
              <w:ind w:left="0"/>
              <w:jc w:val="both"/>
              <w:rPr>
                <w:rFonts w:ascii="Arial" w:hAnsi="Arial" w:cs="Arial"/>
                <w:b/>
              </w:rPr>
            </w:pPr>
          </w:p>
        </w:tc>
      </w:tr>
    </w:tbl>
    <w:p w14:paraId="04615B1A" w14:textId="09AC2692" w:rsidR="00F01DCE" w:rsidRPr="00954C75" w:rsidRDefault="00F01DCE" w:rsidP="00F01DCE">
      <w:pPr>
        <w:spacing w:after="0"/>
        <w:ind w:left="708"/>
        <w:jc w:val="both"/>
        <w:rPr>
          <w:rFonts w:cs="Arial"/>
        </w:rPr>
      </w:pPr>
      <w:r w:rsidRPr="00954C75">
        <w:rPr>
          <w:rFonts w:cs="Arial"/>
        </w:rPr>
        <w:t>Kot fiksne stroške se razume stroške, ki se nanašajo na pripravo in izvedbo dogodkov. Variabilni stroški pa zajemajo stroške</w:t>
      </w:r>
      <w:r w:rsidR="007F5F74">
        <w:rPr>
          <w:rFonts w:cs="Arial"/>
        </w:rPr>
        <w:t>, ki so neposredno ali posredno odvisni od števila potrjenih udeležencev (kot so:</w:t>
      </w:r>
      <w:r w:rsidRPr="00954C75">
        <w:rPr>
          <w:rFonts w:cs="Arial"/>
        </w:rPr>
        <w:t xml:space="preserve"> pogostit</w:t>
      </w:r>
      <w:r w:rsidR="007F5F74">
        <w:rPr>
          <w:rFonts w:cs="Arial"/>
        </w:rPr>
        <w:t xml:space="preserve">ev, </w:t>
      </w:r>
      <w:r w:rsidR="00CF1854">
        <w:rPr>
          <w:rFonts w:cs="Arial"/>
        </w:rPr>
        <w:t>s</w:t>
      </w:r>
      <w:r w:rsidR="007F5F74">
        <w:rPr>
          <w:rFonts w:cs="Arial"/>
        </w:rPr>
        <w:t>troški</w:t>
      </w:r>
      <w:r w:rsidR="00CF1854">
        <w:rPr>
          <w:rFonts w:cs="Arial"/>
        </w:rPr>
        <w:t xml:space="preserve"> hostes</w:t>
      </w:r>
      <w:r w:rsidR="007F5F74">
        <w:rPr>
          <w:rFonts w:cs="Arial"/>
        </w:rPr>
        <w:t xml:space="preserve"> ipd.).</w:t>
      </w:r>
      <w:r w:rsidR="00CF1854">
        <w:rPr>
          <w:rFonts w:cs="Arial"/>
        </w:rPr>
        <w:t xml:space="preserve"> </w:t>
      </w:r>
      <w:r w:rsidRPr="00954C75">
        <w:rPr>
          <w:rFonts w:cs="Arial"/>
        </w:rPr>
        <w:t xml:space="preserve">Variabilni stroški se bodo obračunali in bodo plačani glede na dejansko potrjeno število udeležencev </w:t>
      </w:r>
      <w:r w:rsidR="00CF1854">
        <w:rPr>
          <w:rFonts w:cs="Arial"/>
        </w:rPr>
        <w:t>konference</w:t>
      </w:r>
      <w:r w:rsidRPr="00954C75">
        <w:rPr>
          <w:rFonts w:cs="Arial"/>
        </w:rPr>
        <w:t xml:space="preserve"> (po potrditvi naročnika). </w:t>
      </w:r>
    </w:p>
    <w:p w14:paraId="25F097BD" w14:textId="171D8670" w:rsidR="00F01DCE" w:rsidRPr="00954C75" w:rsidRDefault="00F01DCE" w:rsidP="008B3E01">
      <w:pPr>
        <w:pStyle w:val="ListParagraph"/>
        <w:numPr>
          <w:ilvl w:val="0"/>
          <w:numId w:val="17"/>
        </w:numPr>
        <w:spacing w:after="0"/>
        <w:jc w:val="both"/>
        <w:rPr>
          <w:rFonts w:ascii="Arial" w:hAnsi="Arial" w:cs="Arial"/>
        </w:rPr>
      </w:pPr>
      <w:r w:rsidRPr="00954C75">
        <w:rPr>
          <w:rFonts w:ascii="Arial" w:hAnsi="Arial" w:cs="Arial"/>
        </w:rPr>
        <w:t>V primeru, da v času izvedbe dogodkov epidemiološka slika ne bo dopuščala izvedbe v živo, se bodo tovrstni dogodki izvedli preko spleta oziroma hibridno, v tem primeru se izvajalec strinja, da se stroški izvedbe dogodkov prilagodijo navzdol, za kar se pripravi nova kalkulacija in ponudbena cena.</w:t>
      </w:r>
      <w:r w:rsidR="00E63696" w:rsidRPr="00954C75">
        <w:rPr>
          <w:rFonts w:ascii="Arial" w:hAnsi="Arial" w:cs="Arial"/>
        </w:rPr>
        <w:t xml:space="preserve"> </w:t>
      </w:r>
    </w:p>
    <w:p w14:paraId="19F9F658" w14:textId="77777777" w:rsidR="00F01DCE" w:rsidRPr="00954C75" w:rsidRDefault="00F01DCE" w:rsidP="008B3E01">
      <w:pPr>
        <w:pStyle w:val="ListParagraph"/>
        <w:numPr>
          <w:ilvl w:val="0"/>
          <w:numId w:val="17"/>
        </w:numPr>
        <w:spacing w:after="0"/>
        <w:jc w:val="both"/>
        <w:rPr>
          <w:rFonts w:ascii="Arial" w:hAnsi="Arial" w:cs="Arial"/>
        </w:rPr>
      </w:pPr>
      <w:r w:rsidRPr="00954C75">
        <w:rPr>
          <w:rFonts w:ascii="Arial" w:hAnsi="Arial" w:cs="Arial"/>
        </w:rPr>
        <w:t xml:space="preserve">Za promocijske in komunikacijske aktivnosti vezane na ta projekt se uporablja spletna stran </w:t>
      </w:r>
      <w:hyperlink r:id="rId19" w:history="1">
        <w:r w:rsidRPr="00954C75">
          <w:rPr>
            <w:rStyle w:val="Hyperlink"/>
            <w:rFonts w:ascii="Arial" w:hAnsi="Arial" w:cs="Arial"/>
            <w:color w:val="060D38"/>
          </w:rPr>
          <w:t>www.trajnostnaenergija.si</w:t>
        </w:r>
      </w:hyperlink>
      <w:r w:rsidRPr="00954C75">
        <w:rPr>
          <w:rFonts w:ascii="Arial" w:hAnsi="Arial" w:cs="Arial"/>
        </w:rPr>
        <w:t xml:space="preserve"> ter e-naslov </w:t>
      </w:r>
      <w:hyperlink r:id="rId20" w:history="1">
        <w:r w:rsidRPr="00954C75">
          <w:rPr>
            <w:rStyle w:val="Hyperlink"/>
            <w:rFonts w:ascii="Arial" w:hAnsi="Arial" w:cs="Arial"/>
            <w:color w:val="060D38"/>
          </w:rPr>
          <w:t>konferenca@trajnostnaenergija.si</w:t>
        </w:r>
      </w:hyperlink>
      <w:r w:rsidRPr="00954C75">
        <w:rPr>
          <w:rFonts w:ascii="Arial" w:hAnsi="Arial" w:cs="Arial"/>
        </w:rPr>
        <w:t xml:space="preserve"> ter drugi kanali, ob predhodni odobritvi naročnika.</w:t>
      </w:r>
    </w:p>
    <w:p w14:paraId="67390230" w14:textId="0C25E3F5" w:rsidR="00D00914" w:rsidRPr="00954C75" w:rsidRDefault="00D00914" w:rsidP="00F01DCE">
      <w:pPr>
        <w:spacing w:after="0"/>
        <w:jc w:val="both"/>
        <w:rPr>
          <w:rFonts w:cs="Arial"/>
        </w:rPr>
      </w:pPr>
      <w:r w:rsidRPr="00954C75">
        <w:rPr>
          <w:rFonts w:eastAsia="Calibri" w:cs="Arial"/>
        </w:rPr>
        <w:br w:type="page"/>
      </w: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0" w:name="_Toc308419581" w:displacedByCustomXml="prev"/>
        <w:p w14:paraId="18124BCF" w14:textId="4D792383" w:rsidR="00274A9B" w:rsidRPr="00954C75" w:rsidRDefault="00274A9B" w:rsidP="000D4B0F">
          <w:pPr>
            <w:spacing w:after="0"/>
            <w:jc w:val="both"/>
            <w:rPr>
              <w:rStyle w:val="Heading1Char"/>
              <w:rFonts w:cs="Arial"/>
            </w:rPr>
          </w:pPr>
          <w:r w:rsidRPr="00954C75">
            <w:rPr>
              <w:rStyle w:val="Heading1Char"/>
              <w:rFonts w:cs="Arial"/>
            </w:rPr>
            <w:t xml:space="preserve">Ponudbeni predračun št. </w:t>
          </w:r>
          <w:bookmarkEnd w:id="0"/>
          <w:r w:rsidR="00161B9C" w:rsidRPr="00954C75">
            <w:rPr>
              <w:rStyle w:val="Heading1Char"/>
              <w:rFonts w:cs="Arial"/>
            </w:rPr>
            <w:t>______</w:t>
          </w:r>
        </w:p>
        <w:p w14:paraId="57503FE1" w14:textId="77777777" w:rsidR="00274A9B" w:rsidRPr="00954C75" w:rsidRDefault="00274A9B" w:rsidP="000D4B0F">
          <w:pPr>
            <w:pStyle w:val="Heading2"/>
            <w:spacing w:before="0"/>
            <w:jc w:val="both"/>
            <w:rPr>
              <w:rFonts w:cs="Arial"/>
              <w:color w:val="auto"/>
            </w:rPr>
          </w:pPr>
          <w:bookmarkStart w:id="1" w:name="_Toc308419582"/>
        </w:p>
        <w:p w14:paraId="10F2F9C7" w14:textId="469182B5" w:rsidR="00274A9B" w:rsidRPr="00954C75" w:rsidRDefault="00274A9B" w:rsidP="000D4B0F">
          <w:pPr>
            <w:pStyle w:val="Heading2"/>
            <w:spacing w:before="0"/>
            <w:jc w:val="both"/>
            <w:rPr>
              <w:rFonts w:cs="Arial"/>
              <w:color w:val="auto"/>
            </w:rPr>
          </w:pPr>
          <w:r w:rsidRPr="00954C75">
            <w:rPr>
              <w:rFonts w:cs="Arial"/>
              <w:color w:val="auto"/>
            </w:rPr>
            <w:t>Predmet ponudbe</w:t>
          </w:r>
          <w:bookmarkEnd w:id="1"/>
        </w:p>
        <w:p w14:paraId="5464F5E6" w14:textId="557CAF4C" w:rsidR="00274A9B" w:rsidRPr="00954C75" w:rsidRDefault="00274A9B" w:rsidP="000D4B0F">
          <w:pPr>
            <w:spacing w:after="0"/>
            <w:jc w:val="both"/>
            <w:rPr>
              <w:rFonts w:cs="Arial"/>
            </w:rPr>
          </w:pPr>
          <w:r w:rsidRPr="00954C75">
            <w:rPr>
              <w:rFonts w:cs="Arial"/>
            </w:rPr>
            <w:t xml:space="preserve">Na osnovi naročila </w:t>
          </w:r>
          <w:r w:rsidRPr="00954C75">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380404" w:rsidRPr="00954C75">
                <w:rPr>
                  <w:rFonts w:cs="Arial"/>
                  <w:b/>
                </w:rPr>
                <w:t>JN-1297-23</w:t>
              </w:r>
            </w:sdtContent>
          </w:sdt>
          <w:r w:rsidR="00481435" w:rsidRPr="00954C75">
            <w:rPr>
              <w:rFonts w:cs="Arial"/>
            </w:rPr>
            <w:t xml:space="preserve"> </w:t>
          </w:r>
          <w:r w:rsidRPr="00954C75">
            <w:rPr>
              <w:rFonts w:cs="Arial"/>
            </w:rPr>
            <w:t xml:space="preserve">dajemo ponudbo za izvedbo </w:t>
          </w:r>
          <w:r w:rsidR="00AF6E6D" w:rsidRPr="00954C75">
            <w:rPr>
              <w:rFonts w:cs="Arial"/>
            </w:rPr>
            <w:t xml:space="preserve">evidenčnega </w:t>
          </w:r>
          <w:r w:rsidRPr="00954C75">
            <w:rPr>
              <w:rFonts w:cs="Arial"/>
            </w:rPr>
            <w:t xml:space="preserve">naročila </w:t>
          </w:r>
          <w:r w:rsidR="00AF6E6D" w:rsidRPr="00954C75">
            <w:rPr>
              <w:rFonts w:cs="Arial"/>
            </w:rPr>
            <w:t>»</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445E7B" w:rsidRPr="00954C75">
                <w:rPr>
                  <w:rFonts w:cs="Arial"/>
                  <w:b/>
                </w:rPr>
                <w:t>Izvedba konference Trajnostna energija lokalno 023</w:t>
              </w:r>
            </w:sdtContent>
          </w:sdt>
          <w:r w:rsidR="00AF6E6D" w:rsidRPr="00954C75">
            <w:rPr>
              <w:rFonts w:cs="Arial"/>
              <w:b/>
            </w:rPr>
            <w:t>«</w:t>
          </w:r>
          <w:r w:rsidRPr="00954C75">
            <w:rPr>
              <w:rFonts w:cs="Arial"/>
            </w:rPr>
            <w:t>.</w:t>
          </w:r>
        </w:p>
        <w:p w14:paraId="2FC3B871" w14:textId="77777777" w:rsidR="00274A9B" w:rsidRPr="00954C75" w:rsidRDefault="00274A9B" w:rsidP="000D4B0F">
          <w:pPr>
            <w:spacing w:after="0"/>
            <w:jc w:val="both"/>
            <w:rPr>
              <w:rFonts w:cs="Arial"/>
            </w:rPr>
          </w:pPr>
        </w:p>
        <w:p w14:paraId="403A51A5" w14:textId="77777777" w:rsidR="00274A9B" w:rsidRPr="00954C75" w:rsidRDefault="00274A9B" w:rsidP="000D4B0F">
          <w:pPr>
            <w:pStyle w:val="Heading2"/>
            <w:spacing w:before="0"/>
            <w:jc w:val="both"/>
            <w:rPr>
              <w:rFonts w:cs="Arial"/>
              <w:color w:val="auto"/>
            </w:rPr>
          </w:pPr>
          <w:bookmarkStart w:id="2" w:name="_Toc278265568"/>
          <w:bookmarkStart w:id="3" w:name="_Toc308419583"/>
          <w:r w:rsidRPr="00954C75">
            <w:rPr>
              <w:rFonts w:cs="Arial"/>
              <w:color w:val="auto"/>
            </w:rPr>
            <w:t>Podatki o ponudniku</w:t>
          </w:r>
          <w:bookmarkEnd w:id="2"/>
          <w:bookmarkEnd w:id="3"/>
        </w:p>
        <w:tbl>
          <w:tblPr>
            <w:tblStyle w:val="TableGrid"/>
            <w:tblW w:w="0" w:type="auto"/>
            <w:tblInd w:w="108" w:type="dxa"/>
            <w:tblLook w:val="04A0" w:firstRow="1" w:lastRow="0" w:firstColumn="1" w:lastColumn="0" w:noHBand="0" w:noVBand="1"/>
          </w:tblPr>
          <w:tblGrid>
            <w:gridCol w:w="8954"/>
          </w:tblGrid>
          <w:tr w:rsidR="00274A9B" w:rsidRPr="00954C75" w14:paraId="2BF39D8C" w14:textId="77777777" w:rsidTr="00274A9B">
            <w:tc>
              <w:tcPr>
                <w:tcW w:w="8954" w:type="dxa"/>
              </w:tcPr>
              <w:p w14:paraId="185AFFA9" w14:textId="77777777" w:rsidR="00274A9B" w:rsidRPr="00954C75" w:rsidRDefault="00274A9B" w:rsidP="000D4B0F">
                <w:pPr>
                  <w:spacing w:line="276" w:lineRule="auto"/>
                  <w:jc w:val="both"/>
                  <w:rPr>
                    <w:rFonts w:cs="Arial"/>
                  </w:rPr>
                </w:pPr>
                <w:r w:rsidRPr="00954C75">
                  <w:rPr>
                    <w:rFonts w:cs="Arial"/>
                  </w:rPr>
                  <w:t>Naziv ponudnika:</w:t>
                </w:r>
              </w:p>
              <w:p w14:paraId="760EAC44" w14:textId="77777777" w:rsidR="00274A9B" w:rsidRPr="00954C75" w:rsidRDefault="00274A9B" w:rsidP="000D4B0F">
                <w:pPr>
                  <w:spacing w:line="276" w:lineRule="auto"/>
                  <w:jc w:val="both"/>
                  <w:rPr>
                    <w:rFonts w:cs="Arial"/>
                  </w:rPr>
                </w:pPr>
              </w:p>
            </w:tc>
          </w:tr>
          <w:tr w:rsidR="00274A9B" w:rsidRPr="00954C75" w14:paraId="2CAD7659" w14:textId="77777777" w:rsidTr="00274A9B">
            <w:tc>
              <w:tcPr>
                <w:tcW w:w="8954" w:type="dxa"/>
              </w:tcPr>
              <w:p w14:paraId="3BEFCC9E" w14:textId="77777777" w:rsidR="00274A9B" w:rsidRPr="00954C75" w:rsidRDefault="00274A9B" w:rsidP="000D4B0F">
                <w:pPr>
                  <w:spacing w:line="276" w:lineRule="auto"/>
                  <w:jc w:val="both"/>
                  <w:rPr>
                    <w:rFonts w:cs="Arial"/>
                  </w:rPr>
                </w:pPr>
                <w:r w:rsidRPr="00954C75">
                  <w:rPr>
                    <w:rFonts w:cs="Arial"/>
                  </w:rPr>
                  <w:t>Naslov:</w:t>
                </w:r>
              </w:p>
              <w:p w14:paraId="79898B2F" w14:textId="77777777" w:rsidR="00274A9B" w:rsidRPr="00954C75" w:rsidRDefault="00274A9B" w:rsidP="000D4B0F">
                <w:pPr>
                  <w:spacing w:line="276" w:lineRule="auto"/>
                  <w:jc w:val="both"/>
                  <w:rPr>
                    <w:rFonts w:cs="Arial"/>
                  </w:rPr>
                </w:pPr>
              </w:p>
            </w:tc>
          </w:tr>
          <w:tr w:rsidR="00274A9B" w:rsidRPr="00954C75" w14:paraId="17187AF2" w14:textId="77777777" w:rsidTr="00274A9B">
            <w:tc>
              <w:tcPr>
                <w:tcW w:w="8954" w:type="dxa"/>
              </w:tcPr>
              <w:p w14:paraId="15A1F9F1" w14:textId="77777777" w:rsidR="00274A9B" w:rsidRPr="00954C75" w:rsidRDefault="00274A9B" w:rsidP="000D4B0F">
                <w:pPr>
                  <w:spacing w:line="276" w:lineRule="auto"/>
                  <w:jc w:val="both"/>
                  <w:rPr>
                    <w:rFonts w:cs="Arial"/>
                  </w:rPr>
                </w:pPr>
                <w:r w:rsidRPr="00954C75">
                  <w:rPr>
                    <w:rFonts w:cs="Arial"/>
                  </w:rPr>
                  <w:t>ID številka za DDV:</w:t>
                </w:r>
              </w:p>
              <w:p w14:paraId="01FE6294" w14:textId="77777777" w:rsidR="00274A9B" w:rsidRPr="00954C75" w:rsidRDefault="00274A9B" w:rsidP="000D4B0F">
                <w:pPr>
                  <w:spacing w:line="276" w:lineRule="auto"/>
                  <w:jc w:val="both"/>
                  <w:rPr>
                    <w:rFonts w:cs="Arial"/>
                  </w:rPr>
                </w:pPr>
              </w:p>
            </w:tc>
          </w:tr>
          <w:tr w:rsidR="00274A9B" w:rsidRPr="00954C75" w14:paraId="5C4B4B4C" w14:textId="77777777" w:rsidTr="00274A9B">
            <w:tc>
              <w:tcPr>
                <w:tcW w:w="8954" w:type="dxa"/>
              </w:tcPr>
              <w:p w14:paraId="21314BB8" w14:textId="77777777" w:rsidR="00274A9B" w:rsidRPr="00954C75" w:rsidRDefault="00274A9B" w:rsidP="000D4B0F">
                <w:pPr>
                  <w:spacing w:line="276" w:lineRule="auto"/>
                  <w:jc w:val="both"/>
                  <w:rPr>
                    <w:rFonts w:cs="Arial"/>
                  </w:rPr>
                </w:pPr>
                <w:r w:rsidRPr="00954C75">
                  <w:rPr>
                    <w:rFonts w:cs="Arial"/>
                  </w:rPr>
                  <w:t>Matična številka:</w:t>
                </w:r>
              </w:p>
              <w:p w14:paraId="7B3285FE" w14:textId="77777777" w:rsidR="00274A9B" w:rsidRPr="00954C75" w:rsidRDefault="00274A9B" w:rsidP="000D4B0F">
                <w:pPr>
                  <w:spacing w:line="276" w:lineRule="auto"/>
                  <w:jc w:val="both"/>
                  <w:rPr>
                    <w:rFonts w:cs="Arial"/>
                  </w:rPr>
                </w:pPr>
              </w:p>
            </w:tc>
          </w:tr>
          <w:tr w:rsidR="00274A9B" w:rsidRPr="00954C75" w14:paraId="356520DB" w14:textId="77777777" w:rsidTr="00274A9B">
            <w:tc>
              <w:tcPr>
                <w:tcW w:w="8954" w:type="dxa"/>
              </w:tcPr>
              <w:p w14:paraId="4F947D59" w14:textId="77777777" w:rsidR="00274A9B" w:rsidRPr="00954C75" w:rsidRDefault="00274A9B" w:rsidP="000D4B0F">
                <w:pPr>
                  <w:spacing w:line="276" w:lineRule="auto"/>
                  <w:jc w:val="both"/>
                  <w:rPr>
                    <w:rFonts w:cs="Arial"/>
                  </w:rPr>
                </w:pPr>
                <w:r w:rsidRPr="00954C75">
                  <w:rPr>
                    <w:rFonts w:cs="Arial"/>
                  </w:rPr>
                  <w:t>Številka transakcijskega računa, naziv banke in SWIFT koda:</w:t>
                </w:r>
              </w:p>
              <w:p w14:paraId="0E9997E7" w14:textId="77777777" w:rsidR="00274A9B" w:rsidRPr="00954C75" w:rsidRDefault="00274A9B" w:rsidP="000D4B0F">
                <w:pPr>
                  <w:spacing w:line="276" w:lineRule="auto"/>
                  <w:jc w:val="both"/>
                  <w:rPr>
                    <w:rFonts w:cs="Arial"/>
                  </w:rPr>
                </w:pPr>
              </w:p>
            </w:tc>
          </w:tr>
          <w:tr w:rsidR="00274A9B" w:rsidRPr="00954C75" w14:paraId="432CC259" w14:textId="77777777" w:rsidTr="00274A9B">
            <w:tc>
              <w:tcPr>
                <w:tcW w:w="8954" w:type="dxa"/>
              </w:tcPr>
              <w:p w14:paraId="03AA4449" w14:textId="77777777" w:rsidR="00274A9B" w:rsidRPr="00954C75" w:rsidRDefault="00274A9B" w:rsidP="000D4B0F">
                <w:pPr>
                  <w:spacing w:line="276" w:lineRule="auto"/>
                  <w:jc w:val="both"/>
                  <w:rPr>
                    <w:rFonts w:cs="Arial"/>
                  </w:rPr>
                </w:pPr>
                <w:r w:rsidRPr="00954C75">
                  <w:rPr>
                    <w:rFonts w:cs="Arial"/>
                  </w:rPr>
                  <w:t>Kontaktna oseba, funkcija:</w:t>
                </w:r>
              </w:p>
              <w:p w14:paraId="360A4603" w14:textId="77777777" w:rsidR="00274A9B" w:rsidRPr="00954C75" w:rsidRDefault="00274A9B" w:rsidP="000D4B0F">
                <w:pPr>
                  <w:spacing w:line="276" w:lineRule="auto"/>
                  <w:jc w:val="both"/>
                  <w:rPr>
                    <w:rFonts w:cs="Arial"/>
                  </w:rPr>
                </w:pPr>
              </w:p>
            </w:tc>
          </w:tr>
          <w:tr w:rsidR="00274A9B" w:rsidRPr="00954C75" w14:paraId="18C3D653" w14:textId="77777777" w:rsidTr="00274A9B">
            <w:tc>
              <w:tcPr>
                <w:tcW w:w="8954" w:type="dxa"/>
              </w:tcPr>
              <w:p w14:paraId="2728A155" w14:textId="77777777" w:rsidR="00274A9B" w:rsidRPr="00954C75" w:rsidRDefault="00274A9B" w:rsidP="000D4B0F">
                <w:pPr>
                  <w:spacing w:line="276" w:lineRule="auto"/>
                  <w:jc w:val="both"/>
                  <w:rPr>
                    <w:rFonts w:cs="Arial"/>
                  </w:rPr>
                </w:pPr>
                <w:r w:rsidRPr="00954C75">
                  <w:rPr>
                    <w:rFonts w:cs="Arial"/>
                  </w:rPr>
                  <w:t>Telefon:</w:t>
                </w:r>
              </w:p>
              <w:p w14:paraId="5CC1FAEA" w14:textId="77777777" w:rsidR="00274A9B" w:rsidRPr="00954C75" w:rsidRDefault="00274A9B" w:rsidP="000D4B0F">
                <w:pPr>
                  <w:spacing w:line="276" w:lineRule="auto"/>
                  <w:jc w:val="both"/>
                  <w:rPr>
                    <w:rFonts w:cs="Arial"/>
                  </w:rPr>
                </w:pPr>
              </w:p>
            </w:tc>
          </w:tr>
          <w:tr w:rsidR="00274A9B" w:rsidRPr="00954C75" w14:paraId="20AFDDD3" w14:textId="77777777" w:rsidTr="00274A9B">
            <w:tc>
              <w:tcPr>
                <w:tcW w:w="8954" w:type="dxa"/>
              </w:tcPr>
              <w:p w14:paraId="465AD451" w14:textId="77777777" w:rsidR="00274A9B" w:rsidRPr="00954C75" w:rsidRDefault="00274A9B" w:rsidP="000D4B0F">
                <w:pPr>
                  <w:spacing w:line="276" w:lineRule="auto"/>
                  <w:jc w:val="both"/>
                  <w:rPr>
                    <w:rFonts w:cs="Arial"/>
                  </w:rPr>
                </w:pPr>
                <w:r w:rsidRPr="00954C75">
                  <w:rPr>
                    <w:rFonts w:cs="Arial"/>
                  </w:rPr>
                  <w:t>E-pošta:</w:t>
                </w:r>
              </w:p>
              <w:p w14:paraId="2590022A" w14:textId="77777777" w:rsidR="00274A9B" w:rsidRPr="00954C75" w:rsidRDefault="00274A9B" w:rsidP="000D4B0F">
                <w:pPr>
                  <w:spacing w:line="276" w:lineRule="auto"/>
                  <w:jc w:val="both"/>
                  <w:rPr>
                    <w:rFonts w:cs="Arial"/>
                  </w:rPr>
                </w:pPr>
              </w:p>
            </w:tc>
          </w:tr>
          <w:tr w:rsidR="00274A9B" w:rsidRPr="00954C75" w14:paraId="3571CBA4" w14:textId="77777777" w:rsidTr="00274A9B">
            <w:tc>
              <w:tcPr>
                <w:tcW w:w="8954" w:type="dxa"/>
              </w:tcPr>
              <w:p w14:paraId="15DDB5F5" w14:textId="77777777" w:rsidR="00274A9B" w:rsidRPr="00954C75" w:rsidRDefault="00274A9B" w:rsidP="000D4B0F">
                <w:pPr>
                  <w:spacing w:line="276" w:lineRule="auto"/>
                  <w:jc w:val="both"/>
                  <w:rPr>
                    <w:rFonts w:cs="Arial"/>
                  </w:rPr>
                </w:pPr>
                <w:r w:rsidRPr="00954C75">
                  <w:rPr>
                    <w:rFonts w:cs="Arial"/>
                  </w:rPr>
                  <w:t>Pooblaščena oseba ponudnika, funkcija:</w:t>
                </w:r>
              </w:p>
              <w:p w14:paraId="759A245C" w14:textId="77777777" w:rsidR="00274A9B" w:rsidRPr="00954C75" w:rsidRDefault="00274A9B" w:rsidP="000D4B0F">
                <w:pPr>
                  <w:spacing w:line="276" w:lineRule="auto"/>
                  <w:jc w:val="both"/>
                  <w:rPr>
                    <w:rFonts w:cs="Arial"/>
                  </w:rPr>
                </w:pPr>
              </w:p>
            </w:tc>
          </w:tr>
        </w:tbl>
        <w:p w14:paraId="699E33E8" w14:textId="77777777" w:rsidR="00274A9B" w:rsidRPr="00954C75" w:rsidRDefault="00274A9B" w:rsidP="000D4B0F">
          <w:pPr>
            <w:pStyle w:val="NoSpacing"/>
            <w:spacing w:line="276" w:lineRule="auto"/>
            <w:jc w:val="both"/>
            <w:rPr>
              <w:rFonts w:cs="Arial"/>
              <w:lang w:val="sl-SI"/>
            </w:rPr>
          </w:pPr>
        </w:p>
        <w:p w14:paraId="753A499C" w14:textId="77777777" w:rsidR="00274A9B" w:rsidRPr="00954C75" w:rsidRDefault="00274A9B" w:rsidP="000D4B0F">
          <w:pPr>
            <w:pStyle w:val="Heading2"/>
            <w:spacing w:before="0"/>
            <w:jc w:val="both"/>
            <w:rPr>
              <w:rFonts w:cs="Arial"/>
              <w:color w:val="auto"/>
            </w:rPr>
          </w:pPr>
          <w:bookmarkStart w:id="4" w:name="_Toc308419584"/>
          <w:r w:rsidRPr="00954C75">
            <w:rPr>
              <w:rFonts w:cs="Arial"/>
              <w:color w:val="auto"/>
            </w:rPr>
            <w:t>Splošni pogoji</w:t>
          </w:r>
          <w:bookmarkEnd w:id="4"/>
        </w:p>
        <w:p w14:paraId="59721C63" w14:textId="77777777" w:rsidR="00274A9B" w:rsidRPr="00954C75" w:rsidRDefault="00274A9B" w:rsidP="000D4B0F">
          <w:pPr>
            <w:spacing w:after="0"/>
            <w:jc w:val="both"/>
            <w:rPr>
              <w:rFonts w:cs="Arial"/>
            </w:rPr>
          </w:pPr>
          <w:r w:rsidRPr="00954C75">
            <w:rPr>
              <w:rFonts w:cs="Arial"/>
            </w:rPr>
            <w:t>Ponudbo za izvedbo predmeta naročila dajemo v skladu s priloženimi razpisnimi pogoji naročnika.</w:t>
          </w:r>
        </w:p>
        <w:p w14:paraId="5826C8F3" w14:textId="7579B718" w:rsidR="00274A9B" w:rsidRPr="00954C75" w:rsidRDefault="00CE0FE2" w:rsidP="000D4B0F">
          <w:pPr>
            <w:spacing w:after="0"/>
            <w:jc w:val="both"/>
            <w:rPr>
              <w:rFonts w:cs="Arial"/>
            </w:rPr>
          </w:pPr>
        </w:p>
      </w:sdtContent>
    </w:sdt>
    <w:p w14:paraId="62F8060A" w14:textId="77777777" w:rsidR="00274A9B" w:rsidRPr="00954C75" w:rsidRDefault="00274A9B" w:rsidP="000D4B0F">
      <w:pPr>
        <w:pStyle w:val="Heading2"/>
        <w:spacing w:before="0"/>
        <w:jc w:val="both"/>
        <w:rPr>
          <w:rFonts w:cs="Arial"/>
          <w:color w:val="auto"/>
        </w:rPr>
      </w:pPr>
      <w:bookmarkStart w:id="5" w:name="_Toc308419586"/>
      <w:r w:rsidRPr="00954C75">
        <w:rPr>
          <w:rFonts w:cs="Arial"/>
          <w:color w:val="auto"/>
        </w:rPr>
        <w:t>Veljavnost ponudbe</w:t>
      </w:r>
      <w:bookmarkEnd w:id="5"/>
    </w:p>
    <w:p w14:paraId="4ED74BCB" w14:textId="01684055" w:rsidR="006035FF" w:rsidRPr="00954C75" w:rsidRDefault="00274A9B" w:rsidP="000D4B0F">
      <w:pPr>
        <w:spacing w:after="0"/>
        <w:jc w:val="both"/>
        <w:rPr>
          <w:rFonts w:cs="Arial"/>
        </w:rPr>
      </w:pPr>
      <w:r w:rsidRPr="00954C75">
        <w:rPr>
          <w:rFonts w:cs="Arial"/>
        </w:rPr>
        <w:t xml:space="preserve">Naša ponudba ostaja v veljavi do ____________. Veljavnost ponudbe mora biti vsaj do </w:t>
      </w:r>
      <w:r w:rsidR="00161B9C" w:rsidRPr="00954C75">
        <w:rPr>
          <w:rFonts w:cs="Arial"/>
        </w:rPr>
        <w:t>3</w:t>
      </w:r>
      <w:r w:rsidR="00444A43" w:rsidRPr="00954C75">
        <w:rPr>
          <w:rFonts w:cs="Arial"/>
        </w:rPr>
        <w:t>0</w:t>
      </w:r>
      <w:r w:rsidR="00161B9C" w:rsidRPr="00954C75">
        <w:rPr>
          <w:rFonts w:cs="Arial"/>
        </w:rPr>
        <w:t xml:space="preserve">. </w:t>
      </w:r>
      <w:r w:rsidR="00C3465E" w:rsidRPr="00954C75">
        <w:rPr>
          <w:rFonts w:cs="Arial"/>
        </w:rPr>
        <w:t>9</w:t>
      </w:r>
      <w:r w:rsidR="00161B9C" w:rsidRPr="00954C75">
        <w:rPr>
          <w:rFonts w:cs="Arial"/>
        </w:rPr>
        <w:t>. 2023</w:t>
      </w:r>
      <w:r w:rsidRPr="00954C75">
        <w:rPr>
          <w:rFonts w:cs="Arial"/>
        </w:rPr>
        <w:t>.</w:t>
      </w:r>
    </w:p>
    <w:p w14:paraId="7FE7639E" w14:textId="77777777" w:rsidR="006035FF" w:rsidRPr="00954C75" w:rsidRDefault="006035FF" w:rsidP="000D4B0F">
      <w:pPr>
        <w:spacing w:after="0"/>
        <w:jc w:val="both"/>
        <w:rPr>
          <w:rFonts w:cs="Arial"/>
        </w:rPr>
      </w:pPr>
    </w:p>
    <w:p w14:paraId="6C20BE5C" w14:textId="6C9E7D57" w:rsidR="006035FF" w:rsidRPr="00954C75" w:rsidRDefault="006035FF" w:rsidP="000D4B0F">
      <w:pPr>
        <w:pStyle w:val="Heading2"/>
        <w:spacing w:before="0"/>
        <w:jc w:val="both"/>
        <w:rPr>
          <w:rFonts w:cs="Arial"/>
          <w:color w:val="auto"/>
        </w:rPr>
      </w:pPr>
      <w:bookmarkStart w:id="6" w:name="_Toc308419587"/>
      <w:r w:rsidRPr="00954C75">
        <w:rPr>
          <w:rFonts w:cs="Arial"/>
          <w:color w:val="auto"/>
        </w:rPr>
        <w:t>Cena</w:t>
      </w:r>
      <w:bookmarkEnd w:id="6"/>
    </w:p>
    <w:tbl>
      <w:tblPr>
        <w:tblStyle w:val="TableGrid"/>
        <w:tblW w:w="9067" w:type="dxa"/>
        <w:tblLook w:val="04A0" w:firstRow="1" w:lastRow="0" w:firstColumn="1" w:lastColumn="0" w:noHBand="0" w:noVBand="1"/>
      </w:tblPr>
      <w:tblGrid>
        <w:gridCol w:w="1980"/>
        <w:gridCol w:w="1658"/>
        <w:gridCol w:w="1755"/>
        <w:gridCol w:w="1796"/>
        <w:gridCol w:w="1878"/>
      </w:tblGrid>
      <w:tr w:rsidR="00380404" w:rsidRPr="00954C75" w14:paraId="6F3177CC" w14:textId="77777777" w:rsidTr="00380404">
        <w:tc>
          <w:tcPr>
            <w:tcW w:w="1980" w:type="dxa"/>
            <w:vAlign w:val="center"/>
          </w:tcPr>
          <w:p w14:paraId="6E9E5C0D" w14:textId="77777777" w:rsidR="00380404" w:rsidRPr="00954C75" w:rsidRDefault="00380404" w:rsidP="00380404">
            <w:pPr>
              <w:pStyle w:val="ListParagraph"/>
              <w:ind w:left="0"/>
              <w:jc w:val="both"/>
              <w:rPr>
                <w:rFonts w:ascii="Arial" w:hAnsi="Arial" w:cs="Arial"/>
                <w:b/>
              </w:rPr>
            </w:pPr>
            <w:r w:rsidRPr="00954C75">
              <w:rPr>
                <w:rFonts w:ascii="Arial" w:hAnsi="Arial" w:cs="Arial"/>
                <w:b/>
              </w:rPr>
              <w:t>DOGODEK</w:t>
            </w:r>
          </w:p>
        </w:tc>
        <w:tc>
          <w:tcPr>
            <w:tcW w:w="1658" w:type="dxa"/>
            <w:vAlign w:val="center"/>
          </w:tcPr>
          <w:p w14:paraId="4C3E49DF" w14:textId="77777777" w:rsidR="00380404" w:rsidRPr="00954C75" w:rsidRDefault="00380404" w:rsidP="00281A41">
            <w:pPr>
              <w:pStyle w:val="ListParagraph"/>
              <w:ind w:left="0"/>
              <w:jc w:val="center"/>
              <w:rPr>
                <w:rFonts w:ascii="Arial" w:hAnsi="Arial" w:cs="Arial"/>
                <w:b/>
              </w:rPr>
            </w:pPr>
            <w:r w:rsidRPr="00954C75">
              <w:rPr>
                <w:rFonts w:ascii="Arial" w:hAnsi="Arial" w:cs="Arial"/>
                <w:b/>
              </w:rPr>
              <w:t>FIKSNA VREDNOST</w:t>
            </w:r>
          </w:p>
          <w:p w14:paraId="0CA4C043" w14:textId="77777777" w:rsidR="00380404" w:rsidRPr="00954C75" w:rsidRDefault="00380404" w:rsidP="00281A41">
            <w:pPr>
              <w:pStyle w:val="ListParagraph"/>
              <w:ind w:left="0"/>
              <w:jc w:val="center"/>
              <w:rPr>
                <w:rFonts w:ascii="Arial" w:hAnsi="Arial" w:cs="Arial"/>
                <w:b/>
                <w:sz w:val="18"/>
                <w:szCs w:val="18"/>
              </w:rPr>
            </w:pPr>
            <w:r w:rsidRPr="00954C75">
              <w:rPr>
                <w:rFonts w:ascii="Arial" w:hAnsi="Arial" w:cs="Arial"/>
                <w:b/>
                <w:sz w:val="18"/>
                <w:szCs w:val="18"/>
              </w:rPr>
              <w:t>(v EUR)</w:t>
            </w:r>
          </w:p>
        </w:tc>
        <w:tc>
          <w:tcPr>
            <w:tcW w:w="1755" w:type="dxa"/>
            <w:vAlign w:val="center"/>
          </w:tcPr>
          <w:p w14:paraId="2770926C" w14:textId="77777777" w:rsidR="00380404" w:rsidRPr="00954C75" w:rsidRDefault="00380404" w:rsidP="00281A41">
            <w:pPr>
              <w:pStyle w:val="ListParagraph"/>
              <w:ind w:left="0"/>
              <w:jc w:val="center"/>
              <w:rPr>
                <w:rFonts w:ascii="Arial" w:hAnsi="Arial" w:cs="Arial"/>
                <w:b/>
              </w:rPr>
            </w:pPr>
            <w:r w:rsidRPr="00954C75">
              <w:rPr>
                <w:rFonts w:ascii="Arial" w:hAnsi="Arial" w:cs="Arial"/>
                <w:b/>
              </w:rPr>
              <w:t xml:space="preserve">VARIABILNA VREDNOST </w:t>
            </w:r>
            <w:r w:rsidRPr="00954C75">
              <w:rPr>
                <w:rFonts w:ascii="Arial" w:hAnsi="Arial" w:cs="Arial"/>
                <w:b/>
              </w:rPr>
              <w:br/>
            </w:r>
            <w:r w:rsidRPr="00954C75">
              <w:rPr>
                <w:rFonts w:ascii="Arial" w:hAnsi="Arial" w:cs="Arial"/>
                <w:b/>
                <w:sz w:val="18"/>
              </w:rPr>
              <w:t>(v EUR/osebo)</w:t>
            </w:r>
          </w:p>
        </w:tc>
        <w:tc>
          <w:tcPr>
            <w:tcW w:w="1796" w:type="dxa"/>
            <w:vAlign w:val="center"/>
          </w:tcPr>
          <w:p w14:paraId="24AE0909" w14:textId="77777777" w:rsidR="00380404" w:rsidRPr="00954C75" w:rsidRDefault="00380404" w:rsidP="00281A41">
            <w:pPr>
              <w:pStyle w:val="ListParagraph"/>
              <w:ind w:left="0"/>
              <w:jc w:val="center"/>
              <w:rPr>
                <w:rFonts w:ascii="Arial" w:hAnsi="Arial" w:cs="Arial"/>
                <w:b/>
              </w:rPr>
            </w:pPr>
            <w:r w:rsidRPr="00954C75">
              <w:rPr>
                <w:rFonts w:ascii="Arial" w:hAnsi="Arial" w:cs="Arial"/>
                <w:b/>
              </w:rPr>
              <w:t xml:space="preserve">IZRAČUN VARIABILNIH STROŠKOV </w:t>
            </w:r>
          </w:p>
          <w:p w14:paraId="439D62E7" w14:textId="5D0D097F" w:rsidR="00380404" w:rsidRPr="00954C75" w:rsidRDefault="00380404" w:rsidP="00281A41">
            <w:pPr>
              <w:pStyle w:val="ListParagraph"/>
              <w:ind w:left="0"/>
              <w:jc w:val="center"/>
              <w:rPr>
                <w:rFonts w:ascii="Arial" w:hAnsi="Arial" w:cs="Arial"/>
                <w:b/>
              </w:rPr>
            </w:pPr>
            <w:r w:rsidRPr="00954C75">
              <w:rPr>
                <w:rFonts w:ascii="Arial" w:hAnsi="Arial" w:cs="Arial"/>
                <w:b/>
                <w:sz w:val="18"/>
              </w:rPr>
              <w:t>(v EUR)</w:t>
            </w:r>
            <w:r w:rsidR="005C1CAB">
              <w:rPr>
                <w:rFonts w:ascii="Arial" w:hAnsi="Arial" w:cs="Arial"/>
                <w:b/>
                <w:sz w:val="18"/>
              </w:rPr>
              <w:t xml:space="preserve"> za 150 oseb</w:t>
            </w:r>
          </w:p>
        </w:tc>
        <w:tc>
          <w:tcPr>
            <w:tcW w:w="1878" w:type="dxa"/>
            <w:vAlign w:val="center"/>
          </w:tcPr>
          <w:p w14:paraId="07E82072" w14:textId="77777777" w:rsidR="00380404" w:rsidRPr="00954C75" w:rsidRDefault="00380404" w:rsidP="00281A41">
            <w:pPr>
              <w:pStyle w:val="ListParagraph"/>
              <w:ind w:left="0"/>
              <w:jc w:val="center"/>
              <w:rPr>
                <w:rFonts w:ascii="Arial" w:hAnsi="Arial" w:cs="Arial"/>
                <w:b/>
              </w:rPr>
            </w:pPr>
            <w:r w:rsidRPr="00954C75">
              <w:rPr>
                <w:rFonts w:ascii="Arial" w:hAnsi="Arial" w:cs="Arial"/>
                <w:b/>
              </w:rPr>
              <w:t xml:space="preserve">SKUPNA VREDNOST DOGODKA </w:t>
            </w:r>
            <w:r w:rsidRPr="00954C75">
              <w:rPr>
                <w:rFonts w:ascii="Arial" w:hAnsi="Arial" w:cs="Arial"/>
                <w:b/>
                <w:sz w:val="18"/>
              </w:rPr>
              <w:t>(v EUR)</w:t>
            </w:r>
          </w:p>
        </w:tc>
      </w:tr>
      <w:tr w:rsidR="00380404" w:rsidRPr="00954C75" w14:paraId="0F15BC9F" w14:textId="77777777" w:rsidTr="00380404">
        <w:tc>
          <w:tcPr>
            <w:tcW w:w="1980" w:type="dxa"/>
            <w:vAlign w:val="center"/>
          </w:tcPr>
          <w:p w14:paraId="57CDCAC3" w14:textId="77777777" w:rsidR="00380404" w:rsidRPr="00954C75" w:rsidRDefault="00380404" w:rsidP="00281A41">
            <w:pPr>
              <w:pStyle w:val="ListParagraph"/>
              <w:ind w:left="0"/>
              <w:jc w:val="center"/>
              <w:rPr>
                <w:rFonts w:ascii="Arial" w:hAnsi="Arial" w:cs="Arial"/>
              </w:rPr>
            </w:pPr>
          </w:p>
        </w:tc>
        <w:tc>
          <w:tcPr>
            <w:tcW w:w="1658" w:type="dxa"/>
            <w:vAlign w:val="center"/>
          </w:tcPr>
          <w:p w14:paraId="0CE88C36" w14:textId="77777777" w:rsidR="00380404" w:rsidRPr="00954C75" w:rsidRDefault="00380404" w:rsidP="00281A41">
            <w:pPr>
              <w:pStyle w:val="ListParagraph"/>
              <w:ind w:left="0"/>
              <w:jc w:val="center"/>
              <w:rPr>
                <w:rFonts w:ascii="Arial" w:hAnsi="Arial" w:cs="Arial"/>
              </w:rPr>
            </w:pPr>
            <w:r w:rsidRPr="00954C75">
              <w:rPr>
                <w:rFonts w:ascii="Arial" w:hAnsi="Arial" w:cs="Arial"/>
              </w:rPr>
              <w:t>1</w:t>
            </w:r>
          </w:p>
        </w:tc>
        <w:tc>
          <w:tcPr>
            <w:tcW w:w="1755" w:type="dxa"/>
            <w:vAlign w:val="center"/>
          </w:tcPr>
          <w:p w14:paraId="5057A046" w14:textId="77777777" w:rsidR="00380404" w:rsidRPr="00954C75" w:rsidRDefault="00380404" w:rsidP="00281A41">
            <w:pPr>
              <w:pStyle w:val="ListParagraph"/>
              <w:ind w:left="0"/>
              <w:jc w:val="center"/>
              <w:rPr>
                <w:rFonts w:ascii="Arial" w:hAnsi="Arial" w:cs="Arial"/>
              </w:rPr>
            </w:pPr>
            <w:r w:rsidRPr="00954C75">
              <w:rPr>
                <w:rFonts w:ascii="Arial" w:hAnsi="Arial" w:cs="Arial"/>
              </w:rPr>
              <w:t>2</w:t>
            </w:r>
          </w:p>
        </w:tc>
        <w:tc>
          <w:tcPr>
            <w:tcW w:w="1796" w:type="dxa"/>
            <w:vAlign w:val="center"/>
          </w:tcPr>
          <w:p w14:paraId="4CAC8129" w14:textId="77777777" w:rsidR="00380404" w:rsidRPr="00954C75" w:rsidRDefault="00380404" w:rsidP="00281A41">
            <w:pPr>
              <w:pStyle w:val="ListParagraph"/>
              <w:ind w:left="0"/>
              <w:jc w:val="center"/>
              <w:rPr>
                <w:rFonts w:ascii="Arial" w:hAnsi="Arial" w:cs="Arial"/>
              </w:rPr>
            </w:pPr>
            <w:r w:rsidRPr="00954C75">
              <w:rPr>
                <w:rFonts w:ascii="Arial" w:hAnsi="Arial" w:cs="Arial"/>
              </w:rPr>
              <w:t>3</w:t>
            </w:r>
          </w:p>
        </w:tc>
        <w:tc>
          <w:tcPr>
            <w:tcW w:w="1878" w:type="dxa"/>
            <w:vAlign w:val="center"/>
          </w:tcPr>
          <w:p w14:paraId="10E3D2AC" w14:textId="77777777" w:rsidR="00380404" w:rsidRPr="00954C75" w:rsidRDefault="00380404" w:rsidP="00281A41">
            <w:pPr>
              <w:pStyle w:val="ListParagraph"/>
              <w:ind w:left="0"/>
              <w:jc w:val="center"/>
              <w:rPr>
                <w:rFonts w:ascii="Arial" w:hAnsi="Arial" w:cs="Arial"/>
              </w:rPr>
            </w:pPr>
            <w:r w:rsidRPr="00954C75">
              <w:rPr>
                <w:rFonts w:ascii="Arial" w:hAnsi="Arial" w:cs="Arial"/>
              </w:rPr>
              <w:t>4=1+3</w:t>
            </w:r>
          </w:p>
        </w:tc>
      </w:tr>
      <w:tr w:rsidR="00380404" w:rsidRPr="00954C75" w14:paraId="0D0A5C02" w14:textId="77777777" w:rsidTr="00380404">
        <w:tc>
          <w:tcPr>
            <w:tcW w:w="1980" w:type="dxa"/>
            <w:vAlign w:val="center"/>
          </w:tcPr>
          <w:p w14:paraId="4FF1D2B6" w14:textId="6C2BE75C" w:rsidR="00380404" w:rsidRPr="00954C75" w:rsidRDefault="00380404" w:rsidP="00281A41">
            <w:pPr>
              <w:pStyle w:val="ListParagraph"/>
              <w:ind w:left="0"/>
              <w:jc w:val="both"/>
              <w:rPr>
                <w:rFonts w:ascii="Arial" w:hAnsi="Arial" w:cs="Arial"/>
              </w:rPr>
            </w:pPr>
            <w:r w:rsidRPr="00954C75">
              <w:rPr>
                <w:rFonts w:ascii="Arial" w:hAnsi="Arial" w:cs="Arial"/>
              </w:rPr>
              <w:t>Trajnostna energija lokalno 023 (konferenca)</w:t>
            </w:r>
          </w:p>
        </w:tc>
        <w:tc>
          <w:tcPr>
            <w:tcW w:w="1658" w:type="dxa"/>
            <w:vAlign w:val="center"/>
          </w:tcPr>
          <w:p w14:paraId="0B2D7DBE" w14:textId="77777777" w:rsidR="00380404" w:rsidRPr="00954C75" w:rsidRDefault="00380404" w:rsidP="00281A41">
            <w:pPr>
              <w:pStyle w:val="ListParagraph"/>
              <w:ind w:left="0"/>
              <w:jc w:val="both"/>
              <w:rPr>
                <w:rFonts w:ascii="Arial" w:hAnsi="Arial" w:cs="Arial"/>
              </w:rPr>
            </w:pPr>
          </w:p>
        </w:tc>
        <w:tc>
          <w:tcPr>
            <w:tcW w:w="1755" w:type="dxa"/>
            <w:vAlign w:val="center"/>
          </w:tcPr>
          <w:p w14:paraId="6B3D8B88" w14:textId="77777777" w:rsidR="00380404" w:rsidRPr="00954C75" w:rsidRDefault="00380404" w:rsidP="00281A41">
            <w:pPr>
              <w:pStyle w:val="ListParagraph"/>
              <w:ind w:left="0"/>
              <w:jc w:val="center"/>
              <w:rPr>
                <w:rFonts w:ascii="Arial" w:hAnsi="Arial" w:cs="Arial"/>
              </w:rPr>
            </w:pPr>
          </w:p>
        </w:tc>
        <w:tc>
          <w:tcPr>
            <w:tcW w:w="1796" w:type="dxa"/>
            <w:vAlign w:val="center"/>
          </w:tcPr>
          <w:p w14:paraId="331ED260" w14:textId="68631391" w:rsidR="00380404" w:rsidRPr="00954C75" w:rsidRDefault="00380404" w:rsidP="00281A41">
            <w:pPr>
              <w:pStyle w:val="ListParagraph"/>
              <w:ind w:left="0"/>
              <w:jc w:val="center"/>
              <w:rPr>
                <w:rFonts w:ascii="Arial" w:hAnsi="Arial" w:cs="Arial"/>
              </w:rPr>
            </w:pPr>
          </w:p>
        </w:tc>
        <w:tc>
          <w:tcPr>
            <w:tcW w:w="1878" w:type="dxa"/>
            <w:vAlign w:val="center"/>
          </w:tcPr>
          <w:p w14:paraId="40796AFE" w14:textId="77777777" w:rsidR="00380404" w:rsidRPr="00954C75" w:rsidRDefault="00380404" w:rsidP="00281A41">
            <w:pPr>
              <w:pStyle w:val="ListParagraph"/>
              <w:ind w:left="0"/>
              <w:jc w:val="both"/>
              <w:rPr>
                <w:rFonts w:ascii="Arial" w:hAnsi="Arial" w:cs="Arial"/>
              </w:rPr>
            </w:pPr>
          </w:p>
        </w:tc>
      </w:tr>
      <w:tr w:rsidR="00380404" w:rsidRPr="00954C75" w14:paraId="4C7DC451" w14:textId="77777777" w:rsidTr="00380404">
        <w:tc>
          <w:tcPr>
            <w:tcW w:w="1980" w:type="dxa"/>
            <w:vAlign w:val="center"/>
          </w:tcPr>
          <w:p w14:paraId="61786203" w14:textId="77777777" w:rsidR="00380404" w:rsidRPr="00954C75" w:rsidRDefault="00380404" w:rsidP="00281A41">
            <w:pPr>
              <w:pStyle w:val="ListParagraph"/>
              <w:ind w:left="0"/>
              <w:jc w:val="both"/>
              <w:rPr>
                <w:rFonts w:ascii="Arial" w:hAnsi="Arial" w:cs="Arial"/>
                <w:b/>
              </w:rPr>
            </w:pPr>
            <w:r w:rsidRPr="00954C75">
              <w:rPr>
                <w:rFonts w:ascii="Arial" w:hAnsi="Arial" w:cs="Arial"/>
                <w:b/>
              </w:rPr>
              <w:t xml:space="preserve">SKUPAJ VREDNOST </w:t>
            </w:r>
          </w:p>
          <w:p w14:paraId="6254EA26" w14:textId="77777777" w:rsidR="00380404" w:rsidRPr="00954C75" w:rsidRDefault="00380404" w:rsidP="00281A41">
            <w:pPr>
              <w:pStyle w:val="ListParagraph"/>
              <w:ind w:left="0"/>
              <w:jc w:val="both"/>
              <w:rPr>
                <w:rFonts w:ascii="Arial" w:hAnsi="Arial" w:cs="Arial"/>
                <w:b/>
              </w:rPr>
            </w:pPr>
            <w:r w:rsidRPr="00954C75">
              <w:rPr>
                <w:rFonts w:ascii="Arial" w:hAnsi="Arial" w:cs="Arial"/>
                <w:b/>
              </w:rPr>
              <w:t>(v EUR)</w:t>
            </w:r>
          </w:p>
        </w:tc>
        <w:tc>
          <w:tcPr>
            <w:tcW w:w="1658" w:type="dxa"/>
            <w:vAlign w:val="center"/>
          </w:tcPr>
          <w:p w14:paraId="6EA7A492" w14:textId="77777777" w:rsidR="00380404" w:rsidRPr="00954C75" w:rsidRDefault="00380404" w:rsidP="00281A41">
            <w:pPr>
              <w:pStyle w:val="ListParagraph"/>
              <w:ind w:left="0"/>
              <w:jc w:val="center"/>
              <w:rPr>
                <w:rFonts w:ascii="Arial" w:hAnsi="Arial" w:cs="Arial"/>
                <w:b/>
              </w:rPr>
            </w:pPr>
          </w:p>
        </w:tc>
        <w:tc>
          <w:tcPr>
            <w:tcW w:w="1755" w:type="dxa"/>
            <w:vAlign w:val="center"/>
          </w:tcPr>
          <w:p w14:paraId="30615D0A" w14:textId="77777777" w:rsidR="00380404" w:rsidRPr="00954C75" w:rsidRDefault="00380404" w:rsidP="00281A41">
            <w:pPr>
              <w:pStyle w:val="ListParagraph"/>
              <w:ind w:left="0"/>
              <w:jc w:val="center"/>
              <w:rPr>
                <w:rFonts w:ascii="Arial" w:hAnsi="Arial" w:cs="Arial"/>
                <w:b/>
              </w:rPr>
            </w:pPr>
          </w:p>
        </w:tc>
        <w:tc>
          <w:tcPr>
            <w:tcW w:w="1796" w:type="dxa"/>
            <w:vAlign w:val="center"/>
          </w:tcPr>
          <w:p w14:paraId="223B26F8" w14:textId="77777777" w:rsidR="00380404" w:rsidRPr="00954C75" w:rsidRDefault="00380404" w:rsidP="00281A41">
            <w:pPr>
              <w:pStyle w:val="ListParagraph"/>
              <w:ind w:left="0"/>
              <w:jc w:val="center"/>
              <w:rPr>
                <w:rFonts w:ascii="Arial" w:hAnsi="Arial" w:cs="Arial"/>
                <w:b/>
              </w:rPr>
            </w:pPr>
          </w:p>
        </w:tc>
        <w:tc>
          <w:tcPr>
            <w:tcW w:w="1878" w:type="dxa"/>
            <w:vAlign w:val="center"/>
          </w:tcPr>
          <w:p w14:paraId="5252C5DE" w14:textId="77777777" w:rsidR="00380404" w:rsidRPr="00954C75" w:rsidRDefault="00380404" w:rsidP="00281A41">
            <w:pPr>
              <w:pStyle w:val="ListParagraph"/>
              <w:ind w:left="0"/>
              <w:jc w:val="both"/>
              <w:rPr>
                <w:rFonts w:ascii="Arial" w:hAnsi="Arial" w:cs="Arial"/>
                <w:b/>
              </w:rPr>
            </w:pPr>
          </w:p>
        </w:tc>
      </w:tr>
    </w:tbl>
    <w:p w14:paraId="0C021C6D" w14:textId="77777777" w:rsidR="00380404" w:rsidRPr="00954C75" w:rsidRDefault="00380404" w:rsidP="000D4B0F">
      <w:pPr>
        <w:spacing w:after="0"/>
        <w:jc w:val="both"/>
        <w:rPr>
          <w:rFonts w:cs="Arial"/>
        </w:rPr>
      </w:pPr>
    </w:p>
    <w:p w14:paraId="1C0E3BF1" w14:textId="77777777" w:rsidR="00380404" w:rsidRPr="00954C75" w:rsidRDefault="00380404" w:rsidP="000D4B0F">
      <w:pPr>
        <w:spacing w:after="0"/>
        <w:jc w:val="both"/>
        <w:rPr>
          <w:rFonts w:cs="Arial"/>
        </w:rPr>
      </w:pPr>
    </w:p>
    <w:p w14:paraId="5BBCAA53" w14:textId="537A7603" w:rsidR="00D85282" w:rsidRPr="00954C75" w:rsidRDefault="00D85282" w:rsidP="000D4B0F">
      <w:pPr>
        <w:spacing w:after="0"/>
        <w:jc w:val="both"/>
        <w:rPr>
          <w:rFonts w:cs="Arial"/>
        </w:rPr>
      </w:pPr>
      <w:r w:rsidRPr="00954C75">
        <w:rPr>
          <w:rFonts w:cs="Arial"/>
        </w:rPr>
        <w:t>Ponudbena cena za celotno izvedbo naročila po specifikaciji naročnika znaša _________ EUR brez DDV.</w:t>
      </w:r>
    </w:p>
    <w:p w14:paraId="1FFD52B7" w14:textId="77777777" w:rsidR="00D85282" w:rsidRPr="00954C75" w:rsidRDefault="00D85282" w:rsidP="000D4B0F">
      <w:pPr>
        <w:spacing w:after="0"/>
        <w:jc w:val="both"/>
        <w:rPr>
          <w:rFonts w:cs="Arial"/>
        </w:rPr>
      </w:pPr>
    </w:p>
    <w:p w14:paraId="734408BA" w14:textId="715E9047" w:rsidR="00D85282" w:rsidRPr="00954C75" w:rsidRDefault="00D85282" w:rsidP="000D4B0F">
      <w:pPr>
        <w:spacing w:after="0"/>
        <w:jc w:val="both"/>
        <w:rPr>
          <w:rFonts w:cs="Arial"/>
        </w:rPr>
      </w:pPr>
      <w:r w:rsidRPr="00954C75">
        <w:rPr>
          <w:rFonts w:cs="Arial"/>
        </w:rPr>
        <w:t>V ceno so vključeni vsi stroški, ki jih mora ponudnik upoštevati pri izvedbi, tako da ponudnik od naročnika ne more zahtevati nobenih dodatnih plačil ali povračil stroškov.</w:t>
      </w:r>
    </w:p>
    <w:p w14:paraId="53D1EF59" w14:textId="4C4C7F21" w:rsidR="003E5BD0" w:rsidRPr="00954C75" w:rsidRDefault="003E5BD0" w:rsidP="000D4B0F">
      <w:pPr>
        <w:spacing w:after="0"/>
        <w:jc w:val="both"/>
        <w:rPr>
          <w:rFonts w:cs="Arial"/>
        </w:rPr>
      </w:pPr>
    </w:p>
    <w:p w14:paraId="2DB5EF0E" w14:textId="7B7AF6C6" w:rsidR="003E5BD0" w:rsidRPr="00954C75" w:rsidRDefault="003E5BD0" w:rsidP="000D4B0F">
      <w:pPr>
        <w:spacing w:after="0"/>
        <w:jc w:val="both"/>
        <w:rPr>
          <w:rFonts w:cs="Arial"/>
        </w:rPr>
      </w:pPr>
      <w:r w:rsidRPr="00954C75">
        <w:rPr>
          <w:rFonts w:cs="Arial"/>
        </w:rPr>
        <w:t>Prilog</w:t>
      </w:r>
      <w:r w:rsidR="00444A43" w:rsidRPr="00954C75">
        <w:rPr>
          <w:rFonts w:cs="Arial"/>
        </w:rPr>
        <w:t>e</w:t>
      </w:r>
      <w:r w:rsidRPr="00954C75">
        <w:rPr>
          <w:rFonts w:cs="Arial"/>
        </w:rPr>
        <w:t>:</w:t>
      </w:r>
    </w:p>
    <w:p w14:paraId="65331614" w14:textId="60A68375" w:rsidR="00C3465E" w:rsidRPr="00954C75" w:rsidRDefault="00C3465E" w:rsidP="000D4B0F">
      <w:pPr>
        <w:pStyle w:val="ListParagraph"/>
        <w:numPr>
          <w:ilvl w:val="0"/>
          <w:numId w:val="1"/>
        </w:numPr>
        <w:spacing w:after="0"/>
        <w:jc w:val="both"/>
        <w:rPr>
          <w:rFonts w:ascii="Arial" w:hAnsi="Arial" w:cs="Arial"/>
        </w:rPr>
      </w:pPr>
      <w:r w:rsidRPr="00954C75">
        <w:rPr>
          <w:rFonts w:ascii="Arial" w:hAnsi="Arial" w:cs="Arial"/>
        </w:rPr>
        <w:t>Specifikacija naročila</w:t>
      </w:r>
    </w:p>
    <w:p w14:paraId="6F0DFD9C" w14:textId="4B55E8F7" w:rsidR="00EF57EE" w:rsidRPr="00954C75" w:rsidRDefault="00EF57EE" w:rsidP="00EF57EE">
      <w:pPr>
        <w:pStyle w:val="ListParagraph"/>
        <w:numPr>
          <w:ilvl w:val="0"/>
          <w:numId w:val="1"/>
        </w:numPr>
        <w:spacing w:after="0"/>
        <w:jc w:val="both"/>
        <w:rPr>
          <w:rFonts w:ascii="Arial" w:hAnsi="Arial" w:cs="Arial"/>
        </w:rPr>
      </w:pPr>
      <w:r w:rsidRPr="00954C75">
        <w:rPr>
          <w:rFonts w:ascii="Arial" w:hAnsi="Arial" w:cs="Arial"/>
        </w:rPr>
        <w:t>Okvirni predlog izvedbe konference z vključenim okvirnim terminskim planom in okvirnim komunikacijskim načrtom</w:t>
      </w:r>
    </w:p>
    <w:p w14:paraId="4DB1C227" w14:textId="77777777" w:rsidR="00D85282" w:rsidRPr="00954C75" w:rsidRDefault="00D85282" w:rsidP="000D4B0F">
      <w:pPr>
        <w:spacing w:after="0"/>
        <w:jc w:val="both"/>
        <w:rPr>
          <w:rFonts w:cs="Arial"/>
        </w:rPr>
      </w:pPr>
    </w:p>
    <w:p w14:paraId="7040F123" w14:textId="77777777" w:rsidR="00665B59" w:rsidRPr="00954C75" w:rsidRDefault="00665B59" w:rsidP="000D4B0F">
      <w:pPr>
        <w:jc w:val="both"/>
        <w:rPr>
          <w:rFonts w:cs="Arial"/>
        </w:rPr>
      </w:pPr>
    </w:p>
    <w:p w14:paraId="6DA8AF4D" w14:textId="4E88A720" w:rsidR="00D85282" w:rsidRPr="00954C75" w:rsidRDefault="00D85282" w:rsidP="000D4B0F">
      <w:pPr>
        <w:jc w:val="both"/>
        <w:rPr>
          <w:rFonts w:cs="Arial"/>
        </w:rPr>
      </w:pPr>
      <w:r w:rsidRPr="00954C75">
        <w:rPr>
          <w:rFonts w:cs="Arial"/>
        </w:rPr>
        <w:t>Kraj in datum: __</w:t>
      </w:r>
      <w:r w:rsidR="003E5BD0" w:rsidRPr="00954C75">
        <w:rPr>
          <w:rFonts w:cs="Arial"/>
        </w:rPr>
        <w:t>_______________________________</w:t>
      </w:r>
    </w:p>
    <w:p w14:paraId="7B5A16A7" w14:textId="77777777" w:rsidR="00D85282" w:rsidRPr="00954C75" w:rsidRDefault="00D85282" w:rsidP="000D4B0F">
      <w:pPr>
        <w:jc w:val="both"/>
        <w:rPr>
          <w:rFonts w:cs="Arial"/>
        </w:rPr>
      </w:pPr>
    </w:p>
    <w:p w14:paraId="0846627F" w14:textId="0F017324" w:rsidR="00AA611E" w:rsidRPr="00954C75" w:rsidRDefault="00D85282" w:rsidP="000D4B0F">
      <w:pPr>
        <w:spacing w:after="0"/>
        <w:jc w:val="both"/>
        <w:rPr>
          <w:rFonts w:cs="Arial"/>
        </w:rPr>
      </w:pPr>
      <w:r w:rsidRPr="00954C75">
        <w:rPr>
          <w:rFonts w:cs="Arial"/>
        </w:rPr>
        <w:t>Podpis in žig: ___</w:t>
      </w:r>
      <w:r w:rsidR="003E5BD0" w:rsidRPr="00954C75">
        <w:rPr>
          <w:rFonts w:cs="Arial"/>
        </w:rPr>
        <w:t>_______________________________</w:t>
      </w:r>
    </w:p>
    <w:p w14:paraId="27AE48D1" w14:textId="77777777" w:rsidR="009348BA" w:rsidRDefault="009348BA" w:rsidP="000D4B0F">
      <w:pPr>
        <w:pStyle w:val="ListParagraph"/>
        <w:numPr>
          <w:ilvl w:val="0"/>
          <w:numId w:val="7"/>
        </w:numPr>
        <w:spacing w:after="0"/>
        <w:jc w:val="both"/>
        <w:rPr>
          <w:rFonts w:ascii="Arial" w:hAnsi="Arial" w:cs="Arial"/>
        </w:rPr>
      </w:pPr>
    </w:p>
    <w:p w14:paraId="10BC38BA" w14:textId="77777777" w:rsidR="009348BA" w:rsidRDefault="009348BA">
      <w:pPr>
        <w:rPr>
          <w:rFonts w:cs="Arial"/>
        </w:rPr>
      </w:pPr>
      <w:r>
        <w:rPr>
          <w:rFonts w:cs="Arial"/>
        </w:rPr>
        <w:br w:type="page"/>
      </w:r>
    </w:p>
    <w:p w14:paraId="3D62B19E" w14:textId="77777777" w:rsidR="0060255D" w:rsidRPr="00954C75" w:rsidRDefault="0060255D" w:rsidP="000D4B0F">
      <w:pPr>
        <w:pStyle w:val="NoSpacing"/>
        <w:spacing w:line="276" w:lineRule="auto"/>
        <w:rPr>
          <w:rFonts w:cs="Arial"/>
          <w:b/>
          <w:lang w:val="sl-SI"/>
        </w:rPr>
      </w:pPr>
      <w:r w:rsidRPr="00954C75">
        <w:rPr>
          <w:rFonts w:cs="Arial"/>
          <w:b/>
          <w:lang w:val="sl-SI"/>
        </w:rPr>
        <w:t>Borzen, operater trga z elektriko, d. o. o.</w:t>
      </w:r>
    </w:p>
    <w:p w14:paraId="0E44D165" w14:textId="77777777" w:rsidR="0060255D" w:rsidRPr="00954C75" w:rsidRDefault="0060255D" w:rsidP="000D4B0F">
      <w:pPr>
        <w:pStyle w:val="NoSpacing"/>
        <w:spacing w:line="276" w:lineRule="auto"/>
        <w:rPr>
          <w:rFonts w:cs="Arial"/>
          <w:b/>
          <w:lang w:val="sl-SI"/>
        </w:rPr>
      </w:pPr>
      <w:r w:rsidRPr="00954C75">
        <w:rPr>
          <w:rFonts w:cs="Arial"/>
          <w:b/>
          <w:lang w:val="sl-SI"/>
        </w:rPr>
        <w:t>Dunajska cesta 156</w:t>
      </w:r>
    </w:p>
    <w:p w14:paraId="0121BEC0" w14:textId="77777777" w:rsidR="0060255D" w:rsidRPr="00954C75" w:rsidRDefault="0060255D" w:rsidP="000D4B0F">
      <w:pPr>
        <w:pStyle w:val="NoSpacing"/>
        <w:spacing w:line="276" w:lineRule="auto"/>
        <w:rPr>
          <w:rFonts w:cs="Arial"/>
          <w:b/>
          <w:lang w:val="sl-SI"/>
        </w:rPr>
      </w:pPr>
      <w:r w:rsidRPr="00954C75">
        <w:rPr>
          <w:rFonts w:cs="Arial"/>
          <w:b/>
          <w:lang w:val="sl-SI"/>
        </w:rPr>
        <w:t>1000 Ljubljana</w:t>
      </w:r>
    </w:p>
    <w:p w14:paraId="069F81ED" w14:textId="77777777" w:rsidR="0060255D" w:rsidRPr="00954C75" w:rsidRDefault="0060255D" w:rsidP="000D4B0F">
      <w:pPr>
        <w:pStyle w:val="NoSpacing"/>
        <w:spacing w:line="276" w:lineRule="auto"/>
        <w:rPr>
          <w:rFonts w:cs="Arial"/>
          <w:lang w:val="sl-SI"/>
        </w:rPr>
      </w:pPr>
      <w:r w:rsidRPr="00954C75">
        <w:rPr>
          <w:rFonts w:cs="Arial"/>
          <w:lang w:val="sl-SI"/>
        </w:rPr>
        <w:t>Matična številka: 1613383000</w:t>
      </w:r>
    </w:p>
    <w:p w14:paraId="30482117" w14:textId="77777777" w:rsidR="0060255D" w:rsidRPr="00954C75" w:rsidRDefault="0060255D" w:rsidP="000D4B0F">
      <w:pPr>
        <w:pStyle w:val="NoSpacing"/>
        <w:spacing w:line="276" w:lineRule="auto"/>
        <w:rPr>
          <w:rFonts w:cs="Arial"/>
          <w:lang w:val="sl-SI"/>
        </w:rPr>
      </w:pPr>
      <w:r w:rsidRPr="00954C75">
        <w:rPr>
          <w:rFonts w:cs="Arial"/>
          <w:lang w:val="sl-SI"/>
        </w:rPr>
        <w:t>ID za DDV: SI 27799468</w:t>
      </w:r>
    </w:p>
    <w:p w14:paraId="5A2A32F9" w14:textId="3B8C77BE" w:rsidR="0060255D" w:rsidRPr="00954C75" w:rsidRDefault="0060255D" w:rsidP="000D4B0F">
      <w:pPr>
        <w:pStyle w:val="NoSpacing"/>
        <w:spacing w:line="276" w:lineRule="auto"/>
        <w:rPr>
          <w:rFonts w:cs="Arial"/>
          <w:lang w:val="sl-SI"/>
        </w:rPr>
      </w:pPr>
      <w:r w:rsidRPr="00954C75">
        <w:rPr>
          <w:rFonts w:cs="Arial"/>
          <w:lang w:val="sl-SI"/>
        </w:rPr>
        <w:t>ki ga zastopa direktor mag. Borut Rajer</w:t>
      </w:r>
    </w:p>
    <w:p w14:paraId="1FF25D2D" w14:textId="77777777" w:rsidR="0060255D" w:rsidRPr="00954C75" w:rsidRDefault="0060255D" w:rsidP="000D4B0F">
      <w:pPr>
        <w:spacing w:after="0"/>
        <w:rPr>
          <w:rFonts w:cs="Arial"/>
        </w:rPr>
      </w:pPr>
      <w:r w:rsidRPr="00954C75">
        <w:rPr>
          <w:rFonts w:cs="Arial"/>
        </w:rPr>
        <w:t>(v nadaljevanju besedila: naročnik)</w:t>
      </w:r>
    </w:p>
    <w:p w14:paraId="2FED59EC" w14:textId="77777777" w:rsidR="0060255D" w:rsidRPr="00954C75" w:rsidRDefault="0060255D" w:rsidP="000D4B0F">
      <w:pPr>
        <w:spacing w:after="0"/>
        <w:rPr>
          <w:rFonts w:cs="Arial"/>
        </w:rPr>
      </w:pPr>
    </w:p>
    <w:p w14:paraId="3F9F6CA8" w14:textId="77777777" w:rsidR="0060255D" w:rsidRPr="00954C75" w:rsidRDefault="0060255D" w:rsidP="000D4B0F">
      <w:pPr>
        <w:spacing w:after="0"/>
        <w:rPr>
          <w:rFonts w:cs="Arial"/>
        </w:rPr>
      </w:pPr>
      <w:r w:rsidRPr="00954C75">
        <w:rPr>
          <w:rFonts w:cs="Arial"/>
        </w:rPr>
        <w:t>in</w:t>
      </w:r>
    </w:p>
    <w:p w14:paraId="62182C2A" w14:textId="77777777" w:rsidR="0060255D" w:rsidRPr="00954C75" w:rsidRDefault="0060255D" w:rsidP="000D4B0F">
      <w:pPr>
        <w:spacing w:after="0"/>
        <w:rPr>
          <w:rFonts w:cs="Arial"/>
        </w:rPr>
      </w:pPr>
    </w:p>
    <w:p w14:paraId="54633DDE" w14:textId="4352CACF" w:rsidR="0060255D" w:rsidRPr="00954C75" w:rsidRDefault="0060255D" w:rsidP="000D4B0F">
      <w:pPr>
        <w:pStyle w:val="NoSpacing"/>
        <w:spacing w:line="276" w:lineRule="auto"/>
        <w:rPr>
          <w:rFonts w:cs="Arial"/>
          <w:b/>
          <w:lang w:val="sl-SI"/>
        </w:rPr>
      </w:pPr>
      <w:r w:rsidRPr="00954C75">
        <w:rPr>
          <w:rFonts w:cs="Arial"/>
          <w:b/>
          <w:lang w:val="sl-SI"/>
        </w:rPr>
        <w:t>___________</w:t>
      </w:r>
    </w:p>
    <w:p w14:paraId="592C8769" w14:textId="77777777" w:rsidR="0060255D" w:rsidRPr="00954C75" w:rsidRDefault="0060255D" w:rsidP="000D4B0F">
      <w:pPr>
        <w:pStyle w:val="NoSpacing"/>
        <w:spacing w:line="276" w:lineRule="auto"/>
        <w:rPr>
          <w:rFonts w:cs="Arial"/>
          <w:b/>
          <w:lang w:val="sl-SI"/>
        </w:rPr>
      </w:pPr>
      <w:r w:rsidRPr="00954C75">
        <w:rPr>
          <w:rFonts w:cs="Arial"/>
          <w:b/>
          <w:lang w:val="sl-SI"/>
        </w:rPr>
        <w:t>___________</w:t>
      </w:r>
    </w:p>
    <w:p w14:paraId="6846533B" w14:textId="77777777" w:rsidR="0060255D" w:rsidRPr="00954C75" w:rsidRDefault="0060255D" w:rsidP="000D4B0F">
      <w:pPr>
        <w:pStyle w:val="NoSpacing"/>
        <w:spacing w:line="276" w:lineRule="auto"/>
        <w:rPr>
          <w:rFonts w:cs="Arial"/>
          <w:b/>
          <w:lang w:val="sl-SI"/>
        </w:rPr>
      </w:pPr>
      <w:r w:rsidRPr="00954C75">
        <w:rPr>
          <w:rFonts w:cs="Arial"/>
          <w:b/>
          <w:lang w:val="sl-SI"/>
        </w:rPr>
        <w:t>___________</w:t>
      </w:r>
    </w:p>
    <w:p w14:paraId="540BB706" w14:textId="282ACDF4" w:rsidR="0060255D" w:rsidRPr="00954C75" w:rsidRDefault="0060255D" w:rsidP="000D4B0F">
      <w:pPr>
        <w:pStyle w:val="NoSpacing"/>
        <w:spacing w:line="276" w:lineRule="auto"/>
        <w:rPr>
          <w:rFonts w:cs="Arial"/>
          <w:lang w:val="sl-SI"/>
        </w:rPr>
      </w:pPr>
      <w:r w:rsidRPr="00954C75">
        <w:rPr>
          <w:rFonts w:cs="Arial"/>
          <w:lang w:val="sl-SI"/>
        </w:rPr>
        <w:t>Matična številka: __________</w:t>
      </w:r>
    </w:p>
    <w:p w14:paraId="607950AC" w14:textId="42FF4514" w:rsidR="0060255D" w:rsidRPr="00954C75" w:rsidRDefault="0060255D" w:rsidP="000D4B0F">
      <w:pPr>
        <w:pStyle w:val="NoSpacing"/>
        <w:spacing w:line="276" w:lineRule="auto"/>
        <w:rPr>
          <w:rFonts w:cs="Arial"/>
          <w:lang w:val="sl-SI"/>
        </w:rPr>
      </w:pPr>
      <w:r w:rsidRPr="00954C75">
        <w:rPr>
          <w:rFonts w:cs="Arial"/>
          <w:lang w:val="sl-SI"/>
        </w:rPr>
        <w:t>ID za DDV: __________</w:t>
      </w:r>
    </w:p>
    <w:p w14:paraId="2918BB1D" w14:textId="2A3F4CA1" w:rsidR="0060255D" w:rsidRPr="00954C75" w:rsidRDefault="0060255D" w:rsidP="000D4B0F">
      <w:pPr>
        <w:pStyle w:val="NoSpacing"/>
        <w:spacing w:line="276" w:lineRule="auto"/>
        <w:rPr>
          <w:rFonts w:cs="Arial"/>
          <w:lang w:val="sl-SI"/>
        </w:rPr>
      </w:pPr>
      <w:r w:rsidRPr="00954C75">
        <w:rPr>
          <w:rFonts w:cs="Arial"/>
          <w:lang w:val="sl-SI"/>
        </w:rPr>
        <w:t>ki ga/jo zastopa direktor __________</w:t>
      </w:r>
    </w:p>
    <w:p w14:paraId="34CF1F34" w14:textId="77777777" w:rsidR="0060255D" w:rsidRPr="00954C75" w:rsidRDefault="0060255D" w:rsidP="000D4B0F">
      <w:pPr>
        <w:pStyle w:val="NoSpacing"/>
        <w:spacing w:line="276" w:lineRule="auto"/>
        <w:rPr>
          <w:rFonts w:cs="Arial"/>
          <w:lang w:val="sl-SI"/>
        </w:rPr>
      </w:pPr>
      <w:r w:rsidRPr="00954C75">
        <w:rPr>
          <w:rFonts w:cs="Arial"/>
          <w:lang w:val="sl-SI"/>
        </w:rPr>
        <w:t>(v nadaljnjem besedilu: izvajalec)</w:t>
      </w:r>
    </w:p>
    <w:p w14:paraId="08ECD54D" w14:textId="77777777" w:rsidR="0060255D" w:rsidRPr="00954C75" w:rsidRDefault="0060255D" w:rsidP="000D4B0F">
      <w:pPr>
        <w:spacing w:after="0"/>
        <w:rPr>
          <w:rFonts w:cs="Arial"/>
        </w:rPr>
      </w:pPr>
    </w:p>
    <w:p w14:paraId="00BFA26C" w14:textId="77777777" w:rsidR="0060255D" w:rsidRPr="00954C75" w:rsidRDefault="0060255D" w:rsidP="000D4B0F">
      <w:pPr>
        <w:spacing w:after="0"/>
        <w:rPr>
          <w:rFonts w:cs="Arial"/>
        </w:rPr>
      </w:pPr>
      <w:r w:rsidRPr="00954C75">
        <w:rPr>
          <w:rFonts w:cs="Arial"/>
        </w:rPr>
        <w:t>skleneta in dogovorita naslednjo</w:t>
      </w:r>
    </w:p>
    <w:p w14:paraId="394AD20F" w14:textId="3DD8049D" w:rsidR="0060255D" w:rsidRPr="00954C75" w:rsidRDefault="0060255D" w:rsidP="000D4B0F">
      <w:pPr>
        <w:spacing w:after="0"/>
        <w:rPr>
          <w:rFonts w:cs="Arial"/>
        </w:rPr>
      </w:pPr>
    </w:p>
    <w:p w14:paraId="2335C79D" w14:textId="77777777" w:rsidR="00E758ED" w:rsidRPr="00954C75" w:rsidRDefault="00E758ED" w:rsidP="000D4B0F">
      <w:pPr>
        <w:spacing w:after="0"/>
        <w:rPr>
          <w:rFonts w:cs="Arial"/>
        </w:rPr>
      </w:pPr>
    </w:p>
    <w:p w14:paraId="0669525C" w14:textId="77777777" w:rsidR="0060255D" w:rsidRPr="00954C75" w:rsidRDefault="0060255D" w:rsidP="000D4B0F">
      <w:pPr>
        <w:spacing w:after="0"/>
        <w:jc w:val="center"/>
        <w:rPr>
          <w:rFonts w:cs="Arial"/>
          <w:b/>
          <w:sz w:val="24"/>
          <w:szCs w:val="24"/>
        </w:rPr>
      </w:pPr>
      <w:r w:rsidRPr="00954C75">
        <w:rPr>
          <w:rFonts w:cs="Arial"/>
          <w:b/>
          <w:sz w:val="24"/>
          <w:szCs w:val="24"/>
        </w:rPr>
        <w:t>Pogodbo o izvedbi storitve</w:t>
      </w:r>
    </w:p>
    <w:p w14:paraId="11893CC9" w14:textId="3A378516" w:rsidR="0060255D" w:rsidRPr="00954C75" w:rsidRDefault="0060255D" w:rsidP="000D4B0F">
      <w:pPr>
        <w:spacing w:after="0"/>
        <w:jc w:val="center"/>
        <w:rPr>
          <w:rFonts w:cs="Arial"/>
          <w:b/>
          <w:sz w:val="24"/>
          <w:szCs w:val="24"/>
        </w:rPr>
      </w:pPr>
      <w:r w:rsidRPr="00954C75">
        <w:rPr>
          <w:rFonts w:cs="Arial"/>
          <w:b/>
          <w:sz w:val="24"/>
          <w:szCs w:val="24"/>
        </w:rPr>
        <w:t>»</w:t>
      </w:r>
      <w:sdt>
        <w:sdtPr>
          <w:rPr>
            <w:rFonts w:cs="Arial"/>
            <w:b/>
            <w:sz w:val="24"/>
            <w:szCs w:val="24"/>
          </w:rPr>
          <w:alias w:val="Zadeva"/>
          <w:tag w:val="Zadeva"/>
          <w:id w:val="828641239"/>
          <w:placeholder>
            <w:docPart w:val="4BF7954923524BF58515C11CB8A9BC53"/>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445E7B" w:rsidRPr="00954C75">
            <w:rPr>
              <w:rFonts w:cs="Arial"/>
              <w:b/>
              <w:sz w:val="24"/>
              <w:szCs w:val="24"/>
            </w:rPr>
            <w:t>Izvedba konference Trajnostna energija lokalno 023</w:t>
          </w:r>
        </w:sdtContent>
      </w:sdt>
      <w:r w:rsidRPr="00954C75">
        <w:rPr>
          <w:rFonts w:cs="Arial"/>
          <w:b/>
          <w:sz w:val="24"/>
          <w:szCs w:val="24"/>
        </w:rPr>
        <w:t>«</w:t>
      </w:r>
    </w:p>
    <w:p w14:paraId="0DDC27A9" w14:textId="2F8D01A0" w:rsidR="0060255D" w:rsidRPr="00954C75" w:rsidRDefault="0060255D" w:rsidP="000D4B0F">
      <w:pPr>
        <w:spacing w:after="0"/>
        <w:jc w:val="center"/>
        <w:rPr>
          <w:rFonts w:cs="Arial"/>
          <w:b/>
          <w:sz w:val="24"/>
          <w:szCs w:val="24"/>
        </w:rPr>
      </w:pPr>
      <w:r w:rsidRPr="00954C75">
        <w:rPr>
          <w:rFonts w:cs="Arial"/>
          <w:b/>
          <w:sz w:val="24"/>
          <w:szCs w:val="24"/>
        </w:rPr>
        <w:t xml:space="preserve">št. </w:t>
      </w:r>
      <w:sdt>
        <w:sdtPr>
          <w:rPr>
            <w:rFonts w:cs="Arial"/>
            <w:b/>
            <w:sz w:val="24"/>
            <w:szCs w:val="24"/>
          </w:rPr>
          <w:alias w:val="Naročilo: Referenčna številka"/>
          <w:tag w:val="NarociloReferencnaStevilka"/>
          <w:id w:val="-1367370691"/>
          <w:placeholder>
            <w:docPart w:val="582D08421CBF4DA29176A7243F9F6CEA"/>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380404" w:rsidRPr="00954C75">
            <w:rPr>
              <w:rFonts w:cs="Arial"/>
              <w:b/>
              <w:sz w:val="24"/>
              <w:szCs w:val="24"/>
            </w:rPr>
            <w:t>JN-1297-23</w:t>
          </w:r>
        </w:sdtContent>
      </w:sdt>
    </w:p>
    <w:p w14:paraId="6564F45B" w14:textId="7A6A2570" w:rsidR="00E758ED" w:rsidRPr="00954C75" w:rsidRDefault="00E758ED" w:rsidP="000D4B0F">
      <w:pPr>
        <w:spacing w:after="0"/>
        <w:jc w:val="center"/>
        <w:rPr>
          <w:rFonts w:cs="Arial"/>
          <w:b/>
          <w:sz w:val="24"/>
          <w:szCs w:val="24"/>
        </w:rPr>
      </w:pPr>
    </w:p>
    <w:p w14:paraId="552B365E" w14:textId="77777777" w:rsidR="00E758ED" w:rsidRPr="00954C75" w:rsidRDefault="00E758ED" w:rsidP="000D4B0F">
      <w:pPr>
        <w:spacing w:after="0"/>
        <w:jc w:val="center"/>
        <w:rPr>
          <w:rFonts w:cs="Arial"/>
          <w:b/>
          <w:sz w:val="24"/>
          <w:szCs w:val="24"/>
        </w:rPr>
      </w:pPr>
    </w:p>
    <w:p w14:paraId="51EA3790"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21627FDB" w14:textId="77777777" w:rsidR="0060255D" w:rsidRPr="00954C75" w:rsidRDefault="0060255D" w:rsidP="000D4B0F">
      <w:pPr>
        <w:spacing w:after="0"/>
        <w:jc w:val="center"/>
        <w:rPr>
          <w:rFonts w:cs="Arial"/>
          <w:b/>
        </w:rPr>
      </w:pPr>
      <w:r w:rsidRPr="00954C75">
        <w:rPr>
          <w:rFonts w:cs="Arial"/>
          <w:b/>
        </w:rPr>
        <w:t>Uvodna določba</w:t>
      </w:r>
    </w:p>
    <w:p w14:paraId="5ACFC7A7" w14:textId="77777777" w:rsidR="0060255D" w:rsidRPr="00954C75" w:rsidRDefault="0060255D" w:rsidP="000D4B0F">
      <w:pPr>
        <w:autoSpaceDE w:val="0"/>
        <w:autoSpaceDN w:val="0"/>
        <w:adjustRightInd w:val="0"/>
        <w:spacing w:after="0"/>
        <w:contextualSpacing/>
        <w:jc w:val="both"/>
        <w:rPr>
          <w:rFonts w:cs="Arial"/>
        </w:rPr>
      </w:pPr>
    </w:p>
    <w:p w14:paraId="702B3C5D" w14:textId="77777777" w:rsidR="0060255D" w:rsidRPr="00954C75" w:rsidRDefault="0060255D" w:rsidP="000D4B0F">
      <w:pPr>
        <w:autoSpaceDE w:val="0"/>
        <w:autoSpaceDN w:val="0"/>
        <w:adjustRightInd w:val="0"/>
        <w:spacing w:after="0"/>
        <w:contextualSpacing/>
        <w:jc w:val="both"/>
        <w:rPr>
          <w:rFonts w:cs="Arial"/>
        </w:rPr>
      </w:pPr>
      <w:r w:rsidRPr="00954C75">
        <w:rPr>
          <w:rFonts w:cs="Arial"/>
        </w:rPr>
        <w:t>Pogodbeni stranki uvodoma kot nesporno ugotavljata, da:</w:t>
      </w:r>
    </w:p>
    <w:p w14:paraId="45B7AECD" w14:textId="77777777" w:rsidR="0060255D" w:rsidRPr="00954C75" w:rsidRDefault="0060255D" w:rsidP="000D4B0F">
      <w:pPr>
        <w:autoSpaceDE w:val="0"/>
        <w:autoSpaceDN w:val="0"/>
        <w:adjustRightInd w:val="0"/>
        <w:spacing w:after="0"/>
        <w:contextualSpacing/>
        <w:jc w:val="both"/>
        <w:rPr>
          <w:rFonts w:cs="Arial"/>
        </w:rPr>
      </w:pPr>
    </w:p>
    <w:p w14:paraId="32B9C16B" w14:textId="2B61C648" w:rsidR="0060255D" w:rsidRPr="00954C75" w:rsidRDefault="0060255D" w:rsidP="007B3006">
      <w:pPr>
        <w:pStyle w:val="ListParagraph"/>
        <w:numPr>
          <w:ilvl w:val="0"/>
          <w:numId w:val="4"/>
        </w:numPr>
        <w:suppressAutoHyphens/>
        <w:spacing w:after="0"/>
        <w:jc w:val="both"/>
        <w:rPr>
          <w:rFonts w:ascii="Arial" w:hAnsi="Arial" w:cs="Arial"/>
          <w:b/>
        </w:rPr>
      </w:pPr>
      <w:r w:rsidRPr="00954C75">
        <w:rPr>
          <w:rFonts w:ascii="Arial" w:hAnsi="Arial" w:cs="Arial"/>
        </w:rPr>
        <w:t>ima naročnik skladno z Zakonom o javnih naročilih (</w:t>
      </w:r>
      <w:r w:rsidR="007B3006" w:rsidRPr="00954C75">
        <w:rPr>
          <w:rFonts w:ascii="Arial" w:hAnsi="Arial" w:cs="Arial"/>
        </w:rPr>
        <w:t>Uradni list RS, št. 91/15, 14/18, 121/21, 10/22, 74/22 – odl. US, 100/22 – ZNUZSZS in 28/23; v nadaljevanju: ZJN-3</w:t>
      </w:r>
      <w:r w:rsidRPr="00954C75">
        <w:rPr>
          <w:rFonts w:ascii="Arial" w:hAnsi="Arial" w:cs="Arial"/>
        </w:rPr>
        <w:t>) status naročnika na infrastrukturnem področju,</w:t>
      </w:r>
    </w:p>
    <w:p w14:paraId="1B3E02A3" w14:textId="644E3F3D" w:rsidR="0060255D" w:rsidRPr="00954C75" w:rsidRDefault="0060255D" w:rsidP="000D4B0F">
      <w:pPr>
        <w:pStyle w:val="ListParagraph"/>
        <w:numPr>
          <w:ilvl w:val="0"/>
          <w:numId w:val="4"/>
        </w:numPr>
        <w:suppressAutoHyphens/>
        <w:spacing w:after="0"/>
        <w:jc w:val="both"/>
        <w:rPr>
          <w:rFonts w:ascii="Arial" w:hAnsi="Arial" w:cs="Arial"/>
          <w:b/>
        </w:rPr>
      </w:pPr>
      <w:r w:rsidRPr="00954C75">
        <w:rPr>
          <w:rFonts w:ascii="Arial" w:hAnsi="Arial" w:cs="Arial"/>
        </w:rPr>
        <w:t xml:space="preserve">se, glede na ocenjeno vrednost predmetnega javnega </w:t>
      </w:r>
      <w:bookmarkStart w:id="7" w:name="_GoBack"/>
      <w:bookmarkEnd w:id="7"/>
      <w:r w:rsidRPr="00954C75">
        <w:rPr>
          <w:rFonts w:ascii="Arial" w:hAnsi="Arial" w:cs="Arial"/>
        </w:rPr>
        <w:t>naročila, skladno z določbo 21. člena ZJN-3</w:t>
      </w:r>
      <w:r w:rsidR="007B3006" w:rsidRPr="00954C75">
        <w:rPr>
          <w:rFonts w:ascii="Arial" w:hAnsi="Arial" w:cs="Arial"/>
        </w:rPr>
        <w:t>, ZJN-3</w:t>
      </w:r>
      <w:r w:rsidRPr="00954C75">
        <w:rPr>
          <w:rFonts w:ascii="Arial" w:hAnsi="Arial" w:cs="Arial"/>
        </w:rPr>
        <w:t xml:space="preserve"> ne uporablja,</w:t>
      </w:r>
    </w:p>
    <w:p w14:paraId="34F7D5BF" w14:textId="34DCCBE9" w:rsidR="0060255D" w:rsidRPr="00954C75" w:rsidRDefault="0060255D" w:rsidP="000D4B0F">
      <w:pPr>
        <w:pStyle w:val="ListParagraph"/>
        <w:numPr>
          <w:ilvl w:val="0"/>
          <w:numId w:val="4"/>
        </w:numPr>
        <w:suppressAutoHyphens/>
        <w:spacing w:after="0"/>
        <w:jc w:val="both"/>
        <w:rPr>
          <w:rFonts w:ascii="Arial" w:hAnsi="Arial" w:cs="Arial"/>
          <w:b/>
        </w:rPr>
      </w:pPr>
      <w:r w:rsidRPr="00954C75">
        <w:rPr>
          <w:rFonts w:ascii="Arial" w:hAnsi="Arial" w:cs="Arial"/>
        </w:rPr>
        <w:t xml:space="preserve">je naročnik za potrebe oddaje tega javnega naročila dne </w:t>
      </w:r>
      <w:r w:rsidR="00227E08">
        <w:rPr>
          <w:rFonts w:ascii="Arial" w:hAnsi="Arial" w:cs="Arial"/>
        </w:rPr>
        <w:t>5</w:t>
      </w:r>
      <w:r w:rsidR="00887E5E">
        <w:rPr>
          <w:rFonts w:ascii="Arial" w:hAnsi="Arial" w:cs="Arial"/>
        </w:rPr>
        <w:t>. 6. 2023</w:t>
      </w:r>
      <w:r w:rsidRPr="00954C75">
        <w:rPr>
          <w:rFonts w:ascii="Arial" w:hAnsi="Arial" w:cs="Arial"/>
        </w:rPr>
        <w:t xml:space="preserve"> na svoji spletni strani objavil javni razpis oziroma javno naročilo »</w:t>
      </w:r>
      <w:r w:rsidR="00B4077D" w:rsidRPr="00954C75">
        <w:rPr>
          <w:rFonts w:ascii="Arial" w:hAnsi="Arial" w:cs="Arial"/>
        </w:rPr>
        <w:t>Izvedba konference Trajnostna energija lokalno 023</w:t>
      </w:r>
      <w:r w:rsidRPr="00954C75">
        <w:rPr>
          <w:rFonts w:ascii="Arial" w:hAnsi="Arial" w:cs="Arial"/>
        </w:rPr>
        <w:t>«,</w:t>
      </w:r>
    </w:p>
    <w:p w14:paraId="22CFD283" w14:textId="432B6FFE" w:rsidR="0060255D" w:rsidRPr="00954C75" w:rsidRDefault="0060255D" w:rsidP="000D4B0F">
      <w:pPr>
        <w:pStyle w:val="ListParagraph"/>
        <w:numPr>
          <w:ilvl w:val="0"/>
          <w:numId w:val="4"/>
        </w:numPr>
        <w:suppressAutoHyphens/>
        <w:spacing w:after="0"/>
        <w:jc w:val="both"/>
        <w:rPr>
          <w:rFonts w:ascii="Arial" w:hAnsi="Arial" w:cs="Arial"/>
          <w:b/>
        </w:rPr>
      </w:pPr>
      <w:r w:rsidRPr="00954C75">
        <w:rPr>
          <w:rFonts w:ascii="Arial" w:hAnsi="Arial" w:cs="Arial"/>
        </w:rPr>
        <w:t>je bila ponudba izvajalca z dne ____ izbrana kot najugodnejša v skladu z merili in načinom uporabe meril za izbiro najugodnejše ponudbe.</w:t>
      </w:r>
    </w:p>
    <w:p w14:paraId="19CBA211" w14:textId="77777777" w:rsidR="0060255D" w:rsidRPr="00954C75" w:rsidRDefault="0060255D" w:rsidP="000D4B0F">
      <w:pPr>
        <w:spacing w:after="0"/>
        <w:jc w:val="both"/>
        <w:rPr>
          <w:rFonts w:cs="Arial"/>
        </w:rPr>
      </w:pPr>
    </w:p>
    <w:p w14:paraId="34151BAD" w14:textId="77777777" w:rsidR="0060255D" w:rsidRPr="00954C75" w:rsidRDefault="0060255D" w:rsidP="000D4B0F">
      <w:pPr>
        <w:spacing w:after="0"/>
        <w:jc w:val="both"/>
        <w:rPr>
          <w:rFonts w:cs="Arial"/>
        </w:rPr>
      </w:pPr>
      <w:r w:rsidRPr="00954C75">
        <w:rPr>
          <w:rFonts w:cs="Arial"/>
        </w:rPr>
        <w:t>Pogodbeni stranki sta sporazumni, da so vse pravice in obveznosti izvajalca in naročnika, ki niso izrecno opredeljene v tej pogodbi, določene v specifikaciji naročila, ponudbi izvajalca in drugih dokumentih, ki so sestavni del te pogodbe.</w:t>
      </w:r>
    </w:p>
    <w:p w14:paraId="28D389DA" w14:textId="77777777" w:rsidR="0060255D" w:rsidRPr="00954C75" w:rsidRDefault="0060255D" w:rsidP="000D4B0F">
      <w:pPr>
        <w:spacing w:after="0"/>
        <w:jc w:val="both"/>
        <w:rPr>
          <w:rFonts w:cs="Arial"/>
        </w:rPr>
      </w:pPr>
    </w:p>
    <w:p w14:paraId="565C270B" w14:textId="77777777" w:rsidR="0060255D" w:rsidRPr="00954C75" w:rsidRDefault="0060255D" w:rsidP="000D4B0F">
      <w:pPr>
        <w:spacing w:after="0"/>
        <w:jc w:val="both"/>
        <w:rPr>
          <w:rFonts w:cs="Arial"/>
        </w:rPr>
      </w:pPr>
      <w:r w:rsidRPr="00954C75">
        <w:rPr>
          <w:rFonts w:cs="Arial"/>
        </w:rPr>
        <w:t>V primeru nasprotja med specifikacijo naročila, ponudbo izvajalca, to pogodbo in drugimi dokumenti, ima pri določanju obveznosti izvajalca po tej pogodbi prednost tisto določilo, ki je ugodnejše za naročnika.</w:t>
      </w:r>
    </w:p>
    <w:p w14:paraId="2852A957" w14:textId="77777777" w:rsidR="0060255D" w:rsidRPr="00954C75" w:rsidRDefault="0060255D" w:rsidP="000D4B0F">
      <w:pPr>
        <w:spacing w:after="0"/>
        <w:jc w:val="both"/>
        <w:rPr>
          <w:rFonts w:cs="Arial"/>
        </w:rPr>
      </w:pPr>
    </w:p>
    <w:p w14:paraId="06372801"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0D066716" w14:textId="77777777" w:rsidR="0060255D" w:rsidRPr="00954C75" w:rsidRDefault="0060255D" w:rsidP="000D4B0F">
      <w:pPr>
        <w:spacing w:after="0"/>
        <w:jc w:val="center"/>
        <w:rPr>
          <w:rFonts w:cs="Arial"/>
          <w:b/>
        </w:rPr>
      </w:pPr>
      <w:r w:rsidRPr="00954C75">
        <w:rPr>
          <w:rFonts w:cs="Arial"/>
          <w:b/>
        </w:rPr>
        <w:t>Predmet pogodbe</w:t>
      </w:r>
    </w:p>
    <w:p w14:paraId="49AD7DB9" w14:textId="77777777" w:rsidR="0060255D" w:rsidRPr="00954C75" w:rsidRDefault="0060255D" w:rsidP="000D4B0F">
      <w:pPr>
        <w:spacing w:after="0"/>
        <w:jc w:val="both"/>
        <w:rPr>
          <w:rFonts w:cs="Arial"/>
        </w:rPr>
      </w:pPr>
    </w:p>
    <w:p w14:paraId="1FBD0E08" w14:textId="6BCF334E" w:rsidR="0060255D" w:rsidRPr="00954C75" w:rsidRDefault="0060255D" w:rsidP="000D4B0F">
      <w:pPr>
        <w:spacing w:after="0"/>
        <w:jc w:val="both"/>
        <w:rPr>
          <w:rFonts w:cs="Arial"/>
        </w:rPr>
      </w:pPr>
      <w:r w:rsidRPr="00954C75">
        <w:rPr>
          <w:rFonts w:cs="Arial"/>
        </w:rPr>
        <w:t>S to pogodbo se naročnik in izvajalec dogovorita, da bo izvajalec za naročnika izvedel storitev »</w:t>
      </w:r>
      <w:sdt>
        <w:sdtPr>
          <w:rPr>
            <w:rFonts w:cs="Arial"/>
          </w:rPr>
          <w:alias w:val="Zadeva"/>
          <w:tag w:val="Zadeva"/>
          <w:id w:val="1272892635"/>
          <w:placeholder>
            <w:docPart w:val="0094236881BE42DEB343DECB35FEC3CB"/>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445E7B" w:rsidRPr="00954C75">
            <w:rPr>
              <w:rFonts w:cs="Arial"/>
            </w:rPr>
            <w:t>Izvedba konference Trajnostna energija lokalno 023</w:t>
          </w:r>
        </w:sdtContent>
      </w:sdt>
      <w:r w:rsidRPr="00954C75">
        <w:rPr>
          <w:rFonts w:cs="Arial"/>
        </w:rPr>
        <w:t>« (v nadaljnjem besedilu: storitev) v skladu s specifikacijo naročila, ki je priloga in sestavni del te pogodbe. Naročnik bo izvajalcu za izvedbo storitve poravnal dogovorjeno plačilo.</w:t>
      </w:r>
    </w:p>
    <w:p w14:paraId="06F01E37" w14:textId="76C389DC" w:rsidR="001C26F3" w:rsidRPr="00954C75" w:rsidRDefault="001C26F3" w:rsidP="000D4B0F">
      <w:pPr>
        <w:spacing w:after="0"/>
        <w:jc w:val="both"/>
        <w:rPr>
          <w:rFonts w:cs="Arial"/>
        </w:rPr>
      </w:pPr>
    </w:p>
    <w:p w14:paraId="17394BA2" w14:textId="77777777" w:rsidR="001C26F3" w:rsidRPr="00954C75" w:rsidRDefault="001C26F3" w:rsidP="001C26F3">
      <w:pPr>
        <w:spacing w:after="0"/>
        <w:jc w:val="both"/>
        <w:rPr>
          <w:rFonts w:cs="Arial"/>
        </w:rPr>
      </w:pPr>
      <w:r w:rsidRPr="00954C75">
        <w:rPr>
          <w:rFonts w:cs="Arial"/>
        </w:rPr>
        <w:t>Pogodbeni stranki nadalje soglašata, da je specifikacija zasnove in izvedbe strokovne konference zgolj osnutek, ki ga izvajalec in naročnik po potrebi skupaj dopolnita oziroma spremenita, pri čemer je pričakovana udeležba na konferenci okoli 100 ljudi, vendar točna številka ni povsem znana.</w:t>
      </w:r>
    </w:p>
    <w:p w14:paraId="32D00AFE" w14:textId="77777777" w:rsidR="0060255D" w:rsidRPr="00954C75" w:rsidRDefault="0060255D" w:rsidP="000D4B0F">
      <w:pPr>
        <w:pStyle w:val="NoSpacing"/>
        <w:spacing w:line="276" w:lineRule="auto"/>
        <w:rPr>
          <w:rFonts w:cs="Arial"/>
          <w:lang w:val="sl-SI"/>
        </w:rPr>
      </w:pPr>
    </w:p>
    <w:p w14:paraId="7242940D"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7F36B87F" w14:textId="77777777" w:rsidR="0060255D" w:rsidRPr="00954C75" w:rsidRDefault="0060255D" w:rsidP="000D4B0F">
      <w:pPr>
        <w:spacing w:after="0"/>
        <w:jc w:val="center"/>
        <w:rPr>
          <w:rFonts w:cs="Arial"/>
          <w:b/>
        </w:rPr>
      </w:pPr>
      <w:r w:rsidRPr="00954C75">
        <w:rPr>
          <w:rFonts w:cs="Arial"/>
          <w:b/>
        </w:rPr>
        <w:t>Pogodbena vrednost</w:t>
      </w:r>
    </w:p>
    <w:p w14:paraId="7150D10D" w14:textId="77777777" w:rsidR="0060255D" w:rsidRPr="00954C75" w:rsidRDefault="0060255D" w:rsidP="000D4B0F">
      <w:pPr>
        <w:spacing w:after="0"/>
        <w:jc w:val="both"/>
        <w:rPr>
          <w:rFonts w:cs="Arial"/>
        </w:rPr>
      </w:pPr>
    </w:p>
    <w:p w14:paraId="413AD221" w14:textId="77777777" w:rsidR="001C26F3" w:rsidRPr="00954C75" w:rsidRDefault="001C26F3" w:rsidP="001C26F3">
      <w:pPr>
        <w:spacing w:after="0"/>
        <w:jc w:val="both"/>
        <w:rPr>
          <w:rFonts w:cs="Arial"/>
        </w:rPr>
      </w:pPr>
      <w:r w:rsidRPr="00954C75">
        <w:rPr>
          <w:rFonts w:cs="Arial"/>
        </w:rPr>
        <w:t xml:space="preserve">Pogodbena vrednost v skladu s ponudbo je sestavljena iz fiksnega in variabilnega dela. Fiksni stroški znašajo ______ EUR brez DDV. </w:t>
      </w:r>
    </w:p>
    <w:p w14:paraId="089C0D5D" w14:textId="77777777" w:rsidR="001C26F3" w:rsidRPr="00954C75" w:rsidRDefault="001C26F3" w:rsidP="001C26F3">
      <w:pPr>
        <w:spacing w:after="0"/>
        <w:jc w:val="both"/>
        <w:rPr>
          <w:rFonts w:cs="Arial"/>
        </w:rPr>
      </w:pPr>
    </w:p>
    <w:p w14:paraId="65B9664D" w14:textId="77777777" w:rsidR="001C26F3" w:rsidRPr="00954C75" w:rsidRDefault="001C26F3" w:rsidP="001C26F3">
      <w:pPr>
        <w:spacing w:after="0"/>
        <w:jc w:val="both"/>
        <w:rPr>
          <w:rFonts w:cs="Arial"/>
        </w:rPr>
      </w:pPr>
      <w:r w:rsidRPr="00954C75">
        <w:rPr>
          <w:rFonts w:cs="Arial"/>
        </w:rPr>
        <w:t>Variabilni stroški se bodo izračunali na dejansko potrjeno število udeležencev konference, in sicer v višini ______ EUR/udeleženca brez DDV.</w:t>
      </w:r>
    </w:p>
    <w:p w14:paraId="149676AF" w14:textId="77777777" w:rsidR="001C26F3" w:rsidRPr="00954C75" w:rsidRDefault="001C26F3" w:rsidP="001C26F3">
      <w:pPr>
        <w:spacing w:after="0"/>
        <w:jc w:val="both"/>
        <w:rPr>
          <w:rFonts w:cs="Arial"/>
        </w:rPr>
      </w:pPr>
    </w:p>
    <w:p w14:paraId="6B53E1D3" w14:textId="77777777" w:rsidR="001C26F3" w:rsidRPr="00954C75" w:rsidRDefault="001C26F3" w:rsidP="001C26F3">
      <w:pPr>
        <w:spacing w:after="0"/>
        <w:jc w:val="both"/>
        <w:rPr>
          <w:rFonts w:cs="Arial"/>
        </w:rPr>
      </w:pPr>
      <w:r w:rsidRPr="00954C75">
        <w:rPr>
          <w:rFonts w:cs="Arial"/>
        </w:rPr>
        <w:t>Skupna ponudbena cena za celotno izvedbo naročila po specifikaciji naročnika znaša ______ EUR in se izračuna po formuli (Fiksni del) + 100x (Variabilni del).</w:t>
      </w:r>
    </w:p>
    <w:p w14:paraId="0C0B5C15" w14:textId="77777777" w:rsidR="001C26F3" w:rsidRPr="00954C75" w:rsidRDefault="001C26F3" w:rsidP="001C26F3">
      <w:pPr>
        <w:spacing w:after="0"/>
        <w:jc w:val="both"/>
        <w:rPr>
          <w:rFonts w:cs="Arial"/>
        </w:rPr>
      </w:pPr>
    </w:p>
    <w:p w14:paraId="2AD851FE" w14:textId="015E3869" w:rsidR="001C26F3" w:rsidRPr="00954C75" w:rsidRDefault="001C26F3" w:rsidP="001C26F3">
      <w:pPr>
        <w:spacing w:after="0"/>
        <w:jc w:val="both"/>
        <w:rPr>
          <w:rFonts w:cs="Arial"/>
        </w:rPr>
      </w:pPr>
      <w:r w:rsidRPr="00954C75">
        <w:rPr>
          <w:rFonts w:cs="Arial"/>
        </w:rPr>
        <w:t xml:space="preserve">Skupna pogodbena vrednost v nobenem primeru ne </w:t>
      </w:r>
      <w:r w:rsidR="00F25FC5" w:rsidRPr="00954C75">
        <w:rPr>
          <w:rFonts w:cs="Arial"/>
        </w:rPr>
        <w:t>sme</w:t>
      </w:r>
      <w:r w:rsidRPr="00954C75">
        <w:rPr>
          <w:rFonts w:cs="Arial"/>
        </w:rPr>
        <w:t xml:space="preserve"> preseči </w:t>
      </w:r>
      <w:r w:rsidR="00B01F06" w:rsidRPr="00954C75">
        <w:rPr>
          <w:rFonts w:cs="Arial"/>
        </w:rPr>
        <w:t>22.000,00</w:t>
      </w:r>
      <w:r w:rsidRPr="00954C75">
        <w:rPr>
          <w:rFonts w:cs="Arial"/>
        </w:rPr>
        <w:t xml:space="preserve"> EUR brez DDV.</w:t>
      </w:r>
    </w:p>
    <w:p w14:paraId="7AB05796" w14:textId="77777777" w:rsidR="00EA0802" w:rsidRPr="00954C75" w:rsidRDefault="00EA0802" w:rsidP="001C26F3">
      <w:pPr>
        <w:pStyle w:val="NoSpacing"/>
        <w:spacing w:line="276" w:lineRule="auto"/>
        <w:rPr>
          <w:rFonts w:cs="Arial"/>
          <w:lang w:val="sl-SI"/>
        </w:rPr>
      </w:pPr>
    </w:p>
    <w:p w14:paraId="3565918B" w14:textId="0CD12364" w:rsidR="0060255D" w:rsidRPr="00954C75" w:rsidRDefault="001C26F3" w:rsidP="001C26F3">
      <w:pPr>
        <w:pStyle w:val="NoSpacing"/>
        <w:spacing w:line="276" w:lineRule="auto"/>
        <w:rPr>
          <w:rFonts w:cs="Arial"/>
          <w:lang w:val="sl-SI"/>
        </w:rPr>
      </w:pPr>
      <w:r w:rsidRPr="00954C75">
        <w:rPr>
          <w:rFonts w:cs="Arial"/>
          <w:lang w:val="sl-SI"/>
        </w:rPr>
        <w:t>Davek na dodano vrednost se obračuna v skladu z veljavno zakonodajo.</w:t>
      </w:r>
    </w:p>
    <w:p w14:paraId="1A3E2568" w14:textId="77777777" w:rsidR="001C26F3" w:rsidRPr="00954C75" w:rsidRDefault="001C26F3" w:rsidP="001C26F3">
      <w:pPr>
        <w:pStyle w:val="NoSpacing"/>
        <w:spacing w:line="276" w:lineRule="auto"/>
        <w:rPr>
          <w:rFonts w:cs="Arial"/>
          <w:lang w:val="sl-SI"/>
        </w:rPr>
      </w:pPr>
    </w:p>
    <w:p w14:paraId="148D6035"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0EB09B83" w14:textId="77777777" w:rsidR="0060255D" w:rsidRPr="00954C75" w:rsidRDefault="0060255D" w:rsidP="000D4B0F">
      <w:pPr>
        <w:pStyle w:val="NoSpacing"/>
        <w:spacing w:line="276" w:lineRule="auto"/>
        <w:rPr>
          <w:rFonts w:cs="Arial"/>
          <w:lang w:val="sl-SI"/>
        </w:rPr>
      </w:pPr>
    </w:p>
    <w:p w14:paraId="284AA44B" w14:textId="77777777" w:rsidR="0060255D" w:rsidRPr="00954C75" w:rsidRDefault="0060255D" w:rsidP="000D4B0F">
      <w:pPr>
        <w:spacing w:after="0"/>
        <w:jc w:val="both"/>
        <w:rPr>
          <w:rFonts w:cs="Arial"/>
        </w:rPr>
      </w:pPr>
      <w:r w:rsidRPr="00954C75">
        <w:rPr>
          <w:rFonts w:cs="Arial"/>
        </w:rPr>
        <w:t>Naročnik bo plačal račun po opravljeni storitvi v roku trideset (30) dni od datuma izstavitve računa.</w:t>
      </w:r>
    </w:p>
    <w:p w14:paraId="528D9175" w14:textId="77777777" w:rsidR="0060255D" w:rsidRPr="00954C75" w:rsidRDefault="0060255D" w:rsidP="000D4B0F">
      <w:pPr>
        <w:spacing w:after="0"/>
        <w:jc w:val="both"/>
        <w:rPr>
          <w:rFonts w:cs="Arial"/>
        </w:rPr>
      </w:pPr>
    </w:p>
    <w:p w14:paraId="496C62DF" w14:textId="77777777" w:rsidR="001C26F3" w:rsidRPr="00954C75" w:rsidRDefault="001C26F3" w:rsidP="001C26F3">
      <w:pPr>
        <w:spacing w:after="0"/>
        <w:jc w:val="both"/>
        <w:rPr>
          <w:rFonts w:cs="Arial"/>
        </w:rPr>
      </w:pPr>
      <w:r w:rsidRPr="00954C75">
        <w:rPr>
          <w:rFonts w:cs="Arial"/>
        </w:rPr>
        <w:t>Osnova za obračun storitve je potrdilo o ustreznosti končne storitve, katerega naročnik posreduje izvajalcu po pošti ali elektronski pošti.</w:t>
      </w:r>
    </w:p>
    <w:p w14:paraId="7FB7A889" w14:textId="77777777" w:rsidR="0060255D" w:rsidRPr="00954C75" w:rsidRDefault="0060255D" w:rsidP="000D4B0F">
      <w:pPr>
        <w:pStyle w:val="NoSpacing"/>
        <w:spacing w:line="276" w:lineRule="auto"/>
        <w:rPr>
          <w:rFonts w:cs="Arial"/>
          <w:lang w:val="sl-SI"/>
        </w:rPr>
      </w:pPr>
    </w:p>
    <w:p w14:paraId="43C99DAF"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28B31D9D" w14:textId="77777777" w:rsidR="0060255D" w:rsidRPr="00954C75" w:rsidRDefault="0060255D" w:rsidP="000D4B0F">
      <w:pPr>
        <w:spacing w:after="0"/>
        <w:jc w:val="center"/>
        <w:rPr>
          <w:rFonts w:cs="Arial"/>
          <w:b/>
        </w:rPr>
      </w:pPr>
      <w:r w:rsidRPr="00954C75">
        <w:rPr>
          <w:rFonts w:cs="Arial"/>
          <w:b/>
        </w:rPr>
        <w:t>Obveznosti izvajalca</w:t>
      </w:r>
    </w:p>
    <w:p w14:paraId="7A83DE1B" w14:textId="77777777" w:rsidR="0060255D" w:rsidRPr="00954C75" w:rsidRDefault="0060255D" w:rsidP="000D4B0F">
      <w:pPr>
        <w:spacing w:after="0"/>
        <w:jc w:val="both"/>
        <w:rPr>
          <w:rFonts w:cs="Arial"/>
        </w:rPr>
      </w:pPr>
    </w:p>
    <w:p w14:paraId="684F7082" w14:textId="77777777" w:rsidR="001C26F3" w:rsidRPr="00954C75" w:rsidRDefault="001C26F3" w:rsidP="001C26F3">
      <w:pPr>
        <w:spacing w:after="0"/>
        <w:jc w:val="both"/>
        <w:rPr>
          <w:rFonts w:cs="Arial"/>
        </w:rPr>
      </w:pPr>
      <w:r w:rsidRPr="00954C75">
        <w:rPr>
          <w:rFonts w:cs="Arial"/>
        </w:rPr>
        <w:t>Izvajalec se zaveže, da bo:</w:t>
      </w:r>
    </w:p>
    <w:p w14:paraId="4A9C2D14" w14:textId="77777777" w:rsidR="001C26F3" w:rsidRPr="00954C75" w:rsidRDefault="001C26F3" w:rsidP="001C26F3">
      <w:pPr>
        <w:spacing w:after="0"/>
        <w:jc w:val="both"/>
        <w:rPr>
          <w:rFonts w:cs="Arial"/>
        </w:rPr>
      </w:pPr>
    </w:p>
    <w:p w14:paraId="647A29C9" w14:textId="42923051" w:rsidR="001C26F3" w:rsidRPr="00954C75" w:rsidRDefault="001C26F3" w:rsidP="008B3E01">
      <w:pPr>
        <w:pStyle w:val="ListParagraph"/>
        <w:numPr>
          <w:ilvl w:val="0"/>
          <w:numId w:val="14"/>
        </w:numPr>
        <w:suppressAutoHyphens/>
        <w:spacing w:after="0"/>
        <w:jc w:val="both"/>
        <w:rPr>
          <w:rFonts w:ascii="Arial" w:hAnsi="Arial" w:cs="Arial"/>
          <w:b/>
        </w:rPr>
      </w:pPr>
      <w:r w:rsidRPr="00954C75">
        <w:rPr>
          <w:rFonts w:ascii="Arial" w:hAnsi="Arial" w:cs="Arial"/>
        </w:rPr>
        <w:t>na podlagi</w:t>
      </w:r>
      <w:r w:rsidR="00E63696" w:rsidRPr="00954C75">
        <w:rPr>
          <w:rFonts w:ascii="Arial" w:hAnsi="Arial" w:cs="Arial"/>
        </w:rPr>
        <w:t xml:space="preserve"> </w:t>
      </w:r>
      <w:r w:rsidRPr="00954C75">
        <w:rPr>
          <w:rFonts w:ascii="Arial" w:hAnsi="Arial" w:cs="Arial"/>
        </w:rPr>
        <w:t xml:space="preserve">želja in potreb naročnika pripravil strategijo enodnevne strokovne konference, tako v vsebinskem kot organizacijskem smislu, skladno s 2. členom te pogodbe, istočasno pa bo zagotovil njeno izvedbo, </w:t>
      </w:r>
    </w:p>
    <w:p w14:paraId="3DA1F5D6" w14:textId="77777777" w:rsidR="001C26F3" w:rsidRPr="00954C75" w:rsidRDefault="001C26F3" w:rsidP="008B3E01">
      <w:pPr>
        <w:pStyle w:val="ListParagraph"/>
        <w:numPr>
          <w:ilvl w:val="0"/>
          <w:numId w:val="8"/>
        </w:numPr>
        <w:suppressAutoHyphens/>
        <w:spacing w:after="0"/>
        <w:jc w:val="both"/>
        <w:rPr>
          <w:rFonts w:ascii="Arial" w:hAnsi="Arial" w:cs="Arial"/>
          <w:b/>
        </w:rPr>
      </w:pPr>
      <w:r w:rsidRPr="00954C75">
        <w:rPr>
          <w:rFonts w:ascii="Arial" w:hAnsi="Arial" w:cs="Arial"/>
        </w:rPr>
        <w:t>prevzete obveznosti izvršil v roku ter kvalitetno, strokovno, vestno in pravilno, kot tudi v skladu z veljavnimi dogovori, predpisi in standardi,</w:t>
      </w:r>
    </w:p>
    <w:p w14:paraId="0960E937" w14:textId="77777777" w:rsidR="001C26F3" w:rsidRPr="00954C75" w:rsidRDefault="001C26F3" w:rsidP="008B3E01">
      <w:pPr>
        <w:pStyle w:val="ListParagraph"/>
        <w:numPr>
          <w:ilvl w:val="0"/>
          <w:numId w:val="8"/>
        </w:numPr>
        <w:suppressAutoHyphens/>
        <w:spacing w:after="0"/>
        <w:jc w:val="both"/>
        <w:rPr>
          <w:rFonts w:ascii="Arial" w:hAnsi="Arial" w:cs="Arial"/>
          <w:b/>
        </w:rPr>
      </w:pPr>
      <w:r w:rsidRPr="00954C75">
        <w:rPr>
          <w:rFonts w:ascii="Arial" w:hAnsi="Arial" w:cs="Arial"/>
        </w:rPr>
        <w:t>naročnika pravočasno obvestil o morebitnih odstopanjih od s pogodbo predvidenega obsega dela,</w:t>
      </w:r>
    </w:p>
    <w:p w14:paraId="65DF879E" w14:textId="77777777" w:rsidR="001C26F3" w:rsidRPr="00954C75" w:rsidRDefault="001C26F3" w:rsidP="008B3E01">
      <w:pPr>
        <w:pStyle w:val="ListParagraph"/>
        <w:numPr>
          <w:ilvl w:val="0"/>
          <w:numId w:val="8"/>
        </w:numPr>
        <w:suppressAutoHyphens/>
        <w:spacing w:after="0"/>
        <w:jc w:val="both"/>
        <w:rPr>
          <w:rFonts w:ascii="Arial" w:hAnsi="Arial" w:cs="Arial"/>
          <w:b/>
        </w:rPr>
      </w:pPr>
      <w:r w:rsidRPr="00954C75">
        <w:rPr>
          <w:rFonts w:ascii="Arial" w:hAnsi="Arial" w:cs="Arial"/>
        </w:rPr>
        <w:t>določil svojega odgovornega predstavnika, ki bo pristojen za vsa vprašanja v zvezi s to pogodbo oziroma njenim predmetom,</w:t>
      </w:r>
    </w:p>
    <w:p w14:paraId="4B62B1C8" w14:textId="77777777" w:rsidR="001C26F3" w:rsidRPr="00954C75" w:rsidRDefault="001C26F3" w:rsidP="008B3E01">
      <w:pPr>
        <w:pStyle w:val="ListParagraph"/>
        <w:numPr>
          <w:ilvl w:val="0"/>
          <w:numId w:val="8"/>
        </w:numPr>
        <w:suppressAutoHyphens/>
        <w:spacing w:after="0"/>
        <w:jc w:val="both"/>
        <w:rPr>
          <w:rFonts w:ascii="Arial" w:hAnsi="Arial" w:cs="Arial"/>
          <w:b/>
        </w:rPr>
      </w:pPr>
      <w:r w:rsidRPr="00954C75">
        <w:rPr>
          <w:rFonts w:ascii="Arial" w:hAnsi="Arial" w:cs="Arial"/>
        </w:rPr>
        <w:t>varoval pridobljene podatke in informacije o vsebini te pogodbe, projekta in naročniku oziroma njegovih načrtih kot poslovno skrivnost.</w:t>
      </w:r>
    </w:p>
    <w:p w14:paraId="244B2963" w14:textId="77777777" w:rsidR="001C26F3" w:rsidRPr="00954C75" w:rsidRDefault="001C26F3" w:rsidP="001C26F3">
      <w:pPr>
        <w:pStyle w:val="NoSpacing"/>
        <w:spacing w:line="276" w:lineRule="auto"/>
        <w:jc w:val="both"/>
        <w:rPr>
          <w:rFonts w:cs="Arial"/>
          <w:lang w:val="sl-SI"/>
        </w:rPr>
      </w:pPr>
    </w:p>
    <w:p w14:paraId="727F8BBC" w14:textId="77777777" w:rsidR="001C26F3" w:rsidRPr="00954C75" w:rsidRDefault="001C26F3" w:rsidP="001C26F3">
      <w:pPr>
        <w:spacing w:after="0"/>
        <w:jc w:val="both"/>
        <w:rPr>
          <w:rFonts w:cs="Arial"/>
        </w:rPr>
      </w:pPr>
      <w:r w:rsidRPr="00954C75">
        <w:rPr>
          <w:rFonts w:cs="Arial"/>
        </w:rPr>
        <w:t>Izvajalec se hkrati zaveže tudi k izpolnitvi spodaj navedene zahteve:</w:t>
      </w:r>
    </w:p>
    <w:p w14:paraId="2220A429" w14:textId="77777777" w:rsidR="001C26F3" w:rsidRPr="00954C75" w:rsidRDefault="001C26F3" w:rsidP="001C26F3">
      <w:pPr>
        <w:spacing w:after="0"/>
        <w:jc w:val="both"/>
        <w:rPr>
          <w:rFonts w:cs="Arial"/>
        </w:rPr>
      </w:pPr>
    </w:p>
    <w:p w14:paraId="59466BEB" w14:textId="737FCA59" w:rsidR="001C26F3" w:rsidRPr="00954C75" w:rsidRDefault="001C26F3" w:rsidP="008B3E01">
      <w:pPr>
        <w:pStyle w:val="ListParagraph"/>
        <w:numPr>
          <w:ilvl w:val="0"/>
          <w:numId w:val="17"/>
        </w:numPr>
        <w:suppressAutoHyphens/>
        <w:spacing w:after="0"/>
        <w:jc w:val="both"/>
        <w:rPr>
          <w:rFonts w:ascii="Arial" w:hAnsi="Arial" w:cs="Arial"/>
          <w:b/>
        </w:rPr>
      </w:pPr>
      <w:r w:rsidRPr="00954C75">
        <w:rPr>
          <w:rFonts w:ascii="Arial" w:hAnsi="Arial" w:cs="Arial"/>
        </w:rPr>
        <w:t xml:space="preserve">za </w:t>
      </w:r>
      <w:r w:rsidRPr="00954C75">
        <w:rPr>
          <w:rFonts w:ascii="Arial" w:hAnsi="Arial" w:cs="Arial"/>
          <w:color w:val="060D38"/>
        </w:rPr>
        <w:t xml:space="preserve">promocijske in komunikacijske aktivnosti vezane na ta projekt se uporablja spletna stran </w:t>
      </w:r>
      <w:r w:rsidRPr="00954C75">
        <w:rPr>
          <w:rFonts w:ascii="Arial" w:hAnsi="Arial" w:cs="Arial"/>
        </w:rPr>
        <w:t>www.trajnostnaenergija.si</w:t>
      </w:r>
      <w:r w:rsidRPr="00954C75">
        <w:rPr>
          <w:rFonts w:ascii="Arial" w:hAnsi="Arial" w:cs="Arial"/>
          <w:color w:val="060D38"/>
        </w:rPr>
        <w:t xml:space="preserve"> ter e-naslov </w:t>
      </w:r>
      <w:r w:rsidRPr="00954C75">
        <w:rPr>
          <w:rFonts w:ascii="Arial" w:hAnsi="Arial" w:cs="Arial"/>
        </w:rPr>
        <w:t>konferenca@trajnostnaenergija.si</w:t>
      </w:r>
      <w:r w:rsidRPr="00954C75">
        <w:rPr>
          <w:rFonts w:ascii="Arial" w:hAnsi="Arial" w:cs="Arial"/>
          <w:color w:val="060D38"/>
        </w:rPr>
        <w:t xml:space="preserve"> in drugi kanali, ob predhodni odobritvi naročnika.</w:t>
      </w:r>
    </w:p>
    <w:p w14:paraId="4151AC32" w14:textId="77777777" w:rsidR="0060255D" w:rsidRPr="00954C75" w:rsidRDefault="0060255D" w:rsidP="000D4B0F">
      <w:pPr>
        <w:spacing w:after="0"/>
        <w:jc w:val="both"/>
        <w:rPr>
          <w:rFonts w:cs="Arial"/>
        </w:rPr>
      </w:pPr>
    </w:p>
    <w:p w14:paraId="7547CD55"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5E9D278B" w14:textId="77777777" w:rsidR="0060255D" w:rsidRPr="00954C75" w:rsidRDefault="0060255D" w:rsidP="000D4B0F">
      <w:pPr>
        <w:spacing w:after="0"/>
        <w:jc w:val="center"/>
        <w:rPr>
          <w:rFonts w:cs="Arial"/>
          <w:b/>
        </w:rPr>
      </w:pPr>
      <w:r w:rsidRPr="00954C75">
        <w:rPr>
          <w:rFonts w:cs="Arial"/>
          <w:b/>
        </w:rPr>
        <w:t>Obveznosti naročnika</w:t>
      </w:r>
    </w:p>
    <w:p w14:paraId="4E02EE77" w14:textId="77777777" w:rsidR="0060255D" w:rsidRPr="00954C75" w:rsidRDefault="0060255D" w:rsidP="000D4B0F">
      <w:pPr>
        <w:spacing w:after="0"/>
        <w:jc w:val="both"/>
        <w:rPr>
          <w:rFonts w:cs="Arial"/>
        </w:rPr>
      </w:pPr>
    </w:p>
    <w:p w14:paraId="0917DE52" w14:textId="77777777" w:rsidR="001C26F3" w:rsidRPr="00954C75" w:rsidRDefault="001C26F3" w:rsidP="001C26F3">
      <w:pPr>
        <w:spacing w:after="0"/>
        <w:jc w:val="both"/>
        <w:rPr>
          <w:rFonts w:cs="Arial"/>
        </w:rPr>
      </w:pPr>
      <w:r w:rsidRPr="00954C75">
        <w:rPr>
          <w:rFonts w:cs="Arial"/>
        </w:rPr>
        <w:t>Naročnik se zaveže, da bo:</w:t>
      </w:r>
    </w:p>
    <w:p w14:paraId="73B89E9E" w14:textId="77777777" w:rsidR="001C26F3" w:rsidRPr="00954C75" w:rsidRDefault="001C26F3" w:rsidP="001C26F3">
      <w:pPr>
        <w:spacing w:after="0"/>
        <w:jc w:val="both"/>
        <w:rPr>
          <w:rFonts w:cs="Arial"/>
        </w:rPr>
      </w:pPr>
    </w:p>
    <w:p w14:paraId="0CAA0166" w14:textId="23CABB5F" w:rsidR="001C26F3" w:rsidRPr="00954C75" w:rsidRDefault="001C26F3" w:rsidP="008B3E01">
      <w:pPr>
        <w:pStyle w:val="ListParagraph"/>
        <w:numPr>
          <w:ilvl w:val="0"/>
          <w:numId w:val="8"/>
        </w:numPr>
        <w:suppressAutoHyphens/>
        <w:spacing w:after="0"/>
        <w:jc w:val="both"/>
        <w:rPr>
          <w:rFonts w:ascii="Arial" w:hAnsi="Arial" w:cs="Arial"/>
          <w:b/>
        </w:rPr>
      </w:pPr>
      <w:r w:rsidRPr="00954C75">
        <w:rPr>
          <w:rFonts w:ascii="Arial" w:hAnsi="Arial" w:cs="Arial"/>
        </w:rPr>
        <w:t>izvajalcu dal na razpolago dokumentacijo in informacije, ki so potrebne za pripravo strategije enodnevne strokovne konference, tako v vsebinskem kot organizacijskem smislu,</w:t>
      </w:r>
    </w:p>
    <w:p w14:paraId="71044C0A" w14:textId="57DFCBAF" w:rsidR="001C26F3" w:rsidRPr="00954C75" w:rsidRDefault="001C26F3" w:rsidP="008B3E01">
      <w:pPr>
        <w:pStyle w:val="ListParagraph"/>
        <w:numPr>
          <w:ilvl w:val="0"/>
          <w:numId w:val="8"/>
        </w:numPr>
        <w:suppressAutoHyphens/>
        <w:spacing w:after="0"/>
        <w:jc w:val="both"/>
        <w:rPr>
          <w:rFonts w:ascii="Arial" w:hAnsi="Arial" w:cs="Arial"/>
          <w:b/>
        </w:rPr>
      </w:pPr>
      <w:r w:rsidRPr="00954C75">
        <w:rPr>
          <w:rFonts w:ascii="Arial" w:hAnsi="Arial" w:cs="Arial"/>
        </w:rPr>
        <w:t>sodeloval z izvajalcem v času zasnove in izvedbe strokovne konference,</w:t>
      </w:r>
    </w:p>
    <w:p w14:paraId="4CE61F5B" w14:textId="77777777" w:rsidR="001C26F3" w:rsidRPr="00954C75" w:rsidRDefault="001C26F3" w:rsidP="008B3E01">
      <w:pPr>
        <w:pStyle w:val="ListParagraph"/>
        <w:numPr>
          <w:ilvl w:val="0"/>
          <w:numId w:val="8"/>
        </w:numPr>
        <w:suppressAutoHyphens/>
        <w:spacing w:after="0"/>
        <w:jc w:val="both"/>
        <w:rPr>
          <w:rFonts w:ascii="Arial" w:hAnsi="Arial" w:cs="Arial"/>
          <w:b/>
        </w:rPr>
      </w:pPr>
      <w:r w:rsidRPr="00954C75">
        <w:rPr>
          <w:rFonts w:ascii="Arial" w:hAnsi="Arial" w:cs="Arial"/>
        </w:rPr>
        <w:t>izvajalca obveščal o pomembnih dejstvih v razvoju dogodkov, povezanih z vsebino storitve,</w:t>
      </w:r>
    </w:p>
    <w:p w14:paraId="334DCC7D" w14:textId="77777777" w:rsidR="001C26F3" w:rsidRPr="00954C75" w:rsidRDefault="001C26F3" w:rsidP="008B3E01">
      <w:pPr>
        <w:pStyle w:val="ListParagraph"/>
        <w:numPr>
          <w:ilvl w:val="0"/>
          <w:numId w:val="8"/>
        </w:numPr>
        <w:suppressAutoHyphens/>
        <w:spacing w:after="0"/>
        <w:jc w:val="both"/>
        <w:rPr>
          <w:rFonts w:ascii="Arial" w:hAnsi="Arial" w:cs="Arial"/>
          <w:b/>
        </w:rPr>
      </w:pPr>
      <w:r w:rsidRPr="00954C75">
        <w:rPr>
          <w:rFonts w:ascii="Arial" w:hAnsi="Arial" w:cs="Arial"/>
        </w:rPr>
        <w:t>določil svojega odgovornega predstavnika, ki bo pristojen za vsa vprašanja v zvezi s to pogodbo oziroma njenim predmetom,</w:t>
      </w:r>
    </w:p>
    <w:p w14:paraId="4AAA9680" w14:textId="77777777" w:rsidR="001C26F3" w:rsidRPr="00954C75" w:rsidRDefault="001C26F3" w:rsidP="008B3E01">
      <w:pPr>
        <w:pStyle w:val="ListParagraph"/>
        <w:numPr>
          <w:ilvl w:val="0"/>
          <w:numId w:val="8"/>
        </w:numPr>
        <w:suppressAutoHyphens/>
        <w:spacing w:after="0"/>
        <w:jc w:val="both"/>
        <w:rPr>
          <w:rFonts w:ascii="Arial" w:hAnsi="Arial" w:cs="Arial"/>
          <w:b/>
        </w:rPr>
      </w:pPr>
      <w:r w:rsidRPr="00954C75">
        <w:rPr>
          <w:rFonts w:ascii="Arial" w:hAnsi="Arial" w:cs="Arial"/>
        </w:rPr>
        <w:t>plačilo izvršil v dogovorjenem roku.</w:t>
      </w:r>
    </w:p>
    <w:p w14:paraId="41B5B52F" w14:textId="77777777" w:rsidR="0060255D" w:rsidRPr="00954C75" w:rsidRDefault="0060255D" w:rsidP="000D4B0F">
      <w:pPr>
        <w:spacing w:after="0"/>
        <w:jc w:val="both"/>
        <w:rPr>
          <w:rFonts w:cs="Arial"/>
        </w:rPr>
      </w:pPr>
    </w:p>
    <w:p w14:paraId="72F4914E"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2B77573F" w14:textId="77777777" w:rsidR="0060255D" w:rsidRPr="00954C75" w:rsidRDefault="0060255D" w:rsidP="000D4B0F">
      <w:pPr>
        <w:spacing w:after="0"/>
        <w:jc w:val="center"/>
        <w:rPr>
          <w:rFonts w:cs="Arial"/>
          <w:b/>
        </w:rPr>
      </w:pPr>
      <w:r w:rsidRPr="00954C75">
        <w:rPr>
          <w:rFonts w:cs="Arial"/>
          <w:b/>
        </w:rPr>
        <w:t>Rok za izvedbo</w:t>
      </w:r>
    </w:p>
    <w:p w14:paraId="1C5AD3BF" w14:textId="77777777" w:rsidR="0060255D" w:rsidRPr="00954C75" w:rsidRDefault="0060255D" w:rsidP="000D4B0F">
      <w:pPr>
        <w:spacing w:after="0"/>
        <w:jc w:val="both"/>
        <w:rPr>
          <w:rFonts w:cs="Arial"/>
        </w:rPr>
      </w:pPr>
    </w:p>
    <w:p w14:paraId="2F1BE411" w14:textId="57E2DB18" w:rsidR="001C26F3" w:rsidRPr="00954C75" w:rsidRDefault="001C26F3" w:rsidP="001C26F3">
      <w:pPr>
        <w:spacing w:after="0"/>
        <w:jc w:val="both"/>
        <w:rPr>
          <w:rFonts w:cs="Arial"/>
        </w:rPr>
      </w:pPr>
      <w:r w:rsidRPr="00954C75">
        <w:rPr>
          <w:rFonts w:cs="Arial"/>
        </w:rPr>
        <w:t>Predviden</w:t>
      </w:r>
      <w:r w:rsidR="00933D52" w:rsidRPr="00954C75">
        <w:rPr>
          <w:rFonts w:cs="Arial"/>
        </w:rPr>
        <w:t>i</w:t>
      </w:r>
      <w:r w:rsidRPr="00954C75">
        <w:rPr>
          <w:rFonts w:cs="Arial"/>
        </w:rPr>
        <w:t xml:space="preserve"> datum izvedbe konference je 21. 9. 2023.</w:t>
      </w:r>
    </w:p>
    <w:p w14:paraId="34FC08C0" w14:textId="2B80B78A" w:rsidR="00E7724E" w:rsidRPr="00954C75" w:rsidRDefault="00E7724E" w:rsidP="001C26F3">
      <w:pPr>
        <w:spacing w:after="0"/>
        <w:jc w:val="both"/>
        <w:rPr>
          <w:rFonts w:cs="Arial"/>
        </w:rPr>
      </w:pPr>
    </w:p>
    <w:p w14:paraId="040DFC62" w14:textId="303A42DF" w:rsidR="00E7724E" w:rsidRPr="00954C75" w:rsidRDefault="00E7724E" w:rsidP="001C26F3">
      <w:pPr>
        <w:spacing w:after="0"/>
        <w:jc w:val="both"/>
        <w:rPr>
          <w:rFonts w:cs="Arial"/>
        </w:rPr>
      </w:pPr>
      <w:r w:rsidRPr="00954C75">
        <w:rPr>
          <w:rFonts w:cs="Arial"/>
        </w:rPr>
        <w:t>Terminska sprememba izvedbe konference je mogoča le s pisno odobritvijo naročnika.</w:t>
      </w:r>
    </w:p>
    <w:p w14:paraId="5C092DF3" w14:textId="77777777" w:rsidR="001C26F3" w:rsidRPr="00954C75" w:rsidRDefault="001C26F3" w:rsidP="001C26F3">
      <w:pPr>
        <w:spacing w:after="0"/>
        <w:jc w:val="both"/>
        <w:rPr>
          <w:rFonts w:cs="Arial"/>
        </w:rPr>
      </w:pPr>
    </w:p>
    <w:p w14:paraId="6734B1F2" w14:textId="77777777" w:rsidR="001C26F3" w:rsidRPr="00954C75" w:rsidRDefault="001C26F3" w:rsidP="001C26F3">
      <w:pPr>
        <w:spacing w:after="0"/>
        <w:jc w:val="both"/>
        <w:rPr>
          <w:rFonts w:cs="Arial"/>
        </w:rPr>
      </w:pPr>
      <w:r w:rsidRPr="00954C75">
        <w:rPr>
          <w:rFonts w:cs="Arial"/>
        </w:rPr>
        <w:t>Naročnik potrdi ustreznost opravljenih storitev in opravi prevzem s potrditvijo po pošti ali elektronski pošti.</w:t>
      </w:r>
    </w:p>
    <w:p w14:paraId="266DC8FE" w14:textId="77777777" w:rsidR="0060255D" w:rsidRPr="00954C75" w:rsidRDefault="0060255D" w:rsidP="000D4B0F">
      <w:pPr>
        <w:pStyle w:val="NoSpacing"/>
        <w:spacing w:line="276" w:lineRule="auto"/>
        <w:rPr>
          <w:rFonts w:cs="Arial"/>
          <w:lang w:val="sl-SI"/>
        </w:rPr>
      </w:pPr>
    </w:p>
    <w:p w14:paraId="5CC480A7"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79887256" w14:textId="77777777" w:rsidR="0060255D" w:rsidRPr="00954C75" w:rsidRDefault="0060255D" w:rsidP="000D4B0F">
      <w:pPr>
        <w:spacing w:after="0"/>
        <w:jc w:val="center"/>
        <w:rPr>
          <w:rFonts w:cs="Arial"/>
          <w:b/>
        </w:rPr>
      </w:pPr>
      <w:r w:rsidRPr="00954C75">
        <w:rPr>
          <w:rFonts w:cs="Arial"/>
          <w:b/>
        </w:rPr>
        <w:t>Odgovorna predstavnika strank</w:t>
      </w:r>
    </w:p>
    <w:p w14:paraId="02974E1F" w14:textId="77777777" w:rsidR="0060255D" w:rsidRPr="00954C75" w:rsidRDefault="0060255D" w:rsidP="000D4B0F">
      <w:pPr>
        <w:spacing w:after="0"/>
        <w:jc w:val="both"/>
        <w:rPr>
          <w:rFonts w:cs="Arial"/>
        </w:rPr>
      </w:pPr>
    </w:p>
    <w:p w14:paraId="019CBEED" w14:textId="77777777" w:rsidR="0060255D" w:rsidRPr="00954C75" w:rsidRDefault="0060255D" w:rsidP="000D4B0F">
      <w:pPr>
        <w:spacing w:after="0"/>
        <w:jc w:val="both"/>
        <w:rPr>
          <w:rFonts w:cs="Arial"/>
        </w:rPr>
      </w:pPr>
      <w:r w:rsidRPr="00954C75">
        <w:rPr>
          <w:rFonts w:cs="Arial"/>
        </w:rPr>
        <w:t>Pogodbeni stranki za odgovorna predstavnika za vsa vprašanja, ki so povezana s to pogodbo oziroma njenim predmetom, imenujeta:</w:t>
      </w:r>
    </w:p>
    <w:p w14:paraId="75553E66" w14:textId="77777777" w:rsidR="0060255D" w:rsidRPr="00954C75" w:rsidRDefault="0060255D" w:rsidP="000D4B0F">
      <w:pPr>
        <w:spacing w:after="0"/>
        <w:jc w:val="both"/>
        <w:rPr>
          <w:rFonts w:cs="Arial"/>
        </w:rPr>
      </w:pPr>
    </w:p>
    <w:p w14:paraId="6247B7A6" w14:textId="572234AB" w:rsidR="0060255D" w:rsidRPr="00954C75" w:rsidRDefault="0060255D" w:rsidP="000D4B0F">
      <w:pPr>
        <w:pStyle w:val="ListParagraph"/>
        <w:numPr>
          <w:ilvl w:val="0"/>
          <w:numId w:val="4"/>
        </w:numPr>
        <w:suppressAutoHyphens/>
        <w:spacing w:after="0"/>
        <w:jc w:val="both"/>
        <w:rPr>
          <w:rFonts w:ascii="Arial" w:hAnsi="Arial" w:cs="Arial"/>
          <w:b/>
        </w:rPr>
      </w:pPr>
      <w:r w:rsidRPr="00954C75">
        <w:rPr>
          <w:rFonts w:ascii="Arial" w:hAnsi="Arial" w:cs="Arial"/>
        </w:rPr>
        <w:t>na strani izvajalca: ___________, tel. št. ___________, e-pošta: ___________,</w:t>
      </w:r>
    </w:p>
    <w:p w14:paraId="745D37FD" w14:textId="59800880" w:rsidR="0060255D" w:rsidRPr="00954C75" w:rsidRDefault="0060255D" w:rsidP="000D4B0F">
      <w:pPr>
        <w:pStyle w:val="ListParagraph"/>
        <w:numPr>
          <w:ilvl w:val="0"/>
          <w:numId w:val="4"/>
        </w:numPr>
        <w:suppressAutoHyphens/>
        <w:spacing w:after="0"/>
        <w:jc w:val="both"/>
        <w:rPr>
          <w:rFonts w:ascii="Arial" w:hAnsi="Arial" w:cs="Arial"/>
          <w:b/>
        </w:rPr>
      </w:pPr>
      <w:r w:rsidRPr="00954C75">
        <w:rPr>
          <w:rFonts w:ascii="Arial" w:hAnsi="Arial" w:cs="Arial"/>
        </w:rPr>
        <w:t xml:space="preserve">na strani naročnika: </w:t>
      </w:r>
      <w:r w:rsidR="00DE4A88" w:rsidRPr="00954C75">
        <w:rPr>
          <w:rFonts w:ascii="Arial" w:hAnsi="Arial" w:cs="Arial"/>
        </w:rPr>
        <w:t>Eva Činkole Kristan, tel. št. 01 620 76 05, e-pošta: eva.cinkole@borzen.si.</w:t>
      </w:r>
    </w:p>
    <w:p w14:paraId="3739D933" w14:textId="77777777" w:rsidR="0060255D" w:rsidRPr="00954C75" w:rsidRDefault="0060255D" w:rsidP="000D4B0F">
      <w:pPr>
        <w:pStyle w:val="NoSpacing"/>
        <w:spacing w:line="276" w:lineRule="auto"/>
        <w:jc w:val="both"/>
        <w:rPr>
          <w:rFonts w:cs="Arial"/>
          <w:lang w:val="sl-SI"/>
        </w:rPr>
      </w:pPr>
    </w:p>
    <w:p w14:paraId="414E4FC5" w14:textId="78C0A162" w:rsidR="0060255D" w:rsidRPr="00954C75" w:rsidRDefault="00DE4A88" w:rsidP="000D4B0F">
      <w:pPr>
        <w:pStyle w:val="NoSpacing"/>
        <w:spacing w:line="276" w:lineRule="auto"/>
        <w:jc w:val="both"/>
        <w:rPr>
          <w:rFonts w:cs="Arial"/>
          <w:lang w:val="sl-SI"/>
        </w:rPr>
      </w:pPr>
      <w:r w:rsidRPr="00954C75">
        <w:rPr>
          <w:rFonts w:cs="Arial"/>
          <w:lang w:val="sl-SI"/>
        </w:rPr>
        <w:t>V primeru spremembe kontaktne osebe ali kontaktnih podatkov sta stranki druga drugo o tem dolžni nemudoma obvestiti. Obvestilo o spremembi kontaktnih podatkov velja od trenutka, ko druga stranka prejme obvestilo o spremembi, ni pa zaradi tega potrebno sklepati aneksa k tej pogodbi</w:t>
      </w:r>
      <w:r w:rsidR="0060255D" w:rsidRPr="00954C75">
        <w:rPr>
          <w:rFonts w:cs="Arial"/>
          <w:lang w:val="sl-SI"/>
        </w:rPr>
        <w:t>.</w:t>
      </w:r>
      <w:r w:rsidRPr="00954C75">
        <w:rPr>
          <w:rFonts w:cs="Arial"/>
          <w:lang w:val="sl-SI"/>
        </w:rPr>
        <w:t xml:space="preserve"> </w:t>
      </w:r>
    </w:p>
    <w:p w14:paraId="74571506" w14:textId="77777777" w:rsidR="0060255D" w:rsidRPr="00954C75" w:rsidRDefault="0060255D" w:rsidP="000D4B0F">
      <w:pPr>
        <w:pStyle w:val="NoSpacing"/>
        <w:spacing w:line="276" w:lineRule="auto"/>
        <w:jc w:val="both"/>
        <w:rPr>
          <w:rFonts w:cs="Arial"/>
          <w:lang w:val="sl-SI"/>
        </w:rPr>
      </w:pPr>
    </w:p>
    <w:p w14:paraId="4BCE8CED"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4E0142C7" w14:textId="77777777" w:rsidR="0060255D" w:rsidRPr="00954C75" w:rsidRDefault="0060255D" w:rsidP="000D4B0F">
      <w:pPr>
        <w:spacing w:after="0"/>
        <w:jc w:val="center"/>
        <w:rPr>
          <w:rFonts w:cs="Arial"/>
          <w:b/>
        </w:rPr>
      </w:pPr>
      <w:r w:rsidRPr="00954C75">
        <w:rPr>
          <w:rFonts w:cs="Arial"/>
          <w:b/>
        </w:rPr>
        <w:t>Sprememba pogodbe</w:t>
      </w:r>
    </w:p>
    <w:p w14:paraId="216BAE9A" w14:textId="77777777" w:rsidR="0060255D" w:rsidRPr="00954C75" w:rsidRDefault="0060255D" w:rsidP="000D4B0F">
      <w:pPr>
        <w:spacing w:after="0"/>
        <w:jc w:val="both"/>
        <w:rPr>
          <w:rFonts w:cs="Arial"/>
        </w:rPr>
      </w:pPr>
    </w:p>
    <w:p w14:paraId="3B160969" w14:textId="77777777" w:rsidR="0060255D" w:rsidRPr="00954C75" w:rsidRDefault="0060255D" w:rsidP="000D4B0F">
      <w:pPr>
        <w:spacing w:after="0"/>
        <w:jc w:val="both"/>
        <w:rPr>
          <w:rFonts w:cs="Arial"/>
        </w:rPr>
      </w:pPr>
      <w:r w:rsidRPr="00954C75">
        <w:rPr>
          <w:rFonts w:cs="Arial"/>
        </w:rPr>
        <w:t>Če ni določeno drugače, morajo biti vse spremembe te pogodbe sklenjene v pisni obliki, sicer jih pogodbeni stranki nista dolžni upoštevati.</w:t>
      </w:r>
    </w:p>
    <w:p w14:paraId="5773D537" w14:textId="77777777" w:rsidR="0060255D" w:rsidRPr="00954C75" w:rsidRDefault="0060255D" w:rsidP="000D4B0F">
      <w:pPr>
        <w:pStyle w:val="NoSpacing"/>
        <w:spacing w:line="276" w:lineRule="auto"/>
        <w:rPr>
          <w:rFonts w:cs="Arial"/>
          <w:lang w:val="sl-SI"/>
        </w:rPr>
      </w:pPr>
    </w:p>
    <w:p w14:paraId="11C7712E"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2B4DAF27" w14:textId="77777777" w:rsidR="0060255D" w:rsidRPr="00954C75" w:rsidRDefault="0060255D" w:rsidP="000D4B0F">
      <w:pPr>
        <w:pStyle w:val="NoSpacing"/>
        <w:spacing w:line="276" w:lineRule="auto"/>
        <w:rPr>
          <w:rFonts w:cs="Arial"/>
          <w:lang w:val="sl-SI"/>
        </w:rPr>
      </w:pPr>
    </w:p>
    <w:p w14:paraId="5E4542E8" w14:textId="77777777" w:rsidR="0060255D" w:rsidRPr="00954C75" w:rsidRDefault="0060255D" w:rsidP="000D4B0F">
      <w:pPr>
        <w:spacing w:after="0"/>
        <w:jc w:val="both"/>
        <w:rPr>
          <w:rFonts w:cs="Arial"/>
        </w:rPr>
      </w:pPr>
      <w:r w:rsidRPr="00954C75">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2224B306" w14:textId="77777777" w:rsidR="0060255D" w:rsidRPr="00954C75" w:rsidRDefault="0060255D" w:rsidP="000D4B0F">
      <w:pPr>
        <w:spacing w:after="0"/>
        <w:jc w:val="both"/>
        <w:rPr>
          <w:rFonts w:cs="Arial"/>
        </w:rPr>
      </w:pPr>
    </w:p>
    <w:p w14:paraId="67BE5EF6" w14:textId="13CA8234" w:rsidR="0060255D" w:rsidRPr="00954C75" w:rsidRDefault="0060255D" w:rsidP="000D4B0F">
      <w:pPr>
        <w:spacing w:after="0"/>
        <w:jc w:val="both"/>
        <w:rPr>
          <w:rFonts w:cs="Arial"/>
        </w:rPr>
      </w:pPr>
      <w:r w:rsidRPr="00954C75">
        <w:rPr>
          <w:rFonts w:cs="Arial"/>
        </w:rPr>
        <w:t>Prekinitev ali podaljšanje pogodbe v primeru višje sile mora biti v pisni obliki.</w:t>
      </w:r>
    </w:p>
    <w:p w14:paraId="0056FE7B" w14:textId="1D5C34EF" w:rsidR="0060255D" w:rsidRPr="00954C75" w:rsidRDefault="0060255D" w:rsidP="000D4B0F">
      <w:pPr>
        <w:pStyle w:val="NoSpacing"/>
        <w:spacing w:line="276" w:lineRule="auto"/>
        <w:rPr>
          <w:rFonts w:cs="Arial"/>
          <w:lang w:val="sl-SI"/>
        </w:rPr>
      </w:pPr>
    </w:p>
    <w:p w14:paraId="246D611E"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13338ABA" w14:textId="77777777" w:rsidR="0060255D" w:rsidRPr="00954C75" w:rsidRDefault="0060255D" w:rsidP="000D4B0F">
      <w:pPr>
        <w:pStyle w:val="NoSpacing"/>
        <w:spacing w:line="276" w:lineRule="auto"/>
        <w:rPr>
          <w:rFonts w:cs="Arial"/>
          <w:lang w:val="sl-SI"/>
        </w:rPr>
      </w:pPr>
    </w:p>
    <w:p w14:paraId="3B944AA3" w14:textId="77777777" w:rsidR="00DE4A88" w:rsidRPr="00954C75" w:rsidRDefault="00DE4A88" w:rsidP="00DE4A88">
      <w:pPr>
        <w:spacing w:after="0"/>
        <w:jc w:val="both"/>
        <w:rPr>
          <w:rFonts w:cs="Arial"/>
        </w:rPr>
      </w:pPr>
      <w:r w:rsidRPr="00954C75">
        <w:rPr>
          <w:rFonts w:cs="Arial"/>
        </w:rPr>
        <w:t>V primeru, da nastanejo pogoji, ki bi onemogočali izpolnjevanje predvidenih pogodbenih določil, lahko stranki skleneta aneks k pogodbi v pisni obliki. Ta mora biti podpisan s strani zakonitih zastopnikov obeh pogodbenih strank.</w:t>
      </w:r>
    </w:p>
    <w:p w14:paraId="43002A2E" w14:textId="77777777" w:rsidR="00DE4A88" w:rsidRPr="00954C75" w:rsidRDefault="00DE4A88" w:rsidP="00DE4A88">
      <w:pPr>
        <w:spacing w:after="0"/>
        <w:jc w:val="both"/>
        <w:rPr>
          <w:rFonts w:cs="Arial"/>
        </w:rPr>
      </w:pPr>
    </w:p>
    <w:p w14:paraId="785EEDD1" w14:textId="77777777" w:rsidR="00DE4A88" w:rsidRPr="00954C75" w:rsidRDefault="00DE4A88" w:rsidP="00DE4A88">
      <w:pPr>
        <w:spacing w:after="0"/>
        <w:jc w:val="both"/>
        <w:rPr>
          <w:rFonts w:cs="Arial"/>
        </w:rPr>
      </w:pPr>
      <w:r w:rsidRPr="00954C75">
        <w:rPr>
          <w:rFonts w:eastAsia="Calibri" w:cs="Arial"/>
        </w:rPr>
        <w:t>Pogodbo lahko vsaka pogodbena stranka odpove z enomesečnim odpovednim rokom, in sicer tako, da nasprotni pogodbeni stranki pošlje priporočeno po pošti obvestilo o odpovedi. Odpovedni rok začne teči z dnem prejema pisne odpovedi.</w:t>
      </w:r>
    </w:p>
    <w:p w14:paraId="6CD65339" w14:textId="77777777" w:rsidR="00DE4A88" w:rsidRPr="00954C75" w:rsidRDefault="00DE4A88" w:rsidP="00DE4A88">
      <w:pPr>
        <w:spacing w:after="0"/>
        <w:jc w:val="both"/>
        <w:rPr>
          <w:rFonts w:cs="Arial"/>
        </w:rPr>
      </w:pPr>
    </w:p>
    <w:p w14:paraId="7543ABEA" w14:textId="77777777" w:rsidR="00DE4A88" w:rsidRPr="00954C75" w:rsidRDefault="00DE4A88" w:rsidP="00DE4A88">
      <w:pPr>
        <w:spacing w:after="0"/>
        <w:jc w:val="both"/>
        <w:rPr>
          <w:rFonts w:cs="Arial"/>
        </w:rPr>
      </w:pPr>
    </w:p>
    <w:p w14:paraId="402713BD" w14:textId="77777777" w:rsidR="00DE4A88" w:rsidRPr="00954C75" w:rsidRDefault="00DE4A88" w:rsidP="00DE4A88">
      <w:pPr>
        <w:spacing w:after="0"/>
        <w:jc w:val="both"/>
        <w:rPr>
          <w:rFonts w:cs="Arial"/>
        </w:rPr>
      </w:pPr>
      <w:r w:rsidRPr="00954C75">
        <w:rPr>
          <w:rFonts w:cs="Arial"/>
        </w:rPr>
        <w:t>V primeru, da naročnik predčasno odpove pogodbo, iz razlogov na strani izvajalca, je dolžan izvajalec izplačati naročniku pavšalno pogodbeno kazen v višini 10 % celotne pogodbene vrednosti, ki zapade v plačilo v roku 15 dni po prenehanju pogodbe.</w:t>
      </w:r>
    </w:p>
    <w:p w14:paraId="362D0A82" w14:textId="77777777" w:rsidR="00DE4A88" w:rsidRPr="00954C75" w:rsidRDefault="00DE4A88" w:rsidP="00DE4A88">
      <w:pPr>
        <w:spacing w:after="0"/>
        <w:jc w:val="both"/>
        <w:rPr>
          <w:rFonts w:cs="Arial"/>
        </w:rPr>
      </w:pPr>
    </w:p>
    <w:p w14:paraId="78F8F6B0" w14:textId="77777777" w:rsidR="00DE4A88" w:rsidRPr="00954C75" w:rsidRDefault="00DE4A88" w:rsidP="00DE4A88">
      <w:pPr>
        <w:spacing w:after="0"/>
        <w:jc w:val="both"/>
        <w:rPr>
          <w:rFonts w:cs="Arial"/>
        </w:rPr>
      </w:pPr>
      <w:r w:rsidRPr="00954C75">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021CB980" w14:textId="77777777" w:rsidR="00DE4A88" w:rsidRPr="00954C75" w:rsidRDefault="00DE4A88" w:rsidP="00DE4A88">
      <w:pPr>
        <w:spacing w:after="0"/>
        <w:jc w:val="both"/>
        <w:rPr>
          <w:rFonts w:cs="Arial"/>
        </w:rPr>
      </w:pPr>
    </w:p>
    <w:p w14:paraId="47F22551" w14:textId="4E23590F" w:rsidR="0060255D" w:rsidRPr="00954C75" w:rsidRDefault="00DE4A88" w:rsidP="000D4B0F">
      <w:pPr>
        <w:spacing w:after="0"/>
        <w:jc w:val="both"/>
        <w:rPr>
          <w:rFonts w:cs="Arial"/>
        </w:rPr>
      </w:pPr>
      <w:r w:rsidRPr="00954C75">
        <w:rPr>
          <w:rFonts w:cs="Arial"/>
        </w:rPr>
        <w:t>Naročnik lahko predčasno in enostransko ter brez navedbe razloga odpove to pogodbo. V tem primeru mora biti odpoved podana v pisni obliki ter vročena s priporočeno pošiljko izvajalcu. V tem primeru velja enomesečni odpovedni rok, ki začne teči z dnem vročitve pisne odpovedi izvajalcu.</w:t>
      </w:r>
    </w:p>
    <w:p w14:paraId="51E78634" w14:textId="77777777" w:rsidR="00E758ED" w:rsidRPr="00954C75" w:rsidRDefault="00E758ED" w:rsidP="000D4B0F">
      <w:pPr>
        <w:spacing w:after="0"/>
        <w:jc w:val="both"/>
        <w:rPr>
          <w:rFonts w:cs="Arial"/>
        </w:rPr>
      </w:pPr>
    </w:p>
    <w:p w14:paraId="2F8E7921"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07C9C5A0" w14:textId="77777777" w:rsidR="0060255D" w:rsidRPr="00954C75" w:rsidRDefault="0060255D" w:rsidP="000D4B0F">
      <w:pPr>
        <w:spacing w:after="0"/>
        <w:jc w:val="center"/>
        <w:rPr>
          <w:rFonts w:cs="Arial"/>
          <w:b/>
        </w:rPr>
      </w:pPr>
      <w:r w:rsidRPr="00954C75">
        <w:rPr>
          <w:rFonts w:cs="Arial"/>
          <w:b/>
        </w:rPr>
        <w:t>Varovanje in zaščita podatkov</w:t>
      </w:r>
    </w:p>
    <w:p w14:paraId="62AF4E69" w14:textId="77777777" w:rsidR="0060255D" w:rsidRPr="00954C75" w:rsidRDefault="0060255D" w:rsidP="000D4B0F">
      <w:pPr>
        <w:spacing w:after="0"/>
        <w:jc w:val="both"/>
        <w:rPr>
          <w:rFonts w:cs="Arial"/>
        </w:rPr>
      </w:pPr>
    </w:p>
    <w:p w14:paraId="318CD4D4" w14:textId="2A134556" w:rsidR="001C26F3" w:rsidRPr="00954C75" w:rsidRDefault="001C26F3" w:rsidP="001C26F3">
      <w:pPr>
        <w:spacing w:after="0"/>
        <w:jc w:val="both"/>
        <w:rPr>
          <w:rFonts w:cs="Arial"/>
        </w:rPr>
      </w:pPr>
      <w:r w:rsidRPr="00954C75">
        <w:rPr>
          <w:rFonts w:cs="Arial"/>
        </w:rPr>
        <w:t>te pogodbe, varovale kot poslovno oziroma uradno skrivnost in jih ne bosta</w:t>
      </w:r>
      <w:r w:rsidR="00E63696" w:rsidRPr="00954C75">
        <w:rPr>
          <w:rFonts w:cs="Arial"/>
        </w:rPr>
        <w:t xml:space="preserve"> </w:t>
      </w:r>
      <w:r w:rsidRPr="00954C75">
        <w:rPr>
          <w:rFonts w:cs="Arial"/>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02CD91A0" w14:textId="77777777" w:rsidR="001C26F3" w:rsidRPr="00954C75" w:rsidRDefault="001C26F3" w:rsidP="001C26F3">
      <w:pPr>
        <w:spacing w:after="0"/>
        <w:jc w:val="both"/>
        <w:rPr>
          <w:rFonts w:cs="Arial"/>
        </w:rPr>
      </w:pPr>
    </w:p>
    <w:p w14:paraId="23585AFA" w14:textId="77777777" w:rsidR="001C26F3" w:rsidRPr="00954C75" w:rsidRDefault="001C26F3" w:rsidP="001C26F3">
      <w:pPr>
        <w:spacing w:after="0"/>
        <w:jc w:val="both"/>
        <w:rPr>
          <w:rFonts w:cs="Arial"/>
        </w:rPr>
      </w:pPr>
      <w:r w:rsidRPr="00954C75">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0FA6F6FA" w14:textId="77777777" w:rsidR="001C26F3" w:rsidRPr="00954C75" w:rsidRDefault="001C26F3" w:rsidP="001C26F3">
      <w:pPr>
        <w:spacing w:after="0"/>
        <w:jc w:val="both"/>
        <w:rPr>
          <w:rFonts w:cs="Arial"/>
        </w:rPr>
      </w:pPr>
    </w:p>
    <w:p w14:paraId="135D8A3F" w14:textId="77777777" w:rsidR="001C26F3" w:rsidRPr="00954C75" w:rsidRDefault="001C26F3" w:rsidP="001C26F3">
      <w:pPr>
        <w:spacing w:after="0"/>
        <w:jc w:val="both"/>
        <w:rPr>
          <w:rFonts w:cs="Arial"/>
        </w:rPr>
      </w:pPr>
      <w:r w:rsidRPr="00954C75">
        <w:rPr>
          <w:rFonts w:cs="Arial"/>
        </w:rPr>
        <w:t>V primeru, da izvajalec poslovne informacije in podatke, ki jih je pridobil pri izvajanju te pogodbe, razkrije ali posreduje brez dovoljenja tretjim osebam, je dolžan naročniku povrniti vso zaradi tega nastalo poslovno škodo.</w:t>
      </w:r>
    </w:p>
    <w:p w14:paraId="068D59EC" w14:textId="77777777" w:rsidR="001C26F3" w:rsidRPr="00954C75" w:rsidRDefault="001C26F3" w:rsidP="001C26F3">
      <w:pPr>
        <w:spacing w:after="0"/>
        <w:jc w:val="both"/>
        <w:rPr>
          <w:rFonts w:cs="Arial"/>
        </w:rPr>
      </w:pPr>
      <w:r w:rsidRPr="00954C75">
        <w:rPr>
          <w:rFonts w:cs="Arial"/>
        </w:rPr>
        <w:t xml:space="preserve">Izvajalec kot obdelovalec osebnih podatkov je dolžan zagotoviti zadostna jamstva za izvedbo ustreznih tehničnih in organizacijskih ukrepov na tak način, da obdelava izpolnjuje zahteve iz GDPR in zagotavlja varstvo pravic posameznika, na katerega se nanašajo osebni podatki. </w:t>
      </w:r>
    </w:p>
    <w:p w14:paraId="77BF6DB3" w14:textId="77777777" w:rsidR="001C26F3" w:rsidRPr="00954C75" w:rsidRDefault="001C26F3" w:rsidP="001C26F3">
      <w:pPr>
        <w:spacing w:after="0"/>
        <w:jc w:val="both"/>
        <w:rPr>
          <w:rFonts w:cs="Arial"/>
        </w:rPr>
      </w:pPr>
    </w:p>
    <w:p w14:paraId="05E06A5C" w14:textId="77777777" w:rsidR="001C26F3" w:rsidRPr="00954C75" w:rsidRDefault="001C26F3" w:rsidP="001C26F3">
      <w:pPr>
        <w:spacing w:after="0"/>
        <w:jc w:val="both"/>
        <w:rPr>
          <w:rFonts w:cs="Arial"/>
        </w:rPr>
      </w:pPr>
      <w:r w:rsidRPr="00954C75">
        <w:rPr>
          <w:rFonts w:cs="Arial"/>
        </w:rPr>
        <w:t>Izvajalec je zlasti dolžan:</w:t>
      </w:r>
    </w:p>
    <w:p w14:paraId="0D5D087E" w14:textId="77777777" w:rsidR="001C26F3" w:rsidRPr="00954C75" w:rsidRDefault="001C26F3" w:rsidP="001C26F3">
      <w:pPr>
        <w:spacing w:after="0"/>
        <w:jc w:val="both"/>
        <w:rPr>
          <w:rFonts w:cs="Arial"/>
        </w:rPr>
      </w:pPr>
    </w:p>
    <w:p w14:paraId="451B7EAC" w14:textId="77777777" w:rsidR="001C26F3" w:rsidRPr="00954C75" w:rsidRDefault="001C26F3" w:rsidP="001C26F3">
      <w:pPr>
        <w:pStyle w:val="ListParagraph"/>
        <w:numPr>
          <w:ilvl w:val="0"/>
          <w:numId w:val="4"/>
        </w:numPr>
        <w:suppressAutoHyphens/>
        <w:spacing w:after="0"/>
        <w:jc w:val="both"/>
        <w:rPr>
          <w:rFonts w:ascii="Arial" w:hAnsi="Arial" w:cs="Arial"/>
          <w:b/>
        </w:rPr>
      </w:pPr>
      <w:r w:rsidRPr="00954C75">
        <w:rPr>
          <w:rFonts w:ascii="Arial" w:hAnsi="Arial" w:cs="Arial"/>
        </w:rPr>
        <w:t xml:space="preserve">obdelovati osebne podatke samo po dokumentarnih navodilih upravljavca, </w:t>
      </w:r>
    </w:p>
    <w:p w14:paraId="4AD76F77" w14:textId="77777777" w:rsidR="001C26F3" w:rsidRPr="00954C75" w:rsidRDefault="001C26F3" w:rsidP="001C26F3">
      <w:pPr>
        <w:pStyle w:val="ListParagraph"/>
        <w:numPr>
          <w:ilvl w:val="0"/>
          <w:numId w:val="4"/>
        </w:numPr>
        <w:suppressAutoHyphens/>
        <w:spacing w:after="0"/>
        <w:jc w:val="both"/>
        <w:rPr>
          <w:rFonts w:ascii="Arial" w:hAnsi="Arial" w:cs="Arial"/>
          <w:b/>
        </w:rPr>
      </w:pPr>
      <w:r w:rsidRPr="00954C75">
        <w:rPr>
          <w:rFonts w:ascii="Arial" w:hAnsi="Arial" w:cs="Arial"/>
        </w:rPr>
        <w:t xml:space="preserve">zagotoviti da so osebe, ki so pooblaščene za obdelavo osebnih podatkov zavezane k zaupnosti, </w:t>
      </w:r>
    </w:p>
    <w:p w14:paraId="45DC000C" w14:textId="77777777" w:rsidR="001C26F3" w:rsidRPr="00954C75" w:rsidRDefault="001C26F3" w:rsidP="001C26F3">
      <w:pPr>
        <w:pStyle w:val="ListParagraph"/>
        <w:numPr>
          <w:ilvl w:val="0"/>
          <w:numId w:val="4"/>
        </w:numPr>
        <w:suppressAutoHyphens/>
        <w:spacing w:after="0"/>
        <w:jc w:val="both"/>
        <w:rPr>
          <w:rFonts w:ascii="Arial" w:hAnsi="Arial" w:cs="Arial"/>
          <w:b/>
        </w:rPr>
      </w:pPr>
      <w:r w:rsidRPr="00954C75">
        <w:rPr>
          <w:rFonts w:ascii="Arial" w:hAnsi="Arial" w:cs="Arial"/>
        </w:rPr>
        <w:t xml:space="preserve">sprejeti vse ukrepe potrebne v skladu z 32. členom GDPR (varnost), </w:t>
      </w:r>
    </w:p>
    <w:p w14:paraId="23FAA1B4" w14:textId="77777777" w:rsidR="001C26F3" w:rsidRPr="00954C75" w:rsidRDefault="001C26F3" w:rsidP="001C26F3">
      <w:pPr>
        <w:pStyle w:val="ListParagraph"/>
        <w:numPr>
          <w:ilvl w:val="0"/>
          <w:numId w:val="4"/>
        </w:numPr>
        <w:suppressAutoHyphens/>
        <w:spacing w:after="0"/>
        <w:jc w:val="both"/>
        <w:rPr>
          <w:rFonts w:ascii="Arial" w:hAnsi="Arial" w:cs="Arial"/>
          <w:b/>
        </w:rPr>
      </w:pPr>
      <w:r w:rsidRPr="00954C75">
        <w:rPr>
          <w:rFonts w:ascii="Arial" w:hAnsi="Arial" w:cs="Arial"/>
        </w:rPr>
        <w:t>spoštovati pogoje zaposlitev drugega obdelovalca,</w:t>
      </w:r>
    </w:p>
    <w:p w14:paraId="611A4BF5" w14:textId="77777777" w:rsidR="001C26F3" w:rsidRPr="00954C75" w:rsidRDefault="001C26F3" w:rsidP="001C26F3">
      <w:pPr>
        <w:pStyle w:val="ListParagraph"/>
        <w:numPr>
          <w:ilvl w:val="0"/>
          <w:numId w:val="4"/>
        </w:numPr>
        <w:suppressAutoHyphens/>
        <w:spacing w:after="0"/>
        <w:jc w:val="both"/>
        <w:rPr>
          <w:rFonts w:ascii="Arial" w:hAnsi="Arial" w:cs="Arial"/>
          <w:b/>
        </w:rPr>
      </w:pPr>
      <w:r w:rsidRPr="00954C75">
        <w:rPr>
          <w:rFonts w:ascii="Arial" w:hAnsi="Arial" w:cs="Arial"/>
        </w:rPr>
        <w:t>ob upoštevanju narave obdelave pomagati upravljavcu z ustreznimi tehničnimi in organizacijskimi ukrepi, kolikor je to mogoče, pri izpolnjevanju njegovih obveznosti, da odgovori na zahteve za uresničevanje pravic posameznika,</w:t>
      </w:r>
    </w:p>
    <w:p w14:paraId="48E0E07A" w14:textId="77777777" w:rsidR="001C26F3" w:rsidRPr="00954C75" w:rsidRDefault="001C26F3" w:rsidP="001C26F3">
      <w:pPr>
        <w:pStyle w:val="ListParagraph"/>
        <w:numPr>
          <w:ilvl w:val="0"/>
          <w:numId w:val="4"/>
        </w:numPr>
        <w:suppressAutoHyphens/>
        <w:spacing w:after="0"/>
        <w:jc w:val="both"/>
        <w:rPr>
          <w:rFonts w:ascii="Arial" w:hAnsi="Arial" w:cs="Arial"/>
          <w:b/>
        </w:rPr>
      </w:pPr>
      <w:r w:rsidRPr="00954C75">
        <w:rPr>
          <w:rFonts w:ascii="Arial" w:hAnsi="Arial" w:cs="Arial"/>
        </w:rPr>
        <w:t>upravljavcu pomagati pri izpolnjevanju obveznosti iz 32. do 36. člena GDPR ob upoštevanju narave obdelave in informacij, ki so dostopne obdelovalcu,</w:t>
      </w:r>
    </w:p>
    <w:p w14:paraId="7610866D" w14:textId="77777777" w:rsidR="001C26F3" w:rsidRPr="00954C75" w:rsidRDefault="001C26F3" w:rsidP="001C26F3">
      <w:pPr>
        <w:pStyle w:val="ListParagraph"/>
        <w:numPr>
          <w:ilvl w:val="0"/>
          <w:numId w:val="4"/>
        </w:numPr>
        <w:suppressAutoHyphens/>
        <w:spacing w:after="0"/>
        <w:jc w:val="both"/>
        <w:rPr>
          <w:rFonts w:ascii="Arial" w:hAnsi="Arial" w:cs="Arial"/>
          <w:b/>
        </w:rPr>
      </w:pPr>
      <w:r w:rsidRPr="00954C75">
        <w:rPr>
          <w:rFonts w:ascii="Arial" w:hAnsi="Arial"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73020931" w14:textId="77777777" w:rsidR="001C26F3" w:rsidRPr="00954C75" w:rsidRDefault="001C26F3" w:rsidP="001C26F3">
      <w:pPr>
        <w:pStyle w:val="ListParagraph"/>
        <w:numPr>
          <w:ilvl w:val="0"/>
          <w:numId w:val="4"/>
        </w:numPr>
        <w:suppressAutoHyphens/>
        <w:spacing w:after="0"/>
        <w:jc w:val="both"/>
        <w:rPr>
          <w:rFonts w:ascii="Arial" w:hAnsi="Arial" w:cs="Arial"/>
        </w:rPr>
      </w:pPr>
      <w:r w:rsidRPr="00954C75">
        <w:rPr>
          <w:rFonts w:ascii="Arial" w:hAnsi="Arial" w:cs="Arial"/>
        </w:rPr>
        <w:t>dati upravljavcu na voljo vse informacije, potrebne za dokazovanje izpolnjevanja obveznosti iz 28. člena GDPR, ter upravljavcu ali drugemu revizorju, ki ga pooblasti upravljavec, omogoči izvajanje revizij, tudi pregledov, in pri njih sodeluje.</w:t>
      </w:r>
    </w:p>
    <w:p w14:paraId="302797E9" w14:textId="77777777" w:rsidR="001C26F3" w:rsidRPr="00954C75" w:rsidRDefault="001C26F3" w:rsidP="001C26F3">
      <w:pPr>
        <w:pStyle w:val="NoSpacing"/>
        <w:spacing w:line="276" w:lineRule="auto"/>
        <w:rPr>
          <w:rFonts w:cs="Arial"/>
          <w:lang w:val="sl-SI"/>
        </w:rPr>
      </w:pPr>
    </w:p>
    <w:p w14:paraId="79FB89E7" w14:textId="77777777" w:rsidR="001C26F3" w:rsidRPr="00954C75" w:rsidRDefault="001C26F3" w:rsidP="001C26F3">
      <w:pPr>
        <w:spacing w:after="0"/>
        <w:jc w:val="both"/>
        <w:rPr>
          <w:rFonts w:cs="Arial"/>
        </w:rPr>
      </w:pPr>
      <w:r w:rsidRPr="00954C75">
        <w:rPr>
          <w:rFonts w:cs="Arial"/>
        </w:rPr>
        <w:t xml:space="preserve">Izvajalec je dolžan v primeru kršitve varstva osebnih podatkov brez nepotrebnega odlašanja, vendar najkasneje v 24 urah po seznanitvi s kršitvijo uradno obvestiti naročnika- upravljavca osebnih podatkov. </w:t>
      </w:r>
    </w:p>
    <w:p w14:paraId="41E64EF7" w14:textId="77777777" w:rsidR="001C26F3" w:rsidRPr="00954C75" w:rsidRDefault="001C26F3" w:rsidP="001C26F3">
      <w:pPr>
        <w:spacing w:after="0"/>
        <w:jc w:val="both"/>
        <w:rPr>
          <w:rFonts w:cs="Arial"/>
        </w:rPr>
      </w:pPr>
    </w:p>
    <w:p w14:paraId="3B7030DF" w14:textId="77777777" w:rsidR="001C26F3" w:rsidRPr="00954C75" w:rsidRDefault="001C26F3" w:rsidP="001C26F3">
      <w:pPr>
        <w:spacing w:after="0"/>
        <w:jc w:val="both"/>
        <w:rPr>
          <w:rFonts w:cs="Arial"/>
        </w:rPr>
      </w:pPr>
      <w:r w:rsidRPr="00954C75">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5A0FBE5E" w14:textId="77777777" w:rsidR="001C26F3" w:rsidRPr="00954C75" w:rsidRDefault="001C26F3" w:rsidP="001C26F3">
      <w:pPr>
        <w:spacing w:after="0"/>
        <w:jc w:val="both"/>
        <w:rPr>
          <w:rFonts w:cs="Arial"/>
        </w:rPr>
      </w:pPr>
    </w:p>
    <w:p w14:paraId="2906F072" w14:textId="77777777" w:rsidR="001C26F3" w:rsidRPr="00954C75" w:rsidRDefault="001C26F3" w:rsidP="001C26F3">
      <w:pPr>
        <w:spacing w:after="0"/>
        <w:jc w:val="both"/>
        <w:rPr>
          <w:rFonts w:cs="Arial"/>
        </w:rPr>
      </w:pPr>
      <w:r w:rsidRPr="00954C75">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0A430628" w14:textId="77777777" w:rsidR="001C26F3" w:rsidRPr="00954C75" w:rsidRDefault="001C26F3" w:rsidP="001C26F3">
      <w:pPr>
        <w:spacing w:after="0"/>
        <w:jc w:val="both"/>
        <w:rPr>
          <w:rFonts w:cs="Arial"/>
        </w:rPr>
      </w:pPr>
    </w:p>
    <w:p w14:paraId="484FDD9C" w14:textId="77777777" w:rsidR="001C26F3" w:rsidRPr="00954C75" w:rsidRDefault="001C26F3" w:rsidP="001C26F3">
      <w:pPr>
        <w:spacing w:after="0"/>
        <w:jc w:val="both"/>
        <w:rPr>
          <w:rFonts w:cs="Arial"/>
        </w:rPr>
      </w:pPr>
      <w:r w:rsidRPr="00954C75">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3AF5828A" w14:textId="77777777" w:rsidR="001C26F3" w:rsidRPr="00954C75" w:rsidRDefault="001C26F3" w:rsidP="001C26F3">
      <w:pPr>
        <w:spacing w:after="0"/>
        <w:jc w:val="both"/>
        <w:rPr>
          <w:rFonts w:cs="Arial"/>
        </w:rPr>
      </w:pPr>
    </w:p>
    <w:p w14:paraId="779DABF1" w14:textId="77777777" w:rsidR="001C26F3" w:rsidRPr="00954C75" w:rsidRDefault="001C26F3" w:rsidP="001C26F3">
      <w:pPr>
        <w:spacing w:after="0"/>
        <w:jc w:val="both"/>
        <w:rPr>
          <w:rFonts w:cs="Arial"/>
        </w:rPr>
      </w:pPr>
      <w:r w:rsidRPr="00954C75">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76DA2526" w14:textId="77777777" w:rsidR="001C26F3" w:rsidRPr="00954C75" w:rsidRDefault="001C26F3" w:rsidP="001C26F3">
      <w:pPr>
        <w:spacing w:after="0"/>
        <w:jc w:val="both"/>
        <w:rPr>
          <w:rFonts w:cs="Arial"/>
        </w:rPr>
      </w:pPr>
    </w:p>
    <w:p w14:paraId="3C27D967" w14:textId="29D01286" w:rsidR="0060255D" w:rsidRPr="00954C75" w:rsidRDefault="001C26F3" w:rsidP="001C26F3">
      <w:pPr>
        <w:spacing w:after="0"/>
        <w:jc w:val="both"/>
        <w:rPr>
          <w:rFonts w:cs="Arial"/>
        </w:rPr>
      </w:pPr>
      <w:r w:rsidRPr="00954C75">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266DB73B" w14:textId="22D7C63B" w:rsidR="0060255D" w:rsidRPr="00954C75" w:rsidRDefault="0060255D" w:rsidP="000D4B0F">
      <w:pPr>
        <w:pStyle w:val="NoSpacing"/>
        <w:spacing w:line="276" w:lineRule="auto"/>
        <w:rPr>
          <w:rFonts w:cs="Arial"/>
          <w:lang w:val="sl-SI"/>
        </w:rPr>
      </w:pPr>
    </w:p>
    <w:p w14:paraId="5A1B0D07"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5ACFA107" w14:textId="77777777" w:rsidR="0060255D" w:rsidRPr="00954C75" w:rsidRDefault="0060255D" w:rsidP="000D4B0F">
      <w:pPr>
        <w:spacing w:after="0"/>
        <w:jc w:val="center"/>
        <w:rPr>
          <w:rFonts w:cs="Arial"/>
          <w:b/>
        </w:rPr>
      </w:pPr>
      <w:r w:rsidRPr="00954C75">
        <w:rPr>
          <w:rFonts w:cs="Arial"/>
          <w:b/>
        </w:rPr>
        <w:t>Pravice intelektualne lastnine</w:t>
      </w:r>
    </w:p>
    <w:p w14:paraId="6A61816D" w14:textId="77777777" w:rsidR="0060255D" w:rsidRPr="00954C75" w:rsidRDefault="0060255D" w:rsidP="000D4B0F">
      <w:pPr>
        <w:spacing w:after="0"/>
        <w:jc w:val="both"/>
        <w:rPr>
          <w:rFonts w:cs="Arial"/>
        </w:rPr>
      </w:pPr>
    </w:p>
    <w:p w14:paraId="5D293A0C" w14:textId="77777777" w:rsidR="001C26F3" w:rsidRPr="00954C75" w:rsidRDefault="001C26F3" w:rsidP="001C26F3">
      <w:pPr>
        <w:spacing w:after="0"/>
        <w:jc w:val="both"/>
        <w:rPr>
          <w:rFonts w:cs="Arial"/>
        </w:rPr>
      </w:pPr>
      <w:r w:rsidRPr="00954C75">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11A4B3A2" w14:textId="77777777" w:rsidR="001C26F3" w:rsidRPr="00954C75" w:rsidRDefault="001C26F3" w:rsidP="001C26F3">
      <w:pPr>
        <w:spacing w:after="0"/>
        <w:jc w:val="both"/>
        <w:rPr>
          <w:rFonts w:cs="Arial"/>
        </w:rPr>
      </w:pPr>
    </w:p>
    <w:p w14:paraId="768BF616" w14:textId="77777777" w:rsidR="001C26F3" w:rsidRPr="00954C75" w:rsidRDefault="001C26F3" w:rsidP="001C26F3">
      <w:pPr>
        <w:spacing w:after="0"/>
        <w:jc w:val="both"/>
        <w:rPr>
          <w:rFonts w:cs="Arial"/>
        </w:rPr>
      </w:pPr>
      <w:r w:rsidRPr="00954C75">
        <w:rPr>
          <w:rFonts w:cs="Arial"/>
        </w:rPr>
        <w:t xml:space="preserve">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opredeljenih v prejšnjem odstavku. </w:t>
      </w:r>
    </w:p>
    <w:p w14:paraId="1BFDB29F" w14:textId="77777777" w:rsidR="00DE4A88" w:rsidRPr="00954C75" w:rsidRDefault="00DE4A88" w:rsidP="00DE4A88">
      <w:pPr>
        <w:spacing w:after="0"/>
        <w:jc w:val="both"/>
        <w:rPr>
          <w:rFonts w:cs="Arial"/>
        </w:rPr>
      </w:pPr>
    </w:p>
    <w:p w14:paraId="2C085DD3"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58043AAC" w14:textId="77777777" w:rsidR="0060255D" w:rsidRPr="00954C75" w:rsidRDefault="0060255D" w:rsidP="000D4B0F">
      <w:pPr>
        <w:spacing w:after="0"/>
        <w:jc w:val="center"/>
        <w:rPr>
          <w:rFonts w:cs="Arial"/>
          <w:b/>
        </w:rPr>
      </w:pPr>
      <w:r w:rsidRPr="00954C75">
        <w:rPr>
          <w:rFonts w:cs="Arial"/>
          <w:b/>
        </w:rPr>
        <w:t>Protikorupcijska klavzula</w:t>
      </w:r>
    </w:p>
    <w:p w14:paraId="354BBC37" w14:textId="77777777" w:rsidR="0060255D" w:rsidRPr="00954C75" w:rsidRDefault="0060255D" w:rsidP="000D4B0F">
      <w:pPr>
        <w:spacing w:after="0"/>
        <w:ind w:right="-2"/>
        <w:jc w:val="both"/>
        <w:rPr>
          <w:rFonts w:cs="Arial"/>
          <w:color w:val="000000"/>
        </w:rPr>
      </w:pPr>
    </w:p>
    <w:p w14:paraId="35805AC1" w14:textId="77777777" w:rsidR="0060255D" w:rsidRPr="00954C75" w:rsidRDefault="0060255D" w:rsidP="000D4B0F">
      <w:pPr>
        <w:spacing w:after="0"/>
        <w:ind w:right="-2"/>
        <w:jc w:val="both"/>
        <w:rPr>
          <w:rFonts w:cs="Arial"/>
          <w:color w:val="000000"/>
        </w:rPr>
      </w:pPr>
      <w:r w:rsidRPr="00954C75">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1826709D" w14:textId="77777777" w:rsidR="0060255D" w:rsidRPr="00954C75" w:rsidRDefault="0060255D" w:rsidP="000D4B0F">
      <w:pPr>
        <w:spacing w:after="0"/>
        <w:ind w:right="-2"/>
        <w:jc w:val="both"/>
        <w:rPr>
          <w:rFonts w:cs="Arial"/>
          <w:color w:val="000000"/>
        </w:rPr>
      </w:pPr>
    </w:p>
    <w:p w14:paraId="15BAE9FD" w14:textId="77777777" w:rsidR="0060255D" w:rsidRPr="00954C75" w:rsidRDefault="0060255D" w:rsidP="000D4B0F">
      <w:pPr>
        <w:spacing w:after="0"/>
        <w:ind w:right="-2"/>
        <w:jc w:val="both"/>
        <w:rPr>
          <w:rFonts w:cs="Arial"/>
          <w:color w:val="000000"/>
        </w:rPr>
      </w:pPr>
      <w:r w:rsidRPr="00954C75">
        <w:rPr>
          <w:rFonts w:cs="Arial"/>
          <w:color w:val="000000"/>
        </w:rPr>
        <w:t>V primeru storitve ali poskusa storitve dejanja iz prejšnjega odstavka je že sklenjena ali veljavna pogodba nična, če pa pogodba še ni veljavna, se šteje, da pogodba ni bila sklenjena.</w:t>
      </w:r>
    </w:p>
    <w:p w14:paraId="3EAF562B" w14:textId="77777777" w:rsidR="0060255D" w:rsidRPr="00954C75" w:rsidRDefault="0060255D" w:rsidP="000D4B0F">
      <w:pPr>
        <w:pStyle w:val="NoSpacing"/>
        <w:spacing w:line="276" w:lineRule="auto"/>
        <w:rPr>
          <w:rFonts w:cs="Arial"/>
          <w:lang w:val="sl-SI"/>
        </w:rPr>
      </w:pPr>
    </w:p>
    <w:p w14:paraId="67897F7E" w14:textId="77777777" w:rsidR="0060255D" w:rsidRPr="00954C75" w:rsidRDefault="0060255D" w:rsidP="000D4B0F">
      <w:pPr>
        <w:pStyle w:val="ListParagraph"/>
        <w:numPr>
          <w:ilvl w:val="0"/>
          <w:numId w:val="2"/>
        </w:numPr>
        <w:suppressAutoHyphens/>
        <w:spacing w:after="0"/>
        <w:jc w:val="center"/>
        <w:rPr>
          <w:rFonts w:ascii="Arial" w:hAnsi="Arial" w:cs="Arial"/>
          <w:b/>
        </w:rPr>
      </w:pPr>
      <w:bookmarkStart w:id="8" w:name="_Ref373224045"/>
      <w:r w:rsidRPr="00954C75">
        <w:rPr>
          <w:rFonts w:ascii="Arial" w:hAnsi="Arial" w:cs="Arial"/>
          <w:b/>
        </w:rPr>
        <w:t>člen</w:t>
      </w:r>
      <w:bookmarkEnd w:id="8"/>
    </w:p>
    <w:p w14:paraId="20ECF6BE" w14:textId="77777777" w:rsidR="0060255D" w:rsidRPr="00954C75" w:rsidRDefault="0060255D" w:rsidP="000D4B0F">
      <w:pPr>
        <w:spacing w:after="0"/>
        <w:jc w:val="center"/>
        <w:rPr>
          <w:rFonts w:cs="Arial"/>
          <w:b/>
        </w:rPr>
      </w:pPr>
      <w:r w:rsidRPr="00954C75">
        <w:rPr>
          <w:rFonts w:cs="Arial"/>
          <w:b/>
        </w:rPr>
        <w:t>Izjava ZIntPK</w:t>
      </w:r>
    </w:p>
    <w:p w14:paraId="3DC29511" w14:textId="77777777" w:rsidR="0060255D" w:rsidRPr="00954C75" w:rsidRDefault="0060255D" w:rsidP="000D4B0F">
      <w:pPr>
        <w:spacing w:after="0"/>
        <w:ind w:right="-2"/>
        <w:jc w:val="both"/>
        <w:rPr>
          <w:rFonts w:cs="Arial"/>
          <w:color w:val="000000"/>
        </w:rPr>
      </w:pPr>
    </w:p>
    <w:p w14:paraId="6CDD6FEF" w14:textId="77777777" w:rsidR="0060255D" w:rsidRPr="00954C75" w:rsidRDefault="0060255D" w:rsidP="000D4B0F">
      <w:pPr>
        <w:spacing w:after="0"/>
        <w:ind w:right="-2"/>
        <w:jc w:val="both"/>
        <w:rPr>
          <w:rFonts w:cs="Arial"/>
          <w:color w:val="000000"/>
        </w:rPr>
      </w:pPr>
      <w:r w:rsidRPr="00954C75">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061C1DF6" w14:textId="77777777" w:rsidR="0060255D" w:rsidRPr="00954C75" w:rsidRDefault="0060255D" w:rsidP="000D4B0F">
      <w:pPr>
        <w:pStyle w:val="NoSpacing"/>
        <w:spacing w:line="276" w:lineRule="auto"/>
        <w:rPr>
          <w:rFonts w:cs="Arial"/>
          <w:lang w:val="sl-SI"/>
        </w:rPr>
      </w:pPr>
    </w:p>
    <w:p w14:paraId="7FB61CD6"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087D3FF9" w14:textId="77777777" w:rsidR="0060255D" w:rsidRPr="00954C75" w:rsidRDefault="0060255D" w:rsidP="000D4B0F">
      <w:pPr>
        <w:spacing w:after="0"/>
        <w:jc w:val="center"/>
        <w:rPr>
          <w:rFonts w:cs="Arial"/>
          <w:b/>
        </w:rPr>
      </w:pPr>
      <w:r w:rsidRPr="00954C75">
        <w:rPr>
          <w:rFonts w:cs="Arial"/>
          <w:b/>
        </w:rPr>
        <w:t>Reševanje sporov</w:t>
      </w:r>
    </w:p>
    <w:p w14:paraId="480BDB3E" w14:textId="77777777" w:rsidR="0060255D" w:rsidRPr="00954C75" w:rsidRDefault="0060255D" w:rsidP="000D4B0F">
      <w:pPr>
        <w:spacing w:after="0"/>
        <w:ind w:right="-2"/>
        <w:jc w:val="both"/>
        <w:rPr>
          <w:rFonts w:cs="Arial"/>
          <w:color w:val="000000"/>
        </w:rPr>
      </w:pPr>
    </w:p>
    <w:p w14:paraId="09E6C4AD" w14:textId="77777777" w:rsidR="0060255D" w:rsidRPr="00954C75" w:rsidRDefault="0060255D" w:rsidP="000D4B0F">
      <w:pPr>
        <w:spacing w:after="0"/>
        <w:ind w:right="-2"/>
        <w:jc w:val="both"/>
        <w:rPr>
          <w:rFonts w:cs="Arial"/>
          <w:color w:val="000000"/>
        </w:rPr>
      </w:pPr>
      <w:r w:rsidRPr="00954C75">
        <w:rPr>
          <w:rFonts w:cs="Arial"/>
          <w:color w:val="000000"/>
        </w:rPr>
        <w:t xml:space="preserve">Pogodbeni stranki se obvezujeta, da bosta naredili vse, kar je potrebno za izvršitev pogodbe in da bosta ravnali kot dobra gospodarstvenika. </w:t>
      </w:r>
    </w:p>
    <w:p w14:paraId="7513CA94" w14:textId="77777777" w:rsidR="0060255D" w:rsidRPr="00954C75" w:rsidRDefault="0060255D" w:rsidP="000D4B0F">
      <w:pPr>
        <w:spacing w:after="0"/>
        <w:ind w:right="-2"/>
        <w:jc w:val="both"/>
        <w:rPr>
          <w:rFonts w:cs="Arial"/>
          <w:color w:val="000000"/>
        </w:rPr>
      </w:pPr>
    </w:p>
    <w:p w14:paraId="134F96A4" w14:textId="17682D01" w:rsidR="0060255D" w:rsidRPr="00954C75" w:rsidRDefault="0060255D" w:rsidP="000D4B0F">
      <w:pPr>
        <w:spacing w:after="0"/>
        <w:ind w:right="-2"/>
        <w:jc w:val="both"/>
        <w:rPr>
          <w:rFonts w:cs="Arial"/>
          <w:color w:val="000000"/>
        </w:rPr>
      </w:pPr>
      <w:r w:rsidRPr="00954C75">
        <w:rPr>
          <w:rFonts w:cs="Arial"/>
          <w:color w:val="000000"/>
        </w:rPr>
        <w:t>Vse morebitne spore v zvezi s to pogodbo bosta stranki najprej poizkušali rešiti po mirni poti, če pa to ne bo možno, sta pogodbeni stranki sporazumni, da je za reševanje vseh</w:t>
      </w:r>
      <w:r w:rsidR="00293413" w:rsidRPr="00954C75">
        <w:rPr>
          <w:rFonts w:cs="Arial"/>
          <w:color w:val="000000"/>
        </w:rPr>
        <w:t xml:space="preserve"> </w:t>
      </w:r>
      <w:r w:rsidRPr="00954C75">
        <w:rPr>
          <w:rFonts w:cs="Arial"/>
          <w:color w:val="000000"/>
        </w:rPr>
        <w:t>morebitnih sporov iz te pogodbe pristojno sodišče v Ljubljani.</w:t>
      </w:r>
    </w:p>
    <w:p w14:paraId="6F52C341" w14:textId="77777777" w:rsidR="0060255D" w:rsidRPr="00954C75" w:rsidRDefault="0060255D" w:rsidP="000D4B0F">
      <w:pPr>
        <w:pStyle w:val="NoSpacing"/>
        <w:spacing w:line="276" w:lineRule="auto"/>
        <w:rPr>
          <w:rFonts w:cs="Arial"/>
          <w:lang w:val="sl-SI"/>
        </w:rPr>
      </w:pPr>
    </w:p>
    <w:p w14:paraId="55197EDC" w14:textId="77777777" w:rsidR="0060255D" w:rsidRPr="00954C75" w:rsidRDefault="0060255D" w:rsidP="000D4B0F">
      <w:pPr>
        <w:pStyle w:val="ListParagraph"/>
        <w:numPr>
          <w:ilvl w:val="0"/>
          <w:numId w:val="2"/>
        </w:numPr>
        <w:suppressAutoHyphens/>
        <w:spacing w:after="0"/>
        <w:jc w:val="center"/>
        <w:rPr>
          <w:rFonts w:ascii="Arial" w:hAnsi="Arial" w:cs="Arial"/>
          <w:b/>
        </w:rPr>
      </w:pPr>
      <w:r w:rsidRPr="00954C75">
        <w:rPr>
          <w:rFonts w:ascii="Arial" w:hAnsi="Arial" w:cs="Arial"/>
          <w:b/>
        </w:rPr>
        <w:t>člen</w:t>
      </w:r>
    </w:p>
    <w:p w14:paraId="4E24ADA4" w14:textId="77777777" w:rsidR="0060255D" w:rsidRPr="00954C75" w:rsidRDefault="0060255D" w:rsidP="000D4B0F">
      <w:pPr>
        <w:spacing w:after="0"/>
        <w:jc w:val="center"/>
        <w:rPr>
          <w:rFonts w:cs="Arial"/>
          <w:b/>
        </w:rPr>
      </w:pPr>
      <w:r w:rsidRPr="00954C75">
        <w:rPr>
          <w:rFonts w:cs="Arial"/>
          <w:b/>
        </w:rPr>
        <w:t>Končne določbe</w:t>
      </w:r>
    </w:p>
    <w:p w14:paraId="70263FBF" w14:textId="77777777" w:rsidR="0060255D" w:rsidRPr="00954C75" w:rsidRDefault="0060255D" w:rsidP="000D4B0F">
      <w:pPr>
        <w:spacing w:after="0"/>
        <w:jc w:val="both"/>
        <w:rPr>
          <w:rFonts w:cs="Arial"/>
        </w:rPr>
      </w:pPr>
    </w:p>
    <w:p w14:paraId="0668740F" w14:textId="3ED1E7A5" w:rsidR="0060255D" w:rsidRPr="00954C75" w:rsidRDefault="0060255D" w:rsidP="000D4B0F">
      <w:pPr>
        <w:spacing w:after="0"/>
        <w:jc w:val="both"/>
        <w:rPr>
          <w:rFonts w:cs="Arial"/>
        </w:rPr>
      </w:pPr>
      <w:r w:rsidRPr="00954C75">
        <w:rPr>
          <w:rFonts w:cs="Arial"/>
        </w:rPr>
        <w:t xml:space="preserve">Pogodba stopi v veljavo </w:t>
      </w:r>
      <w:r w:rsidR="005556EE" w:rsidRPr="00954C75">
        <w:rPr>
          <w:rFonts w:cs="Arial"/>
        </w:rPr>
        <w:t>z dnem izpolnitve odložnega pogoja, in sicer z dnem</w:t>
      </w:r>
      <w:r w:rsidR="004D3FC2" w:rsidRPr="00954C75">
        <w:rPr>
          <w:rFonts w:cs="Arial"/>
        </w:rPr>
        <w:t>,</w:t>
      </w:r>
      <w:r w:rsidR="005556EE" w:rsidRPr="00954C75">
        <w:rPr>
          <w:rFonts w:cs="Arial"/>
        </w:rPr>
        <w:t xml:space="preserve"> ko naročnik prejme ustrezno potrditev s strani pristojnega organa o zagotovitvi sredstev za izvedbo predmetnega javnega naročila.</w:t>
      </w:r>
    </w:p>
    <w:p w14:paraId="703905B0" w14:textId="77777777" w:rsidR="0060255D" w:rsidRPr="00954C75" w:rsidRDefault="0060255D" w:rsidP="000D4B0F">
      <w:pPr>
        <w:spacing w:after="0"/>
        <w:jc w:val="both"/>
        <w:rPr>
          <w:rFonts w:cs="Arial"/>
        </w:rPr>
      </w:pPr>
    </w:p>
    <w:p w14:paraId="569C3183" w14:textId="77777777" w:rsidR="0060255D" w:rsidRPr="00954C75" w:rsidRDefault="0060255D" w:rsidP="000D4B0F">
      <w:pPr>
        <w:spacing w:after="0"/>
        <w:jc w:val="both"/>
        <w:rPr>
          <w:rFonts w:cs="Arial"/>
        </w:rPr>
      </w:pPr>
      <w:r w:rsidRPr="00954C75">
        <w:rPr>
          <w:rFonts w:cs="Arial"/>
        </w:rPr>
        <w:t>Pogodba je sestavljena v 2 (dveh) izvodih, od katerih prejme vsaka pogodbena stranka po 1 (en) izvod.</w:t>
      </w:r>
    </w:p>
    <w:p w14:paraId="4124631B" w14:textId="77777777" w:rsidR="0060255D" w:rsidRPr="00954C75" w:rsidRDefault="0060255D" w:rsidP="000D4B0F">
      <w:pPr>
        <w:pStyle w:val="NoSpacing"/>
        <w:spacing w:line="276" w:lineRule="auto"/>
        <w:rPr>
          <w:rFonts w:cs="Arial"/>
          <w:lang w:val="sl-SI"/>
        </w:rPr>
      </w:pPr>
    </w:p>
    <w:p w14:paraId="2BFAC798" w14:textId="77777777" w:rsidR="0060255D" w:rsidRPr="00954C75" w:rsidRDefault="0060255D" w:rsidP="000D4B0F">
      <w:pPr>
        <w:spacing w:after="0"/>
        <w:rPr>
          <w:rFonts w:cs="Arial"/>
        </w:rPr>
      </w:pPr>
    </w:p>
    <w:p w14:paraId="4EC7E251" w14:textId="77777777" w:rsidR="0060255D" w:rsidRPr="00954C75" w:rsidRDefault="0060255D" w:rsidP="000D4B0F">
      <w:pPr>
        <w:spacing w:after="0"/>
        <w:rPr>
          <w:rFonts w:cs="Arial"/>
        </w:rPr>
      </w:pPr>
      <w:r w:rsidRPr="00954C75">
        <w:rPr>
          <w:rFonts w:cs="Arial"/>
        </w:rPr>
        <w:t>Priloge:</w:t>
      </w:r>
    </w:p>
    <w:p w14:paraId="65421DEE" w14:textId="77777777" w:rsidR="0060255D" w:rsidRPr="00954C75" w:rsidRDefault="0060255D" w:rsidP="000D4B0F">
      <w:pPr>
        <w:pStyle w:val="ListParagraph"/>
        <w:numPr>
          <w:ilvl w:val="0"/>
          <w:numId w:val="3"/>
        </w:numPr>
        <w:suppressAutoHyphens/>
        <w:spacing w:after="0"/>
        <w:jc w:val="both"/>
        <w:rPr>
          <w:rFonts w:ascii="Arial" w:hAnsi="Arial" w:cs="Arial"/>
          <w:b/>
        </w:rPr>
      </w:pPr>
      <w:r w:rsidRPr="00954C75">
        <w:rPr>
          <w:rFonts w:ascii="Arial" w:hAnsi="Arial" w:cs="Arial"/>
        </w:rPr>
        <w:t>Specifikacija naročila</w:t>
      </w:r>
    </w:p>
    <w:p w14:paraId="348331DE" w14:textId="5F290BF2" w:rsidR="0060255D" w:rsidRPr="00954C75" w:rsidRDefault="00865DF9" w:rsidP="000D4B0F">
      <w:pPr>
        <w:pStyle w:val="ListParagraph"/>
        <w:numPr>
          <w:ilvl w:val="0"/>
          <w:numId w:val="3"/>
        </w:numPr>
        <w:suppressAutoHyphens/>
        <w:spacing w:after="0"/>
        <w:jc w:val="both"/>
        <w:rPr>
          <w:rFonts w:ascii="Arial" w:hAnsi="Arial" w:cs="Arial"/>
          <w:b/>
        </w:rPr>
      </w:pPr>
      <w:r w:rsidRPr="00954C75">
        <w:rPr>
          <w:rFonts w:ascii="Arial" w:hAnsi="Arial" w:cs="Arial"/>
        </w:rPr>
        <w:t>Ponudba izvajalca</w:t>
      </w:r>
    </w:p>
    <w:p w14:paraId="281CD589" w14:textId="77777777" w:rsidR="0060255D" w:rsidRPr="00954C75" w:rsidRDefault="0060255D" w:rsidP="000D4B0F">
      <w:pPr>
        <w:pStyle w:val="ListParagraph"/>
        <w:numPr>
          <w:ilvl w:val="0"/>
          <w:numId w:val="3"/>
        </w:numPr>
        <w:suppressAutoHyphens/>
        <w:spacing w:after="0"/>
        <w:jc w:val="both"/>
        <w:rPr>
          <w:rFonts w:ascii="Arial" w:hAnsi="Arial" w:cs="Arial"/>
          <w:b/>
        </w:rPr>
      </w:pPr>
      <w:r w:rsidRPr="00954C75">
        <w:rPr>
          <w:rFonts w:ascii="Arial" w:hAnsi="Arial" w:cs="Arial"/>
        </w:rPr>
        <w:t>Izjava o varovanju poslovne skrivnosti</w:t>
      </w:r>
    </w:p>
    <w:p w14:paraId="7538B1F9" w14:textId="77777777" w:rsidR="0060255D" w:rsidRPr="00954C75" w:rsidRDefault="0060255D" w:rsidP="000D4B0F">
      <w:pPr>
        <w:pStyle w:val="ListParagraph"/>
        <w:numPr>
          <w:ilvl w:val="0"/>
          <w:numId w:val="3"/>
        </w:numPr>
        <w:suppressAutoHyphens/>
        <w:spacing w:after="0"/>
        <w:jc w:val="both"/>
        <w:rPr>
          <w:rFonts w:ascii="Arial" w:hAnsi="Arial" w:cs="Arial"/>
          <w:b/>
        </w:rPr>
      </w:pPr>
      <w:r w:rsidRPr="00954C75">
        <w:rPr>
          <w:rFonts w:ascii="Arial" w:hAnsi="Arial" w:cs="Arial"/>
        </w:rPr>
        <w:t>Izjava ZIntPK</w:t>
      </w:r>
    </w:p>
    <w:p w14:paraId="1B10890E" w14:textId="77777777" w:rsidR="0060255D" w:rsidRPr="00954C75" w:rsidRDefault="0060255D" w:rsidP="000D4B0F">
      <w:pPr>
        <w:spacing w:after="0"/>
        <w:rPr>
          <w:rFonts w:cs="Arial"/>
        </w:rPr>
      </w:pPr>
    </w:p>
    <w:p w14:paraId="6466B1A1" w14:textId="77777777" w:rsidR="0060255D" w:rsidRPr="00954C75" w:rsidRDefault="0060255D" w:rsidP="000D4B0F">
      <w:pPr>
        <w:spacing w:after="0"/>
        <w:rPr>
          <w:rFonts w:eastAsia="Times New Roman" w:cs="Arial"/>
          <w:lang w:eastAsia="ar-SA"/>
        </w:rPr>
      </w:pPr>
    </w:p>
    <w:p w14:paraId="52B95BA2" w14:textId="77777777" w:rsidR="0060255D" w:rsidRPr="00954C75" w:rsidRDefault="0060255D" w:rsidP="000D4B0F">
      <w:pPr>
        <w:spacing w:after="0"/>
        <w:rPr>
          <w:rFonts w:eastAsia="Times New Roman" w:cs="Arial"/>
          <w:lang w:eastAsia="ar-SA"/>
        </w:rPr>
      </w:pPr>
    </w:p>
    <w:p w14:paraId="2BFD3024" w14:textId="77777777" w:rsidR="0060255D" w:rsidRPr="00954C75" w:rsidRDefault="0060255D" w:rsidP="000D4B0F">
      <w:pPr>
        <w:spacing w:after="0"/>
        <w:rPr>
          <w:rFonts w:eastAsia="Times New Roman" w:cs="Arial"/>
          <w:lang w:eastAsia="ar-SA"/>
        </w:rPr>
      </w:pPr>
    </w:p>
    <w:p w14:paraId="2B2CAA33" w14:textId="6858DCCE" w:rsidR="0060255D" w:rsidRPr="00954C75" w:rsidRDefault="0060255D" w:rsidP="000D4B0F">
      <w:pPr>
        <w:spacing w:after="0"/>
        <w:rPr>
          <w:rFonts w:eastAsia="Times New Roman" w:cs="Arial"/>
          <w:lang w:eastAsia="ar-SA"/>
        </w:rPr>
      </w:pPr>
      <w:r w:rsidRPr="00954C75">
        <w:rPr>
          <w:rFonts w:eastAsia="Times New Roman" w:cs="Arial"/>
          <w:lang w:eastAsia="ar-SA"/>
        </w:rPr>
        <w:t>Ljubljana, dne __________</w:t>
      </w:r>
      <w:r w:rsidRPr="00954C75">
        <w:rPr>
          <w:rFonts w:eastAsia="Times New Roman" w:cs="Arial"/>
          <w:lang w:eastAsia="ar-SA"/>
        </w:rPr>
        <w:tab/>
      </w:r>
      <w:r w:rsidRPr="00954C75">
        <w:rPr>
          <w:rFonts w:eastAsia="Times New Roman" w:cs="Arial"/>
          <w:lang w:eastAsia="ar-SA"/>
        </w:rPr>
        <w:tab/>
      </w:r>
      <w:r w:rsidRPr="00954C75">
        <w:rPr>
          <w:rFonts w:eastAsia="Times New Roman" w:cs="Arial"/>
          <w:lang w:eastAsia="ar-SA"/>
        </w:rPr>
        <w:tab/>
      </w:r>
      <w:r w:rsidRPr="00954C75">
        <w:rPr>
          <w:rFonts w:eastAsia="Times New Roman" w:cs="Arial"/>
          <w:lang w:eastAsia="ar-SA"/>
        </w:rPr>
        <w:tab/>
      </w:r>
      <w:r w:rsidRPr="00954C75">
        <w:rPr>
          <w:rFonts w:eastAsia="Times New Roman" w:cs="Arial"/>
          <w:lang w:eastAsia="ar-SA"/>
        </w:rPr>
        <w:tab/>
        <w:t>__________, dne __________</w:t>
      </w:r>
    </w:p>
    <w:p w14:paraId="6B8A2730" w14:textId="77777777" w:rsidR="0060255D" w:rsidRPr="00954C75" w:rsidRDefault="0060255D" w:rsidP="000D4B0F">
      <w:pPr>
        <w:spacing w:after="0"/>
        <w:rPr>
          <w:rFonts w:eastAsia="Times New Roman" w:cs="Arial"/>
          <w:b/>
          <w:lang w:eastAsia="ar-SA"/>
        </w:rPr>
      </w:pPr>
    </w:p>
    <w:p w14:paraId="2E0E5346" w14:textId="77777777" w:rsidR="0060255D" w:rsidRPr="00954C75" w:rsidRDefault="0060255D" w:rsidP="000D4B0F">
      <w:pPr>
        <w:spacing w:after="0"/>
        <w:rPr>
          <w:rFonts w:eastAsia="Times New Roman" w:cs="Arial"/>
          <w:b/>
          <w:lang w:eastAsia="ar-SA"/>
        </w:rPr>
      </w:pPr>
    </w:p>
    <w:p w14:paraId="769D8190" w14:textId="3B42686C" w:rsidR="0060255D" w:rsidRPr="00954C75" w:rsidRDefault="0060255D" w:rsidP="000D4B0F">
      <w:pPr>
        <w:spacing w:after="0"/>
        <w:ind w:left="5660" w:hanging="5660"/>
        <w:rPr>
          <w:rFonts w:eastAsia="Times New Roman" w:cs="Arial"/>
          <w:b/>
          <w:lang w:eastAsia="ar-SA"/>
        </w:rPr>
      </w:pPr>
      <w:r w:rsidRPr="00954C75">
        <w:rPr>
          <w:rFonts w:eastAsia="Times New Roman" w:cs="Arial"/>
          <w:b/>
          <w:lang w:eastAsia="ar-SA"/>
        </w:rPr>
        <w:t>BORZEN, d.o.o.</w:t>
      </w:r>
      <w:r w:rsidRPr="00954C75">
        <w:rPr>
          <w:rFonts w:eastAsia="Times New Roman" w:cs="Arial"/>
          <w:b/>
          <w:lang w:eastAsia="ar-SA"/>
        </w:rPr>
        <w:tab/>
        <w:t>___________</w:t>
      </w:r>
    </w:p>
    <w:p w14:paraId="1380690D" w14:textId="5BC9FA91" w:rsidR="0060255D" w:rsidRPr="00954C75" w:rsidRDefault="0060255D" w:rsidP="000D4B0F">
      <w:pPr>
        <w:spacing w:after="0"/>
        <w:rPr>
          <w:rFonts w:cs="Arial"/>
        </w:rPr>
      </w:pPr>
      <w:r w:rsidRPr="00954C75">
        <w:rPr>
          <w:rFonts w:cs="Arial"/>
        </w:rPr>
        <w:t>mag. Borut Rajer, direktor</w:t>
      </w:r>
      <w:r w:rsidRPr="00954C75">
        <w:rPr>
          <w:rFonts w:cs="Arial"/>
        </w:rPr>
        <w:tab/>
      </w:r>
      <w:r w:rsidRPr="00954C75">
        <w:rPr>
          <w:rFonts w:cs="Arial"/>
        </w:rPr>
        <w:tab/>
      </w:r>
      <w:r w:rsidRPr="00954C75">
        <w:rPr>
          <w:rFonts w:cs="Arial"/>
        </w:rPr>
        <w:tab/>
      </w:r>
      <w:r w:rsidRPr="00954C75">
        <w:rPr>
          <w:rFonts w:cs="Arial"/>
        </w:rPr>
        <w:tab/>
      </w:r>
      <w:r w:rsidRPr="00954C75">
        <w:rPr>
          <w:rFonts w:cs="Arial"/>
        </w:rPr>
        <w:tab/>
        <w:t>___________, direktor</w:t>
      </w:r>
    </w:p>
    <w:p w14:paraId="404AD564" w14:textId="77777777" w:rsidR="0060255D" w:rsidRPr="00954C75" w:rsidRDefault="0060255D" w:rsidP="000D4B0F">
      <w:pPr>
        <w:spacing w:after="0"/>
        <w:rPr>
          <w:rFonts w:cs="Arial"/>
        </w:rPr>
      </w:pPr>
    </w:p>
    <w:p w14:paraId="324D5A23" w14:textId="62F71EBA" w:rsidR="00EE76F8" w:rsidRPr="00954C75" w:rsidRDefault="00EE76F8" w:rsidP="000D4B0F">
      <w:pPr>
        <w:spacing w:after="0"/>
        <w:ind w:left="5670" w:hanging="5670"/>
        <w:rPr>
          <w:rFonts w:cs="Arial"/>
        </w:rPr>
      </w:pPr>
    </w:p>
    <w:p w14:paraId="42B5041B" w14:textId="77777777" w:rsidR="00E03256" w:rsidRPr="00954C75" w:rsidRDefault="00E03256" w:rsidP="000D4B0F">
      <w:pPr>
        <w:rPr>
          <w:rFonts w:cs="Arial"/>
          <w:b/>
          <w:szCs w:val="28"/>
        </w:rPr>
      </w:pPr>
      <w:r w:rsidRPr="00954C75">
        <w:rPr>
          <w:rFonts w:cs="Arial"/>
          <w:b/>
          <w:szCs w:val="28"/>
        </w:rPr>
        <w:br w:type="page"/>
      </w:r>
    </w:p>
    <w:p w14:paraId="11D2C9B4" w14:textId="77777777" w:rsidR="0060255D" w:rsidRPr="00954C75" w:rsidRDefault="0060255D" w:rsidP="000D4B0F">
      <w:pPr>
        <w:spacing w:after="0"/>
        <w:jc w:val="center"/>
        <w:rPr>
          <w:rFonts w:cs="Arial"/>
          <w:b/>
          <w:szCs w:val="28"/>
        </w:rPr>
      </w:pPr>
    </w:p>
    <w:p w14:paraId="0B27881B" w14:textId="02D71F27" w:rsidR="00DD33FC" w:rsidRPr="00954C75" w:rsidRDefault="00DD33FC" w:rsidP="000D4B0F">
      <w:pPr>
        <w:spacing w:after="0"/>
        <w:jc w:val="center"/>
        <w:rPr>
          <w:rFonts w:cs="Arial"/>
          <w:b/>
          <w:szCs w:val="28"/>
        </w:rPr>
      </w:pPr>
      <w:r w:rsidRPr="00954C75">
        <w:rPr>
          <w:rFonts w:cs="Arial"/>
          <w:b/>
          <w:szCs w:val="28"/>
        </w:rPr>
        <w:t>IZJAVA ZUNANJEGA SODELAVCA O VAROVANJU POSLOVNE SKRIVNOSTI</w:t>
      </w:r>
    </w:p>
    <w:p w14:paraId="069D23D7" w14:textId="77777777" w:rsidR="00DD33FC" w:rsidRPr="00954C75" w:rsidRDefault="00DD33FC" w:rsidP="000D4B0F">
      <w:pPr>
        <w:pStyle w:val="NoSpacing"/>
        <w:spacing w:line="276" w:lineRule="auto"/>
        <w:rPr>
          <w:rFonts w:cs="Arial"/>
          <w:lang w:val="sl-SI"/>
        </w:rPr>
      </w:pPr>
    </w:p>
    <w:p w14:paraId="5574B324" w14:textId="68A4AA60" w:rsidR="00DD33FC" w:rsidRPr="00954C75" w:rsidRDefault="00DD33FC" w:rsidP="000D4B0F">
      <w:pPr>
        <w:spacing w:after="0"/>
        <w:jc w:val="both"/>
        <w:rPr>
          <w:rFonts w:cs="Arial"/>
          <w:b/>
          <w:sz w:val="20"/>
          <w:szCs w:val="20"/>
        </w:rPr>
      </w:pPr>
      <w:r w:rsidRPr="00954C75">
        <w:rPr>
          <w:rFonts w:cs="Arial"/>
          <w:sz w:val="20"/>
          <w:szCs w:val="20"/>
        </w:rPr>
        <w:t xml:space="preserve">Podpisani ________________________________________, ki z družbo Borzen, operater trga z elektriko, d.o.o., Dunajska cesta 156, 1000 Ljubljana, poslovno sodelujem na podlagi izvedbe storitve </w:t>
      </w:r>
      <w:r w:rsidRPr="00954C75">
        <w:rPr>
          <w:rFonts w:cs="Arial"/>
          <w:b/>
          <w:sz w:val="20"/>
          <w:szCs w:val="20"/>
        </w:rPr>
        <w:t>»</w:t>
      </w:r>
      <w:sdt>
        <w:sdtPr>
          <w:rPr>
            <w:rFonts w:eastAsia="Calibri" w:cs="Arial"/>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445E7B" w:rsidRPr="00954C75">
            <w:rPr>
              <w:rFonts w:eastAsia="Calibri" w:cs="Arial"/>
              <w:b/>
              <w:sz w:val="20"/>
              <w:szCs w:val="20"/>
            </w:rPr>
            <w:t>Izvedba konference Trajnostna energija lokalno 023</w:t>
          </w:r>
        </w:sdtContent>
      </w:sdt>
      <w:r w:rsidRPr="00954C75">
        <w:rPr>
          <w:rFonts w:eastAsia="Calibri" w:cs="Arial"/>
          <w:b/>
          <w:sz w:val="20"/>
          <w:szCs w:val="20"/>
        </w:rPr>
        <w:t>«</w:t>
      </w:r>
      <w:r w:rsidRPr="00954C75">
        <w:rPr>
          <w:rFonts w:cs="Arial"/>
          <w:b/>
          <w:sz w:val="20"/>
          <w:szCs w:val="20"/>
        </w:rPr>
        <w:t xml:space="preserve"> </w:t>
      </w:r>
      <w:r w:rsidRPr="00954C75">
        <w:rPr>
          <w:rFonts w:cs="Arial"/>
          <w:sz w:val="20"/>
          <w:szCs w:val="20"/>
        </w:rPr>
        <w:t>zase in svoje sodelavce izjavljam, da:</w:t>
      </w:r>
    </w:p>
    <w:p w14:paraId="79094337" w14:textId="77777777" w:rsidR="00DD33FC" w:rsidRPr="00954C75" w:rsidRDefault="00DD33FC" w:rsidP="000D4B0F">
      <w:pPr>
        <w:spacing w:after="0"/>
        <w:jc w:val="both"/>
        <w:rPr>
          <w:rFonts w:cs="Arial"/>
          <w:sz w:val="20"/>
          <w:szCs w:val="20"/>
        </w:rPr>
      </w:pPr>
    </w:p>
    <w:p w14:paraId="73649EB2" w14:textId="77777777" w:rsidR="00DD33FC" w:rsidRPr="00954C75" w:rsidRDefault="00DD33FC" w:rsidP="000D4B0F">
      <w:pPr>
        <w:numPr>
          <w:ilvl w:val="0"/>
          <w:numId w:val="5"/>
        </w:numPr>
        <w:suppressAutoHyphens/>
        <w:spacing w:after="0"/>
        <w:contextualSpacing/>
        <w:jc w:val="both"/>
        <w:rPr>
          <w:rFonts w:cs="Arial"/>
          <w:sz w:val="20"/>
          <w:szCs w:val="20"/>
        </w:rPr>
      </w:pPr>
      <w:r w:rsidRPr="00954C75">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6290D78" w14:textId="5F089B52" w:rsidR="00DD33FC" w:rsidRPr="00954C75" w:rsidRDefault="00066B03" w:rsidP="000D4B0F">
      <w:pPr>
        <w:numPr>
          <w:ilvl w:val="0"/>
          <w:numId w:val="6"/>
        </w:numPr>
        <w:suppressAutoHyphens/>
        <w:spacing w:after="0"/>
        <w:ind w:left="1068"/>
        <w:contextualSpacing/>
        <w:jc w:val="both"/>
        <w:rPr>
          <w:rFonts w:cs="Arial"/>
          <w:sz w:val="20"/>
          <w:szCs w:val="20"/>
        </w:rPr>
      </w:pPr>
      <w:r w:rsidRPr="00954C75">
        <w:rPr>
          <w:rFonts w:cs="Arial"/>
          <w:sz w:val="20"/>
          <w:szCs w:val="20"/>
        </w:rPr>
        <w:t>člane bilančne sheme</w:t>
      </w:r>
      <w:r w:rsidR="00DD33FC" w:rsidRPr="00954C75">
        <w:rPr>
          <w:rFonts w:cs="Arial"/>
          <w:sz w:val="20"/>
          <w:szCs w:val="20"/>
        </w:rPr>
        <w:t xml:space="preserve"> in člane podporne sheme, njihovo finančno stanje, poslovanje ter poslovni položaj, razen tistih podatkov, katerih razkritje je obvezno po zakonu ali drugih aktih družbe,</w:t>
      </w:r>
    </w:p>
    <w:p w14:paraId="1FF6A9B5"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upravljanje bilančne sheme,</w:t>
      </w:r>
    </w:p>
    <w:p w14:paraId="54D95AFF"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3184C519"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strateški načrt in strategijo razvoja družbe,</w:t>
      </w:r>
    </w:p>
    <w:p w14:paraId="4D8A2F77"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poslovno politiko in načrte izvajanja dejavnosti družbe oziroma posameznih poslovnih funkcij in poročila o njihovem izvajanju,</w:t>
      </w:r>
    </w:p>
    <w:p w14:paraId="494BCAD6"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informacije o poslovanju družbe, njenih rezultatih in finančnih načrtih, razen tistih katerih razkritje je obvezno po zakonu ali drugih aktih družbe,</w:t>
      </w:r>
    </w:p>
    <w:p w14:paraId="7BB14F14"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finančni podatki, finančni položaj in aktivnost družbe, dolgovi in terjatve, finančne transakcije, razen tistih katerih razkritje je obvezno po zakonu ali drugih aktih družbe,</w:t>
      </w:r>
    </w:p>
    <w:p w14:paraId="5C339C36"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likvidnostno stanje družbe,</w:t>
      </w:r>
    </w:p>
    <w:p w14:paraId="42FCBDD3"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tehnološke sisteme družbe in programske rešitve,</w:t>
      </w:r>
    </w:p>
    <w:p w14:paraId="750B2B4E"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informacijsko tehnologijo družbe, programe, uporabniške aplikacije ter sistemske produkte družbe,</w:t>
      </w:r>
    </w:p>
    <w:p w14:paraId="48893F81"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poslovna razmerja, ponudbe poslovnim partnerjem, osnutke pogodb in drugih dokumentov ter pogajanja s partnerji, razen tistih, katerih razkritje je obvezno po zakonu ali drugih aktih družbe,</w:t>
      </w:r>
    </w:p>
    <w:p w14:paraId="54560E8E"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planske, obračunske in prodajne kalkulacije za posamezne storitve,</w:t>
      </w:r>
    </w:p>
    <w:p w14:paraId="04793D80"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tržne in interne analize ter druge raziskave,</w:t>
      </w:r>
    </w:p>
    <w:p w14:paraId="3A38F7CB"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6870B9A"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pogodbe o zaposlitvi, plače in drugi podatki, ki jih zbirajo pristojne organizacijske enote družbe,</w:t>
      </w:r>
    </w:p>
    <w:p w14:paraId="75D4D926"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 xml:space="preserve">dejanska izplačila osebnih dohodkov ter na dejanska izplačila avtorskih in katerihkoli drugih honorarjev, </w:t>
      </w:r>
    </w:p>
    <w:p w14:paraId="019B8E94"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podatke, ki jih kot zaupne določajo predpisi s področja javnih naročil oziroma drugi interni akti družbe,</w:t>
      </w:r>
    </w:p>
    <w:p w14:paraId="47B97C56"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1E3CE67"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sodne postopke ali postopke pred drugimi organi, v katerih je družba ali njen zunanji sodelavec,</w:t>
      </w:r>
    </w:p>
    <w:p w14:paraId="0B721E96"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 xml:space="preserve">certifikacijska in identifikacijska sredstva ter uporabniška gesla tako za vstop v poslovne prostore ali dele poslovnih prostorov kot za uporabo računalniške in programske opreme; </w:t>
      </w:r>
    </w:p>
    <w:p w14:paraId="340C19D0" w14:textId="77777777"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lokacije, kjer se hranijo listine z zaupnimi podatki, ali listine, ki se nanašajo na sistem varovanja in signalno varnostne naprave, na njihove lokacije in način delovanja,</w:t>
      </w:r>
    </w:p>
    <w:p w14:paraId="4F4718AD" w14:textId="281DAD95" w:rsidR="00DD33FC" w:rsidRPr="00954C75" w:rsidRDefault="00DD33FC" w:rsidP="000D4B0F">
      <w:pPr>
        <w:numPr>
          <w:ilvl w:val="0"/>
          <w:numId w:val="6"/>
        </w:numPr>
        <w:suppressAutoHyphens/>
        <w:spacing w:after="0"/>
        <w:ind w:left="1068"/>
        <w:contextualSpacing/>
        <w:jc w:val="both"/>
        <w:rPr>
          <w:rFonts w:cs="Arial"/>
          <w:sz w:val="20"/>
          <w:szCs w:val="20"/>
        </w:rPr>
      </w:pPr>
      <w:r w:rsidRPr="00954C75">
        <w:rPr>
          <w:rFonts w:cs="Arial"/>
          <w:sz w:val="20"/>
          <w:szCs w:val="20"/>
        </w:rPr>
        <w:t>tuje in domače poslovne partnerje (njihova notranja razmerja, poslovna razmerja s tretjimi osebami, podatki o zaposlenih in drugih sodelavcih, podatki, ki jih poslovni partner sam določi kot poslovno skrivnost</w:t>
      </w:r>
      <w:r w:rsidR="00066B03" w:rsidRPr="00954C75">
        <w:rPr>
          <w:rFonts w:cs="Arial"/>
          <w:sz w:val="20"/>
          <w:szCs w:val="20"/>
        </w:rPr>
        <w:t>)</w:t>
      </w:r>
      <w:r w:rsidRPr="00954C75">
        <w:rPr>
          <w:rFonts w:cs="Arial"/>
          <w:sz w:val="20"/>
          <w:szCs w:val="20"/>
        </w:rPr>
        <w:t>.</w:t>
      </w:r>
    </w:p>
    <w:p w14:paraId="758A9610" w14:textId="77777777" w:rsidR="00DD33FC" w:rsidRPr="00954C75" w:rsidRDefault="00DD33FC" w:rsidP="000D4B0F">
      <w:pPr>
        <w:spacing w:after="0"/>
        <w:ind w:left="1068"/>
        <w:contextualSpacing/>
        <w:jc w:val="both"/>
        <w:rPr>
          <w:rFonts w:cs="Arial"/>
          <w:sz w:val="20"/>
          <w:szCs w:val="20"/>
        </w:rPr>
      </w:pPr>
    </w:p>
    <w:p w14:paraId="60ABCF42" w14:textId="77777777" w:rsidR="00DD33FC" w:rsidRPr="00954C75" w:rsidRDefault="00DD33FC" w:rsidP="000D4B0F">
      <w:pPr>
        <w:numPr>
          <w:ilvl w:val="0"/>
          <w:numId w:val="5"/>
        </w:numPr>
        <w:suppressAutoHyphens/>
        <w:spacing w:after="0"/>
        <w:contextualSpacing/>
        <w:jc w:val="both"/>
        <w:rPr>
          <w:rFonts w:cs="Arial"/>
          <w:sz w:val="20"/>
          <w:szCs w:val="20"/>
        </w:rPr>
      </w:pPr>
      <w:r w:rsidRPr="00954C75">
        <w:rPr>
          <w:rFonts w:cs="Arial"/>
          <w:sz w:val="20"/>
          <w:szCs w:val="20"/>
        </w:rPr>
        <w:t>bom vse podatke, ki v skladu s pravilnikom predstavljajo poslovno skrivnost, obravnaval kot zaupne in jih kot takšne tudi varoval;</w:t>
      </w:r>
    </w:p>
    <w:p w14:paraId="3A3B0319" w14:textId="77777777" w:rsidR="00DD33FC" w:rsidRPr="00954C75" w:rsidRDefault="00DD33FC" w:rsidP="000D4B0F">
      <w:pPr>
        <w:spacing w:after="0"/>
        <w:ind w:left="720"/>
        <w:contextualSpacing/>
        <w:jc w:val="both"/>
        <w:rPr>
          <w:rFonts w:cs="Arial"/>
          <w:sz w:val="20"/>
          <w:szCs w:val="20"/>
        </w:rPr>
      </w:pPr>
    </w:p>
    <w:p w14:paraId="04F2B40C" w14:textId="77777777" w:rsidR="00DD33FC" w:rsidRPr="00954C75" w:rsidRDefault="00DD33FC" w:rsidP="000D4B0F">
      <w:pPr>
        <w:numPr>
          <w:ilvl w:val="0"/>
          <w:numId w:val="5"/>
        </w:numPr>
        <w:suppressAutoHyphens/>
        <w:spacing w:after="0"/>
        <w:contextualSpacing/>
        <w:jc w:val="both"/>
        <w:rPr>
          <w:rFonts w:cs="Arial"/>
          <w:sz w:val="20"/>
          <w:szCs w:val="20"/>
        </w:rPr>
      </w:pPr>
      <w:r w:rsidRPr="00954C75">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6DF1DB4A" w14:textId="77777777" w:rsidR="00DD33FC" w:rsidRPr="00954C75" w:rsidRDefault="00DD33FC" w:rsidP="000D4B0F">
      <w:pPr>
        <w:spacing w:after="0"/>
        <w:ind w:left="720"/>
        <w:contextualSpacing/>
        <w:jc w:val="both"/>
        <w:rPr>
          <w:rFonts w:cs="Arial"/>
          <w:sz w:val="20"/>
          <w:szCs w:val="20"/>
        </w:rPr>
      </w:pPr>
    </w:p>
    <w:p w14:paraId="7276A928" w14:textId="77777777" w:rsidR="00DD33FC" w:rsidRPr="00954C75" w:rsidRDefault="00DD33FC" w:rsidP="000D4B0F">
      <w:pPr>
        <w:numPr>
          <w:ilvl w:val="0"/>
          <w:numId w:val="5"/>
        </w:numPr>
        <w:suppressAutoHyphens/>
        <w:spacing w:after="0"/>
        <w:contextualSpacing/>
        <w:jc w:val="both"/>
        <w:rPr>
          <w:rFonts w:cs="Arial"/>
          <w:sz w:val="20"/>
          <w:szCs w:val="20"/>
        </w:rPr>
      </w:pPr>
      <w:r w:rsidRPr="00954C75">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D44465C" w14:textId="77777777" w:rsidR="00DD33FC" w:rsidRPr="00954C75" w:rsidRDefault="00DD33FC" w:rsidP="000D4B0F">
      <w:pPr>
        <w:spacing w:after="0"/>
        <w:ind w:left="720"/>
        <w:contextualSpacing/>
        <w:jc w:val="both"/>
        <w:rPr>
          <w:rFonts w:cs="Arial"/>
          <w:sz w:val="20"/>
          <w:szCs w:val="20"/>
        </w:rPr>
      </w:pPr>
    </w:p>
    <w:p w14:paraId="4F4C27BD" w14:textId="77777777" w:rsidR="00DD33FC" w:rsidRPr="00954C75" w:rsidRDefault="00DD33FC" w:rsidP="000D4B0F">
      <w:pPr>
        <w:numPr>
          <w:ilvl w:val="0"/>
          <w:numId w:val="5"/>
        </w:numPr>
        <w:suppressAutoHyphens/>
        <w:spacing w:after="0"/>
        <w:contextualSpacing/>
        <w:jc w:val="both"/>
        <w:rPr>
          <w:rFonts w:cs="Arial"/>
          <w:sz w:val="20"/>
          <w:szCs w:val="20"/>
        </w:rPr>
      </w:pPr>
      <w:r w:rsidRPr="00954C75">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379D6237" w14:textId="77777777" w:rsidR="00DD33FC" w:rsidRPr="00954C75" w:rsidRDefault="00DD33FC" w:rsidP="000D4B0F">
      <w:pPr>
        <w:spacing w:after="0"/>
        <w:ind w:left="720"/>
        <w:contextualSpacing/>
        <w:jc w:val="both"/>
        <w:rPr>
          <w:rFonts w:cs="Arial"/>
          <w:sz w:val="20"/>
          <w:szCs w:val="20"/>
        </w:rPr>
      </w:pPr>
    </w:p>
    <w:p w14:paraId="38125C64" w14:textId="69AB2524" w:rsidR="004222C5" w:rsidRPr="00954C75" w:rsidRDefault="00DD33FC" w:rsidP="000D4B0F">
      <w:pPr>
        <w:numPr>
          <w:ilvl w:val="0"/>
          <w:numId w:val="5"/>
        </w:numPr>
        <w:suppressAutoHyphens/>
        <w:spacing w:after="0"/>
        <w:contextualSpacing/>
        <w:jc w:val="both"/>
        <w:rPr>
          <w:rFonts w:cs="Arial"/>
          <w:sz w:val="20"/>
          <w:szCs w:val="20"/>
        </w:rPr>
      </w:pPr>
      <w:r w:rsidRPr="00954C75">
        <w:rPr>
          <w:rFonts w:cs="Arial"/>
          <w:sz w:val="20"/>
          <w:szCs w:val="20"/>
        </w:rPr>
        <w:t>sem seznanjen z dejstvom, da sem za kakršno koli zlorabo ali razkritje poslovnih skrivnosti moralno, odškodninsko in pa kazensko odgovoren;</w:t>
      </w:r>
    </w:p>
    <w:p w14:paraId="65BCC92A" w14:textId="77777777" w:rsidR="004222C5" w:rsidRPr="00954C75" w:rsidRDefault="004222C5" w:rsidP="000D4B0F">
      <w:pPr>
        <w:suppressAutoHyphens/>
        <w:spacing w:after="0"/>
        <w:ind w:left="720"/>
        <w:contextualSpacing/>
        <w:jc w:val="both"/>
        <w:rPr>
          <w:rFonts w:cs="Arial"/>
          <w:sz w:val="20"/>
          <w:szCs w:val="20"/>
        </w:rPr>
      </w:pPr>
    </w:p>
    <w:p w14:paraId="4EBCBE18" w14:textId="66C32BFA" w:rsidR="00DD33FC" w:rsidRPr="00954C75" w:rsidRDefault="00DD33FC" w:rsidP="000D4B0F">
      <w:pPr>
        <w:numPr>
          <w:ilvl w:val="0"/>
          <w:numId w:val="5"/>
        </w:numPr>
        <w:suppressAutoHyphens/>
        <w:spacing w:after="0"/>
        <w:contextualSpacing/>
        <w:jc w:val="both"/>
        <w:rPr>
          <w:rFonts w:cs="Arial"/>
          <w:sz w:val="20"/>
          <w:szCs w:val="20"/>
        </w:rPr>
      </w:pPr>
      <w:r w:rsidRPr="00954C75">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445E7B" w:rsidRPr="00954C75">
            <w:rPr>
              <w:rFonts w:cs="Arial"/>
              <w:sz w:val="20"/>
              <w:szCs w:val="20"/>
            </w:rPr>
            <w:t>Izvedba konference Trajnostna energija lokalno 023</w:t>
          </w:r>
        </w:sdtContent>
      </w:sdt>
      <w:r w:rsidRPr="00954C75">
        <w:rPr>
          <w:rFonts w:cs="Arial"/>
          <w:sz w:val="20"/>
          <w:szCs w:val="20"/>
        </w:rPr>
        <w:t xml:space="preserve">« št. </w:t>
      </w:r>
      <w:r w:rsidR="00380404" w:rsidRPr="00954C75">
        <w:rPr>
          <w:rFonts w:cs="Arial"/>
          <w:sz w:val="20"/>
          <w:szCs w:val="20"/>
        </w:rPr>
        <w:t>JN-1297-23</w:t>
      </w:r>
      <w:r w:rsidRPr="00954C75">
        <w:rPr>
          <w:rFonts w:cs="Arial"/>
          <w:sz w:val="20"/>
          <w:szCs w:val="20"/>
        </w:rPr>
        <w:t>.</w:t>
      </w:r>
    </w:p>
    <w:p w14:paraId="39D58BF7" w14:textId="77777777" w:rsidR="00DD33FC" w:rsidRPr="00954C75" w:rsidRDefault="00DD33FC" w:rsidP="000D4B0F">
      <w:pPr>
        <w:spacing w:after="0"/>
        <w:rPr>
          <w:rFonts w:cs="Arial"/>
          <w:sz w:val="20"/>
          <w:szCs w:val="20"/>
        </w:rPr>
      </w:pPr>
    </w:p>
    <w:p w14:paraId="50675620" w14:textId="77777777" w:rsidR="00DD33FC" w:rsidRPr="00954C75" w:rsidRDefault="00DD33FC" w:rsidP="000D4B0F">
      <w:pPr>
        <w:spacing w:after="0"/>
        <w:rPr>
          <w:rFonts w:cs="Arial"/>
          <w:sz w:val="20"/>
          <w:szCs w:val="20"/>
        </w:rPr>
      </w:pPr>
    </w:p>
    <w:p w14:paraId="19E93643" w14:textId="77777777" w:rsidR="00507D3A" w:rsidRPr="00954C75" w:rsidRDefault="00507D3A" w:rsidP="000D4B0F">
      <w:pPr>
        <w:spacing w:after="0"/>
        <w:rPr>
          <w:rFonts w:cs="Arial"/>
          <w:sz w:val="20"/>
          <w:szCs w:val="20"/>
        </w:rPr>
      </w:pPr>
    </w:p>
    <w:p w14:paraId="275FE9D6" w14:textId="230F3822" w:rsidR="00DD33FC" w:rsidRPr="00954C75" w:rsidRDefault="00DD33FC" w:rsidP="000D4B0F">
      <w:pPr>
        <w:spacing w:after="0"/>
        <w:rPr>
          <w:rFonts w:cs="Arial"/>
          <w:sz w:val="20"/>
          <w:szCs w:val="20"/>
        </w:rPr>
      </w:pPr>
      <w:r w:rsidRPr="00954C75">
        <w:rPr>
          <w:rFonts w:cs="Arial"/>
          <w:sz w:val="20"/>
          <w:szCs w:val="20"/>
        </w:rPr>
        <w:t>Kraj in datum: __________________________</w:t>
      </w:r>
    </w:p>
    <w:p w14:paraId="259A72E9" w14:textId="77777777" w:rsidR="00DD33FC" w:rsidRPr="00954C75" w:rsidRDefault="00DD33FC" w:rsidP="000D4B0F">
      <w:pPr>
        <w:spacing w:after="0"/>
        <w:rPr>
          <w:rFonts w:cs="Arial"/>
          <w:sz w:val="20"/>
          <w:szCs w:val="20"/>
        </w:rPr>
      </w:pPr>
    </w:p>
    <w:p w14:paraId="31372904" w14:textId="77777777" w:rsidR="00DD33FC" w:rsidRPr="00954C75" w:rsidRDefault="00DD33FC" w:rsidP="000D4B0F">
      <w:pPr>
        <w:spacing w:after="0"/>
        <w:ind w:left="5663" w:firstLine="709"/>
        <w:jc w:val="center"/>
        <w:rPr>
          <w:rFonts w:cs="Arial"/>
          <w:sz w:val="20"/>
          <w:szCs w:val="20"/>
        </w:rPr>
      </w:pPr>
      <w:r w:rsidRPr="00954C75">
        <w:rPr>
          <w:rFonts w:cs="Arial"/>
          <w:sz w:val="20"/>
          <w:szCs w:val="20"/>
        </w:rPr>
        <w:t>_______________________</w:t>
      </w:r>
    </w:p>
    <w:p w14:paraId="2C2D4629" w14:textId="6484E1CC" w:rsidR="00DD33FC" w:rsidRPr="00954C75" w:rsidRDefault="00956032" w:rsidP="000D4B0F">
      <w:pPr>
        <w:spacing w:after="0"/>
        <w:rPr>
          <w:rFonts w:cs="Arial"/>
          <w:sz w:val="20"/>
          <w:szCs w:val="20"/>
        </w:rPr>
      </w:pPr>
      <w:r w:rsidRPr="00954C75">
        <w:rPr>
          <w:rFonts w:cs="Arial"/>
          <w:sz w:val="20"/>
          <w:szCs w:val="20"/>
        </w:rPr>
        <w:t xml:space="preserve"> </w:t>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t>(podpis)</w:t>
      </w:r>
    </w:p>
    <w:p w14:paraId="5FE96637" w14:textId="77777777" w:rsidR="00DD33FC" w:rsidRPr="00954C75" w:rsidRDefault="00DD33FC" w:rsidP="000D4B0F">
      <w:pPr>
        <w:spacing w:after="0"/>
        <w:rPr>
          <w:rFonts w:cs="Arial"/>
        </w:rPr>
      </w:pPr>
    </w:p>
    <w:p w14:paraId="18032539" w14:textId="77777777" w:rsidR="00DD33FC" w:rsidRPr="00954C75" w:rsidRDefault="00DD33FC" w:rsidP="000D4B0F">
      <w:pPr>
        <w:spacing w:after="0"/>
        <w:jc w:val="center"/>
        <w:rPr>
          <w:rFonts w:cs="Arial"/>
          <w:b/>
          <w:szCs w:val="28"/>
        </w:rPr>
      </w:pPr>
    </w:p>
    <w:p w14:paraId="4BB7BBFF" w14:textId="77777777" w:rsidR="00DD33FC" w:rsidRPr="00954C75" w:rsidRDefault="00DD33FC" w:rsidP="000D4B0F">
      <w:pPr>
        <w:spacing w:after="0"/>
        <w:rPr>
          <w:rFonts w:cs="Arial"/>
          <w:b/>
          <w:szCs w:val="28"/>
        </w:rPr>
      </w:pPr>
      <w:r w:rsidRPr="00954C75">
        <w:rPr>
          <w:rFonts w:cs="Arial"/>
          <w:b/>
          <w:szCs w:val="28"/>
        </w:rPr>
        <w:br w:type="page"/>
      </w:r>
    </w:p>
    <w:p w14:paraId="273D9C81" w14:textId="77777777" w:rsidR="00EF701C" w:rsidRPr="00954C75" w:rsidRDefault="00EF701C" w:rsidP="000D4B0F">
      <w:pPr>
        <w:spacing w:after="0"/>
        <w:jc w:val="center"/>
        <w:rPr>
          <w:rFonts w:cs="Arial"/>
          <w:b/>
          <w:szCs w:val="28"/>
        </w:rPr>
      </w:pPr>
    </w:p>
    <w:p w14:paraId="62B3F9A1" w14:textId="2C8FE47F" w:rsidR="00DD33FC" w:rsidRPr="00954C75" w:rsidRDefault="00DD33FC" w:rsidP="000D4B0F">
      <w:pPr>
        <w:spacing w:after="0"/>
        <w:jc w:val="center"/>
        <w:rPr>
          <w:rFonts w:cs="Arial"/>
          <w:b/>
          <w:szCs w:val="28"/>
        </w:rPr>
      </w:pPr>
      <w:r w:rsidRPr="00954C75">
        <w:rPr>
          <w:rFonts w:cs="Arial"/>
          <w:b/>
          <w:szCs w:val="28"/>
        </w:rPr>
        <w:t>IZJAVA O UDELEŽBI PRAVNIH IN FIZIČNIH OSEB PRI IZVAJALCU</w:t>
      </w:r>
    </w:p>
    <w:p w14:paraId="2D7C8715" w14:textId="77777777" w:rsidR="00DD33FC" w:rsidRPr="00954C75" w:rsidRDefault="00DD33FC" w:rsidP="000D4B0F">
      <w:pPr>
        <w:pStyle w:val="NoSpacing"/>
        <w:spacing w:line="276" w:lineRule="auto"/>
        <w:rPr>
          <w:rFonts w:cs="Arial"/>
          <w:lang w:val="sl-SI"/>
        </w:rPr>
      </w:pPr>
    </w:p>
    <w:p w14:paraId="1D56F232" w14:textId="2DCEF0BE" w:rsidR="00DD33FC" w:rsidRPr="00954C75" w:rsidRDefault="00DD33FC" w:rsidP="000D4B0F">
      <w:pPr>
        <w:spacing w:after="0"/>
        <w:jc w:val="both"/>
        <w:rPr>
          <w:rFonts w:cs="Arial"/>
          <w:sz w:val="20"/>
        </w:rPr>
      </w:pPr>
      <w:r w:rsidRPr="00954C75">
        <w:rPr>
          <w:rFonts w:cs="Arial"/>
          <w:sz w:val="20"/>
        </w:rPr>
        <w:t>Naročnik zaradi transparentnosti posla in preprečitve korupcijskih tveganj skladno šestim odstavkom 14. člena Zakona o integriteti in preprečevanju korupcije (</w:t>
      </w:r>
      <w:r w:rsidR="00507D3A" w:rsidRPr="00954C75">
        <w:rPr>
          <w:rFonts w:cs="Arial"/>
          <w:sz w:val="20"/>
        </w:rPr>
        <w:t>Uradni list RS, št. 69/11 – uradno prečiščeno besedilo, 158/20 in 3/22 – ZDeb</w:t>
      </w:r>
      <w:r w:rsidRPr="00954C75">
        <w:rPr>
          <w:rFonts w:cs="Arial"/>
          <w:sz w:val="20"/>
        </w:rPr>
        <w:t xml:space="preserve">) pridobi izjavo </w:t>
      </w:r>
      <w:r w:rsidR="004E697B" w:rsidRPr="00954C75">
        <w:rPr>
          <w:rFonts w:cs="Arial"/>
          <w:sz w:val="20"/>
        </w:rPr>
        <w:t>oziroma</w:t>
      </w:r>
      <w:r w:rsidRPr="00954C75">
        <w:rPr>
          <w:rFonts w:cs="Arial"/>
          <w:sz w:val="20"/>
        </w:rPr>
        <w:t xml:space="preserve"> podatke o udeležbi fizičnih in pravnih oseb v lastništvu ponudnika ter o gospodarskih subjektih za katere se glede na določbe zakona, ki ureja gospodarske družbe, šteje, da so povezane družbe s ponudnikom. </w:t>
      </w:r>
    </w:p>
    <w:p w14:paraId="2B96192B" w14:textId="77777777" w:rsidR="00DD33FC" w:rsidRPr="00954C75" w:rsidRDefault="00DD33FC" w:rsidP="000D4B0F">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DD33FC" w:rsidRPr="00954C75" w14:paraId="7D60AE3F"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8505885" w14:textId="77777777" w:rsidR="00DD33FC" w:rsidRPr="00954C75" w:rsidRDefault="00DD33FC" w:rsidP="000D4B0F">
            <w:pPr>
              <w:widowControl w:val="0"/>
              <w:suppressLineNumbers/>
              <w:spacing w:after="0"/>
              <w:jc w:val="center"/>
              <w:rPr>
                <w:rFonts w:eastAsia="Arial Unicode MS" w:cs="Arial"/>
                <w:b/>
                <w:bCs/>
                <w:kern w:val="2"/>
                <w:lang w:eastAsia="sl-SI"/>
              </w:rPr>
            </w:pPr>
            <w:r w:rsidRPr="00954C75">
              <w:rPr>
                <w:rFonts w:eastAsia="Arial Unicode MS" w:cs="Arial"/>
                <w:b/>
                <w:bCs/>
                <w:kern w:val="2"/>
                <w:lang w:eastAsia="sl-SI"/>
              </w:rPr>
              <w:t>Naročilo</w:t>
            </w:r>
          </w:p>
        </w:tc>
      </w:tr>
      <w:tr w:rsidR="00DD33FC" w:rsidRPr="00954C75" w14:paraId="0BEC3BCC" w14:textId="77777777" w:rsidTr="009A32DA">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1098F1E" w14:textId="77777777" w:rsidR="00DD33FC" w:rsidRPr="00954C75" w:rsidRDefault="00DD33FC" w:rsidP="000D4B0F">
            <w:pPr>
              <w:tabs>
                <w:tab w:val="center" w:pos="4536"/>
                <w:tab w:val="right" w:pos="9072"/>
              </w:tabs>
              <w:spacing w:after="0"/>
              <w:rPr>
                <w:rFonts w:cs="Arial"/>
                <w:b/>
                <w:bCs/>
              </w:rPr>
            </w:pPr>
            <w:r w:rsidRPr="00954C75">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6C4187C" w14:textId="77777777" w:rsidR="00DD33FC" w:rsidRPr="00954C75" w:rsidRDefault="00DD33FC" w:rsidP="000D4B0F">
            <w:pPr>
              <w:keepNext/>
              <w:keepLines/>
              <w:widowControl w:val="0"/>
              <w:snapToGrid w:val="0"/>
              <w:spacing w:after="0"/>
              <w:ind w:right="-1"/>
              <w:rPr>
                <w:rFonts w:eastAsia="Arial Unicode MS" w:cs="Arial"/>
                <w:b/>
                <w:color w:val="000000"/>
                <w:kern w:val="2"/>
                <w:szCs w:val="20"/>
              </w:rPr>
            </w:pPr>
            <w:r w:rsidRPr="00954C75">
              <w:rPr>
                <w:rFonts w:cs="Arial"/>
                <w:b/>
                <w:color w:val="000000"/>
                <w:szCs w:val="20"/>
              </w:rPr>
              <w:t>Borzen, d.o.o.</w:t>
            </w:r>
          </w:p>
        </w:tc>
      </w:tr>
      <w:tr w:rsidR="00DD33FC" w:rsidRPr="00954C75" w14:paraId="418507E1" w14:textId="77777777" w:rsidTr="009A32DA">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00BEAB86" w14:textId="1A4CCCF2" w:rsidR="00DD33FC" w:rsidRPr="00954C75" w:rsidRDefault="00DD33FC" w:rsidP="000D4B0F">
            <w:pPr>
              <w:tabs>
                <w:tab w:val="center" w:pos="4536"/>
                <w:tab w:val="right" w:pos="9072"/>
              </w:tabs>
              <w:spacing w:after="0"/>
              <w:rPr>
                <w:rFonts w:cs="Arial"/>
                <w:b/>
                <w:bCs/>
              </w:rPr>
            </w:pPr>
            <w:r w:rsidRPr="00954C75">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DC6DFD0" w14:textId="54A6FA3F" w:rsidR="00DD33FC" w:rsidRPr="00954C75" w:rsidRDefault="00380404" w:rsidP="00DE4A88">
            <w:pPr>
              <w:widowControl w:val="0"/>
              <w:spacing w:after="0"/>
              <w:rPr>
                <w:rFonts w:eastAsia="Arial Unicode MS" w:cs="Arial"/>
                <w:b/>
                <w:kern w:val="2"/>
              </w:rPr>
            </w:pPr>
            <w:r w:rsidRPr="00954C75">
              <w:rPr>
                <w:rFonts w:eastAsia="Arial Unicode MS" w:cs="Arial"/>
                <w:b/>
                <w:kern w:val="2"/>
              </w:rPr>
              <w:t>JN-1297-23</w:t>
            </w:r>
          </w:p>
        </w:tc>
      </w:tr>
      <w:tr w:rsidR="00DD33FC" w:rsidRPr="00954C75" w14:paraId="555F9A58"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C1580" w14:textId="77777777" w:rsidR="00DD33FC" w:rsidRPr="00954C75" w:rsidRDefault="00DD33FC" w:rsidP="000D4B0F">
            <w:pPr>
              <w:tabs>
                <w:tab w:val="center" w:pos="4536"/>
                <w:tab w:val="right" w:pos="9072"/>
              </w:tabs>
              <w:spacing w:after="0"/>
              <w:rPr>
                <w:rFonts w:cs="Arial"/>
                <w:b/>
                <w:bCs/>
              </w:rPr>
            </w:pPr>
            <w:r w:rsidRPr="00954C75">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442187B2" w14:textId="0EFF3669" w:rsidR="00DD33FC" w:rsidRPr="00954C75" w:rsidRDefault="00CE0FE2" w:rsidP="000D4B0F">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445E7B" w:rsidRPr="00954C75">
                  <w:rPr>
                    <w:rFonts w:cs="Arial"/>
                    <w:b/>
                  </w:rPr>
                  <w:t>Izvedba konference Trajnostna energija lokalno 023</w:t>
                </w:r>
              </w:sdtContent>
            </w:sdt>
          </w:p>
        </w:tc>
      </w:tr>
      <w:tr w:rsidR="00DD33FC" w:rsidRPr="00954C75" w14:paraId="54FDD742"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FB10446" w14:textId="77777777" w:rsidR="00DD33FC" w:rsidRPr="00954C75" w:rsidRDefault="00DD33FC" w:rsidP="000D4B0F">
            <w:pPr>
              <w:widowControl w:val="0"/>
              <w:suppressLineNumbers/>
              <w:spacing w:after="0"/>
              <w:jc w:val="center"/>
              <w:rPr>
                <w:rFonts w:eastAsia="Arial Unicode MS" w:cs="Arial"/>
                <w:b/>
                <w:bCs/>
                <w:kern w:val="2"/>
                <w:lang w:eastAsia="sl-SI"/>
              </w:rPr>
            </w:pPr>
            <w:r w:rsidRPr="00954C75">
              <w:rPr>
                <w:rFonts w:eastAsia="Arial Unicode MS" w:cs="Arial"/>
                <w:b/>
                <w:bCs/>
                <w:kern w:val="2"/>
                <w:lang w:eastAsia="sl-SI"/>
              </w:rPr>
              <w:t xml:space="preserve">Podatki o pravni osebi – ponudniku </w:t>
            </w:r>
          </w:p>
        </w:tc>
      </w:tr>
      <w:tr w:rsidR="00DD33FC" w:rsidRPr="00954C75" w14:paraId="1B813C65"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937D30C" w14:textId="04BDEB65" w:rsidR="00DD33FC" w:rsidRPr="00954C75" w:rsidRDefault="00DD33FC" w:rsidP="000D4B0F">
            <w:pPr>
              <w:widowControl w:val="0"/>
              <w:suppressLineNumbers/>
              <w:spacing w:after="0"/>
              <w:rPr>
                <w:rFonts w:eastAsia="Arial Unicode MS" w:cs="Arial"/>
                <w:b/>
                <w:bCs/>
                <w:kern w:val="2"/>
                <w:lang w:eastAsia="sl-SI"/>
              </w:rPr>
            </w:pPr>
            <w:r w:rsidRPr="00954C75">
              <w:rPr>
                <w:rFonts w:eastAsia="Arial Unicode MS" w:cs="Arial"/>
                <w:b/>
                <w:bCs/>
                <w:kern w:val="2"/>
                <w:lang w:eastAsia="sl-SI"/>
              </w:rPr>
              <w:t xml:space="preserve">Polno ime </w:t>
            </w:r>
            <w:r w:rsidR="004E697B" w:rsidRPr="00954C75">
              <w:rPr>
                <w:rFonts w:eastAsia="Arial Unicode MS" w:cs="Arial"/>
                <w:b/>
                <w:bCs/>
                <w:kern w:val="2"/>
                <w:lang w:eastAsia="sl-SI"/>
              </w:rPr>
              <w:t>oziroma</w:t>
            </w:r>
            <w:r w:rsidRPr="00954C75">
              <w:rPr>
                <w:rFonts w:eastAsia="Arial Unicode MS" w:cs="Arial"/>
                <w:b/>
                <w:bCs/>
                <w:kern w:val="2"/>
                <w:lang w:eastAsia="sl-SI"/>
              </w:rPr>
              <w:t xml:space="preserve"> naziv ponudnika</w:t>
            </w:r>
          </w:p>
        </w:tc>
        <w:tc>
          <w:tcPr>
            <w:tcW w:w="6955" w:type="dxa"/>
            <w:tcBorders>
              <w:top w:val="single" w:sz="4" w:space="0" w:color="auto"/>
              <w:left w:val="single" w:sz="4" w:space="0" w:color="auto"/>
              <w:bottom w:val="single" w:sz="4" w:space="0" w:color="auto"/>
              <w:right w:val="single" w:sz="4" w:space="0" w:color="auto"/>
            </w:tcBorders>
          </w:tcPr>
          <w:p w14:paraId="5DA8458E" w14:textId="77777777" w:rsidR="00DD33FC" w:rsidRPr="00954C75" w:rsidRDefault="00DD33FC" w:rsidP="000D4B0F">
            <w:pPr>
              <w:widowControl w:val="0"/>
              <w:suppressLineNumbers/>
              <w:spacing w:after="0"/>
              <w:rPr>
                <w:rFonts w:eastAsia="Arial Unicode MS" w:cs="Arial"/>
                <w:b/>
                <w:bCs/>
                <w:kern w:val="2"/>
                <w:lang w:eastAsia="sl-SI"/>
              </w:rPr>
            </w:pPr>
          </w:p>
        </w:tc>
      </w:tr>
      <w:tr w:rsidR="00DD33FC" w:rsidRPr="00954C75" w14:paraId="31950AB3"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7F6A012" w14:textId="77777777" w:rsidR="00DD33FC" w:rsidRPr="00954C75" w:rsidRDefault="00DD33FC" w:rsidP="000D4B0F">
            <w:pPr>
              <w:widowControl w:val="0"/>
              <w:suppressLineNumbers/>
              <w:spacing w:after="0"/>
              <w:rPr>
                <w:rFonts w:eastAsia="Arial Unicode MS" w:cs="Arial"/>
                <w:b/>
                <w:bCs/>
                <w:kern w:val="2"/>
                <w:lang w:eastAsia="sl-SI"/>
              </w:rPr>
            </w:pPr>
            <w:r w:rsidRPr="00954C75">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B67A0EA" w14:textId="77777777" w:rsidR="00DD33FC" w:rsidRPr="00954C75" w:rsidRDefault="00DD33FC" w:rsidP="000D4B0F">
            <w:pPr>
              <w:widowControl w:val="0"/>
              <w:suppressLineNumbers/>
              <w:spacing w:after="0"/>
              <w:rPr>
                <w:rFonts w:eastAsia="Arial Unicode MS" w:cs="Arial"/>
                <w:b/>
                <w:bCs/>
                <w:kern w:val="2"/>
                <w:lang w:eastAsia="sl-SI"/>
              </w:rPr>
            </w:pPr>
          </w:p>
        </w:tc>
      </w:tr>
      <w:tr w:rsidR="00DD33FC" w:rsidRPr="00954C75" w14:paraId="54D2596F"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DC838C3" w14:textId="77777777" w:rsidR="00DD33FC" w:rsidRPr="00954C75" w:rsidRDefault="00DD33FC" w:rsidP="000D4B0F">
            <w:pPr>
              <w:widowControl w:val="0"/>
              <w:suppressLineNumbers/>
              <w:spacing w:after="0"/>
              <w:rPr>
                <w:rFonts w:eastAsia="Arial Unicode MS" w:cs="Arial"/>
                <w:b/>
                <w:bCs/>
                <w:kern w:val="2"/>
                <w:lang w:eastAsia="sl-SI"/>
              </w:rPr>
            </w:pPr>
            <w:r w:rsidRPr="00954C75">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5367279" w14:textId="77777777" w:rsidR="00DD33FC" w:rsidRPr="00954C75" w:rsidRDefault="00DD33FC" w:rsidP="000D4B0F">
            <w:pPr>
              <w:widowControl w:val="0"/>
              <w:suppressLineNumbers/>
              <w:spacing w:after="0"/>
              <w:rPr>
                <w:rFonts w:eastAsia="Arial Unicode MS" w:cs="Arial"/>
                <w:b/>
                <w:bCs/>
                <w:kern w:val="2"/>
                <w:lang w:eastAsia="sl-SI"/>
              </w:rPr>
            </w:pPr>
          </w:p>
        </w:tc>
      </w:tr>
      <w:tr w:rsidR="00DD33FC" w:rsidRPr="00954C75" w14:paraId="34C4E721"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4BDCA1F" w14:textId="77777777" w:rsidR="00DD33FC" w:rsidRPr="00954C75" w:rsidRDefault="00DD33FC" w:rsidP="000D4B0F">
            <w:pPr>
              <w:widowControl w:val="0"/>
              <w:suppressLineNumbers/>
              <w:spacing w:after="0"/>
              <w:rPr>
                <w:rFonts w:eastAsia="Arial Unicode MS" w:cs="Arial"/>
                <w:b/>
                <w:bCs/>
                <w:kern w:val="2"/>
                <w:lang w:eastAsia="sl-SI"/>
              </w:rPr>
            </w:pPr>
            <w:r w:rsidRPr="00954C75">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1FFFD617" w14:textId="77777777" w:rsidR="00DD33FC" w:rsidRPr="00954C75" w:rsidRDefault="00DD33FC" w:rsidP="000D4B0F">
            <w:pPr>
              <w:widowControl w:val="0"/>
              <w:suppressLineNumbers/>
              <w:spacing w:after="0"/>
              <w:rPr>
                <w:rFonts w:eastAsia="Arial Unicode MS" w:cs="Arial"/>
                <w:b/>
                <w:bCs/>
                <w:kern w:val="2"/>
                <w:lang w:eastAsia="sl-SI"/>
              </w:rPr>
            </w:pPr>
          </w:p>
        </w:tc>
      </w:tr>
    </w:tbl>
    <w:p w14:paraId="00E3AE5D" w14:textId="77777777" w:rsidR="00DD33FC" w:rsidRPr="00954C75" w:rsidRDefault="00DD33FC" w:rsidP="000D4B0F">
      <w:pPr>
        <w:spacing w:after="0"/>
        <w:rPr>
          <w:rFonts w:eastAsia="Arial Unicode MS" w:cs="Arial"/>
          <w:kern w:val="2"/>
        </w:rPr>
      </w:pPr>
    </w:p>
    <w:p w14:paraId="39A4E34D" w14:textId="77777777" w:rsidR="00DD33FC" w:rsidRPr="00954C75" w:rsidRDefault="00DD33FC" w:rsidP="000D4B0F">
      <w:pPr>
        <w:spacing w:after="0"/>
        <w:jc w:val="both"/>
        <w:rPr>
          <w:rFonts w:cs="Arial"/>
          <w:sz w:val="20"/>
        </w:rPr>
      </w:pPr>
      <w:r w:rsidRPr="00954C75">
        <w:rPr>
          <w:rFonts w:cs="Arial"/>
          <w:sz w:val="20"/>
        </w:rPr>
        <w:t>Spodaj podpisani zastopnik izjavljam, da so pri lastništvu zgoraj navedenega ponudnika udeležene naslednje pravne osebe:</w:t>
      </w:r>
    </w:p>
    <w:p w14:paraId="05B0DFB0" w14:textId="77777777" w:rsidR="00DD33FC" w:rsidRPr="00954C75" w:rsidRDefault="00DD33FC" w:rsidP="000D4B0F">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7"/>
        <w:gridCol w:w="1627"/>
      </w:tblGrid>
      <w:tr w:rsidR="00DD33FC" w:rsidRPr="00954C75" w14:paraId="528565FB" w14:textId="77777777" w:rsidTr="009A32DA">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D82124A" w14:textId="77777777" w:rsidR="00DD33FC" w:rsidRPr="00954C75" w:rsidRDefault="00DD33FC" w:rsidP="000D4B0F">
            <w:pPr>
              <w:widowControl w:val="0"/>
              <w:spacing w:after="0"/>
              <w:jc w:val="center"/>
              <w:rPr>
                <w:rFonts w:eastAsia="Arial Unicode MS" w:cs="Arial"/>
                <w:b/>
                <w:kern w:val="2"/>
                <w:sz w:val="20"/>
              </w:rPr>
            </w:pPr>
            <w:r w:rsidRPr="00954C75">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04994B" w14:textId="7DEFF948" w:rsidR="00DD33FC" w:rsidRPr="00954C75" w:rsidRDefault="00165154" w:rsidP="000D4B0F">
            <w:pPr>
              <w:widowControl w:val="0"/>
              <w:spacing w:after="0"/>
              <w:jc w:val="center"/>
              <w:rPr>
                <w:rFonts w:eastAsia="Arial Unicode MS" w:cs="Arial"/>
                <w:b/>
                <w:kern w:val="2"/>
                <w:sz w:val="20"/>
              </w:rPr>
            </w:pPr>
            <w:r w:rsidRPr="00954C75">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79A830" w14:textId="3922FE09" w:rsidR="00DD33FC" w:rsidRPr="00954C75" w:rsidRDefault="00165154" w:rsidP="000D4B0F">
            <w:pPr>
              <w:widowControl w:val="0"/>
              <w:spacing w:after="0"/>
              <w:jc w:val="center"/>
              <w:rPr>
                <w:rFonts w:eastAsia="Arial Unicode MS" w:cs="Arial"/>
                <w:b/>
                <w:kern w:val="2"/>
                <w:sz w:val="20"/>
              </w:rPr>
            </w:pPr>
            <w:r w:rsidRPr="00954C75">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7362063" w14:textId="77777777" w:rsidR="00DD33FC" w:rsidRPr="00954C75" w:rsidRDefault="00DD33FC" w:rsidP="000D4B0F">
            <w:pPr>
              <w:widowControl w:val="0"/>
              <w:spacing w:after="0"/>
              <w:jc w:val="center"/>
              <w:rPr>
                <w:rFonts w:eastAsia="Arial Unicode MS" w:cs="Arial"/>
                <w:b/>
                <w:kern w:val="2"/>
                <w:sz w:val="20"/>
              </w:rPr>
            </w:pPr>
            <w:r w:rsidRPr="00954C75">
              <w:rPr>
                <w:rFonts w:cs="Arial"/>
                <w:b/>
                <w:sz w:val="20"/>
              </w:rPr>
              <w:t>Delež v %</w:t>
            </w:r>
          </w:p>
        </w:tc>
      </w:tr>
      <w:tr w:rsidR="00DD33FC" w:rsidRPr="00954C75" w14:paraId="6BA37B05" w14:textId="77777777" w:rsidTr="009A32DA">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A63D3A" w14:textId="77777777" w:rsidR="00DD33FC" w:rsidRPr="00954C75" w:rsidRDefault="00DD33FC" w:rsidP="000D4B0F">
            <w:pPr>
              <w:widowControl w:val="0"/>
              <w:spacing w:after="0"/>
              <w:rPr>
                <w:rFonts w:eastAsia="Arial Unicode MS" w:cs="Arial"/>
                <w:b/>
                <w:kern w:val="2"/>
                <w:sz w:val="20"/>
              </w:rPr>
            </w:pPr>
            <w:r w:rsidRPr="00954C75">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1E87BB41" w14:textId="77777777" w:rsidR="00DD33FC" w:rsidRPr="00954C75" w:rsidRDefault="00DD33FC" w:rsidP="000D4B0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82776A4" w14:textId="77777777" w:rsidR="00DD33FC" w:rsidRPr="00954C75" w:rsidRDefault="00DD33FC" w:rsidP="000D4B0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CFF5D19" w14:textId="77777777" w:rsidR="00DD33FC" w:rsidRPr="00954C75" w:rsidRDefault="00DD33FC" w:rsidP="000D4B0F">
            <w:pPr>
              <w:widowControl w:val="0"/>
              <w:spacing w:after="0"/>
              <w:rPr>
                <w:rFonts w:eastAsia="Arial Unicode MS" w:cs="Arial"/>
                <w:kern w:val="2"/>
                <w:sz w:val="20"/>
              </w:rPr>
            </w:pPr>
          </w:p>
        </w:tc>
      </w:tr>
      <w:tr w:rsidR="00DD33FC" w:rsidRPr="00954C75" w14:paraId="3697C2DA" w14:textId="77777777" w:rsidTr="009A32DA">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9B3613B" w14:textId="77777777" w:rsidR="00DD33FC" w:rsidRPr="00954C75" w:rsidRDefault="00DD33FC" w:rsidP="000D4B0F">
            <w:pPr>
              <w:widowControl w:val="0"/>
              <w:spacing w:after="0"/>
              <w:rPr>
                <w:rFonts w:eastAsia="Arial Unicode MS" w:cs="Arial"/>
                <w:b/>
                <w:kern w:val="2"/>
                <w:sz w:val="20"/>
              </w:rPr>
            </w:pPr>
            <w:r w:rsidRPr="00954C75">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71A5FC5B" w14:textId="77777777" w:rsidR="00DD33FC" w:rsidRPr="00954C75" w:rsidRDefault="00DD33FC" w:rsidP="000D4B0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7CF2CDE" w14:textId="77777777" w:rsidR="00DD33FC" w:rsidRPr="00954C75" w:rsidRDefault="00DD33FC" w:rsidP="000D4B0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31F8F33A" w14:textId="77777777" w:rsidR="00DD33FC" w:rsidRPr="00954C75" w:rsidRDefault="00DD33FC" w:rsidP="000D4B0F">
            <w:pPr>
              <w:widowControl w:val="0"/>
              <w:spacing w:after="0"/>
              <w:rPr>
                <w:rFonts w:eastAsia="Arial Unicode MS" w:cs="Arial"/>
                <w:kern w:val="2"/>
                <w:sz w:val="20"/>
              </w:rPr>
            </w:pPr>
          </w:p>
        </w:tc>
      </w:tr>
      <w:tr w:rsidR="00DD33FC" w:rsidRPr="00954C75" w14:paraId="6323DD84" w14:textId="77777777" w:rsidTr="009A32DA">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1AE34F" w14:textId="77777777" w:rsidR="00DD33FC" w:rsidRPr="00954C75" w:rsidRDefault="00DD33FC" w:rsidP="000D4B0F">
            <w:pPr>
              <w:widowControl w:val="0"/>
              <w:spacing w:after="0"/>
              <w:rPr>
                <w:rFonts w:eastAsia="Arial Unicode MS" w:cs="Arial"/>
                <w:b/>
                <w:kern w:val="2"/>
                <w:sz w:val="20"/>
              </w:rPr>
            </w:pPr>
            <w:r w:rsidRPr="00954C75">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5D8F3DCA" w14:textId="77777777" w:rsidR="00DD33FC" w:rsidRPr="00954C75" w:rsidRDefault="00DD33FC" w:rsidP="000D4B0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B426465" w14:textId="77777777" w:rsidR="00DD33FC" w:rsidRPr="00954C75" w:rsidRDefault="00DD33FC" w:rsidP="000D4B0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D1253C1" w14:textId="77777777" w:rsidR="00DD33FC" w:rsidRPr="00954C75" w:rsidRDefault="00DD33FC" w:rsidP="000D4B0F">
            <w:pPr>
              <w:widowControl w:val="0"/>
              <w:spacing w:after="0"/>
              <w:rPr>
                <w:rFonts w:eastAsia="Arial Unicode MS" w:cs="Arial"/>
                <w:kern w:val="2"/>
                <w:sz w:val="20"/>
              </w:rPr>
            </w:pPr>
          </w:p>
        </w:tc>
      </w:tr>
      <w:tr w:rsidR="00DD33FC" w:rsidRPr="00954C75" w14:paraId="35761636" w14:textId="77777777" w:rsidTr="009A32DA">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1F5F8F3" w14:textId="77777777" w:rsidR="00DD33FC" w:rsidRPr="00954C75" w:rsidRDefault="00DD33FC" w:rsidP="000D4B0F">
            <w:pPr>
              <w:widowControl w:val="0"/>
              <w:spacing w:after="0"/>
              <w:rPr>
                <w:rFonts w:eastAsia="Arial Unicode MS" w:cs="Arial"/>
                <w:b/>
                <w:kern w:val="2"/>
                <w:sz w:val="20"/>
              </w:rPr>
            </w:pPr>
            <w:r w:rsidRPr="00954C75">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045C86FB" w14:textId="77777777" w:rsidR="00DD33FC" w:rsidRPr="00954C75" w:rsidRDefault="00DD33FC" w:rsidP="000D4B0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6CB2F2AB" w14:textId="77777777" w:rsidR="00DD33FC" w:rsidRPr="00954C75" w:rsidRDefault="00DD33FC" w:rsidP="000D4B0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8147FC3" w14:textId="77777777" w:rsidR="00DD33FC" w:rsidRPr="00954C75" w:rsidRDefault="00DD33FC" w:rsidP="000D4B0F">
            <w:pPr>
              <w:widowControl w:val="0"/>
              <w:spacing w:after="0"/>
              <w:rPr>
                <w:rFonts w:eastAsia="Arial Unicode MS" w:cs="Arial"/>
                <w:kern w:val="2"/>
                <w:sz w:val="20"/>
              </w:rPr>
            </w:pPr>
          </w:p>
        </w:tc>
      </w:tr>
    </w:tbl>
    <w:p w14:paraId="0E3EDC34" w14:textId="77777777" w:rsidR="00DD33FC" w:rsidRPr="00954C75" w:rsidRDefault="00DD33FC" w:rsidP="000D4B0F">
      <w:pPr>
        <w:spacing w:after="0"/>
        <w:rPr>
          <w:rFonts w:eastAsia="Arial Unicode MS" w:cs="Arial"/>
          <w:kern w:val="2"/>
          <w:sz w:val="20"/>
        </w:rPr>
      </w:pPr>
    </w:p>
    <w:p w14:paraId="1C926E6A" w14:textId="77777777" w:rsidR="00DD33FC" w:rsidRPr="00954C75" w:rsidRDefault="00DD33FC" w:rsidP="000D4B0F">
      <w:pPr>
        <w:spacing w:after="0"/>
        <w:jc w:val="both"/>
        <w:rPr>
          <w:rFonts w:cs="Arial"/>
          <w:sz w:val="20"/>
        </w:rPr>
      </w:pPr>
      <w:r w:rsidRPr="00954C75">
        <w:rPr>
          <w:rFonts w:cs="Arial"/>
          <w:sz w:val="20"/>
        </w:rPr>
        <w:t>Spodaj podpisani zastopnik izjavljam, da so pri lastništvu zgoraj navedenega ponudnika udeležene naslednje fizične osebe:</w:t>
      </w:r>
    </w:p>
    <w:p w14:paraId="38A2A2D6" w14:textId="77777777" w:rsidR="00DD33FC" w:rsidRPr="00954C75" w:rsidRDefault="00DD33FC" w:rsidP="000D4B0F">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5"/>
        <w:gridCol w:w="2094"/>
        <w:gridCol w:w="3235"/>
        <w:gridCol w:w="1596"/>
      </w:tblGrid>
      <w:tr w:rsidR="00DD33FC" w:rsidRPr="00954C75" w14:paraId="731462F6" w14:textId="77777777" w:rsidTr="009A32DA">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4DCCC6" w14:textId="77777777" w:rsidR="00DD33FC" w:rsidRPr="00954C75" w:rsidRDefault="00DD33FC" w:rsidP="000D4B0F">
            <w:pPr>
              <w:widowControl w:val="0"/>
              <w:spacing w:after="0"/>
              <w:jc w:val="center"/>
              <w:rPr>
                <w:rFonts w:eastAsia="Arial Unicode MS" w:cs="Arial"/>
                <w:b/>
                <w:kern w:val="2"/>
                <w:sz w:val="20"/>
              </w:rPr>
            </w:pPr>
            <w:r w:rsidRPr="00954C75">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B5AA64" w14:textId="4CAA1E27" w:rsidR="00DD33FC" w:rsidRPr="00954C75" w:rsidRDefault="00165154" w:rsidP="000D4B0F">
            <w:pPr>
              <w:widowControl w:val="0"/>
              <w:spacing w:after="0"/>
              <w:jc w:val="center"/>
              <w:rPr>
                <w:rFonts w:eastAsia="Arial Unicode MS" w:cs="Arial"/>
                <w:b/>
                <w:kern w:val="2"/>
                <w:sz w:val="20"/>
              </w:rPr>
            </w:pPr>
            <w:r w:rsidRPr="00954C75">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56655F" w14:textId="685664B8" w:rsidR="00DD33FC" w:rsidRPr="00954C75" w:rsidRDefault="00165154" w:rsidP="000D4B0F">
            <w:pPr>
              <w:widowControl w:val="0"/>
              <w:spacing w:after="0"/>
              <w:jc w:val="center"/>
              <w:rPr>
                <w:rFonts w:eastAsia="Arial Unicode MS" w:cs="Arial"/>
                <w:b/>
                <w:kern w:val="2"/>
                <w:sz w:val="20"/>
              </w:rPr>
            </w:pPr>
            <w:r w:rsidRPr="00954C75">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7B92FA" w14:textId="1D51DBBD" w:rsidR="00DD33FC" w:rsidRPr="00954C75" w:rsidRDefault="00165154" w:rsidP="000D4B0F">
            <w:pPr>
              <w:widowControl w:val="0"/>
              <w:spacing w:after="0"/>
              <w:jc w:val="center"/>
              <w:rPr>
                <w:rFonts w:eastAsia="Arial Unicode MS" w:cs="Arial"/>
                <w:b/>
                <w:kern w:val="2"/>
                <w:sz w:val="20"/>
              </w:rPr>
            </w:pPr>
            <w:r w:rsidRPr="00954C75">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C253C5" w14:textId="77777777" w:rsidR="00DD33FC" w:rsidRPr="00954C75" w:rsidRDefault="00DD33FC" w:rsidP="000D4B0F">
            <w:pPr>
              <w:widowControl w:val="0"/>
              <w:spacing w:after="0"/>
              <w:jc w:val="center"/>
              <w:rPr>
                <w:rFonts w:eastAsia="Arial Unicode MS" w:cs="Arial"/>
                <w:b/>
                <w:kern w:val="2"/>
                <w:sz w:val="20"/>
              </w:rPr>
            </w:pPr>
            <w:r w:rsidRPr="00954C75">
              <w:rPr>
                <w:rFonts w:cs="Arial"/>
                <w:b/>
                <w:sz w:val="20"/>
              </w:rPr>
              <w:t>Delež v %</w:t>
            </w:r>
          </w:p>
        </w:tc>
      </w:tr>
      <w:tr w:rsidR="00DD33FC" w:rsidRPr="00954C75" w14:paraId="6AA6C6EA" w14:textId="77777777" w:rsidTr="009A32DA">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25729F" w14:textId="77777777" w:rsidR="00DD33FC" w:rsidRPr="00954C75" w:rsidRDefault="00DD33FC" w:rsidP="000D4B0F">
            <w:pPr>
              <w:widowControl w:val="0"/>
              <w:spacing w:after="0"/>
              <w:rPr>
                <w:rFonts w:eastAsia="Arial Unicode MS" w:cs="Arial"/>
                <w:b/>
                <w:kern w:val="2"/>
                <w:sz w:val="20"/>
              </w:rPr>
            </w:pPr>
            <w:r w:rsidRPr="00954C75">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67AB3652" w14:textId="77777777" w:rsidR="00DD33FC" w:rsidRPr="00954C75" w:rsidRDefault="00DD33FC" w:rsidP="000D4B0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E4FCBAB" w14:textId="77777777" w:rsidR="00DD33FC" w:rsidRPr="00954C75" w:rsidRDefault="00DD33FC" w:rsidP="000D4B0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6453DD5" w14:textId="77777777" w:rsidR="00DD33FC" w:rsidRPr="00954C75" w:rsidRDefault="00DD33FC" w:rsidP="000D4B0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961DEA1" w14:textId="77777777" w:rsidR="00DD33FC" w:rsidRPr="00954C75" w:rsidRDefault="00DD33FC" w:rsidP="000D4B0F">
            <w:pPr>
              <w:widowControl w:val="0"/>
              <w:spacing w:after="0"/>
              <w:rPr>
                <w:rFonts w:eastAsia="Arial Unicode MS" w:cs="Arial"/>
                <w:kern w:val="2"/>
                <w:sz w:val="20"/>
              </w:rPr>
            </w:pPr>
          </w:p>
        </w:tc>
      </w:tr>
      <w:tr w:rsidR="00DD33FC" w:rsidRPr="00954C75" w14:paraId="4EBF7FFE" w14:textId="77777777" w:rsidTr="009A32DA">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B29E596" w14:textId="77777777" w:rsidR="00DD33FC" w:rsidRPr="00954C75" w:rsidRDefault="00DD33FC" w:rsidP="000D4B0F">
            <w:pPr>
              <w:widowControl w:val="0"/>
              <w:spacing w:after="0"/>
              <w:rPr>
                <w:rFonts w:eastAsia="Arial Unicode MS" w:cs="Arial"/>
                <w:b/>
                <w:kern w:val="2"/>
                <w:sz w:val="20"/>
              </w:rPr>
            </w:pPr>
            <w:r w:rsidRPr="00954C75">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31597885" w14:textId="77777777" w:rsidR="00DD33FC" w:rsidRPr="00954C75" w:rsidRDefault="00DD33FC" w:rsidP="000D4B0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07155AA" w14:textId="77777777" w:rsidR="00DD33FC" w:rsidRPr="00954C75" w:rsidRDefault="00DD33FC" w:rsidP="000D4B0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6F04250" w14:textId="77777777" w:rsidR="00DD33FC" w:rsidRPr="00954C75" w:rsidRDefault="00DD33FC" w:rsidP="000D4B0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A2CAB96" w14:textId="77777777" w:rsidR="00DD33FC" w:rsidRPr="00954C75" w:rsidRDefault="00DD33FC" w:rsidP="000D4B0F">
            <w:pPr>
              <w:widowControl w:val="0"/>
              <w:spacing w:after="0"/>
              <w:rPr>
                <w:rFonts w:eastAsia="Arial Unicode MS" w:cs="Arial"/>
                <w:kern w:val="2"/>
                <w:sz w:val="20"/>
              </w:rPr>
            </w:pPr>
          </w:p>
        </w:tc>
      </w:tr>
      <w:tr w:rsidR="00DD33FC" w:rsidRPr="00954C75" w14:paraId="521635A6" w14:textId="77777777" w:rsidTr="009A32DA">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39E1FB2" w14:textId="77777777" w:rsidR="00DD33FC" w:rsidRPr="00954C75" w:rsidRDefault="00DD33FC" w:rsidP="000D4B0F">
            <w:pPr>
              <w:widowControl w:val="0"/>
              <w:spacing w:after="0"/>
              <w:rPr>
                <w:rFonts w:eastAsia="Arial Unicode MS" w:cs="Arial"/>
                <w:b/>
                <w:kern w:val="2"/>
                <w:sz w:val="20"/>
              </w:rPr>
            </w:pPr>
            <w:r w:rsidRPr="00954C75">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0432C323" w14:textId="77777777" w:rsidR="00DD33FC" w:rsidRPr="00954C75" w:rsidRDefault="00DD33FC" w:rsidP="000D4B0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A74D688" w14:textId="77777777" w:rsidR="00DD33FC" w:rsidRPr="00954C75" w:rsidRDefault="00DD33FC" w:rsidP="000D4B0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F56D773" w14:textId="77777777" w:rsidR="00DD33FC" w:rsidRPr="00954C75" w:rsidRDefault="00DD33FC" w:rsidP="000D4B0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19451E3" w14:textId="77777777" w:rsidR="00DD33FC" w:rsidRPr="00954C75" w:rsidRDefault="00DD33FC" w:rsidP="000D4B0F">
            <w:pPr>
              <w:widowControl w:val="0"/>
              <w:spacing w:after="0"/>
              <w:rPr>
                <w:rFonts w:eastAsia="Arial Unicode MS" w:cs="Arial"/>
                <w:kern w:val="2"/>
                <w:sz w:val="20"/>
              </w:rPr>
            </w:pPr>
          </w:p>
        </w:tc>
      </w:tr>
      <w:tr w:rsidR="00DD33FC" w:rsidRPr="00954C75" w14:paraId="108F401F" w14:textId="77777777" w:rsidTr="009A32DA">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9150662" w14:textId="77777777" w:rsidR="00DD33FC" w:rsidRPr="00954C75" w:rsidRDefault="00DD33FC" w:rsidP="000D4B0F">
            <w:pPr>
              <w:widowControl w:val="0"/>
              <w:spacing w:after="0"/>
              <w:rPr>
                <w:rFonts w:eastAsia="Arial Unicode MS" w:cs="Arial"/>
                <w:b/>
                <w:kern w:val="2"/>
                <w:sz w:val="20"/>
              </w:rPr>
            </w:pPr>
            <w:r w:rsidRPr="00954C75">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6A2B8B6" w14:textId="77777777" w:rsidR="00DD33FC" w:rsidRPr="00954C75" w:rsidRDefault="00DD33FC" w:rsidP="000D4B0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B951986" w14:textId="77777777" w:rsidR="00DD33FC" w:rsidRPr="00954C75" w:rsidRDefault="00DD33FC" w:rsidP="000D4B0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20109D1" w14:textId="77777777" w:rsidR="00DD33FC" w:rsidRPr="00954C75" w:rsidRDefault="00DD33FC" w:rsidP="000D4B0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CE24C1F" w14:textId="77777777" w:rsidR="00DD33FC" w:rsidRPr="00954C75" w:rsidRDefault="00DD33FC" w:rsidP="000D4B0F">
            <w:pPr>
              <w:widowControl w:val="0"/>
              <w:spacing w:after="0"/>
              <w:rPr>
                <w:rFonts w:eastAsia="Arial Unicode MS" w:cs="Arial"/>
                <w:kern w:val="2"/>
                <w:sz w:val="20"/>
              </w:rPr>
            </w:pPr>
          </w:p>
        </w:tc>
      </w:tr>
    </w:tbl>
    <w:p w14:paraId="629B9D3B" w14:textId="77777777" w:rsidR="00DD33FC" w:rsidRPr="00954C75" w:rsidRDefault="00DD33FC" w:rsidP="000D4B0F">
      <w:pPr>
        <w:spacing w:after="0"/>
        <w:jc w:val="right"/>
        <w:rPr>
          <w:rFonts w:cs="Arial"/>
          <w:sz w:val="20"/>
          <w:szCs w:val="20"/>
        </w:rPr>
      </w:pPr>
    </w:p>
    <w:p w14:paraId="06EBD494" w14:textId="77777777" w:rsidR="00DD33FC" w:rsidRPr="00954C75" w:rsidRDefault="00DD33FC" w:rsidP="000D4B0F">
      <w:pPr>
        <w:spacing w:after="0"/>
        <w:jc w:val="both"/>
        <w:rPr>
          <w:rFonts w:cs="Arial"/>
          <w:b/>
        </w:rPr>
      </w:pPr>
      <w:r w:rsidRPr="00954C75">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2046D3B6" w14:textId="77777777" w:rsidR="00DD33FC" w:rsidRPr="00954C75" w:rsidRDefault="00DD33FC" w:rsidP="000D4B0F">
      <w:pPr>
        <w:spacing w:after="0"/>
        <w:rPr>
          <w:rFonts w:cs="Arial"/>
          <w:sz w:val="20"/>
          <w:szCs w:val="20"/>
        </w:rPr>
      </w:pPr>
    </w:p>
    <w:p w14:paraId="5834AB75" w14:textId="77777777" w:rsidR="00DD33FC" w:rsidRPr="00954C75" w:rsidRDefault="00DD33FC" w:rsidP="000D4B0F">
      <w:pPr>
        <w:spacing w:after="0"/>
        <w:rPr>
          <w:rFonts w:cs="Arial"/>
          <w:sz w:val="20"/>
          <w:szCs w:val="20"/>
        </w:rPr>
      </w:pPr>
    </w:p>
    <w:p w14:paraId="77A28623" w14:textId="77777777" w:rsidR="00DD33FC" w:rsidRPr="00954C75" w:rsidRDefault="00DD33FC" w:rsidP="000D4B0F">
      <w:pPr>
        <w:spacing w:after="0"/>
        <w:rPr>
          <w:rFonts w:cs="Arial"/>
          <w:sz w:val="20"/>
          <w:szCs w:val="20"/>
        </w:rPr>
      </w:pPr>
      <w:r w:rsidRPr="00954C75">
        <w:rPr>
          <w:rFonts w:cs="Arial"/>
          <w:sz w:val="20"/>
          <w:szCs w:val="20"/>
        </w:rPr>
        <w:t>Kraj in datum: __________________________</w:t>
      </w:r>
    </w:p>
    <w:p w14:paraId="3100D65D" w14:textId="77777777" w:rsidR="00DD33FC" w:rsidRPr="00954C75" w:rsidRDefault="00DD33FC" w:rsidP="000D4B0F">
      <w:pPr>
        <w:spacing w:after="0"/>
        <w:ind w:left="5664" w:firstLine="708"/>
        <w:rPr>
          <w:rFonts w:cs="Arial"/>
          <w:sz w:val="20"/>
          <w:szCs w:val="20"/>
        </w:rPr>
      </w:pPr>
      <w:r w:rsidRPr="00954C75">
        <w:rPr>
          <w:rFonts w:cs="Arial"/>
          <w:sz w:val="20"/>
          <w:szCs w:val="20"/>
        </w:rPr>
        <w:t>________________, direktor</w:t>
      </w:r>
    </w:p>
    <w:p w14:paraId="082C8C20" w14:textId="77777777" w:rsidR="00DD33FC" w:rsidRPr="00954C75" w:rsidRDefault="00DD33FC" w:rsidP="000D4B0F">
      <w:pPr>
        <w:spacing w:after="0"/>
        <w:ind w:left="5664" w:firstLine="708"/>
        <w:rPr>
          <w:rFonts w:cs="Arial"/>
          <w:sz w:val="20"/>
          <w:szCs w:val="20"/>
        </w:rPr>
      </w:pPr>
    </w:p>
    <w:p w14:paraId="30084F0A" w14:textId="56190C99" w:rsidR="00DD33FC" w:rsidRPr="00954C75" w:rsidRDefault="00956032" w:rsidP="000D4B0F">
      <w:pPr>
        <w:spacing w:after="0"/>
        <w:rPr>
          <w:rFonts w:cs="Arial"/>
          <w:sz w:val="20"/>
          <w:szCs w:val="20"/>
        </w:rPr>
      </w:pPr>
      <w:r w:rsidRPr="00954C75">
        <w:rPr>
          <w:rFonts w:cs="Arial"/>
          <w:sz w:val="20"/>
          <w:szCs w:val="20"/>
        </w:rPr>
        <w:t xml:space="preserve"> </w:t>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t>_______________________</w:t>
      </w:r>
    </w:p>
    <w:p w14:paraId="66E525AA" w14:textId="3684E071" w:rsidR="00DC0D11" w:rsidRPr="00954C75" w:rsidRDefault="00956032" w:rsidP="000D4B0F">
      <w:pPr>
        <w:spacing w:after="0"/>
        <w:rPr>
          <w:rFonts w:cs="Arial"/>
          <w:sz w:val="20"/>
          <w:szCs w:val="20"/>
        </w:rPr>
      </w:pPr>
      <w:r w:rsidRPr="00954C75">
        <w:rPr>
          <w:rFonts w:cs="Arial"/>
          <w:sz w:val="20"/>
          <w:szCs w:val="20"/>
        </w:rPr>
        <w:t xml:space="preserve"> </w:t>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r>
      <w:r w:rsidR="00DD33FC" w:rsidRPr="00954C75">
        <w:rPr>
          <w:rFonts w:cs="Arial"/>
          <w:sz w:val="20"/>
          <w:szCs w:val="20"/>
        </w:rPr>
        <w:tab/>
        <w:t>(podpis)</w:t>
      </w:r>
    </w:p>
    <w:p w14:paraId="22A30F6B" w14:textId="77777777" w:rsidR="00DC0D11" w:rsidRPr="00954C75" w:rsidRDefault="00DC0D11">
      <w:pPr>
        <w:rPr>
          <w:rFonts w:cs="Arial"/>
          <w:sz w:val="20"/>
          <w:szCs w:val="20"/>
        </w:rPr>
      </w:pPr>
      <w:r w:rsidRPr="00954C75">
        <w:rPr>
          <w:rFonts w:cs="Arial"/>
          <w:sz w:val="20"/>
          <w:szCs w:val="20"/>
        </w:rPr>
        <w:br w:type="page"/>
      </w:r>
    </w:p>
    <w:p w14:paraId="6812DBBD" w14:textId="5E576A84" w:rsidR="007D4EDD" w:rsidRPr="00954C75" w:rsidRDefault="00954C75" w:rsidP="00954C75">
      <w:pPr>
        <w:spacing w:after="0"/>
        <w:jc w:val="right"/>
        <w:rPr>
          <w:rFonts w:cs="Arial"/>
          <w:b/>
          <w:sz w:val="20"/>
          <w:szCs w:val="20"/>
        </w:rPr>
      </w:pPr>
      <w:r w:rsidRPr="00954C75">
        <w:rPr>
          <w:rFonts w:cs="Arial"/>
          <w:b/>
          <w:sz w:val="20"/>
          <w:szCs w:val="20"/>
        </w:rPr>
        <w:t>Obrazec »</w:t>
      </w:r>
      <w:r w:rsidR="00DC0D11" w:rsidRPr="00954C75">
        <w:rPr>
          <w:rFonts w:cs="Arial"/>
          <w:b/>
          <w:sz w:val="20"/>
          <w:szCs w:val="20"/>
        </w:rPr>
        <w:t>Referenčni posli</w:t>
      </w:r>
      <w:r w:rsidRPr="00954C75">
        <w:rPr>
          <w:rFonts w:cs="Arial"/>
          <w:b/>
          <w:sz w:val="20"/>
          <w:szCs w:val="20"/>
        </w:rPr>
        <w:t>«</w:t>
      </w:r>
    </w:p>
    <w:p w14:paraId="5A9E3506" w14:textId="168AAF03" w:rsidR="00954C75" w:rsidRPr="00954C75" w:rsidRDefault="00954C75" w:rsidP="00DC0D11">
      <w:pPr>
        <w:spacing w:after="0"/>
        <w:jc w:val="both"/>
        <w:rPr>
          <w:rFonts w:cs="Arial"/>
          <w:b/>
          <w:sz w:val="20"/>
          <w:szCs w:val="20"/>
        </w:rPr>
      </w:pPr>
    </w:p>
    <w:p w14:paraId="6168BCDC" w14:textId="31FC05E1" w:rsidR="00954C75" w:rsidRPr="00954C75" w:rsidRDefault="00954C75" w:rsidP="00DC0D11">
      <w:pPr>
        <w:spacing w:after="0"/>
        <w:jc w:val="both"/>
        <w:rPr>
          <w:rFonts w:cs="Arial"/>
          <w:b/>
          <w:u w:val="single"/>
        </w:rPr>
      </w:pPr>
      <w:r w:rsidRPr="00954C75">
        <w:rPr>
          <w:rFonts w:cs="Arial"/>
          <w:b/>
          <w:u w:val="single"/>
        </w:rPr>
        <w:t>REFERENČNI POSLI PONUDNIKA</w:t>
      </w:r>
    </w:p>
    <w:p w14:paraId="2C7A6414" w14:textId="027724A2" w:rsidR="00954C75" w:rsidRPr="00954C75" w:rsidRDefault="00954C75" w:rsidP="00DC0D11">
      <w:pPr>
        <w:spacing w:after="0"/>
        <w:jc w:val="both"/>
        <w:rPr>
          <w:rFonts w:cs="Arial"/>
          <w:sz w:val="20"/>
          <w:szCs w:val="20"/>
        </w:rPr>
      </w:pPr>
    </w:p>
    <w:p w14:paraId="4BFF2EA7" w14:textId="55B96221" w:rsidR="00954C75" w:rsidRDefault="00954C75" w:rsidP="00954C75">
      <w:pPr>
        <w:pStyle w:val="PODNASLOV"/>
        <w:spacing w:after="0" w:line="276" w:lineRule="auto"/>
        <w:ind w:left="0" w:firstLine="0"/>
        <w:jc w:val="both"/>
        <w:rPr>
          <w:rFonts w:ascii="Arial" w:hAnsi="Arial" w:cs="Arial"/>
          <w:b w:val="0"/>
          <w:caps w:val="0"/>
          <w:color w:val="auto"/>
          <w:sz w:val="20"/>
          <w:szCs w:val="20"/>
          <w:u w:val="none"/>
        </w:rPr>
      </w:pPr>
      <w:r w:rsidRPr="00954C75">
        <w:rPr>
          <w:rFonts w:ascii="Arial" w:hAnsi="Arial" w:cs="Arial"/>
          <w:b w:val="0"/>
          <w:caps w:val="0"/>
          <w:color w:val="auto"/>
          <w:sz w:val="20"/>
          <w:szCs w:val="20"/>
          <w:u w:val="none"/>
        </w:rPr>
        <w:t>Ponudnik mora ponudbi predložiti vsaj tri (3) referenčne projekte, ki dokazujejo organizacijo dogodkov v Sloveniji v zadnjih dveh (2) letih od datuma objave tega naročila.</w:t>
      </w:r>
      <w:r>
        <w:rPr>
          <w:rFonts w:ascii="Arial" w:hAnsi="Arial" w:cs="Arial"/>
          <w:b w:val="0"/>
          <w:caps w:val="0"/>
          <w:color w:val="auto"/>
          <w:sz w:val="20"/>
          <w:szCs w:val="20"/>
          <w:u w:val="none"/>
        </w:rPr>
        <w:t xml:space="preserve"> Referenčna</w:t>
      </w:r>
      <w:r w:rsidRPr="00954C75">
        <w:rPr>
          <w:rFonts w:ascii="Arial" w:hAnsi="Arial" w:cs="Arial"/>
          <w:b w:val="0"/>
          <w:caps w:val="0"/>
          <w:color w:val="auto"/>
          <w:sz w:val="20"/>
          <w:szCs w:val="20"/>
          <w:u w:val="none"/>
        </w:rPr>
        <w:t xml:space="preserve"> potrdila morajo biti podpisana in potrjena s strani naročnika referenčnega posla. </w:t>
      </w:r>
    </w:p>
    <w:p w14:paraId="5947795B" w14:textId="77777777" w:rsidR="00954C75" w:rsidRDefault="00954C75" w:rsidP="00954C75">
      <w:pPr>
        <w:pStyle w:val="PODNASLOV"/>
        <w:spacing w:after="0" w:line="276" w:lineRule="auto"/>
        <w:ind w:left="0" w:firstLine="0"/>
        <w:jc w:val="both"/>
        <w:rPr>
          <w:rFonts w:ascii="Arial" w:hAnsi="Arial" w:cs="Arial"/>
          <w:b w:val="0"/>
          <w:caps w:val="0"/>
          <w:color w:val="auto"/>
          <w:sz w:val="20"/>
          <w:szCs w:val="20"/>
          <w:u w:val="none"/>
        </w:rPr>
      </w:pPr>
    </w:p>
    <w:p w14:paraId="00C29C1E" w14:textId="473BB783" w:rsidR="00954C75" w:rsidRPr="00954C75" w:rsidRDefault="00954C75" w:rsidP="00954C75">
      <w:pPr>
        <w:pStyle w:val="PODNASLOV"/>
        <w:spacing w:after="0" w:line="276" w:lineRule="auto"/>
        <w:ind w:left="0" w:firstLine="0"/>
        <w:jc w:val="both"/>
        <w:rPr>
          <w:rFonts w:ascii="Arial" w:hAnsi="Arial" w:cs="Arial"/>
          <w:b w:val="0"/>
          <w:caps w:val="0"/>
          <w:color w:val="auto"/>
          <w:sz w:val="20"/>
          <w:szCs w:val="20"/>
          <w:u w:val="none"/>
        </w:rPr>
      </w:pPr>
      <w:r>
        <w:rPr>
          <w:rFonts w:ascii="Arial" w:hAnsi="Arial" w:cs="Arial"/>
          <w:b w:val="0"/>
          <w:caps w:val="0"/>
          <w:color w:val="auto"/>
          <w:sz w:val="20"/>
          <w:szCs w:val="20"/>
          <w:u w:val="none"/>
        </w:rPr>
        <w:t>Ponudnik</w:t>
      </w:r>
      <w:r w:rsidRPr="00954C75">
        <w:rPr>
          <w:rFonts w:ascii="Arial" w:hAnsi="Arial" w:cs="Arial"/>
          <w:b w:val="0"/>
          <w:caps w:val="0"/>
          <w:color w:val="auto"/>
          <w:sz w:val="20"/>
          <w:szCs w:val="20"/>
          <w:u w:val="none"/>
        </w:rPr>
        <w:t xml:space="preserve"> obrazec kopira glede na število referenčnih poslov. </w:t>
      </w:r>
      <w:r>
        <w:rPr>
          <w:rFonts w:ascii="Arial" w:hAnsi="Arial" w:cs="Arial"/>
          <w:b w:val="0"/>
          <w:caps w:val="0"/>
          <w:color w:val="auto"/>
          <w:sz w:val="20"/>
          <w:szCs w:val="20"/>
          <w:u w:val="none"/>
        </w:rPr>
        <w:t>Ponudnik</w:t>
      </w:r>
      <w:r w:rsidRPr="00954C75">
        <w:rPr>
          <w:rFonts w:ascii="Arial" w:hAnsi="Arial" w:cs="Arial"/>
          <w:b w:val="0"/>
          <w:caps w:val="0"/>
          <w:color w:val="auto"/>
          <w:sz w:val="20"/>
          <w:szCs w:val="20"/>
          <w:u w:val="none"/>
        </w:rPr>
        <w:t xml:space="preserve"> lahko predloži tudi na drugem obrazcu pripravljeno referenčno potrdilo, v kolikor je iz slednjega v celoti razvidno izpolnjevanje referenčnega pogoja. </w:t>
      </w:r>
    </w:p>
    <w:p w14:paraId="44EBDDDA" w14:textId="77777777" w:rsidR="00954C75" w:rsidRPr="00954C75" w:rsidRDefault="00954C75" w:rsidP="00954C75">
      <w:pPr>
        <w:pStyle w:val="PODNASLOV"/>
        <w:spacing w:after="0" w:line="276" w:lineRule="auto"/>
        <w:ind w:left="0" w:firstLine="0"/>
        <w:jc w:val="both"/>
        <w:rPr>
          <w:rFonts w:ascii="Arial" w:hAnsi="Arial" w:cs="Arial"/>
          <w:b w:val="0"/>
          <w:color w:val="auto"/>
          <w:sz w:val="20"/>
          <w:szCs w:val="20"/>
          <w:u w:val="none"/>
        </w:rPr>
      </w:pPr>
    </w:p>
    <w:p w14:paraId="27AABB75" w14:textId="77777777" w:rsidR="00954C75" w:rsidRPr="00954C75" w:rsidRDefault="00954C75" w:rsidP="00954C75">
      <w:pPr>
        <w:pStyle w:val="PODNASLOV"/>
        <w:spacing w:after="0" w:line="276" w:lineRule="auto"/>
        <w:ind w:left="0" w:firstLine="0"/>
        <w:jc w:val="both"/>
        <w:rPr>
          <w:rFonts w:ascii="Arial" w:hAnsi="Arial" w:cs="Arial"/>
          <w:b w:val="0"/>
          <w:color w:val="auto"/>
          <w:sz w:val="20"/>
          <w:szCs w:val="20"/>
          <w:u w:val="none"/>
        </w:rPr>
      </w:pPr>
    </w:p>
    <w:tbl>
      <w:tblPr>
        <w:tblStyle w:val="TableGridLight"/>
        <w:tblW w:w="9067" w:type="dxa"/>
        <w:tblLook w:val="04A0" w:firstRow="1" w:lastRow="0" w:firstColumn="1" w:lastColumn="0" w:noHBand="0" w:noVBand="1"/>
      </w:tblPr>
      <w:tblGrid>
        <w:gridCol w:w="2122"/>
        <w:gridCol w:w="6945"/>
      </w:tblGrid>
      <w:tr w:rsidR="00954C75" w:rsidRPr="00954C75" w14:paraId="010CE0C4" w14:textId="77777777" w:rsidTr="00E3513F">
        <w:tc>
          <w:tcPr>
            <w:tcW w:w="2122" w:type="dxa"/>
            <w:vAlign w:val="center"/>
          </w:tcPr>
          <w:p w14:paraId="5BE62C7A" w14:textId="77777777" w:rsidR="00954C75" w:rsidRPr="00954C75" w:rsidRDefault="00954C75" w:rsidP="00E3513F">
            <w:pPr>
              <w:spacing w:line="276" w:lineRule="auto"/>
              <w:jc w:val="right"/>
              <w:rPr>
                <w:rFonts w:cs="Arial"/>
                <w:b/>
                <w:sz w:val="20"/>
                <w:szCs w:val="20"/>
                <w:lang w:val="sl-SI" w:eastAsia="sl-SI"/>
              </w:rPr>
            </w:pPr>
            <w:r w:rsidRPr="00954C75">
              <w:rPr>
                <w:rFonts w:cs="Arial"/>
                <w:b/>
                <w:sz w:val="20"/>
                <w:szCs w:val="20"/>
                <w:lang w:val="sl-SI" w:eastAsia="sl-SI"/>
              </w:rPr>
              <w:t>Izvajalec referenčnega posla</w:t>
            </w:r>
          </w:p>
        </w:tc>
        <w:tc>
          <w:tcPr>
            <w:tcW w:w="6945" w:type="dxa"/>
            <w:vAlign w:val="center"/>
          </w:tcPr>
          <w:p w14:paraId="28452E45" w14:textId="77777777" w:rsidR="00954C75" w:rsidRPr="00954C75" w:rsidRDefault="00954C75" w:rsidP="00E3513F">
            <w:pPr>
              <w:spacing w:line="276" w:lineRule="auto"/>
              <w:rPr>
                <w:rFonts w:cs="Arial"/>
                <w:sz w:val="20"/>
                <w:szCs w:val="20"/>
                <w:lang w:val="sl-SI" w:eastAsia="sl-SI"/>
              </w:rPr>
            </w:pPr>
          </w:p>
        </w:tc>
      </w:tr>
      <w:tr w:rsidR="00954C75" w:rsidRPr="00954C75" w14:paraId="129958F9" w14:textId="77777777" w:rsidTr="00E3513F">
        <w:tc>
          <w:tcPr>
            <w:tcW w:w="2122" w:type="dxa"/>
            <w:vAlign w:val="center"/>
          </w:tcPr>
          <w:p w14:paraId="66176E8E" w14:textId="77777777" w:rsidR="00954C75" w:rsidRPr="00954C75" w:rsidRDefault="00954C75" w:rsidP="00E3513F">
            <w:pPr>
              <w:spacing w:line="276" w:lineRule="auto"/>
              <w:jc w:val="right"/>
              <w:rPr>
                <w:rFonts w:cs="Arial"/>
                <w:b/>
                <w:sz w:val="20"/>
                <w:szCs w:val="20"/>
                <w:lang w:val="sl-SI" w:eastAsia="sl-SI"/>
              </w:rPr>
            </w:pPr>
            <w:r w:rsidRPr="00954C75">
              <w:rPr>
                <w:rFonts w:cs="Arial"/>
                <w:b/>
                <w:sz w:val="20"/>
                <w:szCs w:val="20"/>
                <w:lang w:val="sl-SI" w:eastAsia="sl-SI"/>
              </w:rPr>
              <w:t>Naročnik referenčnega posla</w:t>
            </w:r>
          </w:p>
        </w:tc>
        <w:tc>
          <w:tcPr>
            <w:tcW w:w="6945" w:type="dxa"/>
            <w:vAlign w:val="center"/>
          </w:tcPr>
          <w:p w14:paraId="2BF93600" w14:textId="77777777" w:rsidR="00954C75" w:rsidRPr="00954C75" w:rsidRDefault="00954C75" w:rsidP="00E3513F">
            <w:pPr>
              <w:spacing w:line="276" w:lineRule="auto"/>
              <w:rPr>
                <w:rFonts w:cs="Arial"/>
                <w:sz w:val="20"/>
                <w:szCs w:val="20"/>
                <w:lang w:val="sl-SI" w:eastAsia="sl-SI"/>
              </w:rPr>
            </w:pPr>
          </w:p>
        </w:tc>
      </w:tr>
      <w:tr w:rsidR="00954C75" w:rsidRPr="00954C75" w14:paraId="24307743" w14:textId="77777777" w:rsidTr="00E3513F">
        <w:tc>
          <w:tcPr>
            <w:tcW w:w="2122" w:type="dxa"/>
            <w:vAlign w:val="center"/>
          </w:tcPr>
          <w:p w14:paraId="1FF6FA10" w14:textId="77777777" w:rsidR="00954C75" w:rsidRPr="00954C75" w:rsidRDefault="00954C75" w:rsidP="00E3513F">
            <w:pPr>
              <w:spacing w:line="276" w:lineRule="auto"/>
              <w:jc w:val="right"/>
              <w:rPr>
                <w:rFonts w:cs="Arial"/>
                <w:b/>
                <w:sz w:val="20"/>
                <w:szCs w:val="20"/>
                <w:lang w:val="sl-SI" w:eastAsia="sl-SI"/>
              </w:rPr>
            </w:pPr>
            <w:r w:rsidRPr="00954C75">
              <w:rPr>
                <w:rFonts w:cs="Arial"/>
                <w:b/>
                <w:sz w:val="20"/>
                <w:szCs w:val="20"/>
                <w:lang w:val="sl-SI" w:eastAsia="sl-SI"/>
              </w:rPr>
              <w:t>Naziv posla</w:t>
            </w:r>
          </w:p>
        </w:tc>
        <w:tc>
          <w:tcPr>
            <w:tcW w:w="6945" w:type="dxa"/>
            <w:vAlign w:val="center"/>
          </w:tcPr>
          <w:p w14:paraId="60E3F4BA" w14:textId="77777777" w:rsidR="00954C75" w:rsidRPr="00954C75" w:rsidRDefault="00954C75" w:rsidP="00E3513F">
            <w:pPr>
              <w:spacing w:line="276" w:lineRule="auto"/>
              <w:rPr>
                <w:rFonts w:cs="Arial"/>
                <w:sz w:val="20"/>
                <w:szCs w:val="20"/>
                <w:lang w:val="sl-SI" w:eastAsia="sl-SI"/>
              </w:rPr>
            </w:pPr>
          </w:p>
        </w:tc>
      </w:tr>
      <w:tr w:rsidR="00954C75" w:rsidRPr="00954C75" w14:paraId="2F7C2CC2" w14:textId="77777777" w:rsidTr="00E3513F">
        <w:tc>
          <w:tcPr>
            <w:tcW w:w="2122" w:type="dxa"/>
            <w:vAlign w:val="center"/>
          </w:tcPr>
          <w:p w14:paraId="725C0A32" w14:textId="77777777" w:rsidR="00954C75" w:rsidRPr="00954C75" w:rsidRDefault="00954C75" w:rsidP="00E3513F">
            <w:pPr>
              <w:spacing w:line="276" w:lineRule="auto"/>
              <w:jc w:val="right"/>
              <w:rPr>
                <w:rFonts w:cs="Arial"/>
                <w:b/>
                <w:sz w:val="20"/>
                <w:szCs w:val="20"/>
                <w:lang w:val="sl-SI" w:eastAsia="sl-SI"/>
              </w:rPr>
            </w:pPr>
            <w:r w:rsidRPr="00954C75">
              <w:rPr>
                <w:rFonts w:cs="Arial"/>
                <w:b/>
                <w:sz w:val="20"/>
                <w:szCs w:val="20"/>
                <w:lang w:val="sl-SI" w:eastAsia="sl-SI"/>
              </w:rPr>
              <w:t>Opis (predmet) posla</w:t>
            </w:r>
          </w:p>
        </w:tc>
        <w:tc>
          <w:tcPr>
            <w:tcW w:w="6945" w:type="dxa"/>
            <w:vAlign w:val="center"/>
          </w:tcPr>
          <w:p w14:paraId="50001D98" w14:textId="77777777" w:rsidR="00954C75" w:rsidRPr="00954C75" w:rsidRDefault="00954C75" w:rsidP="00E3513F">
            <w:pPr>
              <w:spacing w:line="276" w:lineRule="auto"/>
              <w:rPr>
                <w:rFonts w:cs="Arial"/>
                <w:sz w:val="20"/>
                <w:szCs w:val="20"/>
                <w:lang w:val="sl-SI" w:eastAsia="sl-SI"/>
              </w:rPr>
            </w:pPr>
          </w:p>
        </w:tc>
      </w:tr>
      <w:tr w:rsidR="00954C75" w:rsidRPr="00954C75" w14:paraId="198E0D32" w14:textId="77777777" w:rsidTr="00E3513F">
        <w:tc>
          <w:tcPr>
            <w:tcW w:w="2122" w:type="dxa"/>
            <w:vAlign w:val="center"/>
          </w:tcPr>
          <w:p w14:paraId="49CDCE77" w14:textId="77777777" w:rsidR="00954C75" w:rsidRPr="00954C75" w:rsidRDefault="00954C75" w:rsidP="00E3513F">
            <w:pPr>
              <w:spacing w:line="276" w:lineRule="auto"/>
              <w:jc w:val="right"/>
              <w:rPr>
                <w:rFonts w:cs="Arial"/>
                <w:b/>
                <w:sz w:val="20"/>
                <w:szCs w:val="20"/>
                <w:lang w:val="sl-SI" w:eastAsia="sl-SI"/>
              </w:rPr>
            </w:pPr>
            <w:r w:rsidRPr="00954C75">
              <w:rPr>
                <w:rFonts w:cs="Arial"/>
                <w:b/>
                <w:sz w:val="20"/>
                <w:szCs w:val="20"/>
                <w:lang w:val="sl-SI" w:eastAsia="sl-SI"/>
              </w:rPr>
              <w:t>Obdobje izvajanja posla</w:t>
            </w:r>
          </w:p>
        </w:tc>
        <w:tc>
          <w:tcPr>
            <w:tcW w:w="6945" w:type="dxa"/>
            <w:vAlign w:val="center"/>
          </w:tcPr>
          <w:p w14:paraId="777689B6" w14:textId="77777777" w:rsidR="00954C75" w:rsidRPr="00954C75" w:rsidRDefault="00954C75" w:rsidP="00E3513F">
            <w:pPr>
              <w:spacing w:line="276" w:lineRule="auto"/>
              <w:rPr>
                <w:rFonts w:cs="Arial"/>
                <w:sz w:val="20"/>
                <w:szCs w:val="20"/>
                <w:lang w:val="sl-SI" w:eastAsia="sl-SI"/>
              </w:rPr>
            </w:pPr>
          </w:p>
        </w:tc>
      </w:tr>
      <w:tr w:rsidR="00954C75" w:rsidRPr="00954C75" w14:paraId="6D7D9035" w14:textId="77777777" w:rsidTr="00E3513F">
        <w:tc>
          <w:tcPr>
            <w:tcW w:w="2122" w:type="dxa"/>
            <w:vAlign w:val="center"/>
          </w:tcPr>
          <w:p w14:paraId="0CD4529D" w14:textId="77777777" w:rsidR="00954C75" w:rsidRPr="00954C75" w:rsidRDefault="00954C75" w:rsidP="00E3513F">
            <w:pPr>
              <w:spacing w:line="276" w:lineRule="auto"/>
              <w:jc w:val="right"/>
              <w:rPr>
                <w:rFonts w:cs="Arial"/>
                <w:b/>
                <w:sz w:val="20"/>
                <w:szCs w:val="20"/>
                <w:lang w:val="sl-SI" w:eastAsia="sl-SI"/>
              </w:rPr>
            </w:pPr>
            <w:r w:rsidRPr="00954C75">
              <w:rPr>
                <w:rFonts w:cs="Arial"/>
                <w:b/>
                <w:sz w:val="20"/>
                <w:szCs w:val="20"/>
                <w:lang w:val="sl-SI" w:eastAsia="sl-SI"/>
              </w:rPr>
              <w:t>Oseba naročnika, ki lahko potrdi referenčni posel</w:t>
            </w:r>
          </w:p>
        </w:tc>
        <w:tc>
          <w:tcPr>
            <w:tcW w:w="6945" w:type="dxa"/>
            <w:vAlign w:val="center"/>
          </w:tcPr>
          <w:p w14:paraId="4872045C" w14:textId="77777777" w:rsidR="00954C75" w:rsidRPr="00954C75" w:rsidRDefault="00954C75" w:rsidP="00E3513F">
            <w:pPr>
              <w:spacing w:line="276" w:lineRule="auto"/>
              <w:rPr>
                <w:rFonts w:cs="Arial"/>
                <w:sz w:val="20"/>
                <w:szCs w:val="20"/>
                <w:lang w:val="sl-SI" w:eastAsia="sl-SI"/>
              </w:rPr>
            </w:pPr>
            <w:r w:rsidRPr="00954C75">
              <w:rPr>
                <w:rFonts w:cs="Arial"/>
                <w:sz w:val="20"/>
                <w:szCs w:val="20"/>
                <w:lang w:val="sl-SI" w:eastAsia="sl-SI"/>
              </w:rPr>
              <w:t>Ime in priimek:</w:t>
            </w:r>
          </w:p>
          <w:p w14:paraId="591E2785" w14:textId="77777777" w:rsidR="00954C75" w:rsidRPr="00954C75" w:rsidRDefault="00954C75" w:rsidP="00E3513F">
            <w:pPr>
              <w:spacing w:line="276" w:lineRule="auto"/>
              <w:rPr>
                <w:rFonts w:cs="Arial"/>
                <w:sz w:val="20"/>
                <w:szCs w:val="20"/>
                <w:lang w:val="sl-SI" w:eastAsia="sl-SI"/>
              </w:rPr>
            </w:pPr>
          </w:p>
          <w:p w14:paraId="74DEFAF2" w14:textId="77777777" w:rsidR="00954C75" w:rsidRPr="00954C75" w:rsidRDefault="00954C75" w:rsidP="00E3513F">
            <w:pPr>
              <w:spacing w:line="276" w:lineRule="auto"/>
              <w:rPr>
                <w:rFonts w:cs="Arial"/>
                <w:sz w:val="20"/>
                <w:szCs w:val="20"/>
                <w:lang w:val="sl-SI" w:eastAsia="sl-SI"/>
              </w:rPr>
            </w:pPr>
            <w:r w:rsidRPr="00954C75">
              <w:rPr>
                <w:rFonts w:cs="Arial"/>
                <w:sz w:val="20"/>
                <w:szCs w:val="20"/>
                <w:lang w:val="sl-SI" w:eastAsia="sl-SI"/>
              </w:rPr>
              <w:t>Tel. št.:</w:t>
            </w:r>
          </w:p>
          <w:p w14:paraId="294E09C1" w14:textId="77777777" w:rsidR="00954C75" w:rsidRPr="00954C75" w:rsidRDefault="00954C75" w:rsidP="00E3513F">
            <w:pPr>
              <w:spacing w:line="276" w:lineRule="auto"/>
              <w:rPr>
                <w:rFonts w:cs="Arial"/>
                <w:sz w:val="20"/>
                <w:szCs w:val="20"/>
                <w:lang w:val="sl-SI" w:eastAsia="sl-SI"/>
              </w:rPr>
            </w:pPr>
          </w:p>
          <w:p w14:paraId="31D9040F" w14:textId="77777777" w:rsidR="00954C75" w:rsidRPr="00954C75" w:rsidRDefault="00954C75" w:rsidP="00E3513F">
            <w:pPr>
              <w:spacing w:line="276" w:lineRule="auto"/>
              <w:rPr>
                <w:rFonts w:cs="Arial"/>
                <w:sz w:val="20"/>
                <w:szCs w:val="20"/>
                <w:lang w:val="sl-SI" w:eastAsia="sl-SI"/>
              </w:rPr>
            </w:pPr>
            <w:r w:rsidRPr="00954C75">
              <w:rPr>
                <w:rFonts w:cs="Arial"/>
                <w:sz w:val="20"/>
                <w:szCs w:val="20"/>
                <w:lang w:val="sl-SI" w:eastAsia="sl-SI"/>
              </w:rPr>
              <w:t>E-pošta:</w:t>
            </w:r>
          </w:p>
        </w:tc>
      </w:tr>
    </w:tbl>
    <w:p w14:paraId="05123C84" w14:textId="77777777" w:rsidR="00954C75" w:rsidRPr="00954C75" w:rsidRDefault="00954C75" w:rsidP="00954C75">
      <w:pPr>
        <w:rPr>
          <w:rFonts w:eastAsiaTheme="minorEastAsia" w:cs="Arial"/>
          <w:sz w:val="18"/>
          <w:szCs w:val="18"/>
        </w:rPr>
      </w:pPr>
    </w:p>
    <w:p w14:paraId="27A83FCA" w14:textId="180F4034" w:rsidR="00954C75" w:rsidRPr="00954C75" w:rsidRDefault="00954C75" w:rsidP="00954C75">
      <w:pPr>
        <w:autoSpaceDE w:val="0"/>
        <w:autoSpaceDN w:val="0"/>
        <w:adjustRightInd w:val="0"/>
        <w:spacing w:after="0"/>
        <w:jc w:val="both"/>
        <w:rPr>
          <w:rFonts w:cs="Arial"/>
          <w:sz w:val="20"/>
          <w:szCs w:val="20"/>
        </w:rPr>
      </w:pPr>
      <w:r w:rsidRPr="00954C75">
        <w:rPr>
          <w:rFonts w:cs="Arial"/>
          <w:b/>
          <w:bCs/>
          <w:sz w:val="20"/>
          <w:szCs w:val="20"/>
        </w:rPr>
        <w:t>Potrjujemo</w:t>
      </w:r>
      <w:r w:rsidRPr="00954C75">
        <w:rPr>
          <w:rFonts w:cs="Arial"/>
          <w:sz w:val="20"/>
          <w:szCs w:val="20"/>
        </w:rPr>
        <w:t>, da smo z izvajalcem ________________________________________</w:t>
      </w:r>
      <w:r>
        <w:rPr>
          <w:rFonts w:cs="Arial"/>
          <w:sz w:val="20"/>
          <w:szCs w:val="20"/>
        </w:rPr>
        <w:t>__</w:t>
      </w:r>
      <w:r w:rsidRPr="00954C75">
        <w:rPr>
          <w:rFonts w:cs="Arial"/>
          <w:sz w:val="20"/>
          <w:szCs w:val="20"/>
        </w:rPr>
        <w:t>_____________</w:t>
      </w:r>
    </w:p>
    <w:p w14:paraId="36B4A765" w14:textId="23503E65" w:rsidR="00954C75" w:rsidRPr="00954C75" w:rsidRDefault="00954C75" w:rsidP="00954C75">
      <w:pPr>
        <w:autoSpaceDE w:val="0"/>
        <w:autoSpaceDN w:val="0"/>
        <w:adjustRightInd w:val="0"/>
        <w:spacing w:after="0"/>
        <w:jc w:val="both"/>
        <w:rPr>
          <w:rFonts w:cs="Arial"/>
          <w:i/>
          <w:iCs/>
          <w:sz w:val="20"/>
          <w:szCs w:val="20"/>
        </w:rPr>
      </w:pPr>
      <w:r w:rsidRPr="00954C75">
        <w:rPr>
          <w:rFonts w:cs="Arial"/>
          <w:sz w:val="20"/>
          <w:szCs w:val="20"/>
        </w:rPr>
        <w:t>sklenili pogodbo _____________________________________________________ v obdo</w:t>
      </w:r>
      <w:r>
        <w:rPr>
          <w:rFonts w:cs="Arial"/>
          <w:sz w:val="20"/>
          <w:szCs w:val="20"/>
        </w:rPr>
        <w:t xml:space="preserve">bju od __________ do __________. Pogodbene storitve je izvajalec </w:t>
      </w:r>
      <w:r w:rsidRPr="00954C75">
        <w:rPr>
          <w:rFonts w:cs="Arial"/>
          <w:sz w:val="20"/>
          <w:szCs w:val="20"/>
        </w:rPr>
        <w:t>izvedel kakovostno in v pogodbenih rokih ter so v času oddaje prijave/ponudbe že bila predana svojemu namenu ter</w:t>
      </w:r>
      <w:r>
        <w:rPr>
          <w:rFonts w:cs="Arial"/>
          <w:sz w:val="20"/>
          <w:szCs w:val="20"/>
        </w:rPr>
        <w:t xml:space="preserve"> so bila tudi v celoti plačana.</w:t>
      </w:r>
    </w:p>
    <w:p w14:paraId="19779CCD" w14:textId="77777777" w:rsidR="00954C75" w:rsidRDefault="00954C75" w:rsidP="00954C75">
      <w:pPr>
        <w:rPr>
          <w:rFonts w:cs="Arial"/>
          <w:sz w:val="20"/>
          <w:szCs w:val="20"/>
        </w:rPr>
      </w:pPr>
    </w:p>
    <w:p w14:paraId="460A81BC" w14:textId="77777777" w:rsidR="00954C75" w:rsidRDefault="00954C75" w:rsidP="00954C75">
      <w:pPr>
        <w:rPr>
          <w:rFonts w:cs="Arial"/>
          <w:sz w:val="20"/>
          <w:szCs w:val="20"/>
        </w:rPr>
      </w:pPr>
    </w:p>
    <w:p w14:paraId="0620F1BD" w14:textId="765F6DF7" w:rsidR="00954C75" w:rsidRPr="00954C75" w:rsidRDefault="00954C75" w:rsidP="00954C75">
      <w:pPr>
        <w:rPr>
          <w:rFonts w:cs="Arial"/>
          <w:sz w:val="20"/>
          <w:szCs w:val="20"/>
        </w:rPr>
      </w:pPr>
      <w:r w:rsidRPr="00954C75">
        <w:rPr>
          <w:rFonts w:cs="Arial"/>
          <w:sz w:val="20"/>
          <w:szCs w:val="20"/>
        </w:rPr>
        <w:t>Kraj in datum: __________________________________</w:t>
      </w:r>
    </w:p>
    <w:p w14:paraId="38E69F46" w14:textId="77777777" w:rsidR="00954C75" w:rsidRPr="00954C75" w:rsidRDefault="00954C75" w:rsidP="00954C75">
      <w:pPr>
        <w:rPr>
          <w:rFonts w:cs="Arial"/>
          <w:sz w:val="20"/>
          <w:szCs w:val="20"/>
        </w:rPr>
      </w:pPr>
    </w:p>
    <w:p w14:paraId="02792271" w14:textId="25E7D6E1" w:rsidR="00954C75" w:rsidRPr="00954C75" w:rsidRDefault="00954C75" w:rsidP="00954C75">
      <w:pPr>
        <w:rPr>
          <w:rFonts w:cs="Arial"/>
          <w:sz w:val="20"/>
          <w:szCs w:val="20"/>
        </w:rPr>
      </w:pPr>
      <w:r w:rsidRPr="00954C75">
        <w:rPr>
          <w:rFonts w:cs="Arial"/>
          <w:sz w:val="20"/>
          <w:szCs w:val="20"/>
        </w:rPr>
        <w:t>Podpis in žig</w:t>
      </w:r>
      <w:r>
        <w:rPr>
          <w:rFonts w:cs="Arial"/>
          <w:sz w:val="20"/>
          <w:szCs w:val="20"/>
        </w:rPr>
        <w:t xml:space="preserve"> naročnika referenčne posla</w:t>
      </w:r>
      <w:r w:rsidRPr="00954C75">
        <w:rPr>
          <w:rFonts w:cs="Arial"/>
          <w:sz w:val="20"/>
          <w:szCs w:val="20"/>
        </w:rPr>
        <w:t>: __________________________________</w:t>
      </w:r>
    </w:p>
    <w:p w14:paraId="7C2AECA3" w14:textId="77777777" w:rsidR="00954C75" w:rsidRPr="00954C75" w:rsidRDefault="00954C75" w:rsidP="00954C75">
      <w:pPr>
        <w:rPr>
          <w:rFonts w:cs="Arial"/>
          <w:sz w:val="20"/>
          <w:szCs w:val="20"/>
        </w:rPr>
      </w:pPr>
    </w:p>
    <w:p w14:paraId="07D4382E" w14:textId="77777777" w:rsidR="00954C75" w:rsidRDefault="00954C75" w:rsidP="00954C75">
      <w:pPr>
        <w:autoSpaceDE w:val="0"/>
        <w:autoSpaceDN w:val="0"/>
        <w:adjustRightInd w:val="0"/>
        <w:spacing w:after="0"/>
        <w:jc w:val="both"/>
        <w:rPr>
          <w:rFonts w:cs="Arial"/>
          <w:b/>
          <w:bCs/>
          <w:i/>
          <w:sz w:val="18"/>
          <w:szCs w:val="18"/>
        </w:rPr>
      </w:pPr>
    </w:p>
    <w:p w14:paraId="15C53423" w14:textId="23477806" w:rsidR="00954C75" w:rsidRPr="00954C75" w:rsidRDefault="00954C75" w:rsidP="00954C75">
      <w:pPr>
        <w:autoSpaceDE w:val="0"/>
        <w:autoSpaceDN w:val="0"/>
        <w:adjustRightInd w:val="0"/>
        <w:spacing w:after="0"/>
        <w:jc w:val="both"/>
        <w:rPr>
          <w:rFonts w:cs="Arial"/>
          <w:b/>
          <w:bCs/>
          <w:i/>
          <w:sz w:val="18"/>
          <w:szCs w:val="18"/>
        </w:rPr>
      </w:pPr>
      <w:r w:rsidRPr="00954C75">
        <w:rPr>
          <w:rFonts w:cs="Arial"/>
          <w:b/>
          <w:bCs/>
          <w:i/>
          <w:sz w:val="18"/>
          <w:szCs w:val="18"/>
        </w:rPr>
        <w:t>Opomba:</w:t>
      </w:r>
    </w:p>
    <w:p w14:paraId="2FC51D04" w14:textId="496DE421" w:rsidR="00954C75" w:rsidRPr="00954C75" w:rsidRDefault="00954C75" w:rsidP="00954C75">
      <w:pPr>
        <w:spacing w:after="0"/>
        <w:jc w:val="both"/>
        <w:rPr>
          <w:rFonts w:cs="Arial"/>
          <w:b/>
          <w:sz w:val="20"/>
          <w:szCs w:val="20"/>
        </w:rPr>
      </w:pPr>
      <w:r w:rsidRPr="00954C75">
        <w:rPr>
          <w:rFonts w:cs="Arial"/>
          <w:b/>
          <w:bCs/>
          <w:i/>
          <w:sz w:val="18"/>
          <w:szCs w:val="18"/>
        </w:rPr>
        <w:t>Veljavno je samo potrdilo z originalnim žigom in podpisom naro</w:t>
      </w:r>
      <w:r w:rsidRPr="00954C75">
        <w:rPr>
          <w:rFonts w:cs="Arial"/>
          <w:b/>
          <w:i/>
          <w:sz w:val="18"/>
          <w:szCs w:val="18"/>
        </w:rPr>
        <w:t>č</w:t>
      </w:r>
      <w:r w:rsidRPr="00954C75">
        <w:rPr>
          <w:rFonts w:cs="Arial"/>
          <w:b/>
          <w:bCs/>
          <w:i/>
          <w:sz w:val="18"/>
          <w:szCs w:val="18"/>
        </w:rPr>
        <w:t xml:space="preserve">nika. Izvajalec ne more dati referenc (potrdila) v primeru, </w:t>
      </w:r>
      <w:r w:rsidRPr="00954C75">
        <w:rPr>
          <w:rFonts w:cs="Arial"/>
          <w:b/>
          <w:i/>
          <w:sz w:val="18"/>
          <w:szCs w:val="18"/>
        </w:rPr>
        <w:t>č</w:t>
      </w:r>
      <w:r w:rsidRPr="00954C75">
        <w:rPr>
          <w:rFonts w:cs="Arial"/>
          <w:b/>
          <w:bCs/>
          <w:i/>
          <w:sz w:val="18"/>
          <w:szCs w:val="18"/>
        </w:rPr>
        <w:t>e je sam naro</w:t>
      </w:r>
      <w:r w:rsidRPr="00954C75">
        <w:rPr>
          <w:rFonts w:cs="Arial"/>
          <w:b/>
          <w:i/>
          <w:sz w:val="18"/>
          <w:szCs w:val="18"/>
        </w:rPr>
        <w:t>č</w:t>
      </w:r>
      <w:r w:rsidRPr="00954C75">
        <w:rPr>
          <w:rFonts w:cs="Arial"/>
          <w:b/>
          <w:bCs/>
          <w:i/>
          <w:sz w:val="18"/>
          <w:szCs w:val="18"/>
        </w:rPr>
        <w:t>nik in izvajalec.</w:t>
      </w:r>
    </w:p>
    <w:p w14:paraId="489372A7" w14:textId="33A65CFE" w:rsidR="00DC0D11" w:rsidRPr="00954C75" w:rsidRDefault="00DC0D11" w:rsidP="00DC0D11">
      <w:pPr>
        <w:spacing w:after="0"/>
        <w:jc w:val="both"/>
        <w:rPr>
          <w:rFonts w:cs="Arial"/>
          <w:b/>
          <w:sz w:val="20"/>
          <w:szCs w:val="20"/>
        </w:rPr>
      </w:pPr>
    </w:p>
    <w:p w14:paraId="104A501F" w14:textId="77777777" w:rsidR="00DC0D11" w:rsidRPr="00954C75" w:rsidRDefault="00DC0D11" w:rsidP="00DC0D11">
      <w:pPr>
        <w:spacing w:after="0"/>
        <w:jc w:val="both"/>
        <w:rPr>
          <w:rFonts w:cs="Arial"/>
          <w:sz w:val="20"/>
          <w:szCs w:val="20"/>
        </w:rPr>
      </w:pPr>
    </w:p>
    <w:p w14:paraId="2D680987" w14:textId="53C5A572" w:rsidR="00CB68D3" w:rsidRPr="00954C75" w:rsidRDefault="00CB68D3" w:rsidP="00CB68D3">
      <w:pPr>
        <w:rPr>
          <w:rFonts w:cs="Arial"/>
          <w:sz w:val="20"/>
          <w:szCs w:val="20"/>
        </w:rPr>
      </w:pPr>
    </w:p>
    <w:sectPr w:rsidR="00CB68D3" w:rsidRPr="00954C75" w:rsidSect="00621D86">
      <w:headerReference w:type="even" r:id="rId21"/>
      <w:headerReference w:type="default" r:id="rId22"/>
      <w:footerReference w:type="default" r:id="rId23"/>
      <w:headerReference w:type="first" r:id="rId24"/>
      <w:pgSz w:w="11906" w:h="16838"/>
      <w:pgMar w:top="1417" w:right="1417" w:bottom="1417" w:left="1417" w:header="680" w:footer="28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D5D8E0" w14:textId="77777777" w:rsidR="00CE0FE2" w:rsidRDefault="00CE0FE2" w:rsidP="00FC345E">
      <w:pPr>
        <w:spacing w:after="0" w:line="240" w:lineRule="auto"/>
      </w:pPr>
      <w:r>
        <w:separator/>
      </w:r>
    </w:p>
  </w:endnote>
  <w:endnote w:type="continuationSeparator" w:id="0">
    <w:p w14:paraId="750F85AC" w14:textId="77777777" w:rsidR="00CE0FE2" w:rsidRDefault="00CE0FE2" w:rsidP="00FC345E">
      <w:pPr>
        <w:spacing w:after="0" w:line="240" w:lineRule="auto"/>
      </w:pPr>
      <w:r>
        <w:continuationSeparator/>
      </w:r>
    </w:p>
  </w:endnote>
  <w:endnote w:type="continuationNotice" w:id="1">
    <w:p w14:paraId="50AE8761" w14:textId="77777777" w:rsidR="00CE0FE2" w:rsidRDefault="00CE0FE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Cambria Math">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EndPr/>
    <w:sdtContent>
      <w:p w14:paraId="6EEB80C1" w14:textId="77777777" w:rsidR="00885562" w:rsidRDefault="00885562" w:rsidP="00174BE7">
        <w:pPr>
          <w:pStyle w:val="Footer"/>
          <w:jc w:val="center"/>
        </w:pPr>
      </w:p>
      <w:p w14:paraId="5BB76E30" w14:textId="77777777" w:rsidR="00885562" w:rsidRDefault="00885562" w:rsidP="008405A1">
        <w:pPr>
          <w:pStyle w:val="Footer"/>
          <w:jc w:val="center"/>
        </w:pPr>
      </w:p>
      <w:p w14:paraId="270B0DDE" w14:textId="43AA1CED" w:rsidR="00885562" w:rsidRDefault="00885562">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CE0FE2">
          <w:rPr>
            <w:rFonts w:cs="Arial"/>
            <w:noProof/>
            <w:sz w:val="20"/>
            <w:szCs w:val="20"/>
          </w:rPr>
          <w:t>1</w:t>
        </w:r>
        <w:r w:rsidRPr="00A93E6D">
          <w:rPr>
            <w:rFonts w:cs="Arial"/>
            <w:sz w:val="20"/>
            <w:szCs w:val="20"/>
          </w:rPr>
          <w:fldChar w:fldCharType="end"/>
        </w:r>
      </w:p>
    </w:sdtContent>
  </w:sdt>
  <w:p w14:paraId="6E1FBCBC" w14:textId="77777777" w:rsidR="00885562" w:rsidRDefault="008855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5BB55B" w14:textId="77777777" w:rsidR="00CE0FE2" w:rsidRDefault="00CE0FE2" w:rsidP="00FC345E">
      <w:pPr>
        <w:spacing w:after="0" w:line="240" w:lineRule="auto"/>
      </w:pPr>
      <w:r>
        <w:separator/>
      </w:r>
    </w:p>
  </w:footnote>
  <w:footnote w:type="continuationSeparator" w:id="0">
    <w:p w14:paraId="75BF9873" w14:textId="77777777" w:rsidR="00CE0FE2" w:rsidRDefault="00CE0FE2" w:rsidP="00FC345E">
      <w:pPr>
        <w:spacing w:after="0" w:line="240" w:lineRule="auto"/>
      </w:pPr>
      <w:r>
        <w:continuationSeparator/>
      </w:r>
    </w:p>
  </w:footnote>
  <w:footnote w:type="continuationNotice" w:id="1">
    <w:p w14:paraId="401D7B5D" w14:textId="77777777" w:rsidR="00CE0FE2" w:rsidRDefault="00CE0FE2">
      <w:pPr>
        <w:spacing w:after="0" w:line="240" w:lineRule="auto"/>
      </w:pPr>
    </w:p>
  </w:footnote>
  <w:footnote w:id="2">
    <w:p w14:paraId="2E6D44C7" w14:textId="509A5399" w:rsidR="00885562" w:rsidRPr="0014649D" w:rsidRDefault="00885562">
      <w:pPr>
        <w:pStyle w:val="FootnoteText"/>
        <w:rPr>
          <w:rFonts w:cs="Arial"/>
          <w:sz w:val="18"/>
          <w:szCs w:val="18"/>
        </w:rPr>
      </w:pPr>
      <w:r w:rsidRPr="0014649D">
        <w:rPr>
          <w:rStyle w:val="FootnoteReference"/>
          <w:rFonts w:cs="Arial"/>
          <w:sz w:val="18"/>
          <w:szCs w:val="18"/>
        </w:rPr>
        <w:footnoteRef/>
      </w:r>
      <w:r w:rsidRPr="0014649D">
        <w:rPr>
          <w:rFonts w:cs="Arial"/>
          <w:sz w:val="18"/>
          <w:szCs w:val="18"/>
        </w:rPr>
        <w:t xml:space="preserve"> Lokalna energetska agencija za Pomurje, Energetska agencija za Podravje, Energetska agencija za Savinjsko, Šaleško in Koroško, Lokalna energetska agencija Spodnje Podravje, Goriška lokalna energetska agencija, Lokalna energetska agencija Dolenjske, Posavja in Bele Krajine, Lokalna energetska agencija Gorenjske.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885562" w:rsidRDefault="00CE0FE2">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7FAC51B0" w:rsidR="00885562" w:rsidRPr="00C42AB0" w:rsidRDefault="00885562" w:rsidP="00921949">
    <w:pPr>
      <w:pStyle w:val="Header"/>
      <w:ind w:left="-142"/>
    </w:pPr>
    <w:r>
      <w:rPr>
        <w:noProof/>
        <w:lang w:eastAsia="sl-SI"/>
      </w:rPr>
      <w:drawing>
        <wp:anchor distT="0" distB="0" distL="114300" distR="114300" simplePos="0" relativeHeight="251658244" behindDoc="0" locked="0" layoutInCell="1" allowOverlap="1" wp14:anchorId="777CB769" wp14:editId="6D919D6D">
          <wp:simplePos x="0" y="0"/>
          <wp:positionH relativeFrom="column">
            <wp:posOffset>4215130</wp:posOffset>
          </wp:positionH>
          <wp:positionV relativeFrom="paragraph">
            <wp:posOffset>6350</wp:posOffset>
          </wp:positionV>
          <wp:extent cx="1800000" cy="398588"/>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TrajnostnaEnergija_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00000" cy="398588"/>
                  </a:xfrm>
                  <a:prstGeom prst="rect">
                    <a:avLst/>
                  </a:prstGeom>
                </pic:spPr>
              </pic:pic>
            </a:graphicData>
          </a:graphic>
          <wp14:sizeRelH relativeFrom="page">
            <wp14:pctWidth>0</wp14:pctWidth>
          </wp14:sizeRelH>
          <wp14:sizeRelV relativeFrom="page">
            <wp14:pctHeight>0</wp14:pctHeight>
          </wp14:sizeRelV>
        </wp:anchor>
      </w:drawing>
    </w:r>
    <w:r w:rsidR="00CE0FE2">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2" o:title="Borzen_znak_1-3"/>
          <w10:wrap anchorx="margin" anchory="margin"/>
        </v:shape>
      </w:pict>
    </w:r>
    <w:r>
      <w:rPr>
        <w:noProof/>
        <w:lang w:eastAsia="sl-SI"/>
      </w:rPr>
      <w:drawing>
        <wp:inline distT="0" distB="0" distL="0" distR="0" wp14:anchorId="599DA520" wp14:editId="75A96A1F">
          <wp:extent cx="1440000" cy="338413"/>
          <wp:effectExtent l="0" t="0" r="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3_Borzen_Logo_barvni.gif"/>
                  <pic:cNvPicPr/>
                </pic:nvPicPr>
                <pic:blipFill>
                  <a:blip r:embed="rId3">
                    <a:extLst>
                      <a:ext uri="{28A0092B-C50C-407E-A947-70E740481C1C}">
                        <a14:useLocalDpi xmlns:a14="http://schemas.microsoft.com/office/drawing/2010/main" val="0"/>
                      </a:ext>
                    </a:extLst>
                  </a:blip>
                  <a:stretch>
                    <a:fillRect/>
                  </a:stretch>
                </pic:blipFill>
                <pic:spPr>
                  <a:xfrm>
                    <a:off x="0" y="0"/>
                    <a:ext cx="1440000" cy="338413"/>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885562" w:rsidRPr="004310FE" w14:paraId="0FA7BECF" w14:textId="77777777" w:rsidTr="00A23BC4">
      <w:trPr>
        <w:jc w:val="center"/>
      </w:trPr>
      <w:tc>
        <w:tcPr>
          <w:tcW w:w="6062" w:type="dxa"/>
          <w:tcBorders>
            <w:top w:val="nil"/>
            <w:left w:val="nil"/>
            <w:bottom w:val="nil"/>
            <w:right w:val="nil"/>
          </w:tcBorders>
          <w:hideMark/>
        </w:tcPr>
        <w:p w14:paraId="41F1BE84" w14:textId="77777777" w:rsidR="00885562" w:rsidRPr="004310FE" w:rsidRDefault="00885562" w:rsidP="00187F08">
          <w:pPr>
            <w:pStyle w:val="Header"/>
          </w:pPr>
          <w:r>
            <w:rPr>
              <w:noProof/>
              <w:lang w:eastAsia="sl-SI"/>
            </w:rPr>
            <w:drawing>
              <wp:inline distT="0" distB="0" distL="0" distR="0" wp14:anchorId="694E58B7" wp14:editId="7DAE5DDC">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r>
            <w:rPr>
              <w:noProof/>
              <w:lang w:eastAsia="sl-SI"/>
            </w:rPr>
            <w:drawing>
              <wp:inline distT="0" distB="0" distL="0" distR="0" wp14:anchorId="2553CB04" wp14:editId="1AA0294E">
                <wp:extent cx="1800000" cy="3450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E logo bel.JPG"/>
                        <pic:cNvPicPr/>
                      </pic:nvPicPr>
                      <pic:blipFill>
                        <a:blip r:embed="rId2">
                          <a:extLst>
                            <a:ext uri="{28A0092B-C50C-407E-A947-70E740481C1C}">
                              <a14:useLocalDpi xmlns:a14="http://schemas.microsoft.com/office/drawing/2010/main" val="0"/>
                            </a:ext>
                          </a:extLst>
                        </a:blip>
                        <a:stretch>
                          <a:fillRect/>
                        </a:stretch>
                      </pic:blipFill>
                      <pic:spPr>
                        <a:xfrm>
                          <a:off x="0" y="0"/>
                          <a:ext cx="1800000" cy="345040"/>
                        </a:xfrm>
                        <a:prstGeom prst="rect">
                          <a:avLst/>
                        </a:prstGeom>
                      </pic:spPr>
                    </pic:pic>
                  </a:graphicData>
                </a:graphic>
              </wp:inline>
            </w:drawing>
          </w:r>
        </w:p>
      </w:tc>
      <w:tc>
        <w:tcPr>
          <w:tcW w:w="283" w:type="dxa"/>
          <w:tcBorders>
            <w:top w:val="nil"/>
            <w:left w:val="nil"/>
            <w:bottom w:val="nil"/>
            <w:right w:val="nil"/>
          </w:tcBorders>
        </w:tcPr>
        <w:p w14:paraId="7226B37A" w14:textId="77777777" w:rsidR="00885562" w:rsidRPr="004310FE" w:rsidRDefault="00885562" w:rsidP="00187F08">
          <w:pPr>
            <w:pStyle w:val="Header"/>
          </w:pPr>
        </w:p>
      </w:tc>
      <w:tc>
        <w:tcPr>
          <w:tcW w:w="2410" w:type="dxa"/>
          <w:tcBorders>
            <w:top w:val="nil"/>
            <w:left w:val="nil"/>
            <w:bottom w:val="nil"/>
            <w:right w:val="nil"/>
          </w:tcBorders>
          <w:vAlign w:val="center"/>
          <w:hideMark/>
        </w:tcPr>
        <w:p w14:paraId="51C0543E" w14:textId="77777777" w:rsidR="00885562" w:rsidRPr="004310FE" w:rsidRDefault="00885562" w:rsidP="00187F0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5A6CB15A" w14:textId="77777777" w:rsidR="00885562" w:rsidRPr="004310FE" w:rsidRDefault="00885562" w:rsidP="00187F0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16DCB9F1" w14:textId="77777777" w:rsidR="00885562" w:rsidRPr="004310FE" w:rsidRDefault="00885562" w:rsidP="00187F08">
          <w:pPr>
            <w:pStyle w:val="Header"/>
            <w:rPr>
              <w:rFonts w:cs="Arial"/>
              <w:color w:val="060D38"/>
              <w:sz w:val="16"/>
              <w:szCs w:val="16"/>
            </w:rPr>
          </w:pPr>
          <w:r>
            <w:rPr>
              <w:rFonts w:cs="Arial"/>
              <w:color w:val="060D38"/>
              <w:sz w:val="16"/>
              <w:szCs w:val="16"/>
            </w:rPr>
            <w:t>Dunajska cesta 156</w:t>
          </w:r>
        </w:p>
        <w:p w14:paraId="2CD609C6" w14:textId="77777777" w:rsidR="00885562" w:rsidRPr="004310FE" w:rsidRDefault="00885562" w:rsidP="00187F0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2A41C5C0" w14:textId="77777777" w:rsidR="00885562" w:rsidRPr="004310FE" w:rsidRDefault="00885562" w:rsidP="00187F0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384C21E7" w14:textId="77777777" w:rsidR="00885562" w:rsidRPr="004310FE" w:rsidRDefault="00885562" w:rsidP="00187F0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5BBD7BE0" w14:textId="77777777" w:rsidR="00885562" w:rsidRPr="004310FE" w:rsidRDefault="00885562" w:rsidP="00187F0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0F461BDE" w14:textId="77777777" w:rsidR="00885562" w:rsidRPr="004310FE" w:rsidRDefault="00885562" w:rsidP="00187F08">
          <w:pPr>
            <w:pStyle w:val="Header"/>
            <w:rPr>
              <w:rFonts w:cs="Arial"/>
              <w:color w:val="060D38"/>
              <w:sz w:val="16"/>
              <w:szCs w:val="16"/>
            </w:rPr>
          </w:pPr>
          <w:r w:rsidRPr="004310FE">
            <w:rPr>
              <w:rFonts w:cs="Arial"/>
              <w:color w:val="060D38"/>
              <w:sz w:val="16"/>
              <w:szCs w:val="16"/>
            </w:rPr>
            <w:t>www.borzen.si</w:t>
          </w:r>
        </w:p>
      </w:tc>
    </w:tr>
  </w:tbl>
  <w:p w14:paraId="314FD6A7" w14:textId="77777777" w:rsidR="00885562" w:rsidRDefault="00885562" w:rsidP="00187F08">
    <w:pPr>
      <w:pStyle w:val="Header"/>
      <w:rPr>
        <w:noProof/>
        <w:lang w:eastAsia="sl-SI"/>
      </w:rPr>
    </w:pPr>
  </w:p>
  <w:p w14:paraId="6A25275B" w14:textId="77777777" w:rsidR="00885562" w:rsidRPr="00187F08" w:rsidRDefault="00885562" w:rsidP="00187F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AE40CCE"/>
    <w:multiLevelType w:val="hybridMultilevel"/>
    <w:tmpl w:val="BCF490C0"/>
    <w:lvl w:ilvl="0" w:tplc="EF34581A">
      <w:start w:val="8210"/>
      <w:numFmt w:val="bullet"/>
      <w:lvlText w:val="-"/>
      <w:lvlJc w:val="left"/>
      <w:pPr>
        <w:ind w:left="1004" w:hanging="360"/>
      </w:pPr>
      <w:rPr>
        <w:rFonts w:ascii="Century Gothic" w:eastAsia="Times New Roman" w:hAnsi="Century Gothic" w:cs="Arial" w:hint="default"/>
      </w:rPr>
    </w:lvl>
    <w:lvl w:ilvl="1" w:tplc="04240003" w:tentative="1">
      <w:start w:val="1"/>
      <w:numFmt w:val="bullet"/>
      <w:lvlText w:val="o"/>
      <w:lvlJc w:val="left"/>
      <w:pPr>
        <w:ind w:left="1724" w:hanging="360"/>
      </w:pPr>
      <w:rPr>
        <w:rFonts w:ascii="Courier New" w:hAnsi="Courier New" w:cs="Courier New" w:hint="default"/>
      </w:rPr>
    </w:lvl>
    <w:lvl w:ilvl="2" w:tplc="04240005" w:tentative="1">
      <w:start w:val="1"/>
      <w:numFmt w:val="bullet"/>
      <w:lvlText w:val=""/>
      <w:lvlJc w:val="left"/>
      <w:pPr>
        <w:ind w:left="2444" w:hanging="360"/>
      </w:pPr>
      <w:rPr>
        <w:rFonts w:ascii="Wingdings" w:hAnsi="Wingdings" w:hint="default"/>
      </w:rPr>
    </w:lvl>
    <w:lvl w:ilvl="3" w:tplc="04240001" w:tentative="1">
      <w:start w:val="1"/>
      <w:numFmt w:val="bullet"/>
      <w:lvlText w:val=""/>
      <w:lvlJc w:val="left"/>
      <w:pPr>
        <w:ind w:left="3164" w:hanging="360"/>
      </w:pPr>
      <w:rPr>
        <w:rFonts w:ascii="Symbol" w:hAnsi="Symbol" w:hint="default"/>
      </w:rPr>
    </w:lvl>
    <w:lvl w:ilvl="4" w:tplc="04240003" w:tentative="1">
      <w:start w:val="1"/>
      <w:numFmt w:val="bullet"/>
      <w:lvlText w:val="o"/>
      <w:lvlJc w:val="left"/>
      <w:pPr>
        <w:ind w:left="3884" w:hanging="360"/>
      </w:pPr>
      <w:rPr>
        <w:rFonts w:ascii="Courier New" w:hAnsi="Courier New" w:cs="Courier New" w:hint="default"/>
      </w:rPr>
    </w:lvl>
    <w:lvl w:ilvl="5" w:tplc="04240005" w:tentative="1">
      <w:start w:val="1"/>
      <w:numFmt w:val="bullet"/>
      <w:lvlText w:val=""/>
      <w:lvlJc w:val="left"/>
      <w:pPr>
        <w:ind w:left="4604" w:hanging="360"/>
      </w:pPr>
      <w:rPr>
        <w:rFonts w:ascii="Wingdings" w:hAnsi="Wingdings" w:hint="default"/>
      </w:rPr>
    </w:lvl>
    <w:lvl w:ilvl="6" w:tplc="04240001" w:tentative="1">
      <w:start w:val="1"/>
      <w:numFmt w:val="bullet"/>
      <w:lvlText w:val=""/>
      <w:lvlJc w:val="left"/>
      <w:pPr>
        <w:ind w:left="5324" w:hanging="360"/>
      </w:pPr>
      <w:rPr>
        <w:rFonts w:ascii="Symbol" w:hAnsi="Symbol" w:hint="default"/>
      </w:rPr>
    </w:lvl>
    <w:lvl w:ilvl="7" w:tplc="04240003" w:tentative="1">
      <w:start w:val="1"/>
      <w:numFmt w:val="bullet"/>
      <w:lvlText w:val="o"/>
      <w:lvlJc w:val="left"/>
      <w:pPr>
        <w:ind w:left="6044" w:hanging="360"/>
      </w:pPr>
      <w:rPr>
        <w:rFonts w:ascii="Courier New" w:hAnsi="Courier New" w:cs="Courier New" w:hint="default"/>
      </w:rPr>
    </w:lvl>
    <w:lvl w:ilvl="8" w:tplc="04240005" w:tentative="1">
      <w:start w:val="1"/>
      <w:numFmt w:val="bullet"/>
      <w:lvlText w:val=""/>
      <w:lvlJc w:val="left"/>
      <w:pPr>
        <w:ind w:left="6764" w:hanging="360"/>
      </w:pPr>
      <w:rPr>
        <w:rFonts w:ascii="Wingdings" w:hAnsi="Wingdings" w:hint="default"/>
      </w:rPr>
    </w:lvl>
  </w:abstractNum>
  <w:abstractNum w:abstractNumId="3" w15:restartNumberingAfterBreak="0">
    <w:nsid w:val="0CA673A2"/>
    <w:multiLevelType w:val="hybridMultilevel"/>
    <w:tmpl w:val="3D52D4E8"/>
    <w:lvl w:ilvl="0" w:tplc="A894CDCE">
      <w:start w:val="1000"/>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209F2C9E"/>
    <w:multiLevelType w:val="hybridMultilevel"/>
    <w:tmpl w:val="63702A34"/>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289A68E8"/>
    <w:multiLevelType w:val="hybridMultilevel"/>
    <w:tmpl w:val="CC800614"/>
    <w:lvl w:ilvl="0" w:tplc="04240001">
      <w:start w:val="1"/>
      <w:numFmt w:val="bullet"/>
      <w:lvlText w:val=""/>
      <w:lvlJc w:val="left"/>
      <w:pPr>
        <w:ind w:left="1509" w:hanging="360"/>
      </w:pPr>
      <w:rPr>
        <w:rFonts w:ascii="Symbol" w:hAnsi="Symbol" w:hint="default"/>
      </w:rPr>
    </w:lvl>
    <w:lvl w:ilvl="1" w:tplc="04240003" w:tentative="1">
      <w:start w:val="1"/>
      <w:numFmt w:val="bullet"/>
      <w:lvlText w:val="o"/>
      <w:lvlJc w:val="left"/>
      <w:pPr>
        <w:ind w:left="2229" w:hanging="360"/>
      </w:pPr>
      <w:rPr>
        <w:rFonts w:ascii="Courier New" w:hAnsi="Courier New" w:cs="Courier New" w:hint="default"/>
      </w:rPr>
    </w:lvl>
    <w:lvl w:ilvl="2" w:tplc="04240005" w:tentative="1">
      <w:start w:val="1"/>
      <w:numFmt w:val="bullet"/>
      <w:lvlText w:val=""/>
      <w:lvlJc w:val="left"/>
      <w:pPr>
        <w:ind w:left="2949" w:hanging="360"/>
      </w:pPr>
      <w:rPr>
        <w:rFonts w:ascii="Wingdings" w:hAnsi="Wingdings" w:hint="default"/>
      </w:rPr>
    </w:lvl>
    <w:lvl w:ilvl="3" w:tplc="04240001" w:tentative="1">
      <w:start w:val="1"/>
      <w:numFmt w:val="bullet"/>
      <w:lvlText w:val=""/>
      <w:lvlJc w:val="left"/>
      <w:pPr>
        <w:ind w:left="3669" w:hanging="360"/>
      </w:pPr>
      <w:rPr>
        <w:rFonts w:ascii="Symbol" w:hAnsi="Symbol" w:hint="default"/>
      </w:rPr>
    </w:lvl>
    <w:lvl w:ilvl="4" w:tplc="04240003" w:tentative="1">
      <w:start w:val="1"/>
      <w:numFmt w:val="bullet"/>
      <w:lvlText w:val="o"/>
      <w:lvlJc w:val="left"/>
      <w:pPr>
        <w:ind w:left="4389" w:hanging="360"/>
      </w:pPr>
      <w:rPr>
        <w:rFonts w:ascii="Courier New" w:hAnsi="Courier New" w:cs="Courier New" w:hint="default"/>
      </w:rPr>
    </w:lvl>
    <w:lvl w:ilvl="5" w:tplc="04240005" w:tentative="1">
      <w:start w:val="1"/>
      <w:numFmt w:val="bullet"/>
      <w:lvlText w:val=""/>
      <w:lvlJc w:val="left"/>
      <w:pPr>
        <w:ind w:left="5109" w:hanging="360"/>
      </w:pPr>
      <w:rPr>
        <w:rFonts w:ascii="Wingdings" w:hAnsi="Wingdings" w:hint="default"/>
      </w:rPr>
    </w:lvl>
    <w:lvl w:ilvl="6" w:tplc="04240001" w:tentative="1">
      <w:start w:val="1"/>
      <w:numFmt w:val="bullet"/>
      <w:lvlText w:val=""/>
      <w:lvlJc w:val="left"/>
      <w:pPr>
        <w:ind w:left="5829" w:hanging="360"/>
      </w:pPr>
      <w:rPr>
        <w:rFonts w:ascii="Symbol" w:hAnsi="Symbol" w:hint="default"/>
      </w:rPr>
    </w:lvl>
    <w:lvl w:ilvl="7" w:tplc="04240003" w:tentative="1">
      <w:start w:val="1"/>
      <w:numFmt w:val="bullet"/>
      <w:lvlText w:val="o"/>
      <w:lvlJc w:val="left"/>
      <w:pPr>
        <w:ind w:left="6549" w:hanging="360"/>
      </w:pPr>
      <w:rPr>
        <w:rFonts w:ascii="Courier New" w:hAnsi="Courier New" w:cs="Courier New" w:hint="default"/>
      </w:rPr>
    </w:lvl>
    <w:lvl w:ilvl="8" w:tplc="04240005" w:tentative="1">
      <w:start w:val="1"/>
      <w:numFmt w:val="bullet"/>
      <w:lvlText w:val=""/>
      <w:lvlJc w:val="left"/>
      <w:pPr>
        <w:ind w:left="7269" w:hanging="360"/>
      </w:pPr>
      <w:rPr>
        <w:rFonts w:ascii="Wingdings" w:hAnsi="Wingdings" w:hint="default"/>
      </w:rPr>
    </w:lvl>
  </w:abstractNum>
  <w:abstractNum w:abstractNumId="6" w15:restartNumberingAfterBreak="0">
    <w:nsid w:val="2EB75E09"/>
    <w:multiLevelType w:val="hybridMultilevel"/>
    <w:tmpl w:val="A7B44ED6"/>
    <w:lvl w:ilvl="0" w:tplc="0ED07FA8">
      <w:start w:val="12"/>
      <w:numFmt w:val="bullet"/>
      <w:lvlText w:val="-"/>
      <w:lvlJc w:val="left"/>
      <w:pPr>
        <w:ind w:left="720" w:hanging="360"/>
      </w:pPr>
      <w:rPr>
        <w:rFonts w:ascii="Arial" w:eastAsiaTheme="minorHAns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36B625B2"/>
    <w:multiLevelType w:val="hybridMultilevel"/>
    <w:tmpl w:val="4348A268"/>
    <w:lvl w:ilvl="0" w:tplc="3B0E1476">
      <w:start w:val="1"/>
      <w:numFmt w:val="upperRoman"/>
      <w:lvlText w:val="%1)"/>
      <w:lvlJc w:val="left"/>
      <w:pPr>
        <w:ind w:left="720" w:hanging="720"/>
      </w:pPr>
    </w:lvl>
    <w:lvl w:ilvl="1" w:tplc="04240019">
      <w:start w:val="1"/>
      <w:numFmt w:val="lowerLetter"/>
      <w:lvlText w:val="%2."/>
      <w:lvlJc w:val="left"/>
      <w:pPr>
        <w:ind w:left="1080" w:hanging="360"/>
      </w:pPr>
    </w:lvl>
    <w:lvl w:ilvl="2" w:tplc="0424001B">
      <w:start w:val="1"/>
      <w:numFmt w:val="lowerRoman"/>
      <w:lvlText w:val="%3."/>
      <w:lvlJc w:val="right"/>
      <w:pPr>
        <w:ind w:left="1800" w:hanging="180"/>
      </w:pPr>
    </w:lvl>
    <w:lvl w:ilvl="3" w:tplc="0424000F">
      <w:start w:val="1"/>
      <w:numFmt w:val="decimal"/>
      <w:lvlText w:val="%4."/>
      <w:lvlJc w:val="left"/>
      <w:pPr>
        <w:ind w:left="2520" w:hanging="360"/>
      </w:pPr>
    </w:lvl>
    <w:lvl w:ilvl="4" w:tplc="04240019">
      <w:start w:val="1"/>
      <w:numFmt w:val="lowerLetter"/>
      <w:lvlText w:val="%5."/>
      <w:lvlJc w:val="left"/>
      <w:pPr>
        <w:ind w:left="3240" w:hanging="360"/>
      </w:pPr>
    </w:lvl>
    <w:lvl w:ilvl="5" w:tplc="0424001B">
      <w:start w:val="1"/>
      <w:numFmt w:val="lowerRoman"/>
      <w:lvlText w:val="%6."/>
      <w:lvlJc w:val="right"/>
      <w:pPr>
        <w:ind w:left="3960" w:hanging="180"/>
      </w:pPr>
    </w:lvl>
    <w:lvl w:ilvl="6" w:tplc="0424000F">
      <w:start w:val="1"/>
      <w:numFmt w:val="decimal"/>
      <w:lvlText w:val="%7."/>
      <w:lvlJc w:val="left"/>
      <w:pPr>
        <w:ind w:left="4680" w:hanging="360"/>
      </w:pPr>
    </w:lvl>
    <w:lvl w:ilvl="7" w:tplc="04240019">
      <w:start w:val="1"/>
      <w:numFmt w:val="lowerLetter"/>
      <w:lvlText w:val="%8."/>
      <w:lvlJc w:val="left"/>
      <w:pPr>
        <w:ind w:left="5400" w:hanging="360"/>
      </w:pPr>
    </w:lvl>
    <w:lvl w:ilvl="8" w:tplc="0424001B">
      <w:start w:val="1"/>
      <w:numFmt w:val="lowerRoman"/>
      <w:lvlText w:val="%9."/>
      <w:lvlJc w:val="right"/>
      <w:pPr>
        <w:ind w:left="6120" w:hanging="180"/>
      </w:pPr>
    </w:lvl>
  </w:abstractNum>
  <w:abstractNum w:abstractNumId="8" w15:restartNumberingAfterBreak="0">
    <w:nsid w:val="45CF53DD"/>
    <w:multiLevelType w:val="hybridMultilevel"/>
    <w:tmpl w:val="4B6832C2"/>
    <w:lvl w:ilvl="0" w:tplc="A6EC3316">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4CFF1EDD"/>
    <w:multiLevelType w:val="hybridMultilevel"/>
    <w:tmpl w:val="75082D7E"/>
    <w:lvl w:ilvl="0" w:tplc="EF34581A">
      <w:start w:val="8210"/>
      <w:numFmt w:val="bullet"/>
      <w:lvlText w:val="-"/>
      <w:lvlJc w:val="left"/>
      <w:pPr>
        <w:ind w:left="1004" w:hanging="360"/>
      </w:pPr>
      <w:rPr>
        <w:rFonts w:ascii="Century Gothic" w:eastAsia="Times New Roman" w:hAnsi="Century Gothic" w:cs="Arial" w:hint="default"/>
      </w:rPr>
    </w:lvl>
    <w:lvl w:ilvl="1" w:tplc="04240003" w:tentative="1">
      <w:start w:val="1"/>
      <w:numFmt w:val="bullet"/>
      <w:lvlText w:val="o"/>
      <w:lvlJc w:val="left"/>
      <w:pPr>
        <w:ind w:left="1724" w:hanging="360"/>
      </w:pPr>
      <w:rPr>
        <w:rFonts w:ascii="Courier New" w:hAnsi="Courier New" w:cs="Courier New" w:hint="default"/>
      </w:rPr>
    </w:lvl>
    <w:lvl w:ilvl="2" w:tplc="04240005" w:tentative="1">
      <w:start w:val="1"/>
      <w:numFmt w:val="bullet"/>
      <w:lvlText w:val=""/>
      <w:lvlJc w:val="left"/>
      <w:pPr>
        <w:ind w:left="2444" w:hanging="360"/>
      </w:pPr>
      <w:rPr>
        <w:rFonts w:ascii="Wingdings" w:hAnsi="Wingdings" w:hint="default"/>
      </w:rPr>
    </w:lvl>
    <w:lvl w:ilvl="3" w:tplc="04240001" w:tentative="1">
      <w:start w:val="1"/>
      <w:numFmt w:val="bullet"/>
      <w:lvlText w:val=""/>
      <w:lvlJc w:val="left"/>
      <w:pPr>
        <w:ind w:left="3164" w:hanging="360"/>
      </w:pPr>
      <w:rPr>
        <w:rFonts w:ascii="Symbol" w:hAnsi="Symbol" w:hint="default"/>
      </w:rPr>
    </w:lvl>
    <w:lvl w:ilvl="4" w:tplc="04240003" w:tentative="1">
      <w:start w:val="1"/>
      <w:numFmt w:val="bullet"/>
      <w:lvlText w:val="o"/>
      <w:lvlJc w:val="left"/>
      <w:pPr>
        <w:ind w:left="3884" w:hanging="360"/>
      </w:pPr>
      <w:rPr>
        <w:rFonts w:ascii="Courier New" w:hAnsi="Courier New" w:cs="Courier New" w:hint="default"/>
      </w:rPr>
    </w:lvl>
    <w:lvl w:ilvl="5" w:tplc="04240005" w:tentative="1">
      <w:start w:val="1"/>
      <w:numFmt w:val="bullet"/>
      <w:lvlText w:val=""/>
      <w:lvlJc w:val="left"/>
      <w:pPr>
        <w:ind w:left="4604" w:hanging="360"/>
      </w:pPr>
      <w:rPr>
        <w:rFonts w:ascii="Wingdings" w:hAnsi="Wingdings" w:hint="default"/>
      </w:rPr>
    </w:lvl>
    <w:lvl w:ilvl="6" w:tplc="04240001" w:tentative="1">
      <w:start w:val="1"/>
      <w:numFmt w:val="bullet"/>
      <w:lvlText w:val=""/>
      <w:lvlJc w:val="left"/>
      <w:pPr>
        <w:ind w:left="5324" w:hanging="360"/>
      </w:pPr>
      <w:rPr>
        <w:rFonts w:ascii="Symbol" w:hAnsi="Symbol" w:hint="default"/>
      </w:rPr>
    </w:lvl>
    <w:lvl w:ilvl="7" w:tplc="04240003" w:tentative="1">
      <w:start w:val="1"/>
      <w:numFmt w:val="bullet"/>
      <w:lvlText w:val="o"/>
      <w:lvlJc w:val="left"/>
      <w:pPr>
        <w:ind w:left="6044" w:hanging="360"/>
      </w:pPr>
      <w:rPr>
        <w:rFonts w:ascii="Courier New" w:hAnsi="Courier New" w:cs="Courier New" w:hint="default"/>
      </w:rPr>
    </w:lvl>
    <w:lvl w:ilvl="8" w:tplc="04240005" w:tentative="1">
      <w:start w:val="1"/>
      <w:numFmt w:val="bullet"/>
      <w:lvlText w:val=""/>
      <w:lvlJc w:val="left"/>
      <w:pPr>
        <w:ind w:left="6764" w:hanging="360"/>
      </w:pPr>
      <w:rPr>
        <w:rFonts w:ascii="Wingdings" w:hAnsi="Wingdings" w:hint="default"/>
      </w:rPr>
    </w:lvl>
  </w:abstractNum>
  <w:abstractNum w:abstractNumId="10" w15:restartNumberingAfterBreak="0">
    <w:nsid w:val="52E14F61"/>
    <w:multiLevelType w:val="hybridMultilevel"/>
    <w:tmpl w:val="20FCB092"/>
    <w:lvl w:ilvl="0" w:tplc="04240001">
      <w:start w:val="1"/>
      <w:numFmt w:val="bullet"/>
      <w:lvlText w:val=""/>
      <w:lvlJc w:val="left"/>
      <w:pPr>
        <w:ind w:left="1068" w:hanging="360"/>
      </w:pPr>
      <w:rPr>
        <w:rFonts w:ascii="Symbol" w:hAnsi="Symbo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11" w15:restartNumberingAfterBreak="0">
    <w:nsid w:val="547F637B"/>
    <w:multiLevelType w:val="hybridMultilevel"/>
    <w:tmpl w:val="55645594"/>
    <w:lvl w:ilvl="0" w:tplc="04240001">
      <w:start w:val="1"/>
      <w:numFmt w:val="bullet"/>
      <w:lvlText w:val=""/>
      <w:lvlJc w:val="left"/>
      <w:pPr>
        <w:ind w:left="1509" w:hanging="360"/>
      </w:pPr>
      <w:rPr>
        <w:rFonts w:ascii="Symbol" w:hAnsi="Symbol" w:hint="default"/>
      </w:rPr>
    </w:lvl>
    <w:lvl w:ilvl="1" w:tplc="04240003" w:tentative="1">
      <w:start w:val="1"/>
      <w:numFmt w:val="bullet"/>
      <w:lvlText w:val="o"/>
      <w:lvlJc w:val="left"/>
      <w:pPr>
        <w:ind w:left="2229" w:hanging="360"/>
      </w:pPr>
      <w:rPr>
        <w:rFonts w:ascii="Courier New" w:hAnsi="Courier New" w:cs="Courier New" w:hint="default"/>
      </w:rPr>
    </w:lvl>
    <w:lvl w:ilvl="2" w:tplc="04240005" w:tentative="1">
      <w:start w:val="1"/>
      <w:numFmt w:val="bullet"/>
      <w:lvlText w:val=""/>
      <w:lvlJc w:val="left"/>
      <w:pPr>
        <w:ind w:left="2949" w:hanging="360"/>
      </w:pPr>
      <w:rPr>
        <w:rFonts w:ascii="Wingdings" w:hAnsi="Wingdings" w:hint="default"/>
      </w:rPr>
    </w:lvl>
    <w:lvl w:ilvl="3" w:tplc="04240001" w:tentative="1">
      <w:start w:val="1"/>
      <w:numFmt w:val="bullet"/>
      <w:lvlText w:val=""/>
      <w:lvlJc w:val="left"/>
      <w:pPr>
        <w:ind w:left="3669" w:hanging="360"/>
      </w:pPr>
      <w:rPr>
        <w:rFonts w:ascii="Symbol" w:hAnsi="Symbol" w:hint="default"/>
      </w:rPr>
    </w:lvl>
    <w:lvl w:ilvl="4" w:tplc="04240003" w:tentative="1">
      <w:start w:val="1"/>
      <w:numFmt w:val="bullet"/>
      <w:lvlText w:val="o"/>
      <w:lvlJc w:val="left"/>
      <w:pPr>
        <w:ind w:left="4389" w:hanging="360"/>
      </w:pPr>
      <w:rPr>
        <w:rFonts w:ascii="Courier New" w:hAnsi="Courier New" w:cs="Courier New" w:hint="default"/>
      </w:rPr>
    </w:lvl>
    <w:lvl w:ilvl="5" w:tplc="04240005" w:tentative="1">
      <w:start w:val="1"/>
      <w:numFmt w:val="bullet"/>
      <w:lvlText w:val=""/>
      <w:lvlJc w:val="left"/>
      <w:pPr>
        <w:ind w:left="5109" w:hanging="360"/>
      </w:pPr>
      <w:rPr>
        <w:rFonts w:ascii="Wingdings" w:hAnsi="Wingdings" w:hint="default"/>
      </w:rPr>
    </w:lvl>
    <w:lvl w:ilvl="6" w:tplc="04240001" w:tentative="1">
      <w:start w:val="1"/>
      <w:numFmt w:val="bullet"/>
      <w:lvlText w:val=""/>
      <w:lvlJc w:val="left"/>
      <w:pPr>
        <w:ind w:left="5829" w:hanging="360"/>
      </w:pPr>
      <w:rPr>
        <w:rFonts w:ascii="Symbol" w:hAnsi="Symbol" w:hint="default"/>
      </w:rPr>
    </w:lvl>
    <w:lvl w:ilvl="7" w:tplc="04240003" w:tentative="1">
      <w:start w:val="1"/>
      <w:numFmt w:val="bullet"/>
      <w:lvlText w:val="o"/>
      <w:lvlJc w:val="left"/>
      <w:pPr>
        <w:ind w:left="6549" w:hanging="360"/>
      </w:pPr>
      <w:rPr>
        <w:rFonts w:ascii="Courier New" w:hAnsi="Courier New" w:cs="Courier New" w:hint="default"/>
      </w:rPr>
    </w:lvl>
    <w:lvl w:ilvl="8" w:tplc="04240005" w:tentative="1">
      <w:start w:val="1"/>
      <w:numFmt w:val="bullet"/>
      <w:lvlText w:val=""/>
      <w:lvlJc w:val="left"/>
      <w:pPr>
        <w:ind w:left="7269" w:hanging="360"/>
      </w:pPr>
      <w:rPr>
        <w:rFonts w:ascii="Wingdings" w:hAnsi="Wingdings" w:hint="default"/>
      </w:rPr>
    </w:lvl>
  </w:abstractNum>
  <w:abstractNum w:abstractNumId="12"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3"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68F00651"/>
    <w:multiLevelType w:val="hybridMultilevel"/>
    <w:tmpl w:val="F7BEE3B2"/>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6" w15:restartNumberingAfterBreak="0">
    <w:nsid w:val="74CF0C1C"/>
    <w:multiLevelType w:val="hybridMultilevel"/>
    <w:tmpl w:val="78ACFBA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7F942FE4"/>
    <w:multiLevelType w:val="hybridMultilevel"/>
    <w:tmpl w:val="874ACBE8"/>
    <w:lvl w:ilvl="0" w:tplc="2BCA728A">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13"/>
  </w:num>
  <w:num w:numId="4">
    <w:abstractNumId w:val="14"/>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3"/>
  </w:num>
  <w:num w:numId="8">
    <w:abstractNumId w:val="0"/>
  </w:num>
  <w:num w:numId="9">
    <w:abstractNumId w:val="2"/>
  </w:num>
  <w:num w:numId="10">
    <w:abstractNumId w:val="9"/>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num>
  <w:num w:numId="13">
    <w:abstractNumId w:val="10"/>
  </w:num>
  <w:num w:numId="14">
    <w:abstractNumId w:val="17"/>
  </w:num>
  <w:num w:numId="15">
    <w:abstractNumId w:val="11"/>
  </w:num>
  <w:num w:numId="16">
    <w:abstractNumId w:val="5"/>
  </w:num>
  <w:num w:numId="17">
    <w:abstractNumId w:val="6"/>
  </w:num>
  <w:num w:numId="18">
    <w:abstractNumId w:val="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10"/>
  <w:displayHorizontalDrawingGridEvery w:val="2"/>
  <w:characterSpacingControl w:val="doNotCompress"/>
  <w:savePreviewPicture/>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12DDE"/>
    <w:rsid w:val="0002104D"/>
    <w:rsid w:val="00036FC6"/>
    <w:rsid w:val="000436AF"/>
    <w:rsid w:val="00047757"/>
    <w:rsid w:val="00052907"/>
    <w:rsid w:val="00053B94"/>
    <w:rsid w:val="000552B9"/>
    <w:rsid w:val="000571BE"/>
    <w:rsid w:val="00060108"/>
    <w:rsid w:val="00060F14"/>
    <w:rsid w:val="00066B03"/>
    <w:rsid w:val="00067425"/>
    <w:rsid w:val="0007313A"/>
    <w:rsid w:val="000755E8"/>
    <w:rsid w:val="0007796E"/>
    <w:rsid w:val="00080674"/>
    <w:rsid w:val="00080A87"/>
    <w:rsid w:val="000816A1"/>
    <w:rsid w:val="00085CF7"/>
    <w:rsid w:val="00086D93"/>
    <w:rsid w:val="00090CBB"/>
    <w:rsid w:val="00090CD5"/>
    <w:rsid w:val="00091D55"/>
    <w:rsid w:val="000926AC"/>
    <w:rsid w:val="000933B3"/>
    <w:rsid w:val="000938D5"/>
    <w:rsid w:val="00094A25"/>
    <w:rsid w:val="0009680E"/>
    <w:rsid w:val="000A2448"/>
    <w:rsid w:val="000B6D57"/>
    <w:rsid w:val="000B7FE1"/>
    <w:rsid w:val="000C5502"/>
    <w:rsid w:val="000C6FF5"/>
    <w:rsid w:val="000C7AD3"/>
    <w:rsid w:val="000C7EE0"/>
    <w:rsid w:val="000D2FCA"/>
    <w:rsid w:val="000D40BC"/>
    <w:rsid w:val="000D4972"/>
    <w:rsid w:val="000D4B0F"/>
    <w:rsid w:val="000E2DDC"/>
    <w:rsid w:val="000E2E88"/>
    <w:rsid w:val="000E3948"/>
    <w:rsid w:val="000E6264"/>
    <w:rsid w:val="000E722B"/>
    <w:rsid w:val="000E7A5E"/>
    <w:rsid w:val="000F3602"/>
    <w:rsid w:val="000F6219"/>
    <w:rsid w:val="000F64AD"/>
    <w:rsid w:val="000F6B9C"/>
    <w:rsid w:val="00105EB9"/>
    <w:rsid w:val="00111EA8"/>
    <w:rsid w:val="00112E16"/>
    <w:rsid w:val="001219F4"/>
    <w:rsid w:val="001226E9"/>
    <w:rsid w:val="00131A84"/>
    <w:rsid w:val="0013224D"/>
    <w:rsid w:val="0013504F"/>
    <w:rsid w:val="001375C0"/>
    <w:rsid w:val="00137F3F"/>
    <w:rsid w:val="00145A2E"/>
    <w:rsid w:val="00145EDA"/>
    <w:rsid w:val="0014649D"/>
    <w:rsid w:val="00154EBC"/>
    <w:rsid w:val="0015742B"/>
    <w:rsid w:val="00161B9C"/>
    <w:rsid w:val="00165154"/>
    <w:rsid w:val="00166238"/>
    <w:rsid w:val="00166298"/>
    <w:rsid w:val="00167522"/>
    <w:rsid w:val="00171541"/>
    <w:rsid w:val="001716B7"/>
    <w:rsid w:val="00174BE7"/>
    <w:rsid w:val="0017517E"/>
    <w:rsid w:val="00175AA0"/>
    <w:rsid w:val="00177990"/>
    <w:rsid w:val="00181FA3"/>
    <w:rsid w:val="0018714F"/>
    <w:rsid w:val="00187F08"/>
    <w:rsid w:val="00191BAA"/>
    <w:rsid w:val="001958C1"/>
    <w:rsid w:val="001A3E57"/>
    <w:rsid w:val="001A4284"/>
    <w:rsid w:val="001A4776"/>
    <w:rsid w:val="001A4A23"/>
    <w:rsid w:val="001A749E"/>
    <w:rsid w:val="001B0409"/>
    <w:rsid w:val="001C140B"/>
    <w:rsid w:val="001C1A30"/>
    <w:rsid w:val="001C2575"/>
    <w:rsid w:val="001C26F3"/>
    <w:rsid w:val="001C3502"/>
    <w:rsid w:val="001C6E91"/>
    <w:rsid w:val="001D32A2"/>
    <w:rsid w:val="001D3BE3"/>
    <w:rsid w:val="001E2B9A"/>
    <w:rsid w:val="001E417E"/>
    <w:rsid w:val="001E7A9F"/>
    <w:rsid w:val="001F3409"/>
    <w:rsid w:val="001F3FA6"/>
    <w:rsid w:val="001F5871"/>
    <w:rsid w:val="00204541"/>
    <w:rsid w:val="002049CC"/>
    <w:rsid w:val="0021141F"/>
    <w:rsid w:val="00212005"/>
    <w:rsid w:val="00220CD2"/>
    <w:rsid w:val="0022243B"/>
    <w:rsid w:val="00224688"/>
    <w:rsid w:val="002257D7"/>
    <w:rsid w:val="002267C0"/>
    <w:rsid w:val="00226D3D"/>
    <w:rsid w:val="00227E08"/>
    <w:rsid w:val="002415C3"/>
    <w:rsid w:val="00241649"/>
    <w:rsid w:val="00245EB9"/>
    <w:rsid w:val="00247888"/>
    <w:rsid w:val="00250B29"/>
    <w:rsid w:val="00251424"/>
    <w:rsid w:val="0025173E"/>
    <w:rsid w:val="00260290"/>
    <w:rsid w:val="00262C71"/>
    <w:rsid w:val="00266B1E"/>
    <w:rsid w:val="00274574"/>
    <w:rsid w:val="00274A9B"/>
    <w:rsid w:val="0027704B"/>
    <w:rsid w:val="002814EB"/>
    <w:rsid w:val="00281A41"/>
    <w:rsid w:val="00285632"/>
    <w:rsid w:val="00285ECB"/>
    <w:rsid w:val="00293413"/>
    <w:rsid w:val="00295D02"/>
    <w:rsid w:val="002A2967"/>
    <w:rsid w:val="002A29CB"/>
    <w:rsid w:val="002A71CB"/>
    <w:rsid w:val="002B0877"/>
    <w:rsid w:val="002B4269"/>
    <w:rsid w:val="002B6DDE"/>
    <w:rsid w:val="002C00E4"/>
    <w:rsid w:val="002C4E2A"/>
    <w:rsid w:val="002C525D"/>
    <w:rsid w:val="002C5433"/>
    <w:rsid w:val="002C60F3"/>
    <w:rsid w:val="002C7115"/>
    <w:rsid w:val="002C7595"/>
    <w:rsid w:val="002D0182"/>
    <w:rsid w:val="002D43F1"/>
    <w:rsid w:val="002D6830"/>
    <w:rsid w:val="002D7AAA"/>
    <w:rsid w:val="002E1001"/>
    <w:rsid w:val="002E295F"/>
    <w:rsid w:val="002E362A"/>
    <w:rsid w:val="002E5514"/>
    <w:rsid w:val="002E6316"/>
    <w:rsid w:val="002F05BC"/>
    <w:rsid w:val="002F5628"/>
    <w:rsid w:val="002F76C2"/>
    <w:rsid w:val="003037B1"/>
    <w:rsid w:val="00304538"/>
    <w:rsid w:val="003076DA"/>
    <w:rsid w:val="00311756"/>
    <w:rsid w:val="003144CA"/>
    <w:rsid w:val="00316B13"/>
    <w:rsid w:val="003207C9"/>
    <w:rsid w:val="0032385A"/>
    <w:rsid w:val="003253DD"/>
    <w:rsid w:val="00325BBF"/>
    <w:rsid w:val="00330FEB"/>
    <w:rsid w:val="00342990"/>
    <w:rsid w:val="00345BFF"/>
    <w:rsid w:val="00352054"/>
    <w:rsid w:val="003557DD"/>
    <w:rsid w:val="00357A43"/>
    <w:rsid w:val="003622F0"/>
    <w:rsid w:val="00371F45"/>
    <w:rsid w:val="0037319E"/>
    <w:rsid w:val="003735F5"/>
    <w:rsid w:val="003770AC"/>
    <w:rsid w:val="00380404"/>
    <w:rsid w:val="00386E2B"/>
    <w:rsid w:val="003938A5"/>
    <w:rsid w:val="00396863"/>
    <w:rsid w:val="00396D3D"/>
    <w:rsid w:val="003A0A13"/>
    <w:rsid w:val="003A7E7A"/>
    <w:rsid w:val="003B2149"/>
    <w:rsid w:val="003B397F"/>
    <w:rsid w:val="003B7008"/>
    <w:rsid w:val="003C13AD"/>
    <w:rsid w:val="003C34C6"/>
    <w:rsid w:val="003D1DCF"/>
    <w:rsid w:val="003D2C30"/>
    <w:rsid w:val="003D2DEF"/>
    <w:rsid w:val="003D5A9F"/>
    <w:rsid w:val="003D760D"/>
    <w:rsid w:val="003D76F7"/>
    <w:rsid w:val="003D7FC2"/>
    <w:rsid w:val="003E1CA6"/>
    <w:rsid w:val="003E2B57"/>
    <w:rsid w:val="003E44E2"/>
    <w:rsid w:val="003E46E2"/>
    <w:rsid w:val="003E5BD0"/>
    <w:rsid w:val="003F01BD"/>
    <w:rsid w:val="00400DC5"/>
    <w:rsid w:val="00404A70"/>
    <w:rsid w:val="0040742A"/>
    <w:rsid w:val="004114EB"/>
    <w:rsid w:val="00413E13"/>
    <w:rsid w:val="00414F15"/>
    <w:rsid w:val="004222C5"/>
    <w:rsid w:val="0043595F"/>
    <w:rsid w:val="00444385"/>
    <w:rsid w:val="00444A43"/>
    <w:rsid w:val="00445E7B"/>
    <w:rsid w:val="00446DDB"/>
    <w:rsid w:val="00450249"/>
    <w:rsid w:val="004505B0"/>
    <w:rsid w:val="004516A3"/>
    <w:rsid w:val="00452A65"/>
    <w:rsid w:val="00461ED8"/>
    <w:rsid w:val="00464AE0"/>
    <w:rsid w:val="00466016"/>
    <w:rsid w:val="004711D4"/>
    <w:rsid w:val="00471511"/>
    <w:rsid w:val="00473B8C"/>
    <w:rsid w:val="0047461F"/>
    <w:rsid w:val="00476BDF"/>
    <w:rsid w:val="00481435"/>
    <w:rsid w:val="004827FC"/>
    <w:rsid w:val="00485BEF"/>
    <w:rsid w:val="00485F0A"/>
    <w:rsid w:val="004877C4"/>
    <w:rsid w:val="00490D31"/>
    <w:rsid w:val="00491B27"/>
    <w:rsid w:val="00491FE3"/>
    <w:rsid w:val="004A07CD"/>
    <w:rsid w:val="004A1FF9"/>
    <w:rsid w:val="004C45C6"/>
    <w:rsid w:val="004C5D30"/>
    <w:rsid w:val="004C7D72"/>
    <w:rsid w:val="004D1095"/>
    <w:rsid w:val="004D3FC2"/>
    <w:rsid w:val="004D6F75"/>
    <w:rsid w:val="004D7387"/>
    <w:rsid w:val="004D7D66"/>
    <w:rsid w:val="004E06AB"/>
    <w:rsid w:val="004E3EFC"/>
    <w:rsid w:val="004E697B"/>
    <w:rsid w:val="004E6DC4"/>
    <w:rsid w:val="004E6E90"/>
    <w:rsid w:val="004F061A"/>
    <w:rsid w:val="004F3DC6"/>
    <w:rsid w:val="004F5447"/>
    <w:rsid w:val="004F55D3"/>
    <w:rsid w:val="004F5B8B"/>
    <w:rsid w:val="00500FE0"/>
    <w:rsid w:val="00503C91"/>
    <w:rsid w:val="0050671D"/>
    <w:rsid w:val="00507D3A"/>
    <w:rsid w:val="00511FD5"/>
    <w:rsid w:val="005205F6"/>
    <w:rsid w:val="00531C66"/>
    <w:rsid w:val="00535411"/>
    <w:rsid w:val="005411BD"/>
    <w:rsid w:val="005417B3"/>
    <w:rsid w:val="00545257"/>
    <w:rsid w:val="00546213"/>
    <w:rsid w:val="0054690E"/>
    <w:rsid w:val="00550BAD"/>
    <w:rsid w:val="005512CE"/>
    <w:rsid w:val="005553DE"/>
    <w:rsid w:val="005556EE"/>
    <w:rsid w:val="0055583B"/>
    <w:rsid w:val="005574A2"/>
    <w:rsid w:val="005600BC"/>
    <w:rsid w:val="00562F7B"/>
    <w:rsid w:val="005659A8"/>
    <w:rsid w:val="00566B08"/>
    <w:rsid w:val="00570CEB"/>
    <w:rsid w:val="00571EE0"/>
    <w:rsid w:val="005738CE"/>
    <w:rsid w:val="00587BD7"/>
    <w:rsid w:val="0059162B"/>
    <w:rsid w:val="005A6EA4"/>
    <w:rsid w:val="005B194E"/>
    <w:rsid w:val="005B59CA"/>
    <w:rsid w:val="005B772D"/>
    <w:rsid w:val="005C1BE5"/>
    <w:rsid w:val="005C1CAB"/>
    <w:rsid w:val="005C293E"/>
    <w:rsid w:val="005C393C"/>
    <w:rsid w:val="005C6ABA"/>
    <w:rsid w:val="005C7431"/>
    <w:rsid w:val="005C7CF4"/>
    <w:rsid w:val="005D2644"/>
    <w:rsid w:val="005D7C88"/>
    <w:rsid w:val="005E0624"/>
    <w:rsid w:val="005F10D2"/>
    <w:rsid w:val="005F2C2A"/>
    <w:rsid w:val="005F43F5"/>
    <w:rsid w:val="005F7EE0"/>
    <w:rsid w:val="0060031C"/>
    <w:rsid w:val="0060255D"/>
    <w:rsid w:val="006035FF"/>
    <w:rsid w:val="00604D4E"/>
    <w:rsid w:val="00605B37"/>
    <w:rsid w:val="00605D18"/>
    <w:rsid w:val="00612F6A"/>
    <w:rsid w:val="00615779"/>
    <w:rsid w:val="00621D86"/>
    <w:rsid w:val="006245AF"/>
    <w:rsid w:val="00625220"/>
    <w:rsid w:val="00625770"/>
    <w:rsid w:val="00625D64"/>
    <w:rsid w:val="006368AD"/>
    <w:rsid w:val="0064107E"/>
    <w:rsid w:val="006438CF"/>
    <w:rsid w:val="00643B1C"/>
    <w:rsid w:val="00652353"/>
    <w:rsid w:val="00652EF2"/>
    <w:rsid w:val="00660BC4"/>
    <w:rsid w:val="00665B59"/>
    <w:rsid w:val="00666CE9"/>
    <w:rsid w:val="006747F7"/>
    <w:rsid w:val="00675DF3"/>
    <w:rsid w:val="00677197"/>
    <w:rsid w:val="00680877"/>
    <w:rsid w:val="00680D31"/>
    <w:rsid w:val="00685B79"/>
    <w:rsid w:val="0069307D"/>
    <w:rsid w:val="00694525"/>
    <w:rsid w:val="006966F4"/>
    <w:rsid w:val="006A0118"/>
    <w:rsid w:val="006A1E55"/>
    <w:rsid w:val="006A2505"/>
    <w:rsid w:val="006A29F5"/>
    <w:rsid w:val="006A34AD"/>
    <w:rsid w:val="006A56C3"/>
    <w:rsid w:val="006A5BED"/>
    <w:rsid w:val="006A7F3F"/>
    <w:rsid w:val="006B0CEE"/>
    <w:rsid w:val="006C26CA"/>
    <w:rsid w:val="006C43B9"/>
    <w:rsid w:val="006C4892"/>
    <w:rsid w:val="006D557E"/>
    <w:rsid w:val="006D561E"/>
    <w:rsid w:val="006D68B8"/>
    <w:rsid w:val="006D7F9D"/>
    <w:rsid w:val="006E00AD"/>
    <w:rsid w:val="006E0BF9"/>
    <w:rsid w:val="006E31E1"/>
    <w:rsid w:val="006E71A6"/>
    <w:rsid w:val="006F1E2D"/>
    <w:rsid w:val="00700F6C"/>
    <w:rsid w:val="00707D78"/>
    <w:rsid w:val="00710835"/>
    <w:rsid w:val="007109D4"/>
    <w:rsid w:val="00715B45"/>
    <w:rsid w:val="00722CC9"/>
    <w:rsid w:val="00726C93"/>
    <w:rsid w:val="0072709A"/>
    <w:rsid w:val="007277A4"/>
    <w:rsid w:val="00736001"/>
    <w:rsid w:val="00737553"/>
    <w:rsid w:val="00737A5D"/>
    <w:rsid w:val="007520D1"/>
    <w:rsid w:val="00755E58"/>
    <w:rsid w:val="00770AD7"/>
    <w:rsid w:val="00771698"/>
    <w:rsid w:val="00774B1F"/>
    <w:rsid w:val="007757D3"/>
    <w:rsid w:val="00776B12"/>
    <w:rsid w:val="00777D82"/>
    <w:rsid w:val="00783A84"/>
    <w:rsid w:val="00785CC8"/>
    <w:rsid w:val="00785DB1"/>
    <w:rsid w:val="0079774C"/>
    <w:rsid w:val="007A13FA"/>
    <w:rsid w:val="007A3237"/>
    <w:rsid w:val="007A346A"/>
    <w:rsid w:val="007A464C"/>
    <w:rsid w:val="007B3006"/>
    <w:rsid w:val="007C084D"/>
    <w:rsid w:val="007C0ABE"/>
    <w:rsid w:val="007C2FFF"/>
    <w:rsid w:val="007C39BE"/>
    <w:rsid w:val="007C700B"/>
    <w:rsid w:val="007D0623"/>
    <w:rsid w:val="007D2A7B"/>
    <w:rsid w:val="007D3789"/>
    <w:rsid w:val="007D4EDD"/>
    <w:rsid w:val="007E490D"/>
    <w:rsid w:val="007F1224"/>
    <w:rsid w:val="007F1676"/>
    <w:rsid w:val="007F2203"/>
    <w:rsid w:val="007F380C"/>
    <w:rsid w:val="007F5F74"/>
    <w:rsid w:val="00801D2A"/>
    <w:rsid w:val="00801E30"/>
    <w:rsid w:val="00805ADC"/>
    <w:rsid w:val="00807504"/>
    <w:rsid w:val="0081387F"/>
    <w:rsid w:val="00822920"/>
    <w:rsid w:val="0082619B"/>
    <w:rsid w:val="0083072C"/>
    <w:rsid w:val="00831463"/>
    <w:rsid w:val="0083169C"/>
    <w:rsid w:val="008405A1"/>
    <w:rsid w:val="00844E52"/>
    <w:rsid w:val="00853120"/>
    <w:rsid w:val="00857A15"/>
    <w:rsid w:val="00860FBE"/>
    <w:rsid w:val="00862927"/>
    <w:rsid w:val="00863898"/>
    <w:rsid w:val="008644E2"/>
    <w:rsid w:val="00864946"/>
    <w:rsid w:val="00865DF9"/>
    <w:rsid w:val="00866F09"/>
    <w:rsid w:val="008714B8"/>
    <w:rsid w:val="00877E76"/>
    <w:rsid w:val="00885562"/>
    <w:rsid w:val="008857F3"/>
    <w:rsid w:val="00887E5E"/>
    <w:rsid w:val="00893ECF"/>
    <w:rsid w:val="0089539E"/>
    <w:rsid w:val="008A1A2D"/>
    <w:rsid w:val="008A2A25"/>
    <w:rsid w:val="008A4273"/>
    <w:rsid w:val="008A68E1"/>
    <w:rsid w:val="008A7DCA"/>
    <w:rsid w:val="008B3532"/>
    <w:rsid w:val="008B3E01"/>
    <w:rsid w:val="008B5594"/>
    <w:rsid w:val="008B64CD"/>
    <w:rsid w:val="008C0D15"/>
    <w:rsid w:val="008C13A4"/>
    <w:rsid w:val="008C37D8"/>
    <w:rsid w:val="008C6566"/>
    <w:rsid w:val="008D0DDC"/>
    <w:rsid w:val="008D130D"/>
    <w:rsid w:val="008D2577"/>
    <w:rsid w:val="008D3034"/>
    <w:rsid w:val="008D37B0"/>
    <w:rsid w:val="008E6CFA"/>
    <w:rsid w:val="008F41B5"/>
    <w:rsid w:val="008F460C"/>
    <w:rsid w:val="008F5278"/>
    <w:rsid w:val="00901A8E"/>
    <w:rsid w:val="009031C7"/>
    <w:rsid w:val="00911292"/>
    <w:rsid w:val="009120EB"/>
    <w:rsid w:val="00917B10"/>
    <w:rsid w:val="00921949"/>
    <w:rsid w:val="00923AA1"/>
    <w:rsid w:val="00927F44"/>
    <w:rsid w:val="00931752"/>
    <w:rsid w:val="009331BA"/>
    <w:rsid w:val="009337E0"/>
    <w:rsid w:val="00933D52"/>
    <w:rsid w:val="009348BA"/>
    <w:rsid w:val="009439E3"/>
    <w:rsid w:val="009446C5"/>
    <w:rsid w:val="00950232"/>
    <w:rsid w:val="00951DB7"/>
    <w:rsid w:val="00954C75"/>
    <w:rsid w:val="00955934"/>
    <w:rsid w:val="00956032"/>
    <w:rsid w:val="009635A6"/>
    <w:rsid w:val="00965E0B"/>
    <w:rsid w:val="00967A68"/>
    <w:rsid w:val="00973291"/>
    <w:rsid w:val="009801B3"/>
    <w:rsid w:val="009847B9"/>
    <w:rsid w:val="00992CC1"/>
    <w:rsid w:val="009934D7"/>
    <w:rsid w:val="00993657"/>
    <w:rsid w:val="0099494D"/>
    <w:rsid w:val="009A0ADD"/>
    <w:rsid w:val="009A32DA"/>
    <w:rsid w:val="009A3ADE"/>
    <w:rsid w:val="009A5BEB"/>
    <w:rsid w:val="009B2DCE"/>
    <w:rsid w:val="009B334A"/>
    <w:rsid w:val="009B68F8"/>
    <w:rsid w:val="009B714A"/>
    <w:rsid w:val="009D351A"/>
    <w:rsid w:val="009E18A6"/>
    <w:rsid w:val="009E1E07"/>
    <w:rsid w:val="009E6CF9"/>
    <w:rsid w:val="009E70B8"/>
    <w:rsid w:val="009E7E68"/>
    <w:rsid w:val="009F0B43"/>
    <w:rsid w:val="00A06B5F"/>
    <w:rsid w:val="00A11611"/>
    <w:rsid w:val="00A11AE7"/>
    <w:rsid w:val="00A14DED"/>
    <w:rsid w:val="00A152B2"/>
    <w:rsid w:val="00A16F0C"/>
    <w:rsid w:val="00A22014"/>
    <w:rsid w:val="00A2218B"/>
    <w:rsid w:val="00A2226B"/>
    <w:rsid w:val="00A23BC4"/>
    <w:rsid w:val="00A23CBB"/>
    <w:rsid w:val="00A25A7A"/>
    <w:rsid w:val="00A26C5C"/>
    <w:rsid w:val="00A30D50"/>
    <w:rsid w:val="00A310AC"/>
    <w:rsid w:val="00A31159"/>
    <w:rsid w:val="00A33476"/>
    <w:rsid w:val="00A337A8"/>
    <w:rsid w:val="00A337DE"/>
    <w:rsid w:val="00A35258"/>
    <w:rsid w:val="00A3616A"/>
    <w:rsid w:val="00A36985"/>
    <w:rsid w:val="00A36D08"/>
    <w:rsid w:val="00A41590"/>
    <w:rsid w:val="00A43D5B"/>
    <w:rsid w:val="00A442AE"/>
    <w:rsid w:val="00A46DDC"/>
    <w:rsid w:val="00A561A5"/>
    <w:rsid w:val="00A56302"/>
    <w:rsid w:val="00A65A12"/>
    <w:rsid w:val="00A66512"/>
    <w:rsid w:val="00A71EDC"/>
    <w:rsid w:val="00A75435"/>
    <w:rsid w:val="00A75C83"/>
    <w:rsid w:val="00A77323"/>
    <w:rsid w:val="00A809F8"/>
    <w:rsid w:val="00A84735"/>
    <w:rsid w:val="00A860E3"/>
    <w:rsid w:val="00A86A5B"/>
    <w:rsid w:val="00A9242F"/>
    <w:rsid w:val="00A93E6D"/>
    <w:rsid w:val="00A947C1"/>
    <w:rsid w:val="00A97FFA"/>
    <w:rsid w:val="00AA0F69"/>
    <w:rsid w:val="00AA1196"/>
    <w:rsid w:val="00AA2341"/>
    <w:rsid w:val="00AA341E"/>
    <w:rsid w:val="00AA611E"/>
    <w:rsid w:val="00AB0101"/>
    <w:rsid w:val="00AB1D01"/>
    <w:rsid w:val="00AC1EBE"/>
    <w:rsid w:val="00AC20C4"/>
    <w:rsid w:val="00AD22C8"/>
    <w:rsid w:val="00AD2B78"/>
    <w:rsid w:val="00AD5342"/>
    <w:rsid w:val="00AD6781"/>
    <w:rsid w:val="00AE08A7"/>
    <w:rsid w:val="00AE0ED7"/>
    <w:rsid w:val="00AE2004"/>
    <w:rsid w:val="00AE5BB1"/>
    <w:rsid w:val="00AF1140"/>
    <w:rsid w:val="00AF36BE"/>
    <w:rsid w:val="00AF6E6D"/>
    <w:rsid w:val="00AF72C4"/>
    <w:rsid w:val="00AF74AC"/>
    <w:rsid w:val="00B01F06"/>
    <w:rsid w:val="00B05ECB"/>
    <w:rsid w:val="00B21447"/>
    <w:rsid w:val="00B330C0"/>
    <w:rsid w:val="00B35B59"/>
    <w:rsid w:val="00B4077D"/>
    <w:rsid w:val="00B425C0"/>
    <w:rsid w:val="00B43074"/>
    <w:rsid w:val="00B4793C"/>
    <w:rsid w:val="00B5084F"/>
    <w:rsid w:val="00B5330A"/>
    <w:rsid w:val="00B53AAC"/>
    <w:rsid w:val="00B719B3"/>
    <w:rsid w:val="00B902A2"/>
    <w:rsid w:val="00B936FD"/>
    <w:rsid w:val="00B9776A"/>
    <w:rsid w:val="00BA44A1"/>
    <w:rsid w:val="00BB1347"/>
    <w:rsid w:val="00BB153B"/>
    <w:rsid w:val="00BB20D4"/>
    <w:rsid w:val="00BB40E8"/>
    <w:rsid w:val="00BC170C"/>
    <w:rsid w:val="00BC587B"/>
    <w:rsid w:val="00BC5D35"/>
    <w:rsid w:val="00BC6102"/>
    <w:rsid w:val="00BD1F77"/>
    <w:rsid w:val="00BD4E57"/>
    <w:rsid w:val="00BE3EF5"/>
    <w:rsid w:val="00BF1C10"/>
    <w:rsid w:val="00C132C5"/>
    <w:rsid w:val="00C21D31"/>
    <w:rsid w:val="00C25C58"/>
    <w:rsid w:val="00C2763F"/>
    <w:rsid w:val="00C27F15"/>
    <w:rsid w:val="00C30E97"/>
    <w:rsid w:val="00C3465E"/>
    <w:rsid w:val="00C42AB0"/>
    <w:rsid w:val="00C42CCD"/>
    <w:rsid w:val="00C44481"/>
    <w:rsid w:val="00C44A7B"/>
    <w:rsid w:val="00C55B39"/>
    <w:rsid w:val="00C56A7A"/>
    <w:rsid w:val="00C5736E"/>
    <w:rsid w:val="00C61E24"/>
    <w:rsid w:val="00C61FC8"/>
    <w:rsid w:val="00C6613C"/>
    <w:rsid w:val="00C754A9"/>
    <w:rsid w:val="00C76906"/>
    <w:rsid w:val="00C83D27"/>
    <w:rsid w:val="00C87263"/>
    <w:rsid w:val="00C87CA1"/>
    <w:rsid w:val="00C90772"/>
    <w:rsid w:val="00C941F6"/>
    <w:rsid w:val="00C9421E"/>
    <w:rsid w:val="00C95C00"/>
    <w:rsid w:val="00CA1582"/>
    <w:rsid w:val="00CA3F98"/>
    <w:rsid w:val="00CB40AC"/>
    <w:rsid w:val="00CB665D"/>
    <w:rsid w:val="00CB68D3"/>
    <w:rsid w:val="00CB7203"/>
    <w:rsid w:val="00CB7DF7"/>
    <w:rsid w:val="00CC0798"/>
    <w:rsid w:val="00CC0988"/>
    <w:rsid w:val="00CC5CA9"/>
    <w:rsid w:val="00CD4290"/>
    <w:rsid w:val="00CD5096"/>
    <w:rsid w:val="00CD5171"/>
    <w:rsid w:val="00CE0FE2"/>
    <w:rsid w:val="00CE14EF"/>
    <w:rsid w:val="00CE17A8"/>
    <w:rsid w:val="00CE2A91"/>
    <w:rsid w:val="00CE6ED4"/>
    <w:rsid w:val="00CE7DEF"/>
    <w:rsid w:val="00CF0679"/>
    <w:rsid w:val="00CF1854"/>
    <w:rsid w:val="00CF1E05"/>
    <w:rsid w:val="00CF2CA4"/>
    <w:rsid w:val="00CF2CF6"/>
    <w:rsid w:val="00CF5AE3"/>
    <w:rsid w:val="00CF73C8"/>
    <w:rsid w:val="00D00914"/>
    <w:rsid w:val="00D01A36"/>
    <w:rsid w:val="00D04BC1"/>
    <w:rsid w:val="00D04F29"/>
    <w:rsid w:val="00D06AC2"/>
    <w:rsid w:val="00D12FA7"/>
    <w:rsid w:val="00D166C7"/>
    <w:rsid w:val="00D17946"/>
    <w:rsid w:val="00D219A4"/>
    <w:rsid w:val="00D30149"/>
    <w:rsid w:val="00D30E39"/>
    <w:rsid w:val="00D322E9"/>
    <w:rsid w:val="00D335D2"/>
    <w:rsid w:val="00D34FAE"/>
    <w:rsid w:val="00D42934"/>
    <w:rsid w:val="00D50A2B"/>
    <w:rsid w:val="00D555D9"/>
    <w:rsid w:val="00D5710C"/>
    <w:rsid w:val="00D64E00"/>
    <w:rsid w:val="00D72185"/>
    <w:rsid w:val="00D725A3"/>
    <w:rsid w:val="00D7414A"/>
    <w:rsid w:val="00D761AE"/>
    <w:rsid w:val="00D81DF0"/>
    <w:rsid w:val="00D83625"/>
    <w:rsid w:val="00D84091"/>
    <w:rsid w:val="00D85282"/>
    <w:rsid w:val="00D949ED"/>
    <w:rsid w:val="00D94AD8"/>
    <w:rsid w:val="00D9675E"/>
    <w:rsid w:val="00D972CD"/>
    <w:rsid w:val="00DA0EBA"/>
    <w:rsid w:val="00DA127B"/>
    <w:rsid w:val="00DA29C1"/>
    <w:rsid w:val="00DA6667"/>
    <w:rsid w:val="00DC063B"/>
    <w:rsid w:val="00DC0D11"/>
    <w:rsid w:val="00DC7A3A"/>
    <w:rsid w:val="00DD0685"/>
    <w:rsid w:val="00DD33FC"/>
    <w:rsid w:val="00DD3A1C"/>
    <w:rsid w:val="00DD41F6"/>
    <w:rsid w:val="00DD56CA"/>
    <w:rsid w:val="00DE096D"/>
    <w:rsid w:val="00DE1011"/>
    <w:rsid w:val="00DE4A88"/>
    <w:rsid w:val="00DF1952"/>
    <w:rsid w:val="00DF5D62"/>
    <w:rsid w:val="00DF5E30"/>
    <w:rsid w:val="00E01563"/>
    <w:rsid w:val="00E03256"/>
    <w:rsid w:val="00E12405"/>
    <w:rsid w:val="00E12F6A"/>
    <w:rsid w:val="00E14523"/>
    <w:rsid w:val="00E20F67"/>
    <w:rsid w:val="00E2237E"/>
    <w:rsid w:val="00E23EB8"/>
    <w:rsid w:val="00E30840"/>
    <w:rsid w:val="00E31059"/>
    <w:rsid w:val="00E311CA"/>
    <w:rsid w:val="00E3513F"/>
    <w:rsid w:val="00E4362A"/>
    <w:rsid w:val="00E44729"/>
    <w:rsid w:val="00E47633"/>
    <w:rsid w:val="00E5018D"/>
    <w:rsid w:val="00E52A6A"/>
    <w:rsid w:val="00E552C5"/>
    <w:rsid w:val="00E63696"/>
    <w:rsid w:val="00E712B2"/>
    <w:rsid w:val="00E71BD1"/>
    <w:rsid w:val="00E7373F"/>
    <w:rsid w:val="00E741C1"/>
    <w:rsid w:val="00E751A8"/>
    <w:rsid w:val="00E758ED"/>
    <w:rsid w:val="00E77177"/>
    <w:rsid w:val="00E7724E"/>
    <w:rsid w:val="00E8225C"/>
    <w:rsid w:val="00E82A3D"/>
    <w:rsid w:val="00E8457F"/>
    <w:rsid w:val="00E84BE4"/>
    <w:rsid w:val="00E86E4A"/>
    <w:rsid w:val="00E90B6E"/>
    <w:rsid w:val="00E915C3"/>
    <w:rsid w:val="00EA02E5"/>
    <w:rsid w:val="00EA0802"/>
    <w:rsid w:val="00EB3F08"/>
    <w:rsid w:val="00EB5285"/>
    <w:rsid w:val="00EB69F6"/>
    <w:rsid w:val="00EB7BE4"/>
    <w:rsid w:val="00EC3748"/>
    <w:rsid w:val="00EC4854"/>
    <w:rsid w:val="00EC6DEA"/>
    <w:rsid w:val="00EC6FAC"/>
    <w:rsid w:val="00ED02DA"/>
    <w:rsid w:val="00ED1EF0"/>
    <w:rsid w:val="00ED4BA7"/>
    <w:rsid w:val="00ED7718"/>
    <w:rsid w:val="00EE2E9D"/>
    <w:rsid w:val="00EE3D01"/>
    <w:rsid w:val="00EE4C65"/>
    <w:rsid w:val="00EE63C0"/>
    <w:rsid w:val="00EE76F8"/>
    <w:rsid w:val="00EE7DD5"/>
    <w:rsid w:val="00EF28F7"/>
    <w:rsid w:val="00EF3BA3"/>
    <w:rsid w:val="00EF57EE"/>
    <w:rsid w:val="00EF634C"/>
    <w:rsid w:val="00EF701C"/>
    <w:rsid w:val="00F01DCE"/>
    <w:rsid w:val="00F01E9A"/>
    <w:rsid w:val="00F04627"/>
    <w:rsid w:val="00F07DDA"/>
    <w:rsid w:val="00F10488"/>
    <w:rsid w:val="00F12F6E"/>
    <w:rsid w:val="00F13C02"/>
    <w:rsid w:val="00F15A51"/>
    <w:rsid w:val="00F203CD"/>
    <w:rsid w:val="00F22B67"/>
    <w:rsid w:val="00F25FC5"/>
    <w:rsid w:val="00F26422"/>
    <w:rsid w:val="00F321CA"/>
    <w:rsid w:val="00F33F2C"/>
    <w:rsid w:val="00F527DD"/>
    <w:rsid w:val="00F5285C"/>
    <w:rsid w:val="00F54E70"/>
    <w:rsid w:val="00F55F1A"/>
    <w:rsid w:val="00F57626"/>
    <w:rsid w:val="00F57E38"/>
    <w:rsid w:val="00F62A5F"/>
    <w:rsid w:val="00F66066"/>
    <w:rsid w:val="00F7420D"/>
    <w:rsid w:val="00F76866"/>
    <w:rsid w:val="00F803E5"/>
    <w:rsid w:val="00F804D9"/>
    <w:rsid w:val="00F80A2A"/>
    <w:rsid w:val="00F81AC6"/>
    <w:rsid w:val="00F9284D"/>
    <w:rsid w:val="00F928EB"/>
    <w:rsid w:val="00F93FBC"/>
    <w:rsid w:val="00FA5AFA"/>
    <w:rsid w:val="00FA6CC3"/>
    <w:rsid w:val="00FA79B6"/>
    <w:rsid w:val="00FB233D"/>
    <w:rsid w:val="00FB5D38"/>
    <w:rsid w:val="00FC1106"/>
    <w:rsid w:val="00FC1206"/>
    <w:rsid w:val="00FC284D"/>
    <w:rsid w:val="00FC345E"/>
    <w:rsid w:val="00FC3E28"/>
    <w:rsid w:val="00FC4155"/>
    <w:rsid w:val="00FC4B8F"/>
    <w:rsid w:val="00FC6702"/>
    <w:rsid w:val="00FD0F80"/>
    <w:rsid w:val="00FD128A"/>
    <w:rsid w:val="00FD4045"/>
    <w:rsid w:val="00FE152C"/>
    <w:rsid w:val="00FE1DC6"/>
    <w:rsid w:val="00FE2EEB"/>
    <w:rsid w:val="00FE325E"/>
    <w:rsid w:val="00FE381D"/>
    <w:rsid w:val="00FE577E"/>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46925E4C-4A88-449E-B9F3-CE7B9010A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paragraph" w:styleId="Heading5">
    <w:name w:val="heading 5"/>
    <w:basedOn w:val="Normal"/>
    <w:next w:val="Normal"/>
    <w:link w:val="Heading5Char"/>
    <w:uiPriority w:val="9"/>
    <w:semiHidden/>
    <w:unhideWhenUsed/>
    <w:qFormat/>
    <w:rsid w:val="001C26F3"/>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aliases w:val="Odstavek delo,Liste 1,List Paragraph1,FooterText,numbered,Paragraphe de liste1,Bulletr List Paragraph,列出段落,列出段落1,lp1,lp11,Use Case List Paragraph,Num Bullet 1,List Paragraph11,Liste à puce - Normal,List Paragraph2,List Paragraph21,b1"/>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iPriority w:val="99"/>
    <w:semiHidden/>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semiHidden/>
    <w:rsid w:val="0079774C"/>
    <w:rPr>
      <w:rFonts w:ascii="Arial" w:hAnsi="Arial"/>
      <w:sz w:val="20"/>
      <w:szCs w:val="20"/>
    </w:rPr>
  </w:style>
  <w:style w:type="character" w:styleId="FootnoteReference">
    <w:name w:val="footnote reference"/>
    <w:basedOn w:val="DefaultParagraphFont"/>
    <w:uiPriority w:val="99"/>
    <w:semiHidden/>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semiHidden/>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semiHidden/>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aliases w:val="Odstavek delo Char,Liste 1 Char,List Paragraph1 Char,FooterText Char,numbered Char,Paragraphe de liste1 Char,Bulletr List Paragraph Char,列出段落 Char,列出段落1 Char,lp1 Char,lp11 Char,Use Case List Paragraph Char,Num Bullet 1 Char,b1 Char"/>
    <w:basedOn w:val="DefaultParagraphFont"/>
    <w:link w:val="ListParagraph"/>
    <w:uiPriority w:val="34"/>
    <w:qFormat/>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 w:type="table" w:customStyle="1" w:styleId="TableGrid1">
    <w:name w:val="Table Grid1"/>
    <w:basedOn w:val="TableNormal"/>
    <w:next w:val="TableGrid"/>
    <w:uiPriority w:val="59"/>
    <w:rsid w:val="00EE76F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5Char">
    <w:name w:val="Heading 5 Char"/>
    <w:basedOn w:val="DefaultParagraphFont"/>
    <w:link w:val="Heading5"/>
    <w:uiPriority w:val="99"/>
    <w:rsid w:val="001C26F3"/>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 w:id="2064743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hyperlink" Target="https://www.btc-city.com/sl/poslovno/ljubljana/prostor-za-konference/ljubljana/poslovni-dogodki-in-snemanja/konferen%C4%8Dni-prostori/kristalna-pala%C4%8Da" TargetMode="External"/><Relationship Id="rId26"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trajnostnaenergija.si/Trajnostna-energija/Informirajte-se/Dogodki/Dnevi-trajnostne-energije-021/Konferenca-Trajnostna-energija-lokalno-021"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trajnostnaenergija.si" TargetMode="External"/><Relationship Id="rId20" Type="http://schemas.openxmlformats.org/officeDocument/2006/relationships/hyperlink" Target="mailto:konferenca@trajnostnaenergija.si"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eader" Target="header3.xml"/><Relationship Id="rId5" Type="http://schemas.openxmlformats.org/officeDocument/2006/relationships/customXml" Target="../customXml/item5.xml"/><Relationship Id="rId15" Type="http://schemas.openxmlformats.org/officeDocument/2006/relationships/hyperlink" Target="http://www.borzen.si" TargetMode="External"/><Relationship Id="rId23"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hyperlink" Target="http://www.trajnostnaenergija.si"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 Id="rId22" Type="http://schemas.openxmlformats.org/officeDocument/2006/relationships/header" Target="header2.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5.gif"/><Relationship Id="rId2" Type="http://schemas.openxmlformats.org/officeDocument/2006/relationships/image" Target="media/image1.jpe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2" Type="http://schemas.openxmlformats.org/officeDocument/2006/relationships/image" Target="media/image7.JPG"/><Relationship Id="rId1"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BF7954923524BF58515C11CB8A9BC53"/>
        <w:category>
          <w:name w:val="General"/>
          <w:gallery w:val="placeholder"/>
        </w:category>
        <w:types>
          <w:type w:val="bbPlcHdr"/>
        </w:types>
        <w:behaviors>
          <w:behavior w:val="content"/>
        </w:behaviors>
        <w:guid w:val="{680A34E8-AECA-450E-8392-A7A96E86A34E}"/>
      </w:docPartPr>
      <w:docPartBody>
        <w:p w:rsidR="00FE14AF" w:rsidRDefault="00993F7B" w:rsidP="00993F7B">
          <w:pPr>
            <w:pStyle w:val="4BF7954923524BF58515C11CB8A9BC53"/>
          </w:pPr>
          <w:r w:rsidRPr="0098195C">
            <w:rPr>
              <w:rStyle w:val="PlaceholderText"/>
            </w:rPr>
            <w:t>[Zadeva]</w:t>
          </w:r>
        </w:p>
      </w:docPartBody>
    </w:docPart>
    <w:docPart>
      <w:docPartPr>
        <w:name w:val="582D08421CBF4DA29176A7243F9F6CEA"/>
        <w:category>
          <w:name w:val="General"/>
          <w:gallery w:val="placeholder"/>
        </w:category>
        <w:types>
          <w:type w:val="bbPlcHdr"/>
        </w:types>
        <w:behaviors>
          <w:behavior w:val="content"/>
        </w:behaviors>
        <w:guid w:val="{27F5FC2B-17A1-4700-9561-B2B988BDC979}"/>
      </w:docPartPr>
      <w:docPartBody>
        <w:p w:rsidR="00FE14AF" w:rsidRDefault="00993F7B" w:rsidP="00993F7B">
          <w:pPr>
            <w:pStyle w:val="582D08421CBF4DA29176A7243F9F6CEA"/>
          </w:pPr>
          <w:r w:rsidRPr="0098195C">
            <w:rPr>
              <w:rStyle w:val="PlaceholderText"/>
            </w:rPr>
            <w:t>[Naročilo: Referenčna številka]</w:t>
          </w:r>
        </w:p>
      </w:docPartBody>
    </w:docPart>
    <w:docPart>
      <w:docPartPr>
        <w:name w:val="0094236881BE42DEB343DECB35FEC3CB"/>
        <w:category>
          <w:name w:val="General"/>
          <w:gallery w:val="placeholder"/>
        </w:category>
        <w:types>
          <w:type w:val="bbPlcHdr"/>
        </w:types>
        <w:behaviors>
          <w:behavior w:val="content"/>
        </w:behaviors>
        <w:guid w:val="{70E6EC1C-C850-4E6A-930B-B22F694FEA92}"/>
      </w:docPartPr>
      <w:docPartBody>
        <w:p w:rsidR="00FE14AF" w:rsidRDefault="00993F7B" w:rsidP="00993F7B">
          <w:pPr>
            <w:pStyle w:val="0094236881BE42DEB343DECB35FEC3CB"/>
          </w:pPr>
          <w:r w:rsidRPr="008A7BF8">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Cambria Math">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0E54EF"/>
    <w:rsid w:val="001A6FB8"/>
    <w:rsid w:val="001D168F"/>
    <w:rsid w:val="005F14CE"/>
    <w:rsid w:val="00637766"/>
    <w:rsid w:val="00653EF1"/>
    <w:rsid w:val="00776BDA"/>
    <w:rsid w:val="00916753"/>
    <w:rsid w:val="00993F7B"/>
    <w:rsid w:val="00A34150"/>
    <w:rsid w:val="00B4502F"/>
    <w:rsid w:val="00BA598B"/>
    <w:rsid w:val="00C35399"/>
    <w:rsid w:val="00C52F72"/>
    <w:rsid w:val="00D10FC8"/>
    <w:rsid w:val="00DF69C9"/>
    <w:rsid w:val="00E3298E"/>
    <w:rsid w:val="00F2437C"/>
    <w:rsid w:val="00FE14A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3F7B"/>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 w:type="paragraph" w:customStyle="1" w:styleId="2279D5D3BB7949FB8C541F11B49C3547">
    <w:name w:val="2279D5D3BB7949FB8C541F11B49C3547"/>
    <w:rsid w:val="00E3298E"/>
  </w:style>
  <w:style w:type="paragraph" w:customStyle="1" w:styleId="4954DDCF47BE4928BA19DA83F0AD6DBD">
    <w:name w:val="4954DDCF47BE4928BA19DA83F0AD6DBD"/>
    <w:rsid w:val="00E3298E"/>
  </w:style>
  <w:style w:type="paragraph" w:customStyle="1" w:styleId="AC096CDBB5B04C659424AF548EA26AE7">
    <w:name w:val="AC096CDBB5B04C659424AF548EA26AE7"/>
    <w:rsid w:val="00E3298E"/>
  </w:style>
  <w:style w:type="paragraph" w:customStyle="1" w:styleId="287722AE451446CAB2CF80728CC76A62">
    <w:name w:val="287722AE451446CAB2CF80728CC76A62"/>
    <w:rsid w:val="00E3298E"/>
  </w:style>
  <w:style w:type="paragraph" w:customStyle="1" w:styleId="4BF7954923524BF58515C11CB8A9BC53">
    <w:name w:val="4BF7954923524BF58515C11CB8A9BC53"/>
    <w:rsid w:val="00993F7B"/>
  </w:style>
  <w:style w:type="paragraph" w:customStyle="1" w:styleId="582D08421CBF4DA29176A7243F9F6CEA">
    <w:name w:val="582D08421CBF4DA29176A7243F9F6CEA"/>
    <w:rsid w:val="00993F7B"/>
  </w:style>
  <w:style w:type="paragraph" w:customStyle="1" w:styleId="0094236881BE42DEB343DECB35FEC3CB">
    <w:name w:val="0094236881BE42DEB343DECB35FEC3CB"/>
    <w:rsid w:val="00993F7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IZHOD-938133980-2145</_dlc_DocId>
    <_dlc_DocIdUrl xmlns="e59f918f-0f86-4ad2-9273-6ec6592addeb">
      <Url>https://eis.borzen.local/Nabava/_layouts/15/DocIdRedir.aspx?ID=IZHOD-938133980-2145</Url>
      <Description>IZHOD-938133980-2145</Description>
    </_dlc_DocIdUrl>
    <TipOdpreme xmlns="e59f918f-0f86-4ad2-9273-6ec6592addeb">INTERNO</TipOdpreme>
    <Zadeva xmlns="e59f918f-0f86-4ad2-9273-6ec6592addeb">Izvedba konference Trajnostna energija lokalno 023</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JN-1297-23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x003a__x0020_Hi_x0161_na_x0020__x0161_t_x002e_ xmlns="b4bb3e57-9a8e-44e3-8663-1d61e9d7efdd" xsi:nil="true"/>
    <Partner_ID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184F813-B819-46A1-A579-7041A53F0873}">
  <ds:schemaRefs>
    <ds:schemaRef ds:uri="http://schemas.microsoft.com/sharepoint/v3/contenttype/forms"/>
  </ds:schemaRefs>
</ds:datastoreItem>
</file>

<file path=customXml/itemProps3.xml><?xml version="1.0" encoding="utf-8"?>
<ds:datastoreItem xmlns:ds="http://schemas.openxmlformats.org/officeDocument/2006/customXml" ds:itemID="{87E4C072-C1FF-495A-8DF6-79CE1F067991}">
  <ds:schemaRefs>
    <ds:schemaRef ds:uri="http://schemas.microsoft.com/office/2006/metadata/properties"/>
    <ds:schemaRef ds:uri="e59f918f-0f86-4ad2-9273-6ec6592addeb"/>
    <ds:schemaRef ds:uri="http://schemas.microsoft.com/office/infopath/2007/PartnerControls"/>
    <ds:schemaRef ds:uri="b4bb3e57-9a8e-44e3-8663-1d61e9d7efdd"/>
    <ds:schemaRef ds:uri="http://projekti.borzen.si/eis/sp"/>
  </ds:schemaRefs>
</ds:datastoreItem>
</file>

<file path=customXml/itemProps4.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5.xml><?xml version="1.0" encoding="utf-8"?>
<ds:datastoreItem xmlns:ds="http://schemas.openxmlformats.org/officeDocument/2006/customXml" ds:itemID="{D8F51FBF-A9E3-4A62-854F-7FCFEB8905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C1139ABE-F99F-46FD-A827-FFEF032A5D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0</TotalTime>
  <Pages>21</Pages>
  <Words>5847</Words>
  <Characters>33334</Characters>
  <Application>Microsoft Office Word</Application>
  <DocSecurity>0</DocSecurity>
  <Lines>277</Lines>
  <Paragraphs>78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Borzen d.o.o.</Company>
  <LinksUpToDate>false</LinksUpToDate>
  <CharactersWithSpaces>39103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3</cp:revision>
  <cp:lastPrinted>2023-05-31T11:01:00Z</cp:lastPrinted>
  <dcterms:created xsi:type="dcterms:W3CDTF">2023-06-05T09:58:00Z</dcterms:created>
  <dcterms:modified xsi:type="dcterms:W3CDTF">2023-06-05T10:00:00Z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ce112054-05d5-4dbb-ab7d-200ae20c252a</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y fmtid="{D5CDD505-2E9C-101B-9397-08002B2CF9AE}" pid="10" name="ecm_ItemDeleteBlockHolders">
    <vt:lpwstr/>
  </property>
  <property fmtid="{D5CDD505-2E9C-101B-9397-08002B2CF9AE}" pid="11" name="IconOverlay">
    <vt:lpwstr/>
  </property>
  <property fmtid="{D5CDD505-2E9C-101B-9397-08002B2CF9AE}" pid="12" name="ecm_RecordRestrictions">
    <vt:lpwstr/>
  </property>
  <property fmtid="{D5CDD505-2E9C-101B-9397-08002B2CF9AE}" pid="13" name="ecm_ItemLockHolders">
    <vt:lpwstr/>
  </property>
  <property fmtid="{D5CDD505-2E9C-101B-9397-08002B2CF9AE}" pid="14" name="_vti_ItemHoldRecordStatus">
    <vt:i4>0</vt:i4>
  </property>
</Properties>
</file>